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Kortlayouttabel"/>
      </w:tblPr>
      <w:tblGrid>
        <w:gridCol w:w="864"/>
        <w:gridCol w:w="3312"/>
        <w:gridCol w:w="864"/>
        <w:gridCol w:w="864"/>
        <w:gridCol w:w="3312"/>
        <w:gridCol w:w="864"/>
      </w:tblGrid>
      <w:tr w:rsidR="009F75C7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9F75C7" w:rsidRDefault="009F75C7">
            <w:pPr>
              <w:pStyle w:val="Navn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9F75C7" w:rsidRPr="00704B04" w:rsidRDefault="00704B04" w:rsidP="00704B04">
            <w:pPr>
              <w:pStyle w:val="Navn"/>
              <w:rPr>
                <w:sz w:val="32"/>
                <w:szCs w:val="32"/>
              </w:rPr>
            </w:pPr>
            <w:r w:rsidRPr="00704B04">
              <w:rPr>
                <w:sz w:val="32"/>
                <w:szCs w:val="32"/>
              </w:rPr>
              <w:t>Profet</w:t>
            </w:r>
          </w:p>
        </w:tc>
        <w:tc>
          <w:tcPr>
            <w:tcW w:w="864" w:type="dxa"/>
            <w:vAlign w:val="bottom"/>
          </w:tcPr>
          <w:p w:rsidR="009F75C7" w:rsidRDefault="009F75C7">
            <w:pPr>
              <w:pStyle w:val="Navn"/>
            </w:pPr>
          </w:p>
        </w:tc>
        <w:tc>
          <w:tcPr>
            <w:tcW w:w="864" w:type="dxa"/>
            <w:vAlign w:val="bottom"/>
          </w:tcPr>
          <w:p w:rsidR="009F75C7" w:rsidRDefault="009F75C7">
            <w:pPr>
              <w:pStyle w:val="Navn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9F75C7" w:rsidRPr="00704B04" w:rsidRDefault="00704B04" w:rsidP="00704B04">
            <w:pPr>
              <w:pStyle w:val="Navn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Evangelist</w:t>
            </w:r>
          </w:p>
        </w:tc>
        <w:tc>
          <w:tcPr>
            <w:tcW w:w="864" w:type="dxa"/>
            <w:vAlign w:val="bottom"/>
          </w:tcPr>
          <w:p w:rsidR="009F75C7" w:rsidRDefault="009F75C7">
            <w:pPr>
              <w:pStyle w:val="Navn"/>
            </w:pPr>
          </w:p>
        </w:tc>
      </w:tr>
      <w:tr w:rsidR="009F75C7" w:rsidRPr="00023F3C">
        <w:trPr>
          <w:trHeight w:hRule="exact" w:val="1224"/>
          <w:jc w:val="center"/>
        </w:trPr>
        <w:tc>
          <w:tcPr>
            <w:tcW w:w="864" w:type="dxa"/>
          </w:tcPr>
          <w:p w:rsidR="009F75C7" w:rsidRDefault="009F75C7">
            <w:pPr>
              <w:pStyle w:val="Titel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9F75C7" w:rsidRPr="00704B04" w:rsidRDefault="00704B04">
            <w:pPr>
              <w:pStyle w:val="Titel"/>
              <w:rPr>
                <w:i w:val="0"/>
                <w:lang w:val="da-DK"/>
              </w:rPr>
            </w:pPr>
            <w:r w:rsidRPr="00704B04">
              <w:rPr>
                <w:rFonts w:ascii="Georgia" w:hAnsi="Georgia"/>
                <w:i w:val="0"/>
                <w:color w:val="653D2A"/>
                <w:lang w:val="da-DK"/>
              </w:rPr>
              <w:t>En der meddeler Guds vilje</w:t>
            </w:r>
          </w:p>
        </w:tc>
        <w:tc>
          <w:tcPr>
            <w:tcW w:w="864" w:type="dxa"/>
          </w:tcPr>
          <w:p w:rsidR="009F75C7" w:rsidRPr="00704B04" w:rsidRDefault="009F75C7">
            <w:pPr>
              <w:pStyle w:val="Titel"/>
              <w:rPr>
                <w:lang w:val="da-DK"/>
              </w:rPr>
            </w:pPr>
          </w:p>
        </w:tc>
        <w:tc>
          <w:tcPr>
            <w:tcW w:w="864" w:type="dxa"/>
          </w:tcPr>
          <w:p w:rsidR="009F75C7" w:rsidRPr="00704B04" w:rsidRDefault="009F75C7">
            <w:pPr>
              <w:pStyle w:val="Titel"/>
              <w:rPr>
                <w:lang w:val="da-DK"/>
              </w:rPr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704B04" w:rsidRPr="00704B04" w:rsidRDefault="00704B04" w:rsidP="00704B04">
            <w:pPr>
              <w:rPr>
                <w:lang w:val="da-DK"/>
              </w:rPr>
            </w:pPr>
            <w:r w:rsidRPr="00704B04">
              <w:rPr>
                <w:lang w:val="da-DK"/>
              </w:rPr>
              <w:t>Èn</w:t>
            </w:r>
            <w:r>
              <w:rPr>
                <w:lang w:val="da-DK"/>
              </w:rPr>
              <w:t>, der prædiker et evangelium, al</w:t>
            </w:r>
            <w:r w:rsidRPr="00704B04">
              <w:rPr>
                <w:lang w:val="da-DK"/>
              </w:rPr>
              <w:t>t</w:t>
            </w:r>
            <w:r>
              <w:rPr>
                <w:lang w:val="da-DK"/>
              </w:rPr>
              <w:t>s</w:t>
            </w:r>
            <w:r w:rsidRPr="00704B04">
              <w:rPr>
                <w:lang w:val="da-DK"/>
              </w:rPr>
              <w:t>å et glædeligt budskab</w:t>
            </w:r>
            <w:r>
              <w:rPr>
                <w:lang w:val="da-DK"/>
              </w:rPr>
              <w:t xml:space="preserve">. </w:t>
            </w:r>
          </w:p>
        </w:tc>
        <w:tc>
          <w:tcPr>
            <w:tcW w:w="864" w:type="dxa"/>
          </w:tcPr>
          <w:p w:rsidR="009F75C7" w:rsidRPr="00704B04" w:rsidRDefault="009F75C7">
            <w:pPr>
              <w:pStyle w:val="Titel"/>
              <w:rPr>
                <w:lang w:val="da-DK"/>
              </w:rPr>
            </w:pPr>
          </w:p>
        </w:tc>
      </w:tr>
      <w:tr w:rsidR="009F75C7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9F75C7" w:rsidRPr="00704B04" w:rsidRDefault="009F75C7">
            <w:pPr>
              <w:pStyle w:val="Navn"/>
              <w:rPr>
                <w:lang w:val="da-DK"/>
              </w:rPr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9F75C7" w:rsidRPr="00033E8B" w:rsidRDefault="00033E8B" w:rsidP="00033E8B">
            <w:pPr>
              <w:pStyle w:val="Navn"/>
              <w:rPr>
                <w:sz w:val="32"/>
                <w:szCs w:val="32"/>
              </w:rPr>
            </w:pPr>
            <w:r w:rsidRPr="00033E8B">
              <w:rPr>
                <w:sz w:val="32"/>
                <w:szCs w:val="32"/>
              </w:rPr>
              <w:t>Menighed</w:t>
            </w:r>
          </w:p>
        </w:tc>
        <w:tc>
          <w:tcPr>
            <w:tcW w:w="864" w:type="dxa"/>
            <w:vAlign w:val="bottom"/>
          </w:tcPr>
          <w:p w:rsidR="009F75C7" w:rsidRDefault="009F75C7">
            <w:pPr>
              <w:pStyle w:val="Navn"/>
            </w:pPr>
          </w:p>
        </w:tc>
        <w:tc>
          <w:tcPr>
            <w:tcW w:w="864" w:type="dxa"/>
            <w:vAlign w:val="bottom"/>
          </w:tcPr>
          <w:p w:rsidR="009F75C7" w:rsidRDefault="009F75C7">
            <w:pPr>
              <w:pStyle w:val="Navn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9F75C7" w:rsidRPr="00033E8B" w:rsidRDefault="00033E8B" w:rsidP="00033E8B">
            <w:pPr>
              <w:pStyle w:val="Navn"/>
              <w:rPr>
                <w:sz w:val="32"/>
                <w:szCs w:val="32"/>
              </w:rPr>
            </w:pPr>
            <w:r w:rsidRPr="00033E8B">
              <w:rPr>
                <w:sz w:val="32"/>
                <w:szCs w:val="32"/>
              </w:rPr>
              <w:t>Lovkyndig</w:t>
            </w:r>
          </w:p>
        </w:tc>
        <w:tc>
          <w:tcPr>
            <w:tcW w:w="864" w:type="dxa"/>
            <w:vAlign w:val="bottom"/>
          </w:tcPr>
          <w:p w:rsidR="009F75C7" w:rsidRDefault="009F75C7">
            <w:pPr>
              <w:pStyle w:val="Navn"/>
            </w:pPr>
          </w:p>
        </w:tc>
      </w:tr>
      <w:tr w:rsidR="009F75C7" w:rsidRPr="00023F3C">
        <w:trPr>
          <w:trHeight w:hRule="exact" w:val="1224"/>
          <w:jc w:val="center"/>
        </w:trPr>
        <w:tc>
          <w:tcPr>
            <w:tcW w:w="864" w:type="dxa"/>
          </w:tcPr>
          <w:p w:rsidR="009F75C7" w:rsidRDefault="009F75C7">
            <w:pPr>
              <w:pStyle w:val="Titel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9F75C7" w:rsidRPr="00033E8B" w:rsidRDefault="00033E8B">
            <w:pPr>
              <w:pStyle w:val="Titel"/>
              <w:rPr>
                <w:i w:val="0"/>
              </w:rPr>
            </w:pPr>
            <w:r>
              <w:rPr>
                <w:rFonts w:ascii="Georgia" w:hAnsi="Georgia"/>
                <w:i w:val="0"/>
                <w:color w:val="653D2A"/>
              </w:rPr>
              <w:t xml:space="preserve">Et religiøst fællesskab </w:t>
            </w:r>
          </w:p>
        </w:tc>
        <w:tc>
          <w:tcPr>
            <w:tcW w:w="864" w:type="dxa"/>
          </w:tcPr>
          <w:p w:rsidR="009F75C7" w:rsidRDefault="009F75C7">
            <w:pPr>
              <w:pStyle w:val="Titel"/>
            </w:pPr>
          </w:p>
        </w:tc>
        <w:tc>
          <w:tcPr>
            <w:tcW w:w="864" w:type="dxa"/>
          </w:tcPr>
          <w:p w:rsidR="009F75C7" w:rsidRDefault="009F75C7">
            <w:pPr>
              <w:pStyle w:val="Titel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9F75C7" w:rsidRPr="00033E8B" w:rsidRDefault="00023F3C" w:rsidP="003C2145">
            <w:pPr>
              <w:pStyle w:val="Titel"/>
              <w:rPr>
                <w:i w:val="0"/>
                <w:lang w:val="da-DK"/>
              </w:rPr>
            </w:pPr>
            <w:r>
              <w:rPr>
                <w:rFonts w:ascii="Georgia" w:hAnsi="Georgia"/>
                <w:i w:val="0"/>
                <w:color w:val="653D2A"/>
                <w:lang w:val="da-DK"/>
              </w:rPr>
              <w:t xml:space="preserve">I </w:t>
            </w:r>
            <w:r w:rsidR="003C2145">
              <w:rPr>
                <w:rFonts w:ascii="Georgia" w:hAnsi="Georgia"/>
                <w:i w:val="0"/>
                <w:color w:val="653D2A"/>
                <w:lang w:val="da-DK"/>
              </w:rPr>
              <w:t>B</w:t>
            </w:r>
            <w:r>
              <w:rPr>
                <w:rFonts w:ascii="Georgia" w:hAnsi="Georgia"/>
                <w:i w:val="0"/>
                <w:color w:val="653D2A"/>
                <w:lang w:val="da-DK"/>
              </w:rPr>
              <w:t xml:space="preserve">iblen betyder det </w:t>
            </w:r>
            <w:r w:rsidR="00033E8B" w:rsidRPr="00033E8B">
              <w:rPr>
                <w:rFonts w:ascii="Georgia" w:hAnsi="Georgia"/>
                <w:i w:val="0"/>
                <w:color w:val="653D2A"/>
                <w:lang w:val="da-DK"/>
              </w:rPr>
              <w:t>en jurist. En med forstand på lovgivning. Synonym for skriftklog</w:t>
            </w:r>
          </w:p>
        </w:tc>
        <w:tc>
          <w:tcPr>
            <w:tcW w:w="864" w:type="dxa"/>
          </w:tcPr>
          <w:p w:rsidR="009F75C7" w:rsidRPr="00033E8B" w:rsidRDefault="009F75C7">
            <w:pPr>
              <w:pStyle w:val="Titel"/>
              <w:rPr>
                <w:lang w:val="da-DK"/>
              </w:rPr>
            </w:pPr>
          </w:p>
        </w:tc>
      </w:tr>
      <w:tr w:rsidR="009F75C7" w:rsidRPr="00023F3C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9F75C7" w:rsidRPr="00033E8B" w:rsidRDefault="009F75C7">
            <w:pPr>
              <w:pStyle w:val="Navn"/>
              <w:rPr>
                <w:lang w:val="da-DK"/>
              </w:rPr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9F75C7" w:rsidRPr="00F5407D" w:rsidRDefault="00033E8B" w:rsidP="00033E8B">
            <w:pPr>
              <w:pStyle w:val="Navn"/>
              <w:rPr>
                <w:sz w:val="32"/>
                <w:szCs w:val="32"/>
                <w:lang w:val="da-DK"/>
              </w:rPr>
            </w:pPr>
            <w:r w:rsidRPr="00023F3C">
              <w:rPr>
                <w:sz w:val="32"/>
                <w:szCs w:val="32"/>
                <w:lang w:val="da-DK"/>
              </w:rPr>
              <w:t>Levit</w:t>
            </w:r>
          </w:p>
        </w:tc>
        <w:tc>
          <w:tcPr>
            <w:tcW w:w="864" w:type="dxa"/>
            <w:vAlign w:val="bottom"/>
          </w:tcPr>
          <w:p w:rsidR="009F75C7" w:rsidRPr="00033E8B" w:rsidRDefault="009F75C7">
            <w:pPr>
              <w:pStyle w:val="Navn"/>
              <w:rPr>
                <w:lang w:val="da-DK"/>
              </w:rPr>
            </w:pPr>
          </w:p>
        </w:tc>
        <w:tc>
          <w:tcPr>
            <w:tcW w:w="864" w:type="dxa"/>
            <w:vAlign w:val="bottom"/>
          </w:tcPr>
          <w:p w:rsidR="009F75C7" w:rsidRPr="00033E8B" w:rsidRDefault="009F75C7">
            <w:pPr>
              <w:pStyle w:val="Navn"/>
              <w:rPr>
                <w:lang w:val="da-DK"/>
              </w:rPr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9F75C7" w:rsidRPr="00F30A38" w:rsidRDefault="00F30A38" w:rsidP="00F30A38">
            <w:pPr>
              <w:pStyle w:val="Navn"/>
              <w:rPr>
                <w:sz w:val="32"/>
                <w:szCs w:val="32"/>
                <w:lang w:val="da-DK"/>
              </w:rPr>
            </w:pPr>
            <w:r w:rsidRPr="00023F3C">
              <w:rPr>
                <w:sz w:val="32"/>
                <w:szCs w:val="32"/>
                <w:lang w:val="da-DK"/>
              </w:rPr>
              <w:t>Jeriko</w:t>
            </w:r>
          </w:p>
        </w:tc>
        <w:tc>
          <w:tcPr>
            <w:tcW w:w="864" w:type="dxa"/>
            <w:vAlign w:val="bottom"/>
          </w:tcPr>
          <w:p w:rsidR="009F75C7" w:rsidRPr="00033E8B" w:rsidRDefault="009F75C7">
            <w:pPr>
              <w:pStyle w:val="Navn"/>
              <w:rPr>
                <w:lang w:val="da-DK"/>
              </w:rPr>
            </w:pPr>
          </w:p>
        </w:tc>
      </w:tr>
      <w:tr w:rsidR="009F75C7" w:rsidRPr="00023F3C">
        <w:trPr>
          <w:trHeight w:hRule="exact" w:val="1224"/>
          <w:jc w:val="center"/>
        </w:trPr>
        <w:tc>
          <w:tcPr>
            <w:tcW w:w="864" w:type="dxa"/>
          </w:tcPr>
          <w:p w:rsidR="009F75C7" w:rsidRPr="00033E8B" w:rsidRDefault="009F75C7">
            <w:pPr>
              <w:pStyle w:val="Titel"/>
              <w:rPr>
                <w:lang w:val="da-DK"/>
              </w:rPr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9F75C7" w:rsidRPr="00F30A38" w:rsidRDefault="00F30A38">
            <w:pPr>
              <w:pStyle w:val="Titel"/>
              <w:rPr>
                <w:i w:val="0"/>
                <w:lang w:val="da-DK"/>
              </w:rPr>
            </w:pPr>
            <w:r w:rsidRPr="00F30A38">
              <w:rPr>
                <w:rFonts w:ascii="Georgia" w:hAnsi="Georgia"/>
                <w:i w:val="0"/>
                <w:color w:val="653D2A"/>
                <w:lang w:val="da-DK"/>
              </w:rPr>
              <w:t>I denne sammenhæng: én som arbejder i et tempel. En tempelfunktionær</w:t>
            </w:r>
          </w:p>
        </w:tc>
        <w:tc>
          <w:tcPr>
            <w:tcW w:w="864" w:type="dxa"/>
          </w:tcPr>
          <w:p w:rsidR="009F75C7" w:rsidRPr="00033E8B" w:rsidRDefault="009F75C7">
            <w:pPr>
              <w:pStyle w:val="Titel"/>
              <w:rPr>
                <w:lang w:val="da-DK"/>
              </w:rPr>
            </w:pPr>
          </w:p>
        </w:tc>
        <w:tc>
          <w:tcPr>
            <w:tcW w:w="864" w:type="dxa"/>
          </w:tcPr>
          <w:p w:rsidR="009F75C7" w:rsidRPr="00033E8B" w:rsidRDefault="009F75C7">
            <w:pPr>
              <w:pStyle w:val="Titel"/>
              <w:rPr>
                <w:lang w:val="da-DK"/>
              </w:rPr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9F75C7" w:rsidRPr="00F30A38" w:rsidRDefault="00F30A38" w:rsidP="003C2145">
            <w:pPr>
              <w:pStyle w:val="Titel"/>
              <w:rPr>
                <w:i w:val="0"/>
                <w:lang w:val="da-DK"/>
              </w:rPr>
            </w:pPr>
            <w:r>
              <w:rPr>
                <w:rFonts w:ascii="Georgia" w:hAnsi="Georgia"/>
                <w:i w:val="0"/>
                <w:color w:val="653D2A"/>
                <w:lang w:val="da-DK"/>
              </w:rPr>
              <w:t>By i Jordandalen ca. 10</w:t>
            </w:r>
            <w:r w:rsidR="003C2145">
              <w:rPr>
                <w:rFonts w:ascii="Georgia" w:hAnsi="Georgia"/>
                <w:i w:val="0"/>
                <w:color w:val="653D2A"/>
                <w:lang w:val="da-DK"/>
              </w:rPr>
              <w:t xml:space="preserve"> </w:t>
            </w:r>
            <w:r>
              <w:rPr>
                <w:rFonts w:ascii="Georgia" w:hAnsi="Georgia"/>
                <w:i w:val="0"/>
                <w:color w:val="653D2A"/>
                <w:lang w:val="da-DK"/>
              </w:rPr>
              <w:t>km fra Dødehavet. Byen ligger 250</w:t>
            </w:r>
            <w:r w:rsidR="003C2145">
              <w:rPr>
                <w:rFonts w:ascii="Georgia" w:hAnsi="Georgia"/>
                <w:i w:val="0"/>
                <w:color w:val="653D2A"/>
                <w:lang w:val="da-DK"/>
              </w:rPr>
              <w:t xml:space="preserve"> </w:t>
            </w:r>
            <w:r>
              <w:rPr>
                <w:rFonts w:ascii="Georgia" w:hAnsi="Georgia"/>
                <w:i w:val="0"/>
                <w:color w:val="653D2A"/>
                <w:lang w:val="da-DK"/>
              </w:rPr>
              <w:t xml:space="preserve">m under havets overflade og er verdens </w:t>
            </w:r>
            <w:r w:rsidR="003C2145">
              <w:rPr>
                <w:rFonts w:ascii="Georgia" w:hAnsi="Georgia"/>
                <w:i w:val="0"/>
                <w:color w:val="653D2A"/>
                <w:lang w:val="da-DK"/>
              </w:rPr>
              <w:t xml:space="preserve">laveste </w:t>
            </w:r>
            <w:r>
              <w:rPr>
                <w:rFonts w:ascii="Georgia" w:hAnsi="Georgia"/>
                <w:i w:val="0"/>
                <w:color w:val="653D2A"/>
                <w:lang w:val="da-DK"/>
              </w:rPr>
              <w:t>beliggende by.</w:t>
            </w:r>
          </w:p>
        </w:tc>
        <w:tc>
          <w:tcPr>
            <w:tcW w:w="864" w:type="dxa"/>
          </w:tcPr>
          <w:p w:rsidR="009F75C7" w:rsidRPr="00033E8B" w:rsidRDefault="009F75C7">
            <w:pPr>
              <w:pStyle w:val="Titel"/>
              <w:rPr>
                <w:lang w:val="da-DK"/>
              </w:rPr>
            </w:pPr>
          </w:p>
        </w:tc>
      </w:tr>
      <w:tr w:rsidR="009F75C7" w:rsidRPr="00033E8B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9F75C7" w:rsidRPr="00033E8B" w:rsidRDefault="009F75C7">
            <w:pPr>
              <w:pStyle w:val="Navn"/>
              <w:rPr>
                <w:lang w:val="da-DK"/>
              </w:rPr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9F75C7" w:rsidRPr="00F30A38" w:rsidRDefault="00F30A38" w:rsidP="00F30A38">
            <w:pPr>
              <w:pStyle w:val="Navn"/>
              <w:rPr>
                <w:sz w:val="32"/>
                <w:szCs w:val="32"/>
                <w:lang w:val="da-DK"/>
              </w:rPr>
            </w:pPr>
            <w:r w:rsidRPr="00F30A38">
              <w:rPr>
                <w:sz w:val="32"/>
                <w:szCs w:val="32"/>
              </w:rPr>
              <w:t>Samaritaner</w:t>
            </w:r>
          </w:p>
        </w:tc>
        <w:tc>
          <w:tcPr>
            <w:tcW w:w="864" w:type="dxa"/>
            <w:vAlign w:val="bottom"/>
          </w:tcPr>
          <w:p w:rsidR="009F75C7" w:rsidRPr="00033E8B" w:rsidRDefault="009F75C7">
            <w:pPr>
              <w:pStyle w:val="Navn"/>
              <w:rPr>
                <w:lang w:val="da-DK"/>
              </w:rPr>
            </w:pPr>
          </w:p>
        </w:tc>
        <w:tc>
          <w:tcPr>
            <w:tcW w:w="864" w:type="dxa"/>
            <w:vAlign w:val="bottom"/>
          </w:tcPr>
          <w:p w:rsidR="009F75C7" w:rsidRPr="00033E8B" w:rsidRDefault="009F75C7">
            <w:pPr>
              <w:pStyle w:val="Navn"/>
              <w:rPr>
                <w:lang w:val="da-DK"/>
              </w:rPr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9F75C7" w:rsidRPr="00F30A38" w:rsidRDefault="00F30A38" w:rsidP="00F30A38">
            <w:pPr>
              <w:pStyle w:val="Navn"/>
              <w:rPr>
                <w:sz w:val="32"/>
                <w:szCs w:val="32"/>
                <w:lang w:val="da-DK"/>
              </w:rPr>
            </w:pPr>
            <w:r w:rsidRPr="00F30A38">
              <w:rPr>
                <w:sz w:val="32"/>
                <w:szCs w:val="32"/>
              </w:rPr>
              <w:t>Medynk</w:t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864" w:type="dxa"/>
            <w:vAlign w:val="bottom"/>
          </w:tcPr>
          <w:p w:rsidR="009F75C7" w:rsidRPr="00033E8B" w:rsidRDefault="009F75C7">
            <w:pPr>
              <w:pStyle w:val="Navn"/>
              <w:rPr>
                <w:lang w:val="da-DK"/>
              </w:rPr>
            </w:pPr>
          </w:p>
        </w:tc>
      </w:tr>
      <w:tr w:rsidR="009F75C7" w:rsidRPr="00033E8B">
        <w:trPr>
          <w:trHeight w:hRule="exact" w:val="1224"/>
          <w:jc w:val="center"/>
        </w:trPr>
        <w:tc>
          <w:tcPr>
            <w:tcW w:w="864" w:type="dxa"/>
          </w:tcPr>
          <w:p w:rsidR="009F75C7" w:rsidRPr="00033E8B" w:rsidRDefault="009F75C7">
            <w:pPr>
              <w:pStyle w:val="Titel"/>
              <w:rPr>
                <w:lang w:val="da-DK"/>
              </w:rPr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9F75C7" w:rsidRPr="00F30A38" w:rsidRDefault="00F30A38" w:rsidP="00F30A38">
            <w:pPr>
              <w:pStyle w:val="Titel"/>
              <w:rPr>
                <w:i w:val="0"/>
                <w:lang w:val="da-DK"/>
              </w:rPr>
            </w:pPr>
            <w:r>
              <w:rPr>
                <w:rFonts w:ascii="Georgia" w:hAnsi="Georgia"/>
                <w:i w:val="0"/>
                <w:color w:val="653D2A"/>
                <w:lang w:val="da-DK"/>
              </w:rPr>
              <w:t>En person fra området Samaria. På Jesu tid så jøderne skævt til folk fra Samaria, da jøderne mente, at de også tilbad andre guder end Gud</w:t>
            </w:r>
          </w:p>
        </w:tc>
        <w:tc>
          <w:tcPr>
            <w:tcW w:w="864" w:type="dxa"/>
          </w:tcPr>
          <w:p w:rsidR="009F75C7" w:rsidRPr="00033E8B" w:rsidRDefault="009F75C7">
            <w:pPr>
              <w:pStyle w:val="Titel"/>
              <w:rPr>
                <w:lang w:val="da-DK"/>
              </w:rPr>
            </w:pPr>
          </w:p>
        </w:tc>
        <w:tc>
          <w:tcPr>
            <w:tcW w:w="864" w:type="dxa"/>
          </w:tcPr>
          <w:p w:rsidR="009F75C7" w:rsidRPr="00033E8B" w:rsidRDefault="009F75C7">
            <w:pPr>
              <w:pStyle w:val="Titel"/>
              <w:rPr>
                <w:lang w:val="da-DK"/>
              </w:rPr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9F75C7" w:rsidRPr="00F30A38" w:rsidRDefault="00F30A38">
            <w:pPr>
              <w:pStyle w:val="Titel"/>
              <w:rPr>
                <w:i w:val="0"/>
                <w:lang w:val="da-DK"/>
              </w:rPr>
            </w:pPr>
            <w:r>
              <w:rPr>
                <w:rFonts w:ascii="Georgia" w:hAnsi="Georgia"/>
                <w:i w:val="0"/>
                <w:color w:val="653D2A"/>
                <w:lang w:val="da-DK"/>
              </w:rPr>
              <w:t xml:space="preserve">Medlidenhed </w:t>
            </w:r>
          </w:p>
        </w:tc>
        <w:tc>
          <w:tcPr>
            <w:tcW w:w="864" w:type="dxa"/>
          </w:tcPr>
          <w:p w:rsidR="009F75C7" w:rsidRPr="00033E8B" w:rsidRDefault="009F75C7">
            <w:pPr>
              <w:pStyle w:val="Titel"/>
              <w:rPr>
                <w:lang w:val="da-DK"/>
              </w:rPr>
            </w:pPr>
          </w:p>
        </w:tc>
      </w:tr>
      <w:tr w:rsidR="009F75C7" w:rsidRPr="00F30A38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9F75C7" w:rsidRPr="00033E8B" w:rsidRDefault="009F75C7">
            <w:pPr>
              <w:pStyle w:val="Navn"/>
              <w:rPr>
                <w:lang w:val="da-DK"/>
              </w:rPr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9F75C7" w:rsidRPr="00F30A38" w:rsidRDefault="00F30A38" w:rsidP="00F30A38">
            <w:pPr>
              <w:pStyle w:val="Navn"/>
              <w:rPr>
                <w:sz w:val="32"/>
                <w:szCs w:val="32"/>
                <w:lang w:val="da-DK"/>
              </w:rPr>
            </w:pPr>
            <w:r w:rsidRPr="00F30A38">
              <w:rPr>
                <w:sz w:val="32"/>
                <w:szCs w:val="32"/>
              </w:rPr>
              <w:t>Denar</w:t>
            </w:r>
          </w:p>
        </w:tc>
        <w:tc>
          <w:tcPr>
            <w:tcW w:w="864" w:type="dxa"/>
            <w:vAlign w:val="bottom"/>
          </w:tcPr>
          <w:p w:rsidR="009F75C7" w:rsidRPr="00033E8B" w:rsidRDefault="009F75C7">
            <w:pPr>
              <w:pStyle w:val="Navn"/>
              <w:rPr>
                <w:lang w:val="da-DK"/>
              </w:rPr>
            </w:pPr>
          </w:p>
        </w:tc>
        <w:tc>
          <w:tcPr>
            <w:tcW w:w="864" w:type="dxa"/>
            <w:vAlign w:val="bottom"/>
          </w:tcPr>
          <w:p w:rsidR="009F75C7" w:rsidRPr="00033E8B" w:rsidRDefault="009F75C7">
            <w:pPr>
              <w:pStyle w:val="Navn"/>
              <w:rPr>
                <w:lang w:val="da-DK"/>
              </w:rPr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9F75C7" w:rsidRPr="007F6302" w:rsidRDefault="007F6302" w:rsidP="007F6302">
            <w:pPr>
              <w:pStyle w:val="Navn"/>
              <w:rPr>
                <w:sz w:val="32"/>
                <w:szCs w:val="32"/>
                <w:lang w:val="da-DK"/>
              </w:rPr>
            </w:pPr>
            <w:r w:rsidRPr="007F6302">
              <w:rPr>
                <w:sz w:val="32"/>
                <w:szCs w:val="32"/>
              </w:rPr>
              <w:t>Barmhjertighed</w:t>
            </w:r>
          </w:p>
        </w:tc>
        <w:tc>
          <w:tcPr>
            <w:tcW w:w="864" w:type="dxa"/>
            <w:vAlign w:val="bottom"/>
          </w:tcPr>
          <w:p w:rsidR="009F75C7" w:rsidRPr="00F30A38" w:rsidRDefault="009F75C7">
            <w:pPr>
              <w:pStyle w:val="Navn"/>
              <w:rPr>
                <w:lang w:val="da-DK"/>
              </w:rPr>
            </w:pPr>
          </w:p>
        </w:tc>
      </w:tr>
      <w:tr w:rsidR="009F75C7" w:rsidRPr="00F30A38">
        <w:trPr>
          <w:trHeight w:hRule="exact" w:val="1224"/>
          <w:jc w:val="center"/>
        </w:trPr>
        <w:tc>
          <w:tcPr>
            <w:tcW w:w="864" w:type="dxa"/>
          </w:tcPr>
          <w:p w:rsidR="009F75C7" w:rsidRPr="00F30A38" w:rsidRDefault="009F75C7">
            <w:pPr>
              <w:pStyle w:val="Titel"/>
              <w:rPr>
                <w:lang w:val="da-DK"/>
              </w:rPr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9F75C7" w:rsidRPr="00F30A38" w:rsidRDefault="00F30A38">
            <w:pPr>
              <w:pStyle w:val="Titel"/>
              <w:rPr>
                <w:i w:val="0"/>
                <w:lang w:val="da-DK"/>
              </w:rPr>
            </w:pPr>
            <w:r w:rsidRPr="00F30A38">
              <w:rPr>
                <w:rFonts w:ascii="Georgia" w:hAnsi="Georgia"/>
                <w:i w:val="0"/>
                <w:color w:val="653D2A"/>
                <w:lang w:val="da-DK"/>
              </w:rPr>
              <w:t xml:space="preserve">Gammel </w:t>
            </w:r>
            <w:r w:rsidR="003C2145">
              <w:rPr>
                <w:rFonts w:ascii="Georgia" w:hAnsi="Georgia"/>
                <w:i w:val="0"/>
                <w:color w:val="653D2A"/>
                <w:lang w:val="da-DK"/>
              </w:rPr>
              <w:t xml:space="preserve"> </w:t>
            </w:r>
            <w:bookmarkStart w:id="0" w:name="_GoBack"/>
            <w:bookmarkEnd w:id="0"/>
            <w:r w:rsidRPr="00F30A38">
              <w:rPr>
                <w:rFonts w:ascii="Georgia" w:hAnsi="Georgia"/>
                <w:i w:val="0"/>
                <w:color w:val="653D2A"/>
                <w:lang w:val="da-DK"/>
              </w:rPr>
              <w:t>møntenhed</w:t>
            </w:r>
          </w:p>
        </w:tc>
        <w:tc>
          <w:tcPr>
            <w:tcW w:w="864" w:type="dxa"/>
          </w:tcPr>
          <w:p w:rsidR="009F75C7" w:rsidRPr="00F30A38" w:rsidRDefault="009F75C7">
            <w:pPr>
              <w:pStyle w:val="Titel"/>
              <w:rPr>
                <w:lang w:val="da-DK"/>
              </w:rPr>
            </w:pPr>
          </w:p>
        </w:tc>
        <w:tc>
          <w:tcPr>
            <w:tcW w:w="864" w:type="dxa"/>
          </w:tcPr>
          <w:p w:rsidR="009F75C7" w:rsidRPr="00F30A38" w:rsidRDefault="009F75C7">
            <w:pPr>
              <w:pStyle w:val="Titel"/>
              <w:rPr>
                <w:lang w:val="da-DK"/>
              </w:rPr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9F75C7" w:rsidRPr="007F6302" w:rsidRDefault="007F6302">
            <w:pPr>
              <w:pStyle w:val="Titel"/>
              <w:rPr>
                <w:i w:val="0"/>
                <w:lang w:val="da-DK"/>
              </w:rPr>
            </w:pPr>
            <w:r>
              <w:rPr>
                <w:rFonts w:ascii="Georgia" w:hAnsi="Georgia"/>
                <w:i w:val="0"/>
                <w:color w:val="653D2A"/>
                <w:lang w:val="da-DK"/>
              </w:rPr>
              <w:t>Kærlighed, medfølelse og omsorg</w:t>
            </w:r>
          </w:p>
        </w:tc>
        <w:tc>
          <w:tcPr>
            <w:tcW w:w="864" w:type="dxa"/>
          </w:tcPr>
          <w:p w:rsidR="009F75C7" w:rsidRPr="00F30A38" w:rsidRDefault="009F75C7">
            <w:pPr>
              <w:pStyle w:val="Titel"/>
              <w:rPr>
                <w:lang w:val="da-DK"/>
              </w:rPr>
            </w:pPr>
          </w:p>
        </w:tc>
      </w:tr>
    </w:tbl>
    <w:p w:rsidR="009F75C7" w:rsidRPr="00F30A38" w:rsidRDefault="00EC42B5">
      <w:pPr>
        <w:rPr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190488" cy="8970264"/>
                <wp:effectExtent l="0" t="0" r="1270" b="2540"/>
                <wp:wrapNone/>
                <wp:docPr id="4" name="Gruppe 4" descr="Anbring kortets baggrundsgrafik med fyrværkeri og abstrakt design på ensfarvet baggrun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488" cy="8970264"/>
                          <a:chOff x="0" y="0"/>
                          <a:chExt cx="6191250" cy="8972550"/>
                        </a:xfrm>
                      </wpg:grpSpPr>
                      <wpg:grpSp>
                        <wpg:cNvPr id="79" name="Gruppe 79"/>
                        <wpg:cNvGrpSpPr/>
                        <wpg:grpSpPr>
                          <a:xfrm>
                            <a:off x="19050" y="1876425"/>
                            <a:ext cx="2971165" cy="1600200"/>
                            <a:chOff x="0" y="0"/>
                            <a:chExt cx="2971165" cy="1600200"/>
                          </a:xfrm>
                        </wpg:grpSpPr>
                        <wps:wsp>
                          <wps:cNvPr id="5" name="Kombinationstegning 5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165" cy="1600200"/>
                            </a:xfrm>
                            <a:custGeom>
                              <a:avLst/>
                              <a:gdLst>
                                <a:gd name="T0" fmla="*/ 825 w 936"/>
                                <a:gd name="T1" fmla="*/ 340 h 504"/>
                                <a:gd name="T2" fmla="*/ 735 w 936"/>
                                <a:gd name="T3" fmla="*/ 127 h 504"/>
                                <a:gd name="T4" fmla="*/ 746 w 936"/>
                                <a:gd name="T5" fmla="*/ 291 h 504"/>
                                <a:gd name="T6" fmla="*/ 728 w 936"/>
                                <a:gd name="T7" fmla="*/ 217 h 504"/>
                                <a:gd name="T8" fmla="*/ 706 w 936"/>
                                <a:gd name="T9" fmla="*/ 312 h 504"/>
                                <a:gd name="T10" fmla="*/ 783 w 936"/>
                                <a:gd name="T11" fmla="*/ 422 h 504"/>
                                <a:gd name="T12" fmla="*/ 763 w 936"/>
                                <a:gd name="T13" fmla="*/ 96 h 504"/>
                                <a:gd name="T14" fmla="*/ 767 w 936"/>
                                <a:gd name="T15" fmla="*/ 122 h 504"/>
                                <a:gd name="T16" fmla="*/ 863 w 936"/>
                                <a:gd name="T17" fmla="*/ 330 h 504"/>
                                <a:gd name="T18" fmla="*/ 740 w 936"/>
                                <a:gd name="T19" fmla="*/ 15 h 504"/>
                                <a:gd name="T20" fmla="*/ 770 w 936"/>
                                <a:gd name="T21" fmla="*/ 38 h 504"/>
                                <a:gd name="T22" fmla="*/ 770 w 936"/>
                                <a:gd name="T23" fmla="*/ 33 h 504"/>
                                <a:gd name="T24" fmla="*/ 765 w 936"/>
                                <a:gd name="T25" fmla="*/ 108 h 504"/>
                                <a:gd name="T26" fmla="*/ 907 w 936"/>
                                <a:gd name="T27" fmla="*/ 172 h 504"/>
                                <a:gd name="T28" fmla="*/ 860 w 936"/>
                                <a:gd name="T29" fmla="*/ 24 h 504"/>
                                <a:gd name="T30" fmla="*/ 753 w 936"/>
                                <a:gd name="T31" fmla="*/ 66 h 504"/>
                                <a:gd name="T32" fmla="*/ 804 w 936"/>
                                <a:gd name="T33" fmla="*/ 92 h 504"/>
                                <a:gd name="T34" fmla="*/ 0 w 936"/>
                                <a:gd name="T35" fmla="*/ 67 h 504"/>
                                <a:gd name="T36" fmla="*/ 84 w 936"/>
                                <a:gd name="T37" fmla="*/ 28 h 504"/>
                                <a:gd name="T38" fmla="*/ 16 w 936"/>
                                <a:gd name="T39" fmla="*/ 161 h 504"/>
                                <a:gd name="T40" fmla="*/ 624 w 936"/>
                                <a:gd name="T41" fmla="*/ 348 h 504"/>
                                <a:gd name="T42" fmla="*/ 674 w 936"/>
                                <a:gd name="T43" fmla="*/ 142 h 504"/>
                                <a:gd name="T44" fmla="*/ 541 w 936"/>
                                <a:gd name="T45" fmla="*/ 353 h 504"/>
                                <a:gd name="T46" fmla="*/ 599 w 936"/>
                                <a:gd name="T47" fmla="*/ 245 h 504"/>
                                <a:gd name="T48" fmla="*/ 512 w 936"/>
                                <a:gd name="T49" fmla="*/ 398 h 504"/>
                                <a:gd name="T50" fmla="*/ 656 w 936"/>
                                <a:gd name="T51" fmla="*/ 118 h 504"/>
                                <a:gd name="T52" fmla="*/ 561 w 936"/>
                                <a:gd name="T53" fmla="*/ 157 h 504"/>
                                <a:gd name="T54" fmla="*/ 430 w 936"/>
                                <a:gd name="T55" fmla="*/ 194 h 504"/>
                                <a:gd name="T56" fmla="*/ 421 w 936"/>
                                <a:gd name="T57" fmla="*/ 142 h 504"/>
                                <a:gd name="T58" fmla="*/ 495 w 936"/>
                                <a:gd name="T59" fmla="*/ 94 h 504"/>
                                <a:gd name="T60" fmla="*/ 371 w 936"/>
                                <a:gd name="T61" fmla="*/ 73 h 504"/>
                                <a:gd name="T62" fmla="*/ 633 w 936"/>
                                <a:gd name="T63" fmla="*/ 54 h 504"/>
                                <a:gd name="T64" fmla="*/ 455 w 936"/>
                                <a:gd name="T65" fmla="*/ 26 h 504"/>
                                <a:gd name="T66" fmla="*/ 410 w 936"/>
                                <a:gd name="T67" fmla="*/ 0 h 504"/>
                                <a:gd name="T68" fmla="*/ 161 w 936"/>
                                <a:gd name="T69" fmla="*/ 94 h 504"/>
                                <a:gd name="T70" fmla="*/ 46 w 936"/>
                                <a:gd name="T71" fmla="*/ 161 h 504"/>
                                <a:gd name="T72" fmla="*/ 0 w 936"/>
                                <a:gd name="T73" fmla="*/ 182 h 504"/>
                                <a:gd name="T74" fmla="*/ 139 w 936"/>
                                <a:gd name="T75" fmla="*/ 289 h 504"/>
                                <a:gd name="T76" fmla="*/ 2 w 936"/>
                                <a:gd name="T77" fmla="*/ 257 h 504"/>
                                <a:gd name="T78" fmla="*/ 50 w 936"/>
                                <a:gd name="T79" fmla="*/ 379 h 504"/>
                                <a:gd name="T80" fmla="*/ 351 w 936"/>
                                <a:gd name="T81" fmla="*/ 451 h 504"/>
                                <a:gd name="T82" fmla="*/ 381 w 936"/>
                                <a:gd name="T83" fmla="*/ 391 h 504"/>
                                <a:gd name="T84" fmla="*/ 543 w 936"/>
                                <a:gd name="T85" fmla="*/ 492 h 504"/>
                                <a:gd name="T86" fmla="*/ 837 w 936"/>
                                <a:gd name="T87" fmla="*/ 0 h 504"/>
                                <a:gd name="T88" fmla="*/ 754 w 936"/>
                                <a:gd name="T89" fmla="*/ 37 h 504"/>
                                <a:gd name="T90" fmla="*/ 69 w 936"/>
                                <a:gd name="T91" fmla="*/ 477 h 504"/>
                                <a:gd name="T92" fmla="*/ 765 w 936"/>
                                <a:gd name="T93" fmla="*/ 29 h 504"/>
                                <a:gd name="T94" fmla="*/ 736 w 936"/>
                                <a:gd name="T95" fmla="*/ 8 h 504"/>
                                <a:gd name="T96" fmla="*/ 724 w 936"/>
                                <a:gd name="T97" fmla="*/ 93 h 504"/>
                                <a:gd name="T98" fmla="*/ 714 w 936"/>
                                <a:gd name="T99" fmla="*/ 9 h 504"/>
                                <a:gd name="T100" fmla="*/ 639 w 936"/>
                                <a:gd name="T101" fmla="*/ 7 h 504"/>
                                <a:gd name="T102" fmla="*/ 692 w 936"/>
                                <a:gd name="T103" fmla="*/ 18 h 504"/>
                                <a:gd name="T104" fmla="*/ 917 w 936"/>
                                <a:gd name="T105" fmla="*/ 89 h 504"/>
                                <a:gd name="T106" fmla="*/ 735 w 936"/>
                                <a:gd name="T107" fmla="*/ 54 h 504"/>
                                <a:gd name="T108" fmla="*/ 576 w 936"/>
                                <a:gd name="T109" fmla="*/ 63 h 504"/>
                                <a:gd name="T110" fmla="*/ 473 w 936"/>
                                <a:gd name="T111" fmla="*/ 16 h 504"/>
                                <a:gd name="T112" fmla="*/ 563 w 936"/>
                                <a:gd name="T113" fmla="*/ 0 h 504"/>
                                <a:gd name="T114" fmla="*/ 708 w 936"/>
                                <a:gd name="T115" fmla="*/ 73 h 504"/>
                                <a:gd name="T116" fmla="*/ 673 w 936"/>
                                <a:gd name="T117" fmla="*/ 60 h 504"/>
                                <a:gd name="T118" fmla="*/ 635 w 936"/>
                                <a:gd name="T119" fmla="*/ 46 h 504"/>
                                <a:gd name="T120" fmla="*/ 683 w 936"/>
                                <a:gd name="T121" fmla="*/ 66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36" h="504">
                                  <a:moveTo>
                                    <a:pt x="863" y="330"/>
                                  </a:moveTo>
                                  <a:cubicBezTo>
                                    <a:pt x="786" y="202"/>
                                    <a:pt x="745" y="112"/>
                                    <a:pt x="729" y="75"/>
                                  </a:cubicBezTo>
                                  <a:cubicBezTo>
                                    <a:pt x="732" y="84"/>
                                    <a:pt x="736" y="98"/>
                                    <a:pt x="741" y="116"/>
                                  </a:cubicBezTo>
                                  <a:cubicBezTo>
                                    <a:pt x="744" y="123"/>
                                    <a:pt x="746" y="131"/>
                                    <a:pt x="749" y="139"/>
                                  </a:cubicBezTo>
                                  <a:cubicBezTo>
                                    <a:pt x="751" y="139"/>
                                    <a:pt x="753" y="140"/>
                                    <a:pt x="754" y="141"/>
                                  </a:cubicBezTo>
                                  <a:cubicBezTo>
                                    <a:pt x="757" y="144"/>
                                    <a:pt x="757" y="148"/>
                                    <a:pt x="754" y="151"/>
                                  </a:cubicBezTo>
                                  <a:cubicBezTo>
                                    <a:pt x="767" y="185"/>
                                    <a:pt x="786" y="230"/>
                                    <a:pt x="814" y="289"/>
                                  </a:cubicBezTo>
                                  <a:cubicBezTo>
                                    <a:pt x="816" y="289"/>
                                    <a:pt x="819" y="290"/>
                                    <a:pt x="821" y="292"/>
                                  </a:cubicBezTo>
                                  <a:cubicBezTo>
                                    <a:pt x="824" y="295"/>
                                    <a:pt x="824" y="299"/>
                                    <a:pt x="821" y="302"/>
                                  </a:cubicBezTo>
                                  <a:cubicBezTo>
                                    <a:pt x="818" y="305"/>
                                    <a:pt x="813" y="305"/>
                                    <a:pt x="810" y="302"/>
                                  </a:cubicBezTo>
                                  <a:cubicBezTo>
                                    <a:pt x="807" y="299"/>
                                    <a:pt x="808" y="294"/>
                                    <a:pt x="811" y="291"/>
                                  </a:cubicBezTo>
                                  <a:cubicBezTo>
                                    <a:pt x="811" y="291"/>
                                    <a:pt x="811" y="291"/>
                                    <a:pt x="811" y="291"/>
                                  </a:cubicBezTo>
                                  <a:cubicBezTo>
                                    <a:pt x="792" y="250"/>
                                    <a:pt x="777" y="216"/>
                                    <a:pt x="766" y="188"/>
                                  </a:cubicBezTo>
                                  <a:cubicBezTo>
                                    <a:pt x="780" y="228"/>
                                    <a:pt x="800" y="278"/>
                                    <a:pt x="825" y="340"/>
                                  </a:cubicBezTo>
                                  <a:cubicBezTo>
                                    <a:pt x="828" y="339"/>
                                    <a:pt x="831" y="339"/>
                                    <a:pt x="833" y="342"/>
                                  </a:cubicBezTo>
                                  <a:cubicBezTo>
                                    <a:pt x="836" y="345"/>
                                    <a:pt x="836" y="349"/>
                                    <a:pt x="833" y="352"/>
                                  </a:cubicBezTo>
                                  <a:cubicBezTo>
                                    <a:pt x="830" y="355"/>
                                    <a:pt x="825" y="355"/>
                                    <a:pt x="822" y="352"/>
                                  </a:cubicBezTo>
                                  <a:cubicBezTo>
                                    <a:pt x="819" y="349"/>
                                    <a:pt x="820" y="344"/>
                                    <a:pt x="823" y="341"/>
                                  </a:cubicBezTo>
                                  <a:cubicBezTo>
                                    <a:pt x="823" y="341"/>
                                    <a:pt x="823" y="341"/>
                                    <a:pt x="823" y="341"/>
                                  </a:cubicBezTo>
                                  <a:cubicBezTo>
                                    <a:pt x="789" y="260"/>
                                    <a:pt x="766" y="198"/>
                                    <a:pt x="750" y="153"/>
                                  </a:cubicBezTo>
                                  <a:cubicBezTo>
                                    <a:pt x="748" y="154"/>
                                    <a:pt x="745" y="153"/>
                                    <a:pt x="744" y="151"/>
                                  </a:cubicBezTo>
                                  <a:cubicBezTo>
                                    <a:pt x="756" y="205"/>
                                    <a:pt x="777" y="280"/>
                                    <a:pt x="808" y="378"/>
                                  </a:cubicBezTo>
                                  <a:cubicBezTo>
                                    <a:pt x="811" y="377"/>
                                    <a:pt x="813" y="378"/>
                                    <a:pt x="815" y="380"/>
                                  </a:cubicBezTo>
                                  <a:cubicBezTo>
                                    <a:pt x="818" y="383"/>
                                    <a:pt x="818" y="387"/>
                                    <a:pt x="815" y="390"/>
                                  </a:cubicBezTo>
                                  <a:cubicBezTo>
                                    <a:pt x="812" y="393"/>
                                    <a:pt x="807" y="393"/>
                                    <a:pt x="805" y="390"/>
                                  </a:cubicBezTo>
                                  <a:cubicBezTo>
                                    <a:pt x="802" y="387"/>
                                    <a:pt x="802" y="382"/>
                                    <a:pt x="805" y="379"/>
                                  </a:cubicBezTo>
                                  <a:cubicBezTo>
                                    <a:pt x="805" y="379"/>
                                    <a:pt x="805" y="379"/>
                                    <a:pt x="806" y="379"/>
                                  </a:cubicBezTo>
                                  <a:cubicBezTo>
                                    <a:pt x="768" y="265"/>
                                    <a:pt x="747" y="181"/>
                                    <a:pt x="735" y="127"/>
                                  </a:cubicBezTo>
                                  <a:cubicBezTo>
                                    <a:pt x="741" y="163"/>
                                    <a:pt x="751" y="212"/>
                                    <a:pt x="765" y="269"/>
                                  </a:cubicBezTo>
                                  <a:cubicBezTo>
                                    <a:pt x="767" y="268"/>
                                    <a:pt x="769" y="269"/>
                                    <a:pt x="771" y="271"/>
                                  </a:cubicBezTo>
                                  <a:cubicBezTo>
                                    <a:pt x="774" y="274"/>
                                    <a:pt x="774" y="279"/>
                                    <a:pt x="771" y="281"/>
                                  </a:cubicBezTo>
                                  <a:cubicBezTo>
                                    <a:pt x="768" y="284"/>
                                    <a:pt x="763" y="284"/>
                                    <a:pt x="760" y="281"/>
                                  </a:cubicBezTo>
                                  <a:cubicBezTo>
                                    <a:pt x="757" y="278"/>
                                    <a:pt x="757" y="273"/>
                                    <a:pt x="760" y="270"/>
                                  </a:cubicBezTo>
                                  <a:cubicBezTo>
                                    <a:pt x="761" y="270"/>
                                    <a:pt x="762" y="270"/>
                                    <a:pt x="762" y="269"/>
                                  </a:cubicBezTo>
                                  <a:cubicBezTo>
                                    <a:pt x="745" y="201"/>
                                    <a:pt x="735" y="144"/>
                                    <a:pt x="728" y="107"/>
                                  </a:cubicBezTo>
                                  <a:cubicBezTo>
                                    <a:pt x="727" y="107"/>
                                    <a:pt x="725" y="107"/>
                                    <a:pt x="724" y="106"/>
                                  </a:cubicBezTo>
                                  <a:cubicBezTo>
                                    <a:pt x="724" y="132"/>
                                    <a:pt x="726" y="167"/>
                                    <a:pt x="730" y="209"/>
                                  </a:cubicBezTo>
                                  <a:cubicBezTo>
                                    <a:pt x="731" y="211"/>
                                    <a:pt x="731" y="214"/>
                                    <a:pt x="731" y="216"/>
                                  </a:cubicBezTo>
                                  <a:cubicBezTo>
                                    <a:pt x="731" y="216"/>
                                    <a:pt x="731" y="216"/>
                                    <a:pt x="731" y="217"/>
                                  </a:cubicBezTo>
                                  <a:cubicBezTo>
                                    <a:pt x="732" y="226"/>
                                    <a:pt x="733" y="235"/>
                                    <a:pt x="735" y="245"/>
                                  </a:cubicBezTo>
                                  <a:cubicBezTo>
                                    <a:pt x="736" y="259"/>
                                    <a:pt x="739" y="274"/>
                                    <a:pt x="741" y="289"/>
                                  </a:cubicBezTo>
                                  <a:cubicBezTo>
                                    <a:pt x="743" y="289"/>
                                    <a:pt x="744" y="290"/>
                                    <a:pt x="746" y="291"/>
                                  </a:cubicBezTo>
                                  <a:cubicBezTo>
                                    <a:pt x="748" y="294"/>
                                    <a:pt x="748" y="299"/>
                                    <a:pt x="745" y="301"/>
                                  </a:cubicBezTo>
                                  <a:cubicBezTo>
                                    <a:pt x="744" y="302"/>
                                    <a:pt x="744" y="302"/>
                                    <a:pt x="743" y="303"/>
                                  </a:cubicBezTo>
                                  <a:cubicBezTo>
                                    <a:pt x="747" y="333"/>
                                    <a:pt x="753" y="367"/>
                                    <a:pt x="760" y="403"/>
                                  </a:cubicBezTo>
                                  <a:cubicBezTo>
                                    <a:pt x="762" y="403"/>
                                    <a:pt x="765" y="404"/>
                                    <a:pt x="766" y="406"/>
                                  </a:cubicBezTo>
                                  <a:cubicBezTo>
                                    <a:pt x="769" y="409"/>
                                    <a:pt x="769" y="413"/>
                                    <a:pt x="766" y="416"/>
                                  </a:cubicBezTo>
                                  <a:cubicBezTo>
                                    <a:pt x="763" y="419"/>
                                    <a:pt x="758" y="419"/>
                                    <a:pt x="755" y="416"/>
                                  </a:cubicBezTo>
                                  <a:cubicBezTo>
                                    <a:pt x="753" y="413"/>
                                    <a:pt x="753" y="408"/>
                                    <a:pt x="756" y="405"/>
                                  </a:cubicBezTo>
                                  <a:cubicBezTo>
                                    <a:pt x="756" y="405"/>
                                    <a:pt x="757" y="405"/>
                                    <a:pt x="757" y="404"/>
                                  </a:cubicBezTo>
                                  <a:cubicBezTo>
                                    <a:pt x="750" y="367"/>
                                    <a:pt x="745" y="334"/>
                                    <a:pt x="740" y="303"/>
                                  </a:cubicBezTo>
                                  <a:cubicBezTo>
                                    <a:pt x="738" y="303"/>
                                    <a:pt x="736" y="302"/>
                                    <a:pt x="735" y="301"/>
                                  </a:cubicBezTo>
                                  <a:cubicBezTo>
                                    <a:pt x="732" y="298"/>
                                    <a:pt x="732" y="293"/>
                                    <a:pt x="735" y="291"/>
                                  </a:cubicBezTo>
                                  <a:cubicBezTo>
                                    <a:pt x="736" y="290"/>
                                    <a:pt x="737" y="289"/>
                                    <a:pt x="738" y="289"/>
                                  </a:cubicBezTo>
                                  <a:cubicBezTo>
                                    <a:pt x="735" y="274"/>
                                    <a:pt x="733" y="259"/>
                                    <a:pt x="732" y="245"/>
                                  </a:cubicBezTo>
                                  <a:cubicBezTo>
                                    <a:pt x="730" y="235"/>
                                    <a:pt x="729" y="226"/>
                                    <a:pt x="728" y="217"/>
                                  </a:cubicBezTo>
                                  <a:cubicBezTo>
                                    <a:pt x="728" y="217"/>
                                    <a:pt x="728" y="216"/>
                                    <a:pt x="728" y="216"/>
                                  </a:cubicBezTo>
                                  <a:cubicBezTo>
                                    <a:pt x="728" y="214"/>
                                    <a:pt x="728" y="211"/>
                                    <a:pt x="727" y="209"/>
                                  </a:cubicBezTo>
                                  <a:cubicBezTo>
                                    <a:pt x="722" y="162"/>
                                    <a:pt x="720" y="126"/>
                                    <a:pt x="720" y="102"/>
                                  </a:cubicBezTo>
                                  <a:cubicBezTo>
                                    <a:pt x="719" y="100"/>
                                    <a:pt x="719" y="99"/>
                                    <a:pt x="720" y="97"/>
                                  </a:cubicBezTo>
                                  <a:cubicBezTo>
                                    <a:pt x="720" y="92"/>
                                    <a:pt x="720" y="87"/>
                                    <a:pt x="720" y="83"/>
                                  </a:cubicBezTo>
                                  <a:cubicBezTo>
                                    <a:pt x="717" y="105"/>
                                    <a:pt x="714" y="139"/>
                                    <a:pt x="713" y="184"/>
                                  </a:cubicBezTo>
                                  <a:cubicBezTo>
                                    <a:pt x="715" y="185"/>
                                    <a:pt x="717" y="185"/>
                                    <a:pt x="718" y="187"/>
                                  </a:cubicBezTo>
                                  <a:cubicBezTo>
                                    <a:pt x="721" y="190"/>
                                    <a:pt x="721" y="194"/>
                                    <a:pt x="718" y="197"/>
                                  </a:cubicBezTo>
                                  <a:cubicBezTo>
                                    <a:pt x="715" y="199"/>
                                    <a:pt x="711" y="200"/>
                                    <a:pt x="709" y="198"/>
                                  </a:cubicBezTo>
                                  <a:cubicBezTo>
                                    <a:pt x="709" y="229"/>
                                    <a:pt x="709" y="266"/>
                                    <a:pt x="712" y="310"/>
                                  </a:cubicBezTo>
                                  <a:cubicBezTo>
                                    <a:pt x="713" y="310"/>
                                    <a:pt x="715" y="311"/>
                                    <a:pt x="716" y="312"/>
                                  </a:cubicBezTo>
                                  <a:cubicBezTo>
                                    <a:pt x="719" y="315"/>
                                    <a:pt x="719" y="320"/>
                                    <a:pt x="716" y="323"/>
                                  </a:cubicBezTo>
                                  <a:cubicBezTo>
                                    <a:pt x="713" y="325"/>
                                    <a:pt x="708" y="325"/>
                                    <a:pt x="705" y="322"/>
                                  </a:cubicBezTo>
                                  <a:cubicBezTo>
                                    <a:pt x="703" y="319"/>
                                    <a:pt x="703" y="314"/>
                                    <a:pt x="706" y="312"/>
                                  </a:cubicBezTo>
                                  <a:cubicBezTo>
                                    <a:pt x="707" y="311"/>
                                    <a:pt x="708" y="310"/>
                                    <a:pt x="709" y="310"/>
                                  </a:cubicBezTo>
                                  <a:cubicBezTo>
                                    <a:pt x="706" y="264"/>
                                    <a:pt x="705" y="226"/>
                                    <a:pt x="706" y="194"/>
                                  </a:cubicBezTo>
                                  <a:cubicBezTo>
                                    <a:pt x="705" y="193"/>
                                    <a:pt x="705" y="190"/>
                                    <a:pt x="706" y="189"/>
                                  </a:cubicBezTo>
                                  <a:cubicBezTo>
                                    <a:pt x="706" y="158"/>
                                    <a:pt x="708" y="133"/>
                                    <a:pt x="709" y="115"/>
                                  </a:cubicBezTo>
                                  <a:cubicBezTo>
                                    <a:pt x="698" y="166"/>
                                    <a:pt x="683" y="253"/>
                                    <a:pt x="668" y="382"/>
                                  </a:cubicBezTo>
                                  <a:cubicBezTo>
                                    <a:pt x="669" y="382"/>
                                    <a:pt x="670" y="383"/>
                                    <a:pt x="671" y="384"/>
                                  </a:cubicBezTo>
                                  <a:cubicBezTo>
                                    <a:pt x="674" y="387"/>
                                    <a:pt x="674" y="390"/>
                                    <a:pt x="672" y="393"/>
                                  </a:cubicBezTo>
                                  <a:cubicBezTo>
                                    <a:pt x="672" y="393"/>
                                    <a:pt x="672" y="394"/>
                                    <a:pt x="672" y="394"/>
                                  </a:cubicBezTo>
                                  <a:cubicBezTo>
                                    <a:pt x="673" y="399"/>
                                    <a:pt x="649" y="481"/>
                                    <a:pt x="643" y="504"/>
                                  </a:cubicBezTo>
                                  <a:cubicBezTo>
                                    <a:pt x="659" y="504"/>
                                    <a:pt x="659" y="504"/>
                                    <a:pt x="659" y="504"/>
                                  </a:cubicBezTo>
                                  <a:cubicBezTo>
                                    <a:pt x="665" y="473"/>
                                    <a:pt x="679" y="446"/>
                                    <a:pt x="684" y="449"/>
                                  </a:cubicBezTo>
                                  <a:cubicBezTo>
                                    <a:pt x="691" y="452"/>
                                    <a:pt x="675" y="469"/>
                                    <a:pt x="663" y="504"/>
                                  </a:cubicBezTo>
                                  <a:cubicBezTo>
                                    <a:pt x="726" y="504"/>
                                    <a:pt x="726" y="504"/>
                                    <a:pt x="726" y="504"/>
                                  </a:cubicBezTo>
                                  <a:cubicBezTo>
                                    <a:pt x="739" y="464"/>
                                    <a:pt x="774" y="413"/>
                                    <a:pt x="783" y="422"/>
                                  </a:cubicBezTo>
                                  <a:cubicBezTo>
                                    <a:pt x="792" y="431"/>
                                    <a:pt x="755" y="445"/>
                                    <a:pt x="730" y="504"/>
                                  </a:cubicBezTo>
                                  <a:cubicBezTo>
                                    <a:pt x="784" y="504"/>
                                    <a:pt x="784" y="504"/>
                                    <a:pt x="784" y="504"/>
                                  </a:cubicBezTo>
                                  <a:cubicBezTo>
                                    <a:pt x="805" y="480"/>
                                    <a:pt x="838" y="457"/>
                                    <a:pt x="842" y="466"/>
                                  </a:cubicBezTo>
                                  <a:cubicBezTo>
                                    <a:pt x="845" y="474"/>
                                    <a:pt x="820" y="475"/>
                                    <a:pt x="789" y="504"/>
                                  </a:cubicBezTo>
                                  <a:cubicBezTo>
                                    <a:pt x="936" y="504"/>
                                    <a:pt x="936" y="504"/>
                                    <a:pt x="936" y="504"/>
                                  </a:cubicBezTo>
                                  <a:cubicBezTo>
                                    <a:pt x="936" y="219"/>
                                    <a:pt x="936" y="219"/>
                                    <a:pt x="936" y="219"/>
                                  </a:cubicBezTo>
                                  <a:cubicBezTo>
                                    <a:pt x="881" y="175"/>
                                    <a:pt x="826" y="134"/>
                                    <a:pt x="786" y="104"/>
                                  </a:cubicBezTo>
                                  <a:cubicBezTo>
                                    <a:pt x="817" y="129"/>
                                    <a:pt x="857" y="162"/>
                                    <a:pt x="904" y="203"/>
                                  </a:cubicBezTo>
                                  <a:cubicBezTo>
                                    <a:pt x="907" y="200"/>
                                    <a:pt x="912" y="201"/>
                                    <a:pt x="914" y="204"/>
                                  </a:cubicBezTo>
                                  <a:cubicBezTo>
                                    <a:pt x="917" y="207"/>
                                    <a:pt x="917" y="211"/>
                                    <a:pt x="914" y="214"/>
                                  </a:cubicBezTo>
                                  <a:cubicBezTo>
                                    <a:pt x="911" y="217"/>
                                    <a:pt x="906" y="217"/>
                                    <a:pt x="903" y="214"/>
                                  </a:cubicBezTo>
                                  <a:cubicBezTo>
                                    <a:pt x="901" y="211"/>
                                    <a:pt x="901" y="208"/>
                                    <a:pt x="902" y="205"/>
                                  </a:cubicBezTo>
                                  <a:cubicBezTo>
                                    <a:pt x="848" y="159"/>
                                    <a:pt x="803" y="121"/>
                                    <a:pt x="771" y="96"/>
                                  </a:cubicBezTo>
                                  <a:cubicBezTo>
                                    <a:pt x="769" y="97"/>
                                    <a:pt x="765" y="98"/>
                                    <a:pt x="763" y="96"/>
                                  </a:cubicBezTo>
                                  <a:cubicBezTo>
                                    <a:pt x="900" y="239"/>
                                    <a:pt x="900" y="239"/>
                                    <a:pt x="900" y="239"/>
                                  </a:cubicBezTo>
                                  <a:cubicBezTo>
                                    <a:pt x="903" y="237"/>
                                    <a:pt x="907" y="237"/>
                                    <a:pt x="909" y="240"/>
                                  </a:cubicBezTo>
                                  <a:cubicBezTo>
                                    <a:pt x="912" y="243"/>
                                    <a:pt x="912" y="248"/>
                                    <a:pt x="909" y="251"/>
                                  </a:cubicBezTo>
                                  <a:cubicBezTo>
                                    <a:pt x="906" y="253"/>
                                    <a:pt x="901" y="253"/>
                                    <a:pt x="898" y="250"/>
                                  </a:cubicBezTo>
                                  <a:cubicBezTo>
                                    <a:pt x="896" y="248"/>
                                    <a:pt x="896" y="244"/>
                                    <a:pt x="898" y="241"/>
                                  </a:cubicBezTo>
                                  <a:cubicBezTo>
                                    <a:pt x="775" y="112"/>
                                    <a:pt x="775" y="112"/>
                                    <a:pt x="775" y="112"/>
                                  </a:cubicBezTo>
                                  <a:cubicBezTo>
                                    <a:pt x="775" y="115"/>
                                    <a:pt x="775" y="118"/>
                                    <a:pt x="773" y="120"/>
                                  </a:cubicBezTo>
                                  <a:cubicBezTo>
                                    <a:pt x="772" y="120"/>
                                    <a:pt x="771" y="121"/>
                                    <a:pt x="770" y="121"/>
                                  </a:cubicBezTo>
                                  <a:cubicBezTo>
                                    <a:pt x="808" y="173"/>
                                    <a:pt x="863" y="248"/>
                                    <a:pt x="921" y="321"/>
                                  </a:cubicBezTo>
                                  <a:cubicBezTo>
                                    <a:pt x="924" y="319"/>
                                    <a:pt x="928" y="320"/>
                                    <a:pt x="930" y="322"/>
                                  </a:cubicBezTo>
                                  <a:cubicBezTo>
                                    <a:pt x="933" y="325"/>
                                    <a:pt x="933" y="330"/>
                                    <a:pt x="930" y="333"/>
                                  </a:cubicBezTo>
                                  <a:cubicBezTo>
                                    <a:pt x="927" y="336"/>
                                    <a:pt x="922" y="335"/>
                                    <a:pt x="919" y="332"/>
                                  </a:cubicBezTo>
                                  <a:cubicBezTo>
                                    <a:pt x="917" y="330"/>
                                    <a:pt x="917" y="326"/>
                                    <a:pt x="919" y="323"/>
                                  </a:cubicBezTo>
                                  <a:cubicBezTo>
                                    <a:pt x="860" y="250"/>
                                    <a:pt x="804" y="174"/>
                                    <a:pt x="767" y="122"/>
                                  </a:cubicBezTo>
                                  <a:cubicBezTo>
                                    <a:pt x="765" y="121"/>
                                    <a:pt x="764" y="121"/>
                                    <a:pt x="762" y="119"/>
                                  </a:cubicBezTo>
                                  <a:cubicBezTo>
                                    <a:pt x="760" y="117"/>
                                    <a:pt x="760" y="115"/>
                                    <a:pt x="760" y="112"/>
                                  </a:cubicBezTo>
                                  <a:cubicBezTo>
                                    <a:pt x="751" y="99"/>
                                    <a:pt x="744" y="88"/>
                                    <a:pt x="737" y="79"/>
                                  </a:cubicBezTo>
                                  <a:cubicBezTo>
                                    <a:pt x="752" y="105"/>
                                    <a:pt x="780" y="151"/>
                                    <a:pt x="822" y="211"/>
                                  </a:cubicBezTo>
                                  <a:cubicBezTo>
                                    <a:pt x="825" y="210"/>
                                    <a:pt x="828" y="211"/>
                                    <a:pt x="830" y="213"/>
                                  </a:cubicBezTo>
                                  <a:cubicBezTo>
                                    <a:pt x="833" y="216"/>
                                    <a:pt x="833" y="221"/>
                                    <a:pt x="830" y="223"/>
                                  </a:cubicBezTo>
                                  <a:cubicBezTo>
                                    <a:pt x="827" y="226"/>
                                    <a:pt x="822" y="226"/>
                                    <a:pt x="819" y="223"/>
                                  </a:cubicBezTo>
                                  <a:cubicBezTo>
                                    <a:pt x="816" y="220"/>
                                    <a:pt x="817" y="216"/>
                                    <a:pt x="819" y="213"/>
                                  </a:cubicBezTo>
                                  <a:cubicBezTo>
                                    <a:pt x="777" y="153"/>
                                    <a:pt x="750" y="107"/>
                                    <a:pt x="735" y="81"/>
                                  </a:cubicBezTo>
                                  <a:cubicBezTo>
                                    <a:pt x="753" y="122"/>
                                    <a:pt x="794" y="209"/>
                                    <a:pt x="865" y="329"/>
                                  </a:cubicBezTo>
                                  <a:cubicBezTo>
                                    <a:pt x="868" y="328"/>
                                    <a:pt x="871" y="329"/>
                                    <a:pt x="873" y="331"/>
                                  </a:cubicBezTo>
                                  <a:cubicBezTo>
                                    <a:pt x="876" y="334"/>
                                    <a:pt x="876" y="338"/>
                                    <a:pt x="873" y="341"/>
                                  </a:cubicBezTo>
                                  <a:cubicBezTo>
                                    <a:pt x="870" y="344"/>
                                    <a:pt x="865" y="344"/>
                                    <a:pt x="862" y="341"/>
                                  </a:cubicBezTo>
                                  <a:cubicBezTo>
                                    <a:pt x="859" y="338"/>
                                    <a:pt x="860" y="333"/>
                                    <a:pt x="863" y="330"/>
                                  </a:cubicBezTo>
                                  <a:cubicBezTo>
                                    <a:pt x="863" y="330"/>
                                    <a:pt x="863" y="330"/>
                                    <a:pt x="863" y="330"/>
                                  </a:cubicBezTo>
                                  <a:close/>
                                  <a:moveTo>
                                    <a:pt x="707" y="328"/>
                                  </a:moveTo>
                                  <a:cubicBezTo>
                                    <a:pt x="709" y="327"/>
                                    <a:pt x="714" y="328"/>
                                    <a:pt x="715" y="330"/>
                                  </a:cubicBezTo>
                                  <a:cubicBezTo>
                                    <a:pt x="716" y="334"/>
                                    <a:pt x="692" y="402"/>
                                    <a:pt x="692" y="402"/>
                                  </a:cubicBezTo>
                                  <a:cubicBezTo>
                                    <a:pt x="692" y="402"/>
                                    <a:pt x="706" y="331"/>
                                    <a:pt x="707" y="328"/>
                                  </a:cubicBezTo>
                                  <a:close/>
                                  <a:moveTo>
                                    <a:pt x="708" y="439"/>
                                  </a:moveTo>
                                  <a:cubicBezTo>
                                    <a:pt x="714" y="402"/>
                                    <a:pt x="741" y="365"/>
                                    <a:pt x="747" y="369"/>
                                  </a:cubicBezTo>
                                  <a:cubicBezTo>
                                    <a:pt x="754" y="373"/>
                                    <a:pt x="727" y="392"/>
                                    <a:pt x="708" y="439"/>
                                  </a:cubicBezTo>
                                  <a:close/>
                                  <a:moveTo>
                                    <a:pt x="771" y="486"/>
                                  </a:moveTo>
                                  <a:cubicBezTo>
                                    <a:pt x="777" y="445"/>
                                    <a:pt x="836" y="369"/>
                                    <a:pt x="846" y="380"/>
                                  </a:cubicBezTo>
                                  <a:cubicBezTo>
                                    <a:pt x="856" y="391"/>
                                    <a:pt x="804" y="406"/>
                                    <a:pt x="771" y="486"/>
                                  </a:cubicBezTo>
                                  <a:close/>
                                  <a:moveTo>
                                    <a:pt x="743" y="8"/>
                                  </a:moveTo>
                                  <a:cubicBezTo>
                                    <a:pt x="743" y="8"/>
                                    <a:pt x="743" y="8"/>
                                    <a:pt x="744" y="8"/>
                                  </a:cubicBezTo>
                                  <a:cubicBezTo>
                                    <a:pt x="742" y="10"/>
                                    <a:pt x="741" y="13"/>
                                    <a:pt x="740" y="15"/>
                                  </a:cubicBezTo>
                                  <a:lnTo>
                                    <a:pt x="743" y="8"/>
                                  </a:lnTo>
                                  <a:close/>
                                  <a:moveTo>
                                    <a:pt x="730" y="2"/>
                                  </a:moveTo>
                                  <a:cubicBezTo>
                                    <a:pt x="730" y="0"/>
                                    <a:pt x="730" y="0"/>
                                    <a:pt x="730" y="0"/>
                                  </a:cubicBezTo>
                                  <a:cubicBezTo>
                                    <a:pt x="730" y="0"/>
                                    <a:pt x="730" y="0"/>
                                    <a:pt x="730" y="0"/>
                                  </a:cubicBezTo>
                                  <a:lnTo>
                                    <a:pt x="730" y="2"/>
                                  </a:lnTo>
                                  <a:close/>
                                  <a:moveTo>
                                    <a:pt x="747" y="0"/>
                                  </a:moveTo>
                                  <a:cubicBezTo>
                                    <a:pt x="748" y="0"/>
                                    <a:pt x="748" y="0"/>
                                    <a:pt x="748" y="0"/>
                                  </a:cubicBezTo>
                                  <a:cubicBezTo>
                                    <a:pt x="747" y="0"/>
                                    <a:pt x="747" y="1"/>
                                    <a:pt x="747" y="1"/>
                                  </a:cubicBezTo>
                                  <a:cubicBezTo>
                                    <a:pt x="747" y="1"/>
                                    <a:pt x="747" y="0"/>
                                    <a:pt x="747" y="0"/>
                                  </a:cubicBezTo>
                                  <a:close/>
                                  <a:moveTo>
                                    <a:pt x="739" y="25"/>
                                  </a:moveTo>
                                  <a:cubicBezTo>
                                    <a:pt x="742" y="17"/>
                                    <a:pt x="746" y="9"/>
                                    <a:pt x="751" y="0"/>
                                  </a:cubicBezTo>
                                  <a:cubicBezTo>
                                    <a:pt x="753" y="0"/>
                                    <a:pt x="753" y="0"/>
                                    <a:pt x="753" y="0"/>
                                  </a:cubicBezTo>
                                  <a:lnTo>
                                    <a:pt x="739" y="25"/>
                                  </a:lnTo>
                                  <a:close/>
                                  <a:moveTo>
                                    <a:pt x="770" y="38"/>
                                  </a:moveTo>
                                  <a:cubicBezTo>
                                    <a:pt x="798" y="28"/>
                                    <a:pt x="836" y="14"/>
                                    <a:pt x="882" y="0"/>
                                  </a:cubicBezTo>
                                  <a:cubicBezTo>
                                    <a:pt x="934" y="0"/>
                                    <a:pt x="934" y="0"/>
                                    <a:pt x="934" y="0"/>
                                  </a:cubicBezTo>
                                  <a:cubicBezTo>
                                    <a:pt x="934" y="1"/>
                                    <a:pt x="933" y="2"/>
                                    <a:pt x="933" y="3"/>
                                  </a:cubicBezTo>
                                  <a:cubicBezTo>
                                    <a:pt x="909" y="6"/>
                                    <a:pt x="885" y="10"/>
                                    <a:pt x="862" y="15"/>
                                  </a:cubicBezTo>
                                  <a:cubicBezTo>
                                    <a:pt x="861" y="15"/>
                                    <a:pt x="861" y="14"/>
                                    <a:pt x="861" y="14"/>
                                  </a:cubicBezTo>
                                  <a:cubicBezTo>
                                    <a:pt x="858" y="11"/>
                                    <a:pt x="853" y="11"/>
                                    <a:pt x="850" y="14"/>
                                  </a:cubicBezTo>
                                  <a:cubicBezTo>
                                    <a:pt x="849" y="15"/>
                                    <a:pt x="848" y="17"/>
                                    <a:pt x="848" y="19"/>
                                  </a:cubicBezTo>
                                  <a:cubicBezTo>
                                    <a:pt x="839" y="20"/>
                                    <a:pt x="831" y="22"/>
                                    <a:pt x="823" y="24"/>
                                  </a:cubicBezTo>
                                  <a:cubicBezTo>
                                    <a:pt x="803" y="29"/>
                                    <a:pt x="785" y="34"/>
                                    <a:pt x="770" y="38"/>
                                  </a:cubicBezTo>
                                  <a:cubicBezTo>
                                    <a:pt x="770" y="38"/>
                                    <a:pt x="770" y="38"/>
                                    <a:pt x="770" y="38"/>
                                  </a:cubicBezTo>
                                  <a:close/>
                                  <a:moveTo>
                                    <a:pt x="844" y="0"/>
                                  </a:moveTo>
                                  <a:cubicBezTo>
                                    <a:pt x="872" y="0"/>
                                    <a:pt x="872" y="0"/>
                                    <a:pt x="872" y="0"/>
                                  </a:cubicBezTo>
                                  <a:cubicBezTo>
                                    <a:pt x="831" y="13"/>
                                    <a:pt x="796" y="25"/>
                                    <a:pt x="770" y="35"/>
                                  </a:cubicBezTo>
                                  <a:cubicBezTo>
                                    <a:pt x="770" y="34"/>
                                    <a:pt x="770" y="34"/>
                                    <a:pt x="770" y="33"/>
                                  </a:cubicBezTo>
                                  <a:cubicBezTo>
                                    <a:pt x="790" y="24"/>
                                    <a:pt x="816" y="12"/>
                                    <a:pt x="844" y="0"/>
                                  </a:cubicBezTo>
                                  <a:close/>
                                  <a:moveTo>
                                    <a:pt x="762" y="109"/>
                                  </a:moveTo>
                                  <a:cubicBezTo>
                                    <a:pt x="762" y="109"/>
                                    <a:pt x="761" y="108"/>
                                    <a:pt x="761" y="107"/>
                                  </a:cubicBezTo>
                                  <a:cubicBezTo>
                                    <a:pt x="762" y="109"/>
                                    <a:pt x="762" y="109"/>
                                    <a:pt x="762" y="109"/>
                                  </a:cubicBezTo>
                                  <a:cubicBezTo>
                                    <a:pt x="762" y="109"/>
                                    <a:pt x="762" y="109"/>
                                    <a:pt x="762" y="109"/>
                                  </a:cubicBezTo>
                                  <a:close/>
                                  <a:moveTo>
                                    <a:pt x="746" y="25"/>
                                  </a:moveTo>
                                  <a:cubicBezTo>
                                    <a:pt x="763" y="1"/>
                                    <a:pt x="763" y="1"/>
                                    <a:pt x="763" y="1"/>
                                  </a:cubicBezTo>
                                  <a:cubicBezTo>
                                    <a:pt x="764" y="1"/>
                                    <a:pt x="765" y="0"/>
                                    <a:pt x="766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60" y="9"/>
                                    <a:pt x="752" y="18"/>
                                    <a:pt x="746" y="25"/>
                                  </a:cubicBezTo>
                                  <a:close/>
                                  <a:moveTo>
                                    <a:pt x="765" y="108"/>
                                  </a:moveTo>
                                  <a:cubicBezTo>
                                    <a:pt x="742" y="78"/>
                                    <a:pt x="742" y="78"/>
                                    <a:pt x="742" y="78"/>
                                  </a:cubicBezTo>
                                  <a:cubicBezTo>
                                    <a:pt x="770" y="107"/>
                                    <a:pt x="770" y="107"/>
                                    <a:pt x="770" y="107"/>
                                  </a:cubicBezTo>
                                  <a:cubicBezTo>
                                    <a:pt x="768" y="107"/>
                                    <a:pt x="766" y="107"/>
                                    <a:pt x="765" y="108"/>
                                  </a:cubicBezTo>
                                  <a:close/>
                                  <a:moveTo>
                                    <a:pt x="752" y="71"/>
                                  </a:moveTo>
                                  <a:cubicBezTo>
                                    <a:pt x="765" y="78"/>
                                    <a:pt x="782" y="87"/>
                                    <a:pt x="804" y="98"/>
                                  </a:cubicBezTo>
                                  <a:cubicBezTo>
                                    <a:pt x="804" y="100"/>
                                    <a:pt x="804" y="101"/>
                                    <a:pt x="805" y="102"/>
                                  </a:cubicBezTo>
                                  <a:cubicBezTo>
                                    <a:pt x="808" y="105"/>
                                    <a:pt x="811" y="105"/>
                                    <a:pt x="814" y="104"/>
                                  </a:cubicBezTo>
                                  <a:cubicBezTo>
                                    <a:pt x="846" y="121"/>
                                    <a:pt x="887" y="144"/>
                                    <a:pt x="936" y="172"/>
                                  </a:cubicBezTo>
                                  <a:cubicBezTo>
                                    <a:pt x="936" y="215"/>
                                    <a:pt x="936" y="215"/>
                                    <a:pt x="936" y="215"/>
                                  </a:cubicBezTo>
                                  <a:cubicBezTo>
                                    <a:pt x="875" y="167"/>
                                    <a:pt x="815" y="122"/>
                                    <a:pt x="774" y="91"/>
                                  </a:cubicBezTo>
                                  <a:cubicBezTo>
                                    <a:pt x="774" y="91"/>
                                    <a:pt x="774" y="90"/>
                                    <a:pt x="774" y="89"/>
                                  </a:cubicBezTo>
                                  <a:cubicBezTo>
                                    <a:pt x="806" y="109"/>
                                    <a:pt x="851" y="138"/>
                                    <a:pt x="905" y="174"/>
                                  </a:cubicBezTo>
                                  <a:cubicBezTo>
                                    <a:pt x="904" y="177"/>
                                    <a:pt x="905" y="180"/>
                                    <a:pt x="907" y="182"/>
                                  </a:cubicBezTo>
                                  <a:cubicBezTo>
                                    <a:pt x="909" y="185"/>
                                    <a:pt x="914" y="185"/>
                                    <a:pt x="917" y="182"/>
                                  </a:cubicBezTo>
                                  <a:cubicBezTo>
                                    <a:pt x="920" y="179"/>
                                    <a:pt x="920" y="175"/>
                                    <a:pt x="917" y="172"/>
                                  </a:cubicBezTo>
                                  <a:cubicBezTo>
                                    <a:pt x="915" y="169"/>
                                    <a:pt x="910" y="169"/>
                                    <a:pt x="907" y="171"/>
                                  </a:cubicBezTo>
                                  <a:cubicBezTo>
                                    <a:pt x="907" y="171"/>
                                    <a:pt x="907" y="172"/>
                                    <a:pt x="907" y="172"/>
                                  </a:cubicBezTo>
                                  <a:cubicBezTo>
                                    <a:pt x="837" y="125"/>
                                    <a:pt x="783" y="90"/>
                                    <a:pt x="752" y="71"/>
                                  </a:cubicBezTo>
                                  <a:close/>
                                  <a:moveTo>
                                    <a:pt x="737" y="68"/>
                                  </a:moveTo>
                                  <a:cubicBezTo>
                                    <a:pt x="743" y="73"/>
                                    <a:pt x="751" y="79"/>
                                    <a:pt x="760" y="87"/>
                                  </a:cubicBezTo>
                                  <a:cubicBezTo>
                                    <a:pt x="759" y="89"/>
                                    <a:pt x="760" y="91"/>
                                    <a:pt x="761" y="93"/>
                                  </a:cubicBezTo>
                                  <a:lnTo>
                                    <a:pt x="737" y="68"/>
                                  </a:lnTo>
                                  <a:close/>
                                  <a:moveTo>
                                    <a:pt x="757" y="79"/>
                                  </a:moveTo>
                                  <a:cubicBezTo>
                                    <a:pt x="756" y="78"/>
                                    <a:pt x="755" y="77"/>
                                    <a:pt x="754" y="76"/>
                                  </a:cubicBezTo>
                                  <a:cubicBezTo>
                                    <a:pt x="757" y="78"/>
                                    <a:pt x="761" y="80"/>
                                    <a:pt x="765" y="83"/>
                                  </a:cubicBezTo>
                                  <a:cubicBezTo>
                                    <a:pt x="764" y="83"/>
                                    <a:pt x="764" y="83"/>
                                    <a:pt x="763" y="83"/>
                                  </a:cubicBezTo>
                                  <a:cubicBezTo>
                                    <a:pt x="761" y="82"/>
                                    <a:pt x="759" y="80"/>
                                    <a:pt x="757" y="79"/>
                                  </a:cubicBezTo>
                                  <a:close/>
                                  <a:moveTo>
                                    <a:pt x="936" y="16"/>
                                  </a:moveTo>
                                  <a:cubicBezTo>
                                    <a:pt x="918" y="19"/>
                                    <a:pt x="900" y="22"/>
                                    <a:pt x="883" y="24"/>
                                  </a:cubicBezTo>
                                  <a:cubicBezTo>
                                    <a:pt x="875" y="25"/>
                                    <a:pt x="866" y="25"/>
                                    <a:pt x="858" y="26"/>
                                  </a:cubicBezTo>
                                  <a:cubicBezTo>
                                    <a:pt x="859" y="26"/>
                                    <a:pt x="859" y="25"/>
                                    <a:pt x="860" y="24"/>
                                  </a:cubicBezTo>
                                  <a:cubicBezTo>
                                    <a:pt x="862" y="23"/>
                                    <a:pt x="863" y="21"/>
                                    <a:pt x="862" y="18"/>
                                  </a:cubicBezTo>
                                  <a:cubicBezTo>
                                    <a:pt x="885" y="13"/>
                                    <a:pt x="910" y="9"/>
                                    <a:pt x="934" y="6"/>
                                  </a:cubicBezTo>
                                  <a:cubicBezTo>
                                    <a:pt x="934" y="6"/>
                                    <a:pt x="935" y="7"/>
                                    <a:pt x="935" y="8"/>
                                  </a:cubicBezTo>
                                  <a:cubicBezTo>
                                    <a:pt x="935" y="8"/>
                                    <a:pt x="936" y="8"/>
                                    <a:pt x="936" y="8"/>
                                  </a:cubicBezTo>
                                  <a:lnTo>
                                    <a:pt x="936" y="16"/>
                                  </a:lnTo>
                                  <a:close/>
                                  <a:moveTo>
                                    <a:pt x="770" y="77"/>
                                  </a:moveTo>
                                  <a:cubicBezTo>
                                    <a:pt x="770" y="77"/>
                                    <a:pt x="770" y="78"/>
                                    <a:pt x="771" y="78"/>
                                  </a:cubicBezTo>
                                  <a:cubicBezTo>
                                    <a:pt x="777" y="81"/>
                                    <a:pt x="783" y="84"/>
                                    <a:pt x="790" y="88"/>
                                  </a:cubicBezTo>
                                  <a:cubicBezTo>
                                    <a:pt x="783" y="84"/>
                                    <a:pt x="776" y="81"/>
                                    <a:pt x="770" y="77"/>
                                  </a:cubicBezTo>
                                  <a:close/>
                                  <a:moveTo>
                                    <a:pt x="883" y="124"/>
                                  </a:moveTo>
                                  <a:cubicBezTo>
                                    <a:pt x="936" y="146"/>
                                    <a:pt x="936" y="146"/>
                                    <a:pt x="936" y="146"/>
                                  </a:cubicBezTo>
                                  <a:cubicBezTo>
                                    <a:pt x="936" y="148"/>
                                    <a:pt x="936" y="148"/>
                                    <a:pt x="936" y="148"/>
                                  </a:cubicBezTo>
                                  <a:cubicBezTo>
                                    <a:pt x="917" y="140"/>
                                    <a:pt x="900" y="132"/>
                                    <a:pt x="883" y="124"/>
                                  </a:cubicBezTo>
                                  <a:close/>
                                  <a:moveTo>
                                    <a:pt x="753" y="66"/>
                                  </a:moveTo>
                                  <a:cubicBezTo>
                                    <a:pt x="936" y="120"/>
                                    <a:pt x="936" y="120"/>
                                    <a:pt x="936" y="120"/>
                                  </a:cubicBezTo>
                                  <a:cubicBezTo>
                                    <a:pt x="936" y="143"/>
                                    <a:pt x="936" y="143"/>
                                    <a:pt x="936" y="143"/>
                                  </a:cubicBezTo>
                                  <a:cubicBezTo>
                                    <a:pt x="817" y="93"/>
                                    <a:pt x="817" y="93"/>
                                    <a:pt x="817" y="93"/>
                                  </a:cubicBezTo>
                                  <a:cubicBezTo>
                                    <a:pt x="817" y="93"/>
                                    <a:pt x="817" y="92"/>
                                    <a:pt x="816" y="92"/>
                                  </a:cubicBezTo>
                                  <a:cubicBezTo>
                                    <a:pt x="814" y="90"/>
                                    <a:pt x="811" y="89"/>
                                    <a:pt x="809" y="90"/>
                                  </a:cubicBezTo>
                                  <a:cubicBezTo>
                                    <a:pt x="767" y="73"/>
                                    <a:pt x="767" y="73"/>
                                    <a:pt x="767" y="73"/>
                                  </a:cubicBezTo>
                                  <a:cubicBezTo>
                                    <a:pt x="762" y="70"/>
                                    <a:pt x="758" y="68"/>
                                    <a:pt x="753" y="66"/>
                                  </a:cubicBezTo>
                                  <a:close/>
                                  <a:moveTo>
                                    <a:pt x="818" y="98"/>
                                  </a:moveTo>
                                  <a:cubicBezTo>
                                    <a:pt x="850" y="112"/>
                                    <a:pt x="889" y="130"/>
                                    <a:pt x="936" y="151"/>
                                  </a:cubicBezTo>
                                  <a:cubicBezTo>
                                    <a:pt x="936" y="169"/>
                                    <a:pt x="936" y="169"/>
                                    <a:pt x="936" y="169"/>
                                  </a:cubicBezTo>
                                  <a:cubicBezTo>
                                    <a:pt x="888" y="141"/>
                                    <a:pt x="848" y="119"/>
                                    <a:pt x="816" y="102"/>
                                  </a:cubicBezTo>
                                  <a:cubicBezTo>
                                    <a:pt x="817" y="101"/>
                                    <a:pt x="818" y="100"/>
                                    <a:pt x="818" y="98"/>
                                  </a:cubicBezTo>
                                  <a:close/>
                                  <a:moveTo>
                                    <a:pt x="805" y="93"/>
                                  </a:moveTo>
                                  <a:cubicBezTo>
                                    <a:pt x="804" y="92"/>
                                    <a:pt x="804" y="92"/>
                                    <a:pt x="804" y="92"/>
                                  </a:cubicBezTo>
                                  <a:cubicBezTo>
                                    <a:pt x="804" y="92"/>
                                    <a:pt x="805" y="92"/>
                                    <a:pt x="805" y="93"/>
                                  </a:cubicBezTo>
                                  <a:cubicBezTo>
                                    <a:pt x="805" y="93"/>
                                    <a:pt x="805" y="93"/>
                                    <a:pt x="805" y="93"/>
                                  </a:cubicBezTo>
                                  <a:close/>
                                  <a:moveTo>
                                    <a:pt x="772" y="0"/>
                                  </a:moveTo>
                                  <a:cubicBezTo>
                                    <a:pt x="784" y="0"/>
                                    <a:pt x="784" y="0"/>
                                    <a:pt x="784" y="0"/>
                                  </a:cubicBezTo>
                                  <a:cubicBezTo>
                                    <a:pt x="764" y="17"/>
                                    <a:pt x="746" y="32"/>
                                    <a:pt x="735" y="42"/>
                                  </a:cubicBezTo>
                                  <a:cubicBezTo>
                                    <a:pt x="743" y="32"/>
                                    <a:pt x="756" y="18"/>
                                    <a:pt x="772" y="0"/>
                                  </a:cubicBezTo>
                                  <a:close/>
                                  <a:moveTo>
                                    <a:pt x="52" y="54"/>
                                  </a:moveTo>
                                  <a:cubicBezTo>
                                    <a:pt x="33" y="69"/>
                                    <a:pt x="15" y="82"/>
                                    <a:pt x="0" y="95"/>
                                  </a:cubicBezTo>
                                  <a:cubicBezTo>
                                    <a:pt x="0" y="92"/>
                                    <a:pt x="0" y="92"/>
                                    <a:pt x="0" y="92"/>
                                  </a:cubicBezTo>
                                  <a:cubicBezTo>
                                    <a:pt x="15" y="80"/>
                                    <a:pt x="32" y="67"/>
                                    <a:pt x="52" y="54"/>
                                  </a:cubicBezTo>
                                  <a:close/>
                                  <a:moveTo>
                                    <a:pt x="0" y="55"/>
                                  </a:moveTo>
                                  <a:cubicBezTo>
                                    <a:pt x="13" y="37"/>
                                    <a:pt x="28" y="19"/>
                                    <a:pt x="43" y="0"/>
                                  </a:cubicBezTo>
                                  <a:cubicBezTo>
                                    <a:pt x="63" y="0"/>
                                    <a:pt x="63" y="0"/>
                                    <a:pt x="63" y="0"/>
                                  </a:cubicBezTo>
                                  <a:cubicBezTo>
                                    <a:pt x="39" y="24"/>
                                    <a:pt x="18" y="46"/>
                                    <a:pt x="0" y="67"/>
                                  </a:cubicBez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14" y="67"/>
                                  </a:moveTo>
                                  <a:cubicBezTo>
                                    <a:pt x="9" y="71"/>
                                    <a:pt x="4" y="75"/>
                                    <a:pt x="0" y="80"/>
                                  </a:cubicBezTo>
                                  <a:cubicBezTo>
                                    <a:pt x="0" y="72"/>
                                    <a:pt x="0" y="72"/>
                                    <a:pt x="0" y="72"/>
                                  </a:cubicBezTo>
                                  <a:cubicBezTo>
                                    <a:pt x="19" y="51"/>
                                    <a:pt x="42" y="26"/>
                                    <a:pt x="68" y="0"/>
                                  </a:cubicBezTo>
                                  <a:cubicBezTo>
                                    <a:pt x="92" y="0"/>
                                    <a:pt x="92" y="0"/>
                                    <a:pt x="92" y="0"/>
                                  </a:cubicBezTo>
                                  <a:cubicBezTo>
                                    <a:pt x="64" y="22"/>
                                    <a:pt x="38" y="45"/>
                                    <a:pt x="14" y="67"/>
                                  </a:cubicBezTo>
                                  <a:close/>
                                  <a:moveTo>
                                    <a:pt x="11" y="34"/>
                                  </a:moveTo>
                                  <a:cubicBezTo>
                                    <a:pt x="19" y="23"/>
                                    <a:pt x="29" y="11"/>
                                    <a:pt x="38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29" y="11"/>
                                    <a:pt x="20" y="23"/>
                                    <a:pt x="11" y="34"/>
                                  </a:cubicBezTo>
                                  <a:close/>
                                  <a:moveTo>
                                    <a:pt x="99" y="0"/>
                                  </a:moveTo>
                                  <a:cubicBezTo>
                                    <a:pt x="122" y="0"/>
                                    <a:pt x="122" y="0"/>
                                    <a:pt x="122" y="0"/>
                                  </a:cubicBezTo>
                                  <a:cubicBezTo>
                                    <a:pt x="109" y="9"/>
                                    <a:pt x="97" y="19"/>
                                    <a:pt x="84" y="28"/>
                                  </a:cubicBezTo>
                                  <a:cubicBezTo>
                                    <a:pt x="50" y="49"/>
                                    <a:pt x="22" y="69"/>
                                    <a:pt x="0" y="86"/>
                                  </a:cubicBezTo>
                                  <a:cubicBezTo>
                                    <a:pt x="0" y="86"/>
                                    <a:pt x="0" y="86"/>
                                    <a:pt x="0" y="86"/>
                                  </a:cubicBezTo>
                                  <a:cubicBezTo>
                                    <a:pt x="5" y="80"/>
                                    <a:pt x="11" y="75"/>
                                    <a:pt x="17" y="69"/>
                                  </a:cubicBezTo>
                                  <a:cubicBezTo>
                                    <a:pt x="27" y="61"/>
                                    <a:pt x="37" y="52"/>
                                    <a:pt x="49" y="43"/>
                                  </a:cubicBezTo>
                                  <a:cubicBezTo>
                                    <a:pt x="48" y="42"/>
                                    <a:pt x="48" y="42"/>
                                    <a:pt x="48" y="42"/>
                                  </a:cubicBezTo>
                                  <a:cubicBezTo>
                                    <a:pt x="64" y="28"/>
                                    <a:pt x="81" y="14"/>
                                    <a:pt x="99" y="0"/>
                                  </a:cubicBezTo>
                                  <a:close/>
                                  <a:moveTo>
                                    <a:pt x="111" y="13"/>
                                  </a:moveTo>
                                  <a:cubicBezTo>
                                    <a:pt x="117" y="9"/>
                                    <a:pt x="123" y="4"/>
                                    <a:pt x="129" y="0"/>
                                  </a:cubicBezTo>
                                  <a:cubicBezTo>
                                    <a:pt x="137" y="0"/>
                                    <a:pt x="137" y="0"/>
                                    <a:pt x="137" y="0"/>
                                  </a:cubicBezTo>
                                  <a:cubicBezTo>
                                    <a:pt x="128" y="4"/>
                                    <a:pt x="119" y="9"/>
                                    <a:pt x="111" y="13"/>
                                  </a:cubicBezTo>
                                  <a:close/>
                                  <a:moveTo>
                                    <a:pt x="16" y="161"/>
                                  </a:moveTo>
                                  <a:cubicBezTo>
                                    <a:pt x="10" y="161"/>
                                    <a:pt x="5" y="161"/>
                                    <a:pt x="0" y="161"/>
                                  </a:cubicBezTo>
                                  <a:cubicBezTo>
                                    <a:pt x="0" y="161"/>
                                    <a:pt x="0" y="161"/>
                                    <a:pt x="0" y="161"/>
                                  </a:cubicBezTo>
                                  <a:cubicBezTo>
                                    <a:pt x="5" y="161"/>
                                    <a:pt x="10" y="161"/>
                                    <a:pt x="16" y="161"/>
                                  </a:cubicBezTo>
                                  <a:close/>
                                  <a:moveTo>
                                    <a:pt x="642" y="504"/>
                                  </a:moveTo>
                                  <a:cubicBezTo>
                                    <a:pt x="646" y="484"/>
                                    <a:pt x="660" y="415"/>
                                    <a:pt x="664" y="396"/>
                                  </a:cubicBezTo>
                                  <a:cubicBezTo>
                                    <a:pt x="663" y="396"/>
                                    <a:pt x="661" y="395"/>
                                    <a:pt x="660" y="394"/>
                                  </a:cubicBezTo>
                                  <a:cubicBezTo>
                                    <a:pt x="658" y="391"/>
                                    <a:pt x="658" y="387"/>
                                    <a:pt x="661" y="384"/>
                                  </a:cubicBezTo>
                                  <a:cubicBezTo>
                                    <a:pt x="662" y="383"/>
                                    <a:pt x="663" y="382"/>
                                    <a:pt x="665" y="382"/>
                                  </a:cubicBezTo>
                                  <a:cubicBezTo>
                                    <a:pt x="681" y="241"/>
                                    <a:pt x="698" y="150"/>
                                    <a:pt x="709" y="101"/>
                                  </a:cubicBezTo>
                                  <a:cubicBezTo>
                                    <a:pt x="700" y="133"/>
                                    <a:pt x="688" y="180"/>
                                    <a:pt x="678" y="236"/>
                                  </a:cubicBezTo>
                                  <a:cubicBezTo>
                                    <a:pt x="679" y="236"/>
                                    <a:pt x="680" y="237"/>
                                    <a:pt x="681" y="237"/>
                                  </a:cubicBezTo>
                                  <a:cubicBezTo>
                                    <a:pt x="684" y="240"/>
                                    <a:pt x="684" y="245"/>
                                    <a:pt x="681" y="248"/>
                                  </a:cubicBezTo>
                                  <a:cubicBezTo>
                                    <a:pt x="678" y="251"/>
                                    <a:pt x="673" y="250"/>
                                    <a:pt x="670" y="247"/>
                                  </a:cubicBezTo>
                                  <a:cubicBezTo>
                                    <a:pt x="668" y="244"/>
                                    <a:pt x="668" y="240"/>
                                    <a:pt x="671" y="237"/>
                                  </a:cubicBezTo>
                                  <a:cubicBezTo>
                                    <a:pt x="672" y="236"/>
                                    <a:pt x="674" y="235"/>
                                    <a:pt x="676" y="235"/>
                                  </a:cubicBezTo>
                                  <a:cubicBezTo>
                                    <a:pt x="686" y="174"/>
                                    <a:pt x="700" y="122"/>
                                    <a:pt x="710" y="90"/>
                                  </a:cubicBezTo>
                                  <a:cubicBezTo>
                                    <a:pt x="692" y="133"/>
                                    <a:pt x="661" y="218"/>
                                    <a:pt x="624" y="348"/>
                                  </a:cubicBezTo>
                                  <a:cubicBezTo>
                                    <a:pt x="625" y="348"/>
                                    <a:pt x="625" y="349"/>
                                    <a:pt x="626" y="349"/>
                                  </a:cubicBezTo>
                                  <a:cubicBezTo>
                                    <a:pt x="629" y="352"/>
                                    <a:pt x="628" y="357"/>
                                    <a:pt x="625" y="360"/>
                                  </a:cubicBezTo>
                                  <a:cubicBezTo>
                                    <a:pt x="622" y="363"/>
                                    <a:pt x="618" y="362"/>
                                    <a:pt x="615" y="359"/>
                                  </a:cubicBezTo>
                                  <a:cubicBezTo>
                                    <a:pt x="612" y="356"/>
                                    <a:pt x="612" y="352"/>
                                    <a:pt x="615" y="349"/>
                                  </a:cubicBezTo>
                                  <a:cubicBezTo>
                                    <a:pt x="617" y="348"/>
                                    <a:pt x="619" y="347"/>
                                    <a:pt x="621" y="347"/>
                                  </a:cubicBezTo>
                                  <a:cubicBezTo>
                                    <a:pt x="659" y="214"/>
                                    <a:pt x="691" y="129"/>
                                    <a:pt x="708" y="86"/>
                                  </a:cubicBezTo>
                                  <a:cubicBezTo>
                                    <a:pt x="707" y="86"/>
                                    <a:pt x="707" y="86"/>
                                    <a:pt x="707" y="85"/>
                                  </a:cubicBezTo>
                                  <a:cubicBezTo>
                                    <a:pt x="688" y="119"/>
                                    <a:pt x="656" y="182"/>
                                    <a:pt x="617" y="284"/>
                                  </a:cubicBezTo>
                                  <a:cubicBezTo>
                                    <a:pt x="617" y="284"/>
                                    <a:pt x="618" y="284"/>
                                    <a:pt x="618" y="285"/>
                                  </a:cubicBezTo>
                                  <a:cubicBezTo>
                                    <a:pt x="621" y="288"/>
                                    <a:pt x="621" y="293"/>
                                    <a:pt x="618" y="295"/>
                                  </a:cubicBezTo>
                                  <a:cubicBezTo>
                                    <a:pt x="615" y="298"/>
                                    <a:pt x="610" y="298"/>
                                    <a:pt x="607" y="295"/>
                                  </a:cubicBezTo>
                                  <a:cubicBezTo>
                                    <a:pt x="604" y="292"/>
                                    <a:pt x="605" y="287"/>
                                    <a:pt x="608" y="284"/>
                                  </a:cubicBezTo>
                                  <a:cubicBezTo>
                                    <a:pt x="609" y="283"/>
                                    <a:pt x="612" y="282"/>
                                    <a:pt x="614" y="283"/>
                                  </a:cubicBezTo>
                                  <a:cubicBezTo>
                                    <a:pt x="637" y="224"/>
                                    <a:pt x="658" y="177"/>
                                    <a:pt x="674" y="142"/>
                                  </a:cubicBezTo>
                                  <a:cubicBezTo>
                                    <a:pt x="650" y="188"/>
                                    <a:pt x="619" y="251"/>
                                    <a:pt x="588" y="327"/>
                                  </a:cubicBezTo>
                                  <a:cubicBezTo>
                                    <a:pt x="588" y="327"/>
                                    <a:pt x="589" y="328"/>
                                    <a:pt x="590" y="328"/>
                                  </a:cubicBezTo>
                                  <a:cubicBezTo>
                                    <a:pt x="592" y="331"/>
                                    <a:pt x="592" y="336"/>
                                    <a:pt x="589" y="339"/>
                                  </a:cubicBezTo>
                                  <a:cubicBezTo>
                                    <a:pt x="586" y="342"/>
                                    <a:pt x="582" y="341"/>
                                    <a:pt x="579" y="338"/>
                                  </a:cubicBezTo>
                                  <a:cubicBezTo>
                                    <a:pt x="576" y="335"/>
                                    <a:pt x="576" y="331"/>
                                    <a:pt x="579" y="328"/>
                                  </a:cubicBezTo>
                                  <a:cubicBezTo>
                                    <a:pt x="581" y="327"/>
                                    <a:pt x="583" y="326"/>
                                    <a:pt x="585" y="326"/>
                                  </a:cubicBezTo>
                                  <a:cubicBezTo>
                                    <a:pt x="626" y="226"/>
                                    <a:pt x="666" y="150"/>
                                    <a:pt x="692" y="104"/>
                                  </a:cubicBezTo>
                                  <a:cubicBezTo>
                                    <a:pt x="662" y="150"/>
                                    <a:pt x="615" y="224"/>
                                    <a:pt x="564" y="314"/>
                                  </a:cubicBezTo>
                                  <a:cubicBezTo>
                                    <a:pt x="564" y="344"/>
                                    <a:pt x="564" y="381"/>
                                    <a:pt x="564" y="381"/>
                                  </a:cubicBezTo>
                                  <a:cubicBezTo>
                                    <a:pt x="564" y="381"/>
                                    <a:pt x="561" y="351"/>
                                    <a:pt x="559" y="323"/>
                                  </a:cubicBezTo>
                                  <a:cubicBezTo>
                                    <a:pt x="556" y="329"/>
                                    <a:pt x="552" y="335"/>
                                    <a:pt x="549" y="340"/>
                                  </a:cubicBezTo>
                                  <a:cubicBezTo>
                                    <a:pt x="549" y="341"/>
                                    <a:pt x="550" y="341"/>
                                    <a:pt x="550" y="341"/>
                                  </a:cubicBezTo>
                                  <a:cubicBezTo>
                                    <a:pt x="553" y="344"/>
                                    <a:pt x="552" y="349"/>
                                    <a:pt x="549" y="352"/>
                                  </a:cubicBezTo>
                                  <a:cubicBezTo>
                                    <a:pt x="547" y="354"/>
                                    <a:pt x="544" y="354"/>
                                    <a:pt x="541" y="353"/>
                                  </a:cubicBezTo>
                                  <a:cubicBezTo>
                                    <a:pt x="545" y="373"/>
                                    <a:pt x="547" y="395"/>
                                    <a:pt x="545" y="404"/>
                                  </a:cubicBezTo>
                                  <a:cubicBezTo>
                                    <a:pt x="542" y="361"/>
                                    <a:pt x="516" y="312"/>
                                    <a:pt x="526" y="309"/>
                                  </a:cubicBezTo>
                                  <a:cubicBezTo>
                                    <a:pt x="531" y="308"/>
                                    <a:pt x="535" y="323"/>
                                    <a:pt x="539" y="341"/>
                                  </a:cubicBezTo>
                                  <a:cubicBezTo>
                                    <a:pt x="539" y="341"/>
                                    <a:pt x="539" y="341"/>
                                    <a:pt x="539" y="341"/>
                                  </a:cubicBezTo>
                                  <a:cubicBezTo>
                                    <a:pt x="541" y="339"/>
                                    <a:pt x="544" y="338"/>
                                    <a:pt x="547" y="339"/>
                                  </a:cubicBezTo>
                                  <a:cubicBezTo>
                                    <a:pt x="551" y="332"/>
                                    <a:pt x="554" y="325"/>
                                    <a:pt x="558" y="318"/>
                                  </a:cubicBezTo>
                                  <a:cubicBezTo>
                                    <a:pt x="557" y="296"/>
                                    <a:pt x="555" y="275"/>
                                    <a:pt x="555" y="274"/>
                                  </a:cubicBezTo>
                                  <a:cubicBezTo>
                                    <a:pt x="556" y="271"/>
                                    <a:pt x="562" y="271"/>
                                    <a:pt x="563" y="274"/>
                                  </a:cubicBezTo>
                                  <a:cubicBezTo>
                                    <a:pt x="564" y="276"/>
                                    <a:pt x="564" y="290"/>
                                    <a:pt x="564" y="308"/>
                                  </a:cubicBezTo>
                                  <a:cubicBezTo>
                                    <a:pt x="624" y="204"/>
                                    <a:pt x="678" y="120"/>
                                    <a:pt x="704" y="80"/>
                                  </a:cubicBezTo>
                                  <a:cubicBezTo>
                                    <a:pt x="704" y="79"/>
                                    <a:pt x="704" y="79"/>
                                    <a:pt x="704" y="78"/>
                                  </a:cubicBezTo>
                                  <a:cubicBezTo>
                                    <a:pt x="684" y="103"/>
                                    <a:pt x="648" y="151"/>
                                    <a:pt x="598" y="233"/>
                                  </a:cubicBezTo>
                                  <a:cubicBezTo>
                                    <a:pt x="598" y="234"/>
                                    <a:pt x="599" y="234"/>
                                    <a:pt x="599" y="234"/>
                                  </a:cubicBezTo>
                                  <a:cubicBezTo>
                                    <a:pt x="602" y="237"/>
                                    <a:pt x="602" y="242"/>
                                    <a:pt x="599" y="245"/>
                                  </a:cubicBezTo>
                                  <a:cubicBezTo>
                                    <a:pt x="596" y="248"/>
                                    <a:pt x="591" y="247"/>
                                    <a:pt x="588" y="244"/>
                                  </a:cubicBezTo>
                                  <a:cubicBezTo>
                                    <a:pt x="585" y="241"/>
                                    <a:pt x="586" y="237"/>
                                    <a:pt x="588" y="234"/>
                                  </a:cubicBezTo>
                                  <a:cubicBezTo>
                                    <a:pt x="590" y="232"/>
                                    <a:pt x="593" y="232"/>
                                    <a:pt x="595" y="232"/>
                                  </a:cubicBezTo>
                                  <a:cubicBezTo>
                                    <a:pt x="636" y="165"/>
                                    <a:pt x="668" y="120"/>
                                    <a:pt x="689" y="93"/>
                                  </a:cubicBezTo>
                                  <a:cubicBezTo>
                                    <a:pt x="681" y="102"/>
                                    <a:pt x="671" y="113"/>
                                    <a:pt x="660" y="125"/>
                                  </a:cubicBezTo>
                                  <a:cubicBezTo>
                                    <a:pt x="660" y="127"/>
                                    <a:pt x="659" y="128"/>
                                    <a:pt x="658" y="130"/>
                                  </a:cubicBezTo>
                                  <a:cubicBezTo>
                                    <a:pt x="657" y="131"/>
                                    <a:pt x="655" y="131"/>
                                    <a:pt x="654" y="132"/>
                                  </a:cubicBezTo>
                                  <a:cubicBezTo>
                                    <a:pt x="629" y="159"/>
                                    <a:pt x="600" y="194"/>
                                    <a:pt x="568" y="233"/>
                                  </a:cubicBezTo>
                                  <a:cubicBezTo>
                                    <a:pt x="569" y="235"/>
                                    <a:pt x="568" y="238"/>
                                    <a:pt x="566" y="240"/>
                                  </a:cubicBezTo>
                                  <a:cubicBezTo>
                                    <a:pt x="564" y="242"/>
                                    <a:pt x="562" y="242"/>
                                    <a:pt x="560" y="242"/>
                                  </a:cubicBezTo>
                                  <a:cubicBezTo>
                                    <a:pt x="540" y="268"/>
                                    <a:pt x="519" y="295"/>
                                    <a:pt x="497" y="323"/>
                                  </a:cubicBezTo>
                                  <a:cubicBezTo>
                                    <a:pt x="498" y="323"/>
                                    <a:pt x="498" y="324"/>
                                    <a:pt x="498" y="324"/>
                                  </a:cubicBezTo>
                                  <a:cubicBezTo>
                                    <a:pt x="500" y="326"/>
                                    <a:pt x="500" y="330"/>
                                    <a:pt x="499" y="332"/>
                                  </a:cubicBezTo>
                                  <a:cubicBezTo>
                                    <a:pt x="507" y="356"/>
                                    <a:pt x="515" y="388"/>
                                    <a:pt x="512" y="398"/>
                                  </a:cubicBezTo>
                                  <a:cubicBezTo>
                                    <a:pt x="510" y="376"/>
                                    <a:pt x="499" y="353"/>
                                    <a:pt x="491" y="336"/>
                                  </a:cubicBezTo>
                                  <a:cubicBezTo>
                                    <a:pt x="490" y="336"/>
                                    <a:pt x="488" y="335"/>
                                    <a:pt x="487" y="334"/>
                                  </a:cubicBezTo>
                                  <a:cubicBezTo>
                                    <a:pt x="485" y="331"/>
                                    <a:pt x="484" y="328"/>
                                    <a:pt x="486" y="325"/>
                                  </a:cubicBezTo>
                                  <a:cubicBezTo>
                                    <a:pt x="481" y="314"/>
                                    <a:pt x="479" y="307"/>
                                    <a:pt x="482" y="305"/>
                                  </a:cubicBezTo>
                                  <a:cubicBezTo>
                                    <a:pt x="486" y="305"/>
                                    <a:pt x="490" y="311"/>
                                    <a:pt x="495" y="322"/>
                                  </a:cubicBezTo>
                                  <a:cubicBezTo>
                                    <a:pt x="495" y="322"/>
                                    <a:pt x="495" y="322"/>
                                    <a:pt x="495" y="322"/>
                                  </a:cubicBezTo>
                                  <a:cubicBezTo>
                                    <a:pt x="516" y="293"/>
                                    <a:pt x="537" y="266"/>
                                    <a:pt x="557" y="241"/>
                                  </a:cubicBezTo>
                                  <a:cubicBezTo>
                                    <a:pt x="557" y="241"/>
                                    <a:pt x="556" y="240"/>
                                    <a:pt x="556" y="240"/>
                                  </a:cubicBezTo>
                                  <a:cubicBezTo>
                                    <a:pt x="553" y="237"/>
                                    <a:pt x="553" y="232"/>
                                    <a:pt x="556" y="229"/>
                                  </a:cubicBezTo>
                                  <a:cubicBezTo>
                                    <a:pt x="558" y="227"/>
                                    <a:pt x="562" y="227"/>
                                    <a:pt x="565" y="228"/>
                                  </a:cubicBezTo>
                                  <a:cubicBezTo>
                                    <a:pt x="599" y="186"/>
                                    <a:pt x="626" y="154"/>
                                    <a:pt x="648" y="130"/>
                                  </a:cubicBezTo>
                                  <a:cubicBezTo>
                                    <a:pt x="648" y="130"/>
                                    <a:pt x="647" y="130"/>
                                    <a:pt x="647" y="129"/>
                                  </a:cubicBezTo>
                                  <a:cubicBezTo>
                                    <a:pt x="644" y="126"/>
                                    <a:pt x="645" y="122"/>
                                    <a:pt x="648" y="119"/>
                                  </a:cubicBezTo>
                                  <a:cubicBezTo>
                                    <a:pt x="650" y="117"/>
                                    <a:pt x="654" y="116"/>
                                    <a:pt x="656" y="118"/>
                                  </a:cubicBezTo>
                                  <a:cubicBezTo>
                                    <a:pt x="677" y="95"/>
                                    <a:pt x="694" y="78"/>
                                    <a:pt x="706" y="67"/>
                                  </a:cubicBezTo>
                                  <a:cubicBezTo>
                                    <a:pt x="700" y="71"/>
                                    <a:pt x="692" y="77"/>
                                    <a:pt x="682" y="85"/>
                                  </a:cubicBezTo>
                                  <a:cubicBezTo>
                                    <a:pt x="682" y="87"/>
                                    <a:pt x="682" y="89"/>
                                    <a:pt x="680" y="91"/>
                                  </a:cubicBezTo>
                                  <a:cubicBezTo>
                                    <a:pt x="678" y="93"/>
                                    <a:pt x="675" y="93"/>
                                    <a:pt x="672" y="93"/>
                                  </a:cubicBezTo>
                                  <a:cubicBezTo>
                                    <a:pt x="642" y="117"/>
                                    <a:pt x="597" y="158"/>
                                    <a:pt x="532" y="224"/>
                                  </a:cubicBezTo>
                                  <a:cubicBezTo>
                                    <a:pt x="534" y="227"/>
                                    <a:pt x="533" y="231"/>
                                    <a:pt x="531" y="234"/>
                                  </a:cubicBezTo>
                                  <a:cubicBezTo>
                                    <a:pt x="528" y="236"/>
                                    <a:pt x="523" y="236"/>
                                    <a:pt x="520" y="233"/>
                                  </a:cubicBezTo>
                                  <a:cubicBezTo>
                                    <a:pt x="517" y="230"/>
                                    <a:pt x="517" y="226"/>
                                    <a:pt x="520" y="223"/>
                                  </a:cubicBezTo>
                                  <a:cubicBezTo>
                                    <a:pt x="523" y="220"/>
                                    <a:pt x="527" y="220"/>
                                    <a:pt x="529" y="222"/>
                                  </a:cubicBezTo>
                                  <a:cubicBezTo>
                                    <a:pt x="594" y="156"/>
                                    <a:pt x="639" y="115"/>
                                    <a:pt x="670" y="91"/>
                                  </a:cubicBezTo>
                                  <a:cubicBezTo>
                                    <a:pt x="670" y="91"/>
                                    <a:pt x="669" y="91"/>
                                    <a:pt x="669" y="91"/>
                                  </a:cubicBezTo>
                                  <a:cubicBezTo>
                                    <a:pt x="668" y="90"/>
                                    <a:pt x="668" y="88"/>
                                    <a:pt x="667" y="87"/>
                                  </a:cubicBezTo>
                                  <a:cubicBezTo>
                                    <a:pt x="640" y="103"/>
                                    <a:pt x="605" y="125"/>
                                    <a:pt x="562" y="155"/>
                                  </a:cubicBezTo>
                                  <a:cubicBezTo>
                                    <a:pt x="562" y="156"/>
                                    <a:pt x="562" y="156"/>
                                    <a:pt x="561" y="157"/>
                                  </a:cubicBezTo>
                                  <a:cubicBezTo>
                                    <a:pt x="560" y="158"/>
                                    <a:pt x="558" y="159"/>
                                    <a:pt x="557" y="159"/>
                                  </a:cubicBezTo>
                                  <a:cubicBezTo>
                                    <a:pt x="524" y="182"/>
                                    <a:pt x="488" y="210"/>
                                    <a:pt x="449" y="242"/>
                                  </a:cubicBezTo>
                                  <a:cubicBezTo>
                                    <a:pt x="450" y="245"/>
                                    <a:pt x="449" y="248"/>
                                    <a:pt x="447" y="250"/>
                                  </a:cubicBezTo>
                                  <a:cubicBezTo>
                                    <a:pt x="444" y="253"/>
                                    <a:pt x="439" y="253"/>
                                    <a:pt x="437" y="250"/>
                                  </a:cubicBezTo>
                                  <a:cubicBezTo>
                                    <a:pt x="434" y="247"/>
                                    <a:pt x="434" y="242"/>
                                    <a:pt x="437" y="240"/>
                                  </a:cubicBezTo>
                                  <a:cubicBezTo>
                                    <a:pt x="440" y="237"/>
                                    <a:pt x="444" y="237"/>
                                    <a:pt x="447" y="239"/>
                                  </a:cubicBezTo>
                                  <a:cubicBezTo>
                                    <a:pt x="485" y="208"/>
                                    <a:pt x="521" y="181"/>
                                    <a:pt x="553" y="158"/>
                                  </a:cubicBezTo>
                                  <a:cubicBezTo>
                                    <a:pt x="552" y="158"/>
                                    <a:pt x="551" y="157"/>
                                    <a:pt x="550" y="156"/>
                                  </a:cubicBezTo>
                                  <a:cubicBezTo>
                                    <a:pt x="548" y="153"/>
                                    <a:pt x="548" y="149"/>
                                    <a:pt x="551" y="146"/>
                                  </a:cubicBezTo>
                                  <a:cubicBezTo>
                                    <a:pt x="554" y="144"/>
                                    <a:pt x="558" y="143"/>
                                    <a:pt x="560" y="146"/>
                                  </a:cubicBezTo>
                                  <a:cubicBezTo>
                                    <a:pt x="599" y="118"/>
                                    <a:pt x="630" y="99"/>
                                    <a:pt x="655" y="85"/>
                                  </a:cubicBezTo>
                                  <a:cubicBezTo>
                                    <a:pt x="605" y="107"/>
                                    <a:pt x="531" y="141"/>
                                    <a:pt x="443" y="187"/>
                                  </a:cubicBezTo>
                                  <a:cubicBezTo>
                                    <a:pt x="444" y="189"/>
                                    <a:pt x="443" y="192"/>
                                    <a:pt x="441" y="194"/>
                                  </a:cubicBezTo>
                                  <a:cubicBezTo>
                                    <a:pt x="438" y="197"/>
                                    <a:pt x="433" y="197"/>
                                    <a:pt x="430" y="194"/>
                                  </a:cubicBezTo>
                                  <a:cubicBezTo>
                                    <a:pt x="428" y="191"/>
                                    <a:pt x="428" y="186"/>
                                    <a:pt x="431" y="183"/>
                                  </a:cubicBezTo>
                                  <a:cubicBezTo>
                                    <a:pt x="434" y="180"/>
                                    <a:pt x="438" y="181"/>
                                    <a:pt x="441" y="184"/>
                                  </a:cubicBezTo>
                                  <a:cubicBezTo>
                                    <a:pt x="441" y="184"/>
                                    <a:pt x="441" y="184"/>
                                    <a:pt x="442" y="184"/>
                                  </a:cubicBezTo>
                                  <a:cubicBezTo>
                                    <a:pt x="527" y="140"/>
                                    <a:pt x="599" y="106"/>
                                    <a:pt x="649" y="85"/>
                                  </a:cubicBezTo>
                                  <a:cubicBezTo>
                                    <a:pt x="648" y="84"/>
                                    <a:pt x="647" y="84"/>
                                    <a:pt x="646" y="83"/>
                                  </a:cubicBezTo>
                                  <a:cubicBezTo>
                                    <a:pt x="646" y="83"/>
                                    <a:pt x="645" y="82"/>
                                    <a:pt x="645" y="82"/>
                                  </a:cubicBezTo>
                                  <a:cubicBezTo>
                                    <a:pt x="598" y="97"/>
                                    <a:pt x="537" y="118"/>
                                    <a:pt x="485" y="137"/>
                                  </a:cubicBezTo>
                                  <a:cubicBezTo>
                                    <a:pt x="485" y="139"/>
                                    <a:pt x="484" y="142"/>
                                    <a:pt x="482" y="144"/>
                                  </a:cubicBezTo>
                                  <a:cubicBezTo>
                                    <a:pt x="480" y="146"/>
                                    <a:pt x="475" y="146"/>
                                    <a:pt x="472" y="143"/>
                                  </a:cubicBezTo>
                                  <a:cubicBezTo>
                                    <a:pt x="470" y="141"/>
                                    <a:pt x="470" y="138"/>
                                    <a:pt x="471" y="135"/>
                                  </a:cubicBezTo>
                                  <a:cubicBezTo>
                                    <a:pt x="434" y="147"/>
                                    <a:pt x="434" y="147"/>
                                    <a:pt x="434" y="147"/>
                                  </a:cubicBezTo>
                                  <a:cubicBezTo>
                                    <a:pt x="434" y="149"/>
                                    <a:pt x="433" y="151"/>
                                    <a:pt x="431" y="153"/>
                                  </a:cubicBezTo>
                                  <a:cubicBezTo>
                                    <a:pt x="428" y="156"/>
                                    <a:pt x="424" y="155"/>
                                    <a:pt x="421" y="152"/>
                                  </a:cubicBezTo>
                                  <a:cubicBezTo>
                                    <a:pt x="418" y="149"/>
                                    <a:pt x="418" y="145"/>
                                    <a:pt x="421" y="142"/>
                                  </a:cubicBezTo>
                                  <a:cubicBezTo>
                                    <a:pt x="424" y="139"/>
                                    <a:pt x="429" y="139"/>
                                    <a:pt x="432" y="142"/>
                                  </a:cubicBezTo>
                                  <a:cubicBezTo>
                                    <a:pt x="432" y="143"/>
                                    <a:pt x="432" y="143"/>
                                    <a:pt x="433" y="144"/>
                                  </a:cubicBezTo>
                                  <a:cubicBezTo>
                                    <a:pt x="644" y="78"/>
                                    <a:pt x="644" y="78"/>
                                    <a:pt x="644" y="78"/>
                                  </a:cubicBezTo>
                                  <a:cubicBezTo>
                                    <a:pt x="644" y="77"/>
                                    <a:pt x="644" y="75"/>
                                    <a:pt x="645" y="74"/>
                                  </a:cubicBezTo>
                                  <a:cubicBezTo>
                                    <a:pt x="397" y="128"/>
                                    <a:pt x="397" y="128"/>
                                    <a:pt x="397" y="128"/>
                                  </a:cubicBezTo>
                                  <a:cubicBezTo>
                                    <a:pt x="397" y="130"/>
                                    <a:pt x="396" y="132"/>
                                    <a:pt x="394" y="133"/>
                                  </a:cubicBezTo>
                                  <a:cubicBezTo>
                                    <a:pt x="391" y="136"/>
                                    <a:pt x="387" y="136"/>
                                    <a:pt x="384" y="133"/>
                                  </a:cubicBezTo>
                                  <a:cubicBezTo>
                                    <a:pt x="381" y="130"/>
                                    <a:pt x="381" y="125"/>
                                    <a:pt x="384" y="122"/>
                                  </a:cubicBezTo>
                                  <a:cubicBezTo>
                                    <a:pt x="387" y="119"/>
                                    <a:pt x="392" y="120"/>
                                    <a:pt x="395" y="123"/>
                                  </a:cubicBezTo>
                                  <a:cubicBezTo>
                                    <a:pt x="395" y="123"/>
                                    <a:pt x="396" y="124"/>
                                    <a:pt x="396" y="125"/>
                                  </a:cubicBezTo>
                                  <a:cubicBezTo>
                                    <a:pt x="676" y="64"/>
                                    <a:pt x="676" y="64"/>
                                    <a:pt x="676" y="64"/>
                                  </a:cubicBezTo>
                                  <a:cubicBezTo>
                                    <a:pt x="508" y="89"/>
                                    <a:pt x="508" y="89"/>
                                    <a:pt x="508" y="89"/>
                                  </a:cubicBezTo>
                                  <a:cubicBezTo>
                                    <a:pt x="508" y="91"/>
                                    <a:pt x="507" y="93"/>
                                    <a:pt x="506" y="94"/>
                                  </a:cubicBezTo>
                                  <a:cubicBezTo>
                                    <a:pt x="503" y="97"/>
                                    <a:pt x="498" y="97"/>
                                    <a:pt x="495" y="94"/>
                                  </a:cubicBezTo>
                                  <a:cubicBezTo>
                                    <a:pt x="492" y="91"/>
                                    <a:pt x="493" y="86"/>
                                    <a:pt x="495" y="84"/>
                                  </a:cubicBezTo>
                                  <a:cubicBezTo>
                                    <a:pt x="498" y="81"/>
                                    <a:pt x="503" y="81"/>
                                    <a:pt x="506" y="84"/>
                                  </a:cubicBezTo>
                                  <a:cubicBezTo>
                                    <a:pt x="507" y="85"/>
                                    <a:pt x="507" y="86"/>
                                    <a:pt x="507" y="86"/>
                                  </a:cubicBezTo>
                                  <a:cubicBezTo>
                                    <a:pt x="661" y="63"/>
                                    <a:pt x="661" y="63"/>
                                    <a:pt x="661" y="63"/>
                                  </a:cubicBezTo>
                                  <a:cubicBezTo>
                                    <a:pt x="661" y="63"/>
                                    <a:pt x="661" y="63"/>
                                    <a:pt x="661" y="63"/>
                                  </a:cubicBezTo>
                                  <a:cubicBezTo>
                                    <a:pt x="660" y="62"/>
                                    <a:pt x="660" y="62"/>
                                    <a:pt x="659" y="61"/>
                                  </a:cubicBezTo>
                                  <a:cubicBezTo>
                                    <a:pt x="536" y="69"/>
                                    <a:pt x="536" y="69"/>
                                    <a:pt x="536" y="69"/>
                                  </a:cubicBezTo>
                                  <a:cubicBezTo>
                                    <a:pt x="536" y="69"/>
                                    <a:pt x="536" y="69"/>
                                    <a:pt x="535" y="69"/>
                                  </a:cubicBezTo>
                                  <a:cubicBezTo>
                                    <a:pt x="533" y="72"/>
                                    <a:pt x="528" y="72"/>
                                    <a:pt x="525" y="69"/>
                                  </a:cubicBezTo>
                                  <a:cubicBezTo>
                                    <a:pt x="373" y="79"/>
                                    <a:pt x="373" y="79"/>
                                    <a:pt x="373" y="79"/>
                                  </a:cubicBezTo>
                                  <a:cubicBezTo>
                                    <a:pt x="373" y="80"/>
                                    <a:pt x="372" y="82"/>
                                    <a:pt x="371" y="83"/>
                                  </a:cubicBezTo>
                                  <a:cubicBezTo>
                                    <a:pt x="368" y="86"/>
                                    <a:pt x="363" y="86"/>
                                    <a:pt x="360" y="83"/>
                                  </a:cubicBezTo>
                                  <a:cubicBezTo>
                                    <a:pt x="357" y="80"/>
                                    <a:pt x="358" y="75"/>
                                    <a:pt x="361" y="72"/>
                                  </a:cubicBezTo>
                                  <a:cubicBezTo>
                                    <a:pt x="364" y="70"/>
                                    <a:pt x="368" y="70"/>
                                    <a:pt x="371" y="73"/>
                                  </a:cubicBezTo>
                                  <a:cubicBezTo>
                                    <a:pt x="372" y="74"/>
                                    <a:pt x="372" y="75"/>
                                    <a:pt x="373" y="76"/>
                                  </a:cubicBezTo>
                                  <a:cubicBezTo>
                                    <a:pt x="475" y="69"/>
                                    <a:pt x="475" y="69"/>
                                    <a:pt x="475" y="69"/>
                                  </a:cubicBezTo>
                                  <a:cubicBezTo>
                                    <a:pt x="475" y="69"/>
                                    <a:pt x="475" y="69"/>
                                    <a:pt x="475" y="69"/>
                                  </a:cubicBezTo>
                                  <a:cubicBezTo>
                                    <a:pt x="472" y="66"/>
                                    <a:pt x="472" y="62"/>
                                    <a:pt x="475" y="59"/>
                                  </a:cubicBezTo>
                                  <a:cubicBezTo>
                                    <a:pt x="478" y="56"/>
                                    <a:pt x="483" y="56"/>
                                    <a:pt x="486" y="59"/>
                                  </a:cubicBezTo>
                                  <a:cubicBezTo>
                                    <a:pt x="487" y="60"/>
                                    <a:pt x="487" y="61"/>
                                    <a:pt x="487" y="62"/>
                                  </a:cubicBezTo>
                                  <a:cubicBezTo>
                                    <a:pt x="524" y="60"/>
                                    <a:pt x="524" y="60"/>
                                    <a:pt x="524" y="60"/>
                                  </a:cubicBezTo>
                                  <a:cubicBezTo>
                                    <a:pt x="524" y="60"/>
                                    <a:pt x="525" y="59"/>
                                    <a:pt x="525" y="58"/>
                                  </a:cubicBezTo>
                                  <a:cubicBezTo>
                                    <a:pt x="528" y="56"/>
                                    <a:pt x="533" y="56"/>
                                    <a:pt x="536" y="59"/>
                                  </a:cubicBezTo>
                                  <a:cubicBezTo>
                                    <a:pt x="536" y="59"/>
                                    <a:pt x="536" y="60"/>
                                    <a:pt x="537" y="60"/>
                                  </a:cubicBezTo>
                                  <a:cubicBezTo>
                                    <a:pt x="659" y="56"/>
                                    <a:pt x="659" y="56"/>
                                    <a:pt x="659" y="56"/>
                                  </a:cubicBezTo>
                                  <a:cubicBezTo>
                                    <a:pt x="659" y="56"/>
                                    <a:pt x="659" y="55"/>
                                    <a:pt x="660" y="54"/>
                                  </a:cubicBezTo>
                                  <a:cubicBezTo>
                                    <a:pt x="634" y="53"/>
                                    <a:pt x="634" y="53"/>
                                    <a:pt x="634" y="53"/>
                                  </a:cubicBezTo>
                                  <a:cubicBezTo>
                                    <a:pt x="633" y="54"/>
                                    <a:pt x="633" y="54"/>
                                    <a:pt x="633" y="54"/>
                                  </a:cubicBezTo>
                                  <a:cubicBezTo>
                                    <a:pt x="630" y="57"/>
                                    <a:pt x="625" y="57"/>
                                    <a:pt x="622" y="54"/>
                                  </a:cubicBezTo>
                                  <a:cubicBezTo>
                                    <a:pt x="622" y="53"/>
                                    <a:pt x="622" y="53"/>
                                    <a:pt x="622" y="53"/>
                                  </a:cubicBezTo>
                                  <a:cubicBezTo>
                                    <a:pt x="414" y="44"/>
                                    <a:pt x="414" y="44"/>
                                    <a:pt x="414" y="44"/>
                                  </a:cubicBezTo>
                                  <a:cubicBezTo>
                                    <a:pt x="413" y="46"/>
                                    <a:pt x="412" y="47"/>
                                    <a:pt x="411" y="48"/>
                                  </a:cubicBezTo>
                                  <a:cubicBezTo>
                                    <a:pt x="408" y="51"/>
                                    <a:pt x="404" y="51"/>
                                    <a:pt x="401" y="48"/>
                                  </a:cubicBezTo>
                                  <a:cubicBezTo>
                                    <a:pt x="398" y="45"/>
                                    <a:pt x="398" y="40"/>
                                    <a:pt x="401" y="37"/>
                                  </a:cubicBezTo>
                                  <a:cubicBezTo>
                                    <a:pt x="404" y="34"/>
                                    <a:pt x="409" y="35"/>
                                    <a:pt x="412" y="38"/>
                                  </a:cubicBezTo>
                                  <a:cubicBezTo>
                                    <a:pt x="413" y="39"/>
                                    <a:pt x="413" y="40"/>
                                    <a:pt x="414" y="41"/>
                                  </a:cubicBezTo>
                                  <a:cubicBezTo>
                                    <a:pt x="621" y="50"/>
                                    <a:pt x="621" y="50"/>
                                    <a:pt x="621" y="50"/>
                                  </a:cubicBezTo>
                                  <a:cubicBezTo>
                                    <a:pt x="620" y="49"/>
                                    <a:pt x="621" y="49"/>
                                    <a:pt x="621" y="48"/>
                                  </a:cubicBezTo>
                                  <a:cubicBezTo>
                                    <a:pt x="467" y="34"/>
                                    <a:pt x="467" y="34"/>
                                    <a:pt x="467" y="34"/>
                                  </a:cubicBezTo>
                                  <a:cubicBezTo>
                                    <a:pt x="467" y="35"/>
                                    <a:pt x="466" y="36"/>
                                    <a:pt x="465" y="37"/>
                                  </a:cubicBezTo>
                                  <a:cubicBezTo>
                                    <a:pt x="462" y="40"/>
                                    <a:pt x="458" y="40"/>
                                    <a:pt x="455" y="37"/>
                                  </a:cubicBezTo>
                                  <a:cubicBezTo>
                                    <a:pt x="452" y="34"/>
                                    <a:pt x="452" y="29"/>
                                    <a:pt x="455" y="26"/>
                                  </a:cubicBezTo>
                                  <a:cubicBezTo>
                                    <a:pt x="458" y="24"/>
                                    <a:pt x="463" y="24"/>
                                    <a:pt x="466" y="27"/>
                                  </a:cubicBezTo>
                                  <a:cubicBezTo>
                                    <a:pt x="467" y="28"/>
                                    <a:pt x="468" y="30"/>
                                    <a:pt x="468" y="31"/>
                                  </a:cubicBezTo>
                                  <a:cubicBezTo>
                                    <a:pt x="622" y="45"/>
                                    <a:pt x="622" y="45"/>
                                    <a:pt x="622" y="45"/>
                                  </a:cubicBezTo>
                                  <a:cubicBezTo>
                                    <a:pt x="622" y="44"/>
                                    <a:pt x="622" y="44"/>
                                    <a:pt x="623" y="43"/>
                                  </a:cubicBezTo>
                                  <a:cubicBezTo>
                                    <a:pt x="623" y="43"/>
                                    <a:pt x="624" y="42"/>
                                    <a:pt x="625" y="42"/>
                                  </a:cubicBezTo>
                                  <a:cubicBezTo>
                                    <a:pt x="473" y="19"/>
                                    <a:pt x="473" y="19"/>
                                    <a:pt x="473" y="19"/>
                                  </a:cubicBezTo>
                                  <a:cubicBezTo>
                                    <a:pt x="472" y="20"/>
                                    <a:pt x="472" y="21"/>
                                    <a:pt x="471" y="22"/>
                                  </a:cubicBezTo>
                                  <a:cubicBezTo>
                                    <a:pt x="468" y="25"/>
                                    <a:pt x="463" y="25"/>
                                    <a:pt x="460" y="22"/>
                                  </a:cubicBezTo>
                                  <a:cubicBezTo>
                                    <a:pt x="458" y="19"/>
                                    <a:pt x="458" y="14"/>
                                    <a:pt x="461" y="11"/>
                                  </a:cubicBezTo>
                                  <a:cubicBezTo>
                                    <a:pt x="461" y="11"/>
                                    <a:pt x="461" y="11"/>
                                    <a:pt x="462" y="10"/>
                                  </a:cubicBezTo>
                                  <a:cubicBezTo>
                                    <a:pt x="424" y="4"/>
                                    <a:pt x="424" y="4"/>
                                    <a:pt x="424" y="4"/>
                                  </a:cubicBezTo>
                                  <a:cubicBezTo>
                                    <a:pt x="424" y="5"/>
                                    <a:pt x="423" y="6"/>
                                    <a:pt x="423" y="7"/>
                                  </a:cubicBezTo>
                                  <a:cubicBezTo>
                                    <a:pt x="420" y="9"/>
                                    <a:pt x="415" y="9"/>
                                    <a:pt x="412" y="6"/>
                                  </a:cubicBezTo>
                                  <a:cubicBezTo>
                                    <a:pt x="410" y="4"/>
                                    <a:pt x="410" y="2"/>
                                    <a:pt x="410" y="0"/>
                                  </a:cubicBezTo>
                                  <a:cubicBezTo>
                                    <a:pt x="145" y="0"/>
                                    <a:pt x="145" y="0"/>
                                    <a:pt x="145" y="0"/>
                                  </a:cubicBezTo>
                                  <a:cubicBezTo>
                                    <a:pt x="124" y="10"/>
                                    <a:pt x="105" y="21"/>
                                    <a:pt x="86" y="32"/>
                                  </a:cubicBezTo>
                                  <a:cubicBezTo>
                                    <a:pt x="54" y="57"/>
                                    <a:pt x="25" y="80"/>
                                    <a:pt x="0" y="100"/>
                                  </a:cubicBezTo>
                                  <a:cubicBezTo>
                                    <a:pt x="0" y="104"/>
                                    <a:pt x="0" y="104"/>
                                    <a:pt x="0" y="104"/>
                                  </a:cubicBezTo>
                                  <a:cubicBezTo>
                                    <a:pt x="48" y="75"/>
                                    <a:pt x="119" y="39"/>
                                    <a:pt x="221" y="0"/>
                                  </a:cubicBezTo>
                                  <a:cubicBezTo>
                                    <a:pt x="223" y="4"/>
                                    <a:pt x="223" y="4"/>
                                    <a:pt x="223" y="4"/>
                                  </a:cubicBezTo>
                                  <a:cubicBezTo>
                                    <a:pt x="119" y="43"/>
                                    <a:pt x="48" y="80"/>
                                    <a:pt x="0" y="109"/>
                                  </a:cubicBezTo>
                                  <a:cubicBezTo>
                                    <a:pt x="0" y="124"/>
                                    <a:pt x="0" y="124"/>
                                    <a:pt x="0" y="124"/>
                                  </a:cubicBezTo>
                                  <a:cubicBezTo>
                                    <a:pt x="83" y="87"/>
                                    <a:pt x="214" y="32"/>
                                    <a:pt x="334" y="2"/>
                                  </a:cubicBezTo>
                                  <a:cubicBezTo>
                                    <a:pt x="335" y="6"/>
                                    <a:pt x="335" y="6"/>
                                    <a:pt x="335" y="6"/>
                                  </a:cubicBezTo>
                                  <a:cubicBezTo>
                                    <a:pt x="214" y="36"/>
                                    <a:pt x="82" y="91"/>
                                    <a:pt x="0" y="129"/>
                                  </a:cubicBezTo>
                                  <a:cubicBezTo>
                                    <a:pt x="0" y="139"/>
                                    <a:pt x="0" y="139"/>
                                    <a:pt x="0" y="139"/>
                                  </a:cubicBezTo>
                                  <a:cubicBezTo>
                                    <a:pt x="160" y="90"/>
                                    <a:pt x="160" y="90"/>
                                    <a:pt x="160" y="90"/>
                                  </a:cubicBezTo>
                                  <a:cubicBezTo>
                                    <a:pt x="161" y="94"/>
                                    <a:pt x="161" y="94"/>
                                    <a:pt x="161" y="94"/>
                                  </a:cubicBezTo>
                                  <a:cubicBezTo>
                                    <a:pt x="0" y="143"/>
                                    <a:pt x="0" y="143"/>
                                    <a:pt x="0" y="143"/>
                                  </a:cubicBezTo>
                                  <a:cubicBezTo>
                                    <a:pt x="0" y="146"/>
                                    <a:pt x="0" y="146"/>
                                    <a:pt x="0" y="146"/>
                                  </a:cubicBezTo>
                                  <a:cubicBezTo>
                                    <a:pt x="324" y="77"/>
                                    <a:pt x="324" y="77"/>
                                    <a:pt x="324" y="77"/>
                                  </a:cubicBezTo>
                                  <a:cubicBezTo>
                                    <a:pt x="325" y="81"/>
                                    <a:pt x="325" y="81"/>
                                    <a:pt x="325" y="81"/>
                                  </a:cubicBezTo>
                                  <a:cubicBezTo>
                                    <a:pt x="0" y="150"/>
                                    <a:pt x="0" y="150"/>
                                    <a:pt x="0" y="150"/>
                                  </a:cubicBezTo>
                                  <a:cubicBezTo>
                                    <a:pt x="0" y="156"/>
                                    <a:pt x="0" y="156"/>
                                    <a:pt x="0" y="156"/>
                                  </a:cubicBezTo>
                                  <a:cubicBezTo>
                                    <a:pt x="256" y="130"/>
                                    <a:pt x="256" y="130"/>
                                    <a:pt x="256" y="130"/>
                                  </a:cubicBezTo>
                                  <a:cubicBezTo>
                                    <a:pt x="257" y="134"/>
                                    <a:pt x="257" y="134"/>
                                    <a:pt x="257" y="134"/>
                                  </a:cubicBezTo>
                                  <a:cubicBezTo>
                                    <a:pt x="147" y="145"/>
                                    <a:pt x="147" y="145"/>
                                    <a:pt x="147" y="145"/>
                                  </a:cubicBezTo>
                                  <a:cubicBezTo>
                                    <a:pt x="198" y="141"/>
                                    <a:pt x="258" y="137"/>
                                    <a:pt x="325" y="133"/>
                                  </a:cubicBezTo>
                                  <a:cubicBezTo>
                                    <a:pt x="325" y="137"/>
                                    <a:pt x="325" y="137"/>
                                    <a:pt x="325" y="137"/>
                                  </a:cubicBezTo>
                                  <a:cubicBezTo>
                                    <a:pt x="200" y="145"/>
                                    <a:pt x="102" y="152"/>
                                    <a:pt x="34" y="157"/>
                                  </a:cubicBezTo>
                                  <a:cubicBezTo>
                                    <a:pt x="38" y="158"/>
                                    <a:pt x="42" y="158"/>
                                    <a:pt x="46" y="158"/>
                                  </a:cubicBezTo>
                                  <a:cubicBezTo>
                                    <a:pt x="46" y="161"/>
                                    <a:pt x="46" y="161"/>
                                    <a:pt x="46" y="161"/>
                                  </a:cubicBezTo>
                                  <a:cubicBezTo>
                                    <a:pt x="120" y="161"/>
                                    <a:pt x="227" y="162"/>
                                    <a:pt x="368" y="169"/>
                                  </a:cubicBezTo>
                                  <a:cubicBezTo>
                                    <a:pt x="368" y="173"/>
                                    <a:pt x="368" y="173"/>
                                    <a:pt x="368" y="173"/>
                                  </a:cubicBezTo>
                                  <a:cubicBezTo>
                                    <a:pt x="194" y="165"/>
                                    <a:pt x="72" y="164"/>
                                    <a:pt x="0" y="165"/>
                                  </a:cubicBezTo>
                                  <a:cubicBezTo>
                                    <a:pt x="0" y="168"/>
                                    <a:pt x="0" y="168"/>
                                    <a:pt x="0" y="168"/>
                                  </a:cubicBezTo>
                                  <a:cubicBezTo>
                                    <a:pt x="51" y="172"/>
                                    <a:pt x="124" y="177"/>
                                    <a:pt x="213" y="187"/>
                                  </a:cubicBezTo>
                                  <a:cubicBezTo>
                                    <a:pt x="213" y="190"/>
                                    <a:pt x="213" y="190"/>
                                    <a:pt x="213" y="190"/>
                                  </a:cubicBezTo>
                                  <a:cubicBezTo>
                                    <a:pt x="124" y="181"/>
                                    <a:pt x="51" y="176"/>
                                    <a:pt x="0" y="172"/>
                                  </a:cubicBezTo>
                                  <a:cubicBezTo>
                                    <a:pt x="0" y="175"/>
                                    <a:pt x="0" y="175"/>
                                    <a:pt x="0" y="175"/>
                                  </a:cubicBezTo>
                                  <a:cubicBezTo>
                                    <a:pt x="92" y="188"/>
                                    <a:pt x="246" y="212"/>
                                    <a:pt x="383" y="241"/>
                                  </a:cubicBezTo>
                                  <a:cubicBezTo>
                                    <a:pt x="383" y="245"/>
                                    <a:pt x="383" y="245"/>
                                    <a:pt x="383" y="245"/>
                                  </a:cubicBezTo>
                                  <a:cubicBezTo>
                                    <a:pt x="256" y="218"/>
                                    <a:pt x="115" y="196"/>
                                    <a:pt x="21" y="182"/>
                                  </a:cubicBezTo>
                                  <a:cubicBezTo>
                                    <a:pt x="74" y="192"/>
                                    <a:pt x="146" y="207"/>
                                    <a:pt x="230" y="225"/>
                                  </a:cubicBezTo>
                                  <a:cubicBezTo>
                                    <a:pt x="229" y="229"/>
                                    <a:pt x="229" y="229"/>
                                    <a:pt x="229" y="229"/>
                                  </a:cubicBezTo>
                                  <a:cubicBezTo>
                                    <a:pt x="134" y="208"/>
                                    <a:pt x="54" y="192"/>
                                    <a:pt x="0" y="182"/>
                                  </a:cubicBezTo>
                                  <a:cubicBezTo>
                                    <a:pt x="0" y="191"/>
                                    <a:pt x="0" y="191"/>
                                    <a:pt x="0" y="191"/>
                                  </a:cubicBezTo>
                                  <a:cubicBezTo>
                                    <a:pt x="247" y="271"/>
                                    <a:pt x="247" y="271"/>
                                    <a:pt x="247" y="271"/>
                                  </a:cubicBezTo>
                                  <a:cubicBezTo>
                                    <a:pt x="246" y="275"/>
                                    <a:pt x="246" y="275"/>
                                    <a:pt x="246" y="275"/>
                                  </a:cubicBezTo>
                                  <a:cubicBezTo>
                                    <a:pt x="0" y="195"/>
                                    <a:pt x="0" y="195"/>
                                    <a:pt x="0" y="195"/>
                                  </a:cubicBezTo>
                                  <a:cubicBezTo>
                                    <a:pt x="0" y="201"/>
                                    <a:pt x="0" y="201"/>
                                    <a:pt x="0" y="201"/>
                                  </a:cubicBezTo>
                                  <a:cubicBezTo>
                                    <a:pt x="7" y="204"/>
                                    <a:pt x="7" y="204"/>
                                    <a:pt x="7" y="204"/>
                                  </a:cubicBezTo>
                                  <a:cubicBezTo>
                                    <a:pt x="5" y="207"/>
                                    <a:pt x="5" y="207"/>
                                    <a:pt x="5" y="207"/>
                                  </a:cubicBezTo>
                                  <a:cubicBezTo>
                                    <a:pt x="0" y="205"/>
                                    <a:pt x="0" y="205"/>
                                    <a:pt x="0" y="205"/>
                                  </a:cubicBezTo>
                                  <a:cubicBezTo>
                                    <a:pt x="0" y="205"/>
                                    <a:pt x="0" y="205"/>
                                    <a:pt x="0" y="205"/>
                                  </a:cubicBezTo>
                                  <a:cubicBezTo>
                                    <a:pt x="77" y="243"/>
                                    <a:pt x="200" y="302"/>
                                    <a:pt x="323" y="354"/>
                                  </a:cubicBezTo>
                                  <a:cubicBezTo>
                                    <a:pt x="322" y="357"/>
                                    <a:pt x="322" y="357"/>
                                    <a:pt x="322" y="357"/>
                                  </a:cubicBezTo>
                                  <a:cubicBezTo>
                                    <a:pt x="199" y="306"/>
                                    <a:pt x="77" y="248"/>
                                    <a:pt x="0" y="210"/>
                                  </a:cubicBezTo>
                                  <a:cubicBezTo>
                                    <a:pt x="0" y="215"/>
                                    <a:pt x="0" y="215"/>
                                    <a:pt x="0" y="215"/>
                                  </a:cubicBezTo>
                                  <a:cubicBezTo>
                                    <a:pt x="35" y="235"/>
                                    <a:pt x="81" y="260"/>
                                    <a:pt x="139" y="289"/>
                                  </a:cubicBezTo>
                                  <a:cubicBezTo>
                                    <a:pt x="138" y="293"/>
                                    <a:pt x="138" y="293"/>
                                    <a:pt x="138" y="293"/>
                                  </a:cubicBezTo>
                                  <a:cubicBezTo>
                                    <a:pt x="81" y="264"/>
                                    <a:pt x="35" y="239"/>
                                    <a:pt x="0" y="219"/>
                                  </a:cubicBezTo>
                                  <a:cubicBezTo>
                                    <a:pt x="0" y="227"/>
                                    <a:pt x="0" y="227"/>
                                    <a:pt x="0" y="227"/>
                                  </a:cubicBezTo>
                                  <a:cubicBezTo>
                                    <a:pt x="57" y="269"/>
                                    <a:pt x="144" y="329"/>
                                    <a:pt x="263" y="399"/>
                                  </a:cubicBezTo>
                                  <a:cubicBezTo>
                                    <a:pt x="261" y="402"/>
                                    <a:pt x="261" y="402"/>
                                    <a:pt x="261" y="402"/>
                                  </a:cubicBezTo>
                                  <a:cubicBezTo>
                                    <a:pt x="144" y="333"/>
                                    <a:pt x="57" y="274"/>
                                    <a:pt x="0" y="232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9" y="279"/>
                                    <a:pt x="95" y="325"/>
                                    <a:pt x="178" y="386"/>
                                  </a:cubicBezTo>
                                  <a:cubicBezTo>
                                    <a:pt x="175" y="389"/>
                                    <a:pt x="175" y="389"/>
                                    <a:pt x="175" y="389"/>
                                  </a:cubicBezTo>
                                  <a:cubicBezTo>
                                    <a:pt x="125" y="352"/>
                                    <a:pt x="83" y="320"/>
                                    <a:pt x="50" y="293"/>
                                  </a:cubicBezTo>
                                  <a:cubicBezTo>
                                    <a:pt x="94" y="332"/>
                                    <a:pt x="151" y="380"/>
                                    <a:pt x="223" y="438"/>
                                  </a:cubicBezTo>
                                  <a:cubicBezTo>
                                    <a:pt x="220" y="441"/>
                                    <a:pt x="220" y="441"/>
                                    <a:pt x="220" y="441"/>
                                  </a:cubicBezTo>
                                  <a:cubicBezTo>
                                    <a:pt x="122" y="362"/>
                                    <a:pt x="51" y="300"/>
                                    <a:pt x="4" y="256"/>
                                  </a:cubicBezTo>
                                  <a:cubicBezTo>
                                    <a:pt x="2" y="257"/>
                                    <a:pt x="2" y="257"/>
                                    <a:pt x="2" y="257"/>
                                  </a:cubicBezTo>
                                  <a:cubicBezTo>
                                    <a:pt x="1" y="256"/>
                                    <a:pt x="1" y="255"/>
                                    <a:pt x="0" y="254"/>
                                  </a:cubicBezTo>
                                  <a:cubicBezTo>
                                    <a:pt x="0" y="262"/>
                                    <a:pt x="0" y="262"/>
                                    <a:pt x="0" y="262"/>
                                  </a:cubicBezTo>
                                  <a:cubicBezTo>
                                    <a:pt x="49" y="318"/>
                                    <a:pt x="123" y="396"/>
                                    <a:pt x="227" y="494"/>
                                  </a:cubicBezTo>
                                  <a:cubicBezTo>
                                    <a:pt x="224" y="497"/>
                                    <a:pt x="224" y="497"/>
                                    <a:pt x="224" y="497"/>
                                  </a:cubicBezTo>
                                  <a:cubicBezTo>
                                    <a:pt x="122" y="401"/>
                                    <a:pt x="49" y="323"/>
                                    <a:pt x="0" y="268"/>
                                  </a:cubicBezTo>
                                  <a:cubicBezTo>
                                    <a:pt x="0" y="271"/>
                                    <a:pt x="0" y="271"/>
                                    <a:pt x="0" y="271"/>
                                  </a:cubicBezTo>
                                  <a:cubicBezTo>
                                    <a:pt x="28" y="306"/>
                                    <a:pt x="64" y="348"/>
                                    <a:pt x="107" y="394"/>
                                  </a:cubicBezTo>
                                  <a:cubicBezTo>
                                    <a:pt x="104" y="397"/>
                                    <a:pt x="104" y="397"/>
                                    <a:pt x="104" y="397"/>
                                  </a:cubicBezTo>
                                  <a:cubicBezTo>
                                    <a:pt x="63" y="352"/>
                                    <a:pt x="28" y="311"/>
                                    <a:pt x="0" y="277"/>
                                  </a:cubicBezTo>
                                  <a:cubicBezTo>
                                    <a:pt x="0" y="305"/>
                                    <a:pt x="0" y="305"/>
                                    <a:pt x="0" y="305"/>
                                  </a:cubicBezTo>
                                  <a:cubicBezTo>
                                    <a:pt x="7" y="316"/>
                                    <a:pt x="14" y="328"/>
                                    <a:pt x="22" y="339"/>
                                  </a:cubicBezTo>
                                  <a:cubicBezTo>
                                    <a:pt x="24" y="342"/>
                                    <a:pt x="26" y="345"/>
                                    <a:pt x="28" y="347"/>
                                  </a:cubicBezTo>
                                  <a:cubicBezTo>
                                    <a:pt x="28" y="348"/>
                                    <a:pt x="28" y="348"/>
                                    <a:pt x="28" y="348"/>
                                  </a:cubicBezTo>
                                  <a:cubicBezTo>
                                    <a:pt x="35" y="358"/>
                                    <a:pt x="42" y="368"/>
                                    <a:pt x="50" y="379"/>
                                  </a:cubicBezTo>
                                  <a:cubicBezTo>
                                    <a:pt x="63" y="396"/>
                                    <a:pt x="76" y="415"/>
                                    <a:pt x="91" y="433"/>
                                  </a:cubicBezTo>
                                  <a:cubicBezTo>
                                    <a:pt x="90" y="434"/>
                                    <a:pt x="90" y="434"/>
                                    <a:pt x="90" y="434"/>
                                  </a:cubicBezTo>
                                  <a:cubicBezTo>
                                    <a:pt x="107" y="456"/>
                                    <a:pt x="125" y="479"/>
                                    <a:pt x="145" y="504"/>
                                  </a:cubicBezTo>
                                  <a:cubicBezTo>
                                    <a:pt x="197" y="504"/>
                                    <a:pt x="197" y="504"/>
                                    <a:pt x="197" y="504"/>
                                  </a:cubicBezTo>
                                  <a:cubicBezTo>
                                    <a:pt x="196" y="502"/>
                                    <a:pt x="195" y="501"/>
                                    <a:pt x="196" y="499"/>
                                  </a:cubicBezTo>
                                  <a:cubicBezTo>
                                    <a:pt x="199" y="495"/>
                                    <a:pt x="210" y="498"/>
                                    <a:pt x="225" y="504"/>
                                  </a:cubicBezTo>
                                  <a:cubicBezTo>
                                    <a:pt x="245" y="504"/>
                                    <a:pt x="245" y="504"/>
                                    <a:pt x="245" y="504"/>
                                  </a:cubicBezTo>
                                  <a:cubicBezTo>
                                    <a:pt x="244" y="502"/>
                                    <a:pt x="243" y="501"/>
                                    <a:pt x="244" y="499"/>
                                  </a:cubicBezTo>
                                  <a:cubicBezTo>
                                    <a:pt x="247" y="495"/>
                                    <a:pt x="259" y="498"/>
                                    <a:pt x="273" y="504"/>
                                  </a:cubicBezTo>
                                  <a:cubicBezTo>
                                    <a:pt x="337" y="504"/>
                                    <a:pt x="337" y="504"/>
                                    <a:pt x="337" y="504"/>
                                  </a:cubicBezTo>
                                  <a:cubicBezTo>
                                    <a:pt x="294" y="465"/>
                                    <a:pt x="237" y="441"/>
                                    <a:pt x="246" y="429"/>
                                  </a:cubicBezTo>
                                  <a:cubicBezTo>
                                    <a:pt x="256" y="420"/>
                                    <a:pt x="314" y="467"/>
                                    <a:pt x="346" y="504"/>
                                  </a:cubicBezTo>
                                  <a:cubicBezTo>
                                    <a:pt x="404" y="504"/>
                                    <a:pt x="404" y="504"/>
                                    <a:pt x="404" y="504"/>
                                  </a:cubicBezTo>
                                  <a:cubicBezTo>
                                    <a:pt x="378" y="476"/>
                                    <a:pt x="345" y="458"/>
                                    <a:pt x="351" y="451"/>
                                  </a:cubicBezTo>
                                  <a:cubicBezTo>
                                    <a:pt x="358" y="446"/>
                                    <a:pt x="391" y="478"/>
                                    <a:pt x="409" y="504"/>
                                  </a:cubicBezTo>
                                  <a:cubicBezTo>
                                    <a:pt x="591" y="504"/>
                                    <a:pt x="591" y="504"/>
                                    <a:pt x="591" y="504"/>
                                  </a:cubicBezTo>
                                  <a:cubicBezTo>
                                    <a:pt x="591" y="497"/>
                                    <a:pt x="591" y="492"/>
                                    <a:pt x="591" y="491"/>
                                  </a:cubicBezTo>
                                  <a:cubicBezTo>
                                    <a:pt x="592" y="489"/>
                                    <a:pt x="598" y="489"/>
                                    <a:pt x="599" y="492"/>
                                  </a:cubicBezTo>
                                  <a:cubicBezTo>
                                    <a:pt x="599" y="493"/>
                                    <a:pt x="599" y="497"/>
                                    <a:pt x="599" y="504"/>
                                  </a:cubicBezTo>
                                  <a:lnTo>
                                    <a:pt x="642" y="504"/>
                                  </a:lnTo>
                                  <a:close/>
                                  <a:moveTo>
                                    <a:pt x="650" y="312"/>
                                  </a:moveTo>
                                  <a:cubicBezTo>
                                    <a:pt x="652" y="309"/>
                                    <a:pt x="657" y="310"/>
                                    <a:pt x="658" y="314"/>
                                  </a:cubicBezTo>
                                  <a:cubicBezTo>
                                    <a:pt x="659" y="319"/>
                                    <a:pt x="634" y="431"/>
                                    <a:pt x="634" y="431"/>
                                  </a:cubicBezTo>
                                  <a:cubicBezTo>
                                    <a:pt x="634" y="431"/>
                                    <a:pt x="649" y="316"/>
                                    <a:pt x="650" y="312"/>
                                  </a:cubicBezTo>
                                  <a:close/>
                                  <a:moveTo>
                                    <a:pt x="294" y="359"/>
                                  </a:moveTo>
                                  <a:cubicBezTo>
                                    <a:pt x="303" y="351"/>
                                    <a:pt x="376" y="435"/>
                                    <a:pt x="382" y="459"/>
                                  </a:cubicBezTo>
                                  <a:cubicBezTo>
                                    <a:pt x="375" y="438"/>
                                    <a:pt x="285" y="368"/>
                                    <a:pt x="294" y="359"/>
                                  </a:cubicBezTo>
                                  <a:close/>
                                  <a:moveTo>
                                    <a:pt x="381" y="391"/>
                                  </a:moveTo>
                                  <a:cubicBezTo>
                                    <a:pt x="391" y="385"/>
                                    <a:pt x="436" y="459"/>
                                    <a:pt x="435" y="478"/>
                                  </a:cubicBezTo>
                                  <a:cubicBezTo>
                                    <a:pt x="420" y="435"/>
                                    <a:pt x="372" y="398"/>
                                    <a:pt x="381" y="391"/>
                                  </a:cubicBezTo>
                                  <a:close/>
                                  <a:moveTo>
                                    <a:pt x="381" y="344"/>
                                  </a:moveTo>
                                  <a:cubicBezTo>
                                    <a:pt x="394" y="336"/>
                                    <a:pt x="450" y="444"/>
                                    <a:pt x="450" y="472"/>
                                  </a:cubicBezTo>
                                  <a:cubicBezTo>
                                    <a:pt x="430" y="409"/>
                                    <a:pt x="370" y="354"/>
                                    <a:pt x="381" y="344"/>
                                  </a:cubicBezTo>
                                  <a:close/>
                                  <a:moveTo>
                                    <a:pt x="464" y="443"/>
                                  </a:moveTo>
                                  <a:cubicBezTo>
                                    <a:pt x="449" y="379"/>
                                    <a:pt x="393" y="320"/>
                                    <a:pt x="405" y="311"/>
                                  </a:cubicBezTo>
                                  <a:cubicBezTo>
                                    <a:pt x="419" y="304"/>
                                    <a:pt x="467" y="416"/>
                                    <a:pt x="464" y="443"/>
                                  </a:cubicBezTo>
                                  <a:close/>
                                  <a:moveTo>
                                    <a:pt x="511" y="433"/>
                                  </a:moveTo>
                                  <a:cubicBezTo>
                                    <a:pt x="505" y="390"/>
                                    <a:pt x="468" y="347"/>
                                    <a:pt x="477" y="342"/>
                                  </a:cubicBezTo>
                                  <a:cubicBezTo>
                                    <a:pt x="488" y="339"/>
                                    <a:pt x="515" y="415"/>
                                    <a:pt x="511" y="433"/>
                                  </a:cubicBezTo>
                                  <a:close/>
                                  <a:moveTo>
                                    <a:pt x="543" y="492"/>
                                  </a:moveTo>
                                  <a:cubicBezTo>
                                    <a:pt x="542" y="460"/>
                                    <a:pt x="523" y="424"/>
                                    <a:pt x="530" y="421"/>
                                  </a:cubicBezTo>
                                  <a:cubicBezTo>
                                    <a:pt x="538" y="420"/>
                                    <a:pt x="545" y="477"/>
                                    <a:pt x="543" y="492"/>
                                  </a:cubicBezTo>
                                  <a:close/>
                                  <a:moveTo>
                                    <a:pt x="583" y="451"/>
                                  </a:moveTo>
                                  <a:cubicBezTo>
                                    <a:pt x="583" y="451"/>
                                    <a:pt x="579" y="348"/>
                                    <a:pt x="579" y="344"/>
                                  </a:cubicBezTo>
                                  <a:cubicBezTo>
                                    <a:pt x="580" y="342"/>
                                    <a:pt x="586" y="342"/>
                                    <a:pt x="587" y="345"/>
                                  </a:cubicBezTo>
                                  <a:cubicBezTo>
                                    <a:pt x="589" y="350"/>
                                    <a:pt x="583" y="451"/>
                                    <a:pt x="583" y="451"/>
                                  </a:cubicBezTo>
                                  <a:close/>
                                  <a:moveTo>
                                    <a:pt x="599" y="477"/>
                                  </a:moveTo>
                                  <a:cubicBezTo>
                                    <a:pt x="599" y="477"/>
                                    <a:pt x="601" y="361"/>
                                    <a:pt x="601" y="356"/>
                                  </a:cubicBezTo>
                                  <a:cubicBezTo>
                                    <a:pt x="602" y="353"/>
                                    <a:pt x="608" y="354"/>
                                    <a:pt x="609" y="357"/>
                                  </a:cubicBezTo>
                                  <a:cubicBezTo>
                                    <a:pt x="611" y="363"/>
                                    <a:pt x="599" y="477"/>
                                    <a:pt x="599" y="477"/>
                                  </a:cubicBezTo>
                                  <a:close/>
                                  <a:moveTo>
                                    <a:pt x="0" y="20"/>
                                  </a:moveTo>
                                  <a:cubicBezTo>
                                    <a:pt x="4" y="14"/>
                                    <a:pt x="8" y="7"/>
                                    <a:pt x="12" y="0"/>
                                  </a:cubicBezTo>
                                  <a:cubicBezTo>
                                    <a:pt x="33" y="0"/>
                                    <a:pt x="33" y="0"/>
                                    <a:pt x="33" y="0"/>
                                  </a:cubicBezTo>
                                  <a:cubicBezTo>
                                    <a:pt x="21" y="14"/>
                                    <a:pt x="10" y="29"/>
                                    <a:pt x="0" y="42"/>
                                  </a:cubicBez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37" y="0"/>
                                  </a:moveTo>
                                  <a:cubicBezTo>
                                    <a:pt x="835" y="0"/>
                                    <a:pt x="834" y="1"/>
                                    <a:pt x="833" y="2"/>
                                  </a:cubicBezTo>
                                  <a:cubicBezTo>
                                    <a:pt x="834" y="1"/>
                                    <a:pt x="835" y="0"/>
                                    <a:pt x="837" y="0"/>
                                  </a:cubicBezTo>
                                  <a:close/>
                                  <a:moveTo>
                                    <a:pt x="768" y="17"/>
                                  </a:moveTo>
                                  <a:cubicBezTo>
                                    <a:pt x="775" y="12"/>
                                    <a:pt x="782" y="6"/>
                                    <a:pt x="789" y="0"/>
                                  </a:cubicBezTo>
                                  <a:cubicBezTo>
                                    <a:pt x="793" y="0"/>
                                    <a:pt x="793" y="0"/>
                                    <a:pt x="793" y="0"/>
                                  </a:cubicBezTo>
                                  <a:cubicBezTo>
                                    <a:pt x="793" y="0"/>
                                    <a:pt x="793" y="0"/>
                                    <a:pt x="793" y="0"/>
                                  </a:cubicBezTo>
                                  <a:cubicBezTo>
                                    <a:pt x="784" y="6"/>
                                    <a:pt x="776" y="12"/>
                                    <a:pt x="768" y="17"/>
                                  </a:cubicBezTo>
                                  <a:close/>
                                  <a:moveTo>
                                    <a:pt x="752" y="34"/>
                                  </a:moveTo>
                                  <a:cubicBezTo>
                                    <a:pt x="764" y="25"/>
                                    <a:pt x="778" y="15"/>
                                    <a:pt x="794" y="5"/>
                                  </a:cubicBezTo>
                                  <a:cubicBezTo>
                                    <a:pt x="795" y="5"/>
                                    <a:pt x="795" y="6"/>
                                    <a:pt x="795" y="6"/>
                                  </a:cubicBezTo>
                                  <a:cubicBezTo>
                                    <a:pt x="795" y="6"/>
                                    <a:pt x="795" y="6"/>
                                    <a:pt x="795" y="6"/>
                                  </a:cubicBezTo>
                                  <a:cubicBezTo>
                                    <a:pt x="779" y="17"/>
                                    <a:pt x="764" y="26"/>
                                    <a:pt x="752" y="34"/>
                                  </a:cubicBezTo>
                                  <a:close/>
                                  <a:moveTo>
                                    <a:pt x="756" y="35"/>
                                  </a:moveTo>
                                  <a:cubicBezTo>
                                    <a:pt x="755" y="36"/>
                                    <a:pt x="754" y="36"/>
                                    <a:pt x="754" y="37"/>
                                  </a:cubicBezTo>
                                  <a:cubicBezTo>
                                    <a:pt x="754" y="36"/>
                                    <a:pt x="755" y="36"/>
                                    <a:pt x="756" y="35"/>
                                  </a:cubicBezTo>
                                  <a:cubicBezTo>
                                    <a:pt x="756" y="35"/>
                                    <a:pt x="756" y="35"/>
                                    <a:pt x="756" y="35"/>
                                  </a:cubicBezTo>
                                  <a:close/>
                                  <a:moveTo>
                                    <a:pt x="748" y="49"/>
                                  </a:moveTo>
                                  <a:cubicBezTo>
                                    <a:pt x="770" y="42"/>
                                    <a:pt x="806" y="34"/>
                                    <a:pt x="852" y="29"/>
                                  </a:cubicBezTo>
                                  <a:cubicBezTo>
                                    <a:pt x="808" y="37"/>
                                    <a:pt x="771" y="44"/>
                                    <a:pt x="748" y="49"/>
                                  </a:cubicBezTo>
                                  <a:close/>
                                  <a:moveTo>
                                    <a:pt x="0" y="0"/>
                                  </a:move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5" y="4"/>
                                    <a:pt x="2" y="8"/>
                                    <a:pt x="0" y="13"/>
                                  </a:cubicBez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8" y="504"/>
                                  </a:moveTo>
                                  <a:cubicBezTo>
                                    <a:pt x="18" y="476"/>
                                    <a:pt x="8" y="451"/>
                                    <a:pt x="0" y="427"/>
                                  </a:cubicBezTo>
                                  <a:cubicBezTo>
                                    <a:pt x="0" y="366"/>
                                    <a:pt x="0" y="366"/>
                                    <a:pt x="0" y="366"/>
                                  </a:cubicBezTo>
                                  <a:cubicBezTo>
                                    <a:pt x="18" y="399"/>
                                    <a:pt x="39" y="436"/>
                                    <a:pt x="66" y="479"/>
                                  </a:cubicBezTo>
                                  <a:cubicBezTo>
                                    <a:pt x="69" y="477"/>
                                    <a:pt x="69" y="477"/>
                                    <a:pt x="69" y="477"/>
                                  </a:cubicBezTo>
                                  <a:cubicBezTo>
                                    <a:pt x="41" y="431"/>
                                    <a:pt x="18" y="392"/>
                                    <a:pt x="0" y="358"/>
                                  </a:cubicBezTo>
                                  <a:cubicBezTo>
                                    <a:pt x="0" y="313"/>
                                    <a:pt x="0" y="313"/>
                                    <a:pt x="0" y="313"/>
                                  </a:cubicBezTo>
                                  <a:cubicBezTo>
                                    <a:pt x="6" y="322"/>
                                    <a:pt x="12" y="331"/>
                                    <a:pt x="19" y="341"/>
                                  </a:cubicBezTo>
                                  <a:cubicBezTo>
                                    <a:pt x="21" y="344"/>
                                    <a:pt x="23" y="347"/>
                                    <a:pt x="25" y="350"/>
                                  </a:cubicBezTo>
                                  <a:cubicBezTo>
                                    <a:pt x="25" y="350"/>
                                    <a:pt x="25" y="350"/>
                                    <a:pt x="25" y="350"/>
                                  </a:cubicBezTo>
                                  <a:cubicBezTo>
                                    <a:pt x="32" y="360"/>
                                    <a:pt x="39" y="370"/>
                                    <a:pt x="47" y="381"/>
                                  </a:cubicBezTo>
                                  <a:cubicBezTo>
                                    <a:pt x="73" y="417"/>
                                    <a:pt x="103" y="458"/>
                                    <a:pt x="140" y="504"/>
                                  </a:cubicBezTo>
                                  <a:lnTo>
                                    <a:pt x="28" y="504"/>
                                  </a:lnTo>
                                  <a:close/>
                                  <a:moveTo>
                                    <a:pt x="936" y="27"/>
                                  </a:moveTo>
                                  <a:cubicBezTo>
                                    <a:pt x="936" y="49"/>
                                    <a:pt x="936" y="49"/>
                                    <a:pt x="936" y="49"/>
                                  </a:cubicBezTo>
                                  <a:cubicBezTo>
                                    <a:pt x="867" y="42"/>
                                    <a:pt x="816" y="43"/>
                                    <a:pt x="782" y="45"/>
                                  </a:cubicBezTo>
                                  <a:cubicBezTo>
                                    <a:pt x="809" y="40"/>
                                    <a:pt x="845" y="34"/>
                                    <a:pt x="884" y="27"/>
                                  </a:cubicBezTo>
                                  <a:cubicBezTo>
                                    <a:pt x="900" y="27"/>
                                    <a:pt x="917" y="26"/>
                                    <a:pt x="936" y="27"/>
                                  </a:cubicBezTo>
                                  <a:close/>
                                  <a:moveTo>
                                    <a:pt x="765" y="29"/>
                                  </a:moveTo>
                                  <a:cubicBezTo>
                                    <a:pt x="775" y="23"/>
                                    <a:pt x="786" y="16"/>
                                    <a:pt x="799" y="8"/>
                                  </a:cubicBezTo>
                                  <a:cubicBezTo>
                                    <a:pt x="801" y="8"/>
                                    <a:pt x="803" y="8"/>
                                    <a:pt x="805" y="6"/>
                                  </a:cubicBezTo>
                                  <a:cubicBezTo>
                                    <a:pt x="806" y="5"/>
                                    <a:pt x="807" y="4"/>
                                    <a:pt x="807" y="2"/>
                                  </a:cubicBezTo>
                                  <a:cubicBezTo>
                                    <a:pt x="809" y="1"/>
                                    <a:pt x="810" y="1"/>
                                    <a:pt x="812" y="0"/>
                                  </a:cubicBezTo>
                                  <a:cubicBezTo>
                                    <a:pt x="829" y="0"/>
                                    <a:pt x="829" y="0"/>
                                    <a:pt x="829" y="0"/>
                                  </a:cubicBezTo>
                                  <a:cubicBezTo>
                                    <a:pt x="805" y="11"/>
                                    <a:pt x="784" y="21"/>
                                    <a:pt x="766" y="30"/>
                                  </a:cubicBezTo>
                                  <a:cubicBezTo>
                                    <a:pt x="766" y="30"/>
                                    <a:pt x="765" y="29"/>
                                    <a:pt x="765" y="29"/>
                                  </a:cubicBezTo>
                                  <a:close/>
                                  <a:moveTo>
                                    <a:pt x="854" y="26"/>
                                  </a:moveTo>
                                  <a:cubicBezTo>
                                    <a:pt x="834" y="28"/>
                                    <a:pt x="815" y="31"/>
                                    <a:pt x="800" y="33"/>
                                  </a:cubicBezTo>
                                  <a:cubicBezTo>
                                    <a:pt x="808" y="31"/>
                                    <a:pt x="816" y="29"/>
                                    <a:pt x="824" y="27"/>
                                  </a:cubicBezTo>
                                  <a:cubicBezTo>
                                    <a:pt x="832" y="26"/>
                                    <a:pt x="840" y="24"/>
                                    <a:pt x="848" y="22"/>
                                  </a:cubicBezTo>
                                  <a:cubicBezTo>
                                    <a:pt x="849" y="23"/>
                                    <a:pt x="849" y="23"/>
                                    <a:pt x="850" y="24"/>
                                  </a:cubicBezTo>
                                  <a:cubicBezTo>
                                    <a:pt x="851" y="25"/>
                                    <a:pt x="852" y="26"/>
                                    <a:pt x="854" y="26"/>
                                  </a:cubicBezTo>
                                  <a:close/>
                                  <a:moveTo>
                                    <a:pt x="736" y="8"/>
                                  </a:moveTo>
                                  <a:cubicBezTo>
                                    <a:pt x="735" y="12"/>
                                    <a:pt x="735" y="12"/>
                                    <a:pt x="735" y="12"/>
                                  </a:cubicBezTo>
                                  <a:cubicBezTo>
                                    <a:pt x="736" y="8"/>
                                    <a:pt x="736" y="8"/>
                                    <a:pt x="736" y="8"/>
                                  </a:cubicBezTo>
                                  <a:cubicBezTo>
                                    <a:pt x="736" y="8"/>
                                    <a:pt x="736" y="8"/>
                                    <a:pt x="736" y="8"/>
                                  </a:cubicBezTo>
                                  <a:close/>
                                  <a:moveTo>
                                    <a:pt x="742" y="143"/>
                                  </a:moveTo>
                                  <a:cubicBezTo>
                                    <a:pt x="739" y="130"/>
                                    <a:pt x="736" y="119"/>
                                    <a:pt x="734" y="109"/>
                                  </a:cubicBezTo>
                                  <a:cubicBezTo>
                                    <a:pt x="737" y="119"/>
                                    <a:pt x="740" y="129"/>
                                    <a:pt x="744" y="140"/>
                                  </a:cubicBezTo>
                                  <a:cubicBezTo>
                                    <a:pt x="744" y="140"/>
                                    <a:pt x="744" y="140"/>
                                    <a:pt x="744" y="141"/>
                                  </a:cubicBezTo>
                                  <a:cubicBezTo>
                                    <a:pt x="743" y="141"/>
                                    <a:pt x="742" y="142"/>
                                    <a:pt x="742" y="143"/>
                                  </a:cubicBezTo>
                                  <a:close/>
                                  <a:moveTo>
                                    <a:pt x="722" y="0"/>
                                  </a:moveTo>
                                  <a:cubicBezTo>
                                    <a:pt x="723" y="0"/>
                                    <a:pt x="723" y="0"/>
                                    <a:pt x="723" y="0"/>
                                  </a:cubicBezTo>
                                  <a:cubicBezTo>
                                    <a:pt x="723" y="14"/>
                                    <a:pt x="723" y="14"/>
                                    <a:pt x="723" y="14"/>
                                  </a:cubicBezTo>
                                  <a:lnTo>
                                    <a:pt x="722" y="0"/>
                                  </a:lnTo>
                                  <a:close/>
                                  <a:moveTo>
                                    <a:pt x="724" y="92"/>
                                  </a:moveTo>
                                  <a:cubicBezTo>
                                    <a:pt x="724" y="93"/>
                                    <a:pt x="724" y="93"/>
                                    <a:pt x="724" y="93"/>
                                  </a:cubicBezTo>
                                  <a:cubicBezTo>
                                    <a:pt x="723" y="91"/>
                                    <a:pt x="723" y="89"/>
                                    <a:pt x="723" y="87"/>
                                  </a:cubicBezTo>
                                  <a:cubicBezTo>
                                    <a:pt x="724" y="89"/>
                                    <a:pt x="724" y="90"/>
                                    <a:pt x="724" y="92"/>
                                  </a:cubicBezTo>
                                  <a:close/>
                                  <a:moveTo>
                                    <a:pt x="715" y="0"/>
                                  </a:moveTo>
                                  <a:cubicBezTo>
                                    <a:pt x="717" y="0"/>
                                    <a:pt x="717" y="0"/>
                                    <a:pt x="717" y="0"/>
                                  </a:cubicBezTo>
                                  <a:cubicBezTo>
                                    <a:pt x="719" y="21"/>
                                    <a:pt x="719" y="21"/>
                                    <a:pt x="719" y="21"/>
                                  </a:cubicBezTo>
                                  <a:lnTo>
                                    <a:pt x="715" y="0"/>
                                  </a:lnTo>
                                  <a:close/>
                                  <a:moveTo>
                                    <a:pt x="713" y="18"/>
                                  </a:move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9" y="0"/>
                                    <a:pt x="709" y="0"/>
                                    <a:pt x="709" y="0"/>
                                  </a:cubicBezTo>
                                  <a:lnTo>
                                    <a:pt x="713" y="18"/>
                                  </a:lnTo>
                                  <a:close/>
                                  <a:moveTo>
                                    <a:pt x="714" y="9"/>
                                  </a:moveTo>
                                  <a:cubicBezTo>
                                    <a:pt x="712" y="0"/>
                                    <a:pt x="712" y="0"/>
                                    <a:pt x="712" y="0"/>
                                  </a:cubicBezTo>
                                  <a:cubicBezTo>
                                    <a:pt x="712" y="0"/>
                                    <a:pt x="712" y="0"/>
                                    <a:pt x="712" y="0"/>
                                  </a:cubicBezTo>
                                  <a:lnTo>
                                    <a:pt x="714" y="9"/>
                                  </a:lnTo>
                                  <a:close/>
                                  <a:moveTo>
                                    <a:pt x="685" y="0"/>
                                  </a:moveTo>
                                  <a:cubicBezTo>
                                    <a:pt x="685" y="0"/>
                                    <a:pt x="685" y="0"/>
                                    <a:pt x="685" y="0"/>
                                  </a:cubicBezTo>
                                  <a:cubicBezTo>
                                    <a:pt x="688" y="5"/>
                                    <a:pt x="688" y="5"/>
                                    <a:pt x="688" y="5"/>
                                  </a:cubicBezTo>
                                  <a:lnTo>
                                    <a:pt x="685" y="0"/>
                                  </a:lnTo>
                                  <a:close/>
                                  <a:moveTo>
                                    <a:pt x="711" y="185"/>
                                  </a:moveTo>
                                  <a:cubicBezTo>
                                    <a:pt x="710" y="185"/>
                                    <a:pt x="709" y="185"/>
                                    <a:pt x="709" y="185"/>
                                  </a:cubicBezTo>
                                  <a:cubicBezTo>
                                    <a:pt x="710" y="137"/>
                                    <a:pt x="713" y="105"/>
                                    <a:pt x="716" y="86"/>
                                  </a:cubicBezTo>
                                  <a:cubicBezTo>
                                    <a:pt x="716" y="86"/>
                                    <a:pt x="716" y="86"/>
                                    <a:pt x="717" y="85"/>
                                  </a:cubicBezTo>
                                  <a:cubicBezTo>
                                    <a:pt x="714" y="107"/>
                                    <a:pt x="711" y="141"/>
                                    <a:pt x="711" y="185"/>
                                  </a:cubicBezTo>
                                  <a:close/>
                                  <a:moveTo>
                                    <a:pt x="697" y="42"/>
                                  </a:moveTo>
                                  <a:cubicBezTo>
                                    <a:pt x="609" y="0"/>
                                    <a:pt x="609" y="0"/>
                                    <a:pt x="609" y="0"/>
                                  </a:cubicBezTo>
                                  <a:cubicBezTo>
                                    <a:pt x="628" y="0"/>
                                    <a:pt x="628" y="0"/>
                                    <a:pt x="628" y="0"/>
                                  </a:cubicBezTo>
                                  <a:cubicBezTo>
                                    <a:pt x="638" y="5"/>
                                    <a:pt x="638" y="5"/>
                                    <a:pt x="638" y="5"/>
                                  </a:cubicBezTo>
                                  <a:cubicBezTo>
                                    <a:pt x="638" y="6"/>
                                    <a:pt x="639" y="7"/>
                                    <a:pt x="639" y="7"/>
                                  </a:cubicBezTo>
                                  <a:cubicBezTo>
                                    <a:pt x="641" y="9"/>
                                    <a:pt x="643" y="10"/>
                                    <a:pt x="645" y="10"/>
                                  </a:cubicBezTo>
                                  <a:lnTo>
                                    <a:pt x="697" y="42"/>
                                  </a:lnTo>
                                  <a:close/>
                                  <a:moveTo>
                                    <a:pt x="707" y="25"/>
                                  </a:moveTo>
                                  <a:cubicBezTo>
                                    <a:pt x="692" y="0"/>
                                    <a:pt x="692" y="0"/>
                                    <a:pt x="692" y="0"/>
                                  </a:cubicBezTo>
                                  <a:cubicBezTo>
                                    <a:pt x="695" y="0"/>
                                    <a:pt x="695" y="0"/>
                                    <a:pt x="695" y="0"/>
                                  </a:cubicBezTo>
                                  <a:lnTo>
                                    <a:pt x="707" y="25"/>
                                  </a:lnTo>
                                  <a:close/>
                                  <a:moveTo>
                                    <a:pt x="906" y="24"/>
                                  </a:moveTo>
                                  <a:cubicBezTo>
                                    <a:pt x="916" y="22"/>
                                    <a:pt x="926" y="21"/>
                                    <a:pt x="936" y="19"/>
                                  </a:cubicBezTo>
                                  <a:cubicBezTo>
                                    <a:pt x="936" y="24"/>
                                    <a:pt x="936" y="24"/>
                                    <a:pt x="936" y="24"/>
                                  </a:cubicBezTo>
                                  <a:cubicBezTo>
                                    <a:pt x="926" y="24"/>
                                    <a:pt x="916" y="24"/>
                                    <a:pt x="906" y="24"/>
                                  </a:cubicBezTo>
                                  <a:close/>
                                  <a:moveTo>
                                    <a:pt x="691" y="18"/>
                                  </a:moveTo>
                                  <a:cubicBezTo>
                                    <a:pt x="676" y="0"/>
                                    <a:pt x="676" y="0"/>
                                    <a:pt x="676" y="0"/>
                                  </a:cubicBezTo>
                                  <a:cubicBezTo>
                                    <a:pt x="678" y="0"/>
                                    <a:pt x="678" y="0"/>
                                    <a:pt x="678" y="0"/>
                                  </a:cubicBezTo>
                                  <a:cubicBezTo>
                                    <a:pt x="692" y="18"/>
                                    <a:pt x="692" y="18"/>
                                    <a:pt x="692" y="18"/>
                                  </a:cubicBezTo>
                                  <a:cubicBezTo>
                                    <a:pt x="692" y="18"/>
                                    <a:pt x="692" y="18"/>
                                    <a:pt x="691" y="18"/>
                                  </a:cubicBezTo>
                                  <a:close/>
                                  <a:moveTo>
                                    <a:pt x="483" y="133"/>
                                  </a:moveTo>
                                  <a:cubicBezTo>
                                    <a:pt x="482" y="133"/>
                                    <a:pt x="482" y="132"/>
                                    <a:pt x="481" y="132"/>
                                  </a:cubicBezTo>
                                  <a:cubicBezTo>
                                    <a:pt x="552" y="110"/>
                                    <a:pt x="552" y="110"/>
                                    <a:pt x="552" y="110"/>
                                  </a:cubicBezTo>
                                  <a:cubicBezTo>
                                    <a:pt x="529" y="118"/>
                                    <a:pt x="505" y="126"/>
                                    <a:pt x="484" y="134"/>
                                  </a:cubicBezTo>
                                  <a:cubicBezTo>
                                    <a:pt x="483" y="134"/>
                                    <a:pt x="483" y="134"/>
                                    <a:pt x="483" y="133"/>
                                  </a:cubicBezTo>
                                  <a:close/>
                                  <a:moveTo>
                                    <a:pt x="741" y="58"/>
                                  </a:moveTo>
                                  <a:cubicBezTo>
                                    <a:pt x="775" y="59"/>
                                    <a:pt x="853" y="64"/>
                                    <a:pt x="936" y="76"/>
                                  </a:cubicBezTo>
                                  <a:cubicBezTo>
                                    <a:pt x="936" y="117"/>
                                    <a:pt x="936" y="117"/>
                                    <a:pt x="936" y="117"/>
                                  </a:cubicBezTo>
                                  <a:cubicBezTo>
                                    <a:pt x="756" y="64"/>
                                    <a:pt x="756" y="64"/>
                                    <a:pt x="756" y="64"/>
                                  </a:cubicBezTo>
                                  <a:cubicBezTo>
                                    <a:pt x="904" y="94"/>
                                    <a:pt x="904" y="94"/>
                                    <a:pt x="904" y="94"/>
                                  </a:cubicBezTo>
                                  <a:cubicBezTo>
                                    <a:pt x="904" y="96"/>
                                    <a:pt x="904" y="98"/>
                                    <a:pt x="906" y="99"/>
                                  </a:cubicBezTo>
                                  <a:cubicBezTo>
                                    <a:pt x="909" y="102"/>
                                    <a:pt x="913" y="102"/>
                                    <a:pt x="916" y="100"/>
                                  </a:cubicBezTo>
                                  <a:cubicBezTo>
                                    <a:pt x="919" y="97"/>
                                    <a:pt x="919" y="92"/>
                                    <a:pt x="917" y="89"/>
                                  </a:cubicBezTo>
                                  <a:cubicBezTo>
                                    <a:pt x="914" y="86"/>
                                    <a:pt x="909" y="86"/>
                                    <a:pt x="906" y="89"/>
                                  </a:cubicBezTo>
                                  <a:cubicBezTo>
                                    <a:pt x="905" y="89"/>
                                    <a:pt x="905" y="90"/>
                                    <a:pt x="904" y="91"/>
                                  </a:cubicBezTo>
                                  <a:lnTo>
                                    <a:pt x="741" y="58"/>
                                  </a:lnTo>
                                  <a:close/>
                                  <a:moveTo>
                                    <a:pt x="687" y="68"/>
                                  </a:moveTo>
                                  <a:cubicBezTo>
                                    <a:pt x="679" y="72"/>
                                    <a:pt x="669" y="76"/>
                                    <a:pt x="658" y="81"/>
                                  </a:cubicBezTo>
                                  <a:cubicBezTo>
                                    <a:pt x="659" y="79"/>
                                    <a:pt x="659" y="78"/>
                                    <a:pt x="659" y="77"/>
                                  </a:cubicBezTo>
                                  <a:cubicBezTo>
                                    <a:pt x="669" y="74"/>
                                    <a:pt x="679" y="71"/>
                                    <a:pt x="687" y="68"/>
                                  </a:cubicBezTo>
                                  <a:close/>
                                  <a:moveTo>
                                    <a:pt x="24" y="504"/>
                                  </a:move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7" y="459"/>
                                    <a:pt x="15" y="481"/>
                                    <a:pt x="24" y="504"/>
                                  </a:cubicBezTo>
                                  <a:close/>
                                  <a:moveTo>
                                    <a:pt x="936" y="52"/>
                                  </a:moveTo>
                                  <a:cubicBezTo>
                                    <a:pt x="936" y="73"/>
                                    <a:pt x="936" y="73"/>
                                    <a:pt x="936" y="73"/>
                                  </a:cubicBezTo>
                                  <a:cubicBezTo>
                                    <a:pt x="847" y="60"/>
                                    <a:pt x="764" y="56"/>
                                    <a:pt x="735" y="54"/>
                                  </a:cubicBezTo>
                                  <a:cubicBezTo>
                                    <a:pt x="738" y="54"/>
                                    <a:pt x="743" y="53"/>
                                    <a:pt x="748" y="52"/>
                                  </a:cubicBezTo>
                                  <a:cubicBezTo>
                                    <a:pt x="778" y="47"/>
                                    <a:pt x="839" y="42"/>
                                    <a:pt x="936" y="52"/>
                                  </a:cubicBezTo>
                                  <a:close/>
                                  <a:moveTo>
                                    <a:pt x="681" y="19"/>
                                  </a:moveTo>
                                  <a:cubicBezTo>
                                    <a:pt x="657" y="0"/>
                                    <a:pt x="657" y="0"/>
                                    <a:pt x="657" y="0"/>
                                  </a:cubicBezTo>
                                  <a:cubicBezTo>
                                    <a:pt x="660" y="0"/>
                                    <a:pt x="660" y="0"/>
                                    <a:pt x="660" y="0"/>
                                  </a:cubicBezTo>
                                  <a:lnTo>
                                    <a:pt x="681" y="19"/>
                                  </a:lnTo>
                                  <a:close/>
                                  <a:moveTo>
                                    <a:pt x="667" y="0"/>
                                  </a:moveTo>
                                  <a:cubicBezTo>
                                    <a:pt x="672" y="0"/>
                                    <a:pt x="672" y="0"/>
                                    <a:pt x="672" y="0"/>
                                  </a:cubicBezTo>
                                  <a:cubicBezTo>
                                    <a:pt x="688" y="18"/>
                                    <a:pt x="688" y="18"/>
                                    <a:pt x="688" y="18"/>
                                  </a:cubicBezTo>
                                  <a:cubicBezTo>
                                    <a:pt x="687" y="18"/>
                                    <a:pt x="687" y="18"/>
                                    <a:pt x="687" y="19"/>
                                  </a:cubicBezTo>
                                  <a:lnTo>
                                    <a:pt x="667" y="0"/>
                                  </a:lnTo>
                                  <a:close/>
                                  <a:moveTo>
                                    <a:pt x="538" y="66"/>
                                  </a:moveTo>
                                  <a:cubicBezTo>
                                    <a:pt x="538" y="65"/>
                                    <a:pt x="538" y="65"/>
                                    <a:pt x="538" y="65"/>
                                  </a:cubicBezTo>
                                  <a:cubicBezTo>
                                    <a:pt x="576" y="63"/>
                                    <a:pt x="576" y="63"/>
                                    <a:pt x="576" y="63"/>
                                  </a:cubicBezTo>
                                  <a:lnTo>
                                    <a:pt x="538" y="66"/>
                                  </a:lnTo>
                                  <a:close/>
                                  <a:moveTo>
                                    <a:pt x="488" y="65"/>
                                  </a:moveTo>
                                  <a:cubicBezTo>
                                    <a:pt x="523" y="63"/>
                                    <a:pt x="523" y="63"/>
                                    <a:pt x="523" y="63"/>
                                  </a:cubicBezTo>
                                  <a:cubicBezTo>
                                    <a:pt x="523" y="64"/>
                                    <a:pt x="523" y="66"/>
                                    <a:pt x="523" y="66"/>
                                  </a:cubicBezTo>
                                  <a:cubicBezTo>
                                    <a:pt x="486" y="69"/>
                                    <a:pt x="486" y="69"/>
                                    <a:pt x="486" y="69"/>
                                  </a:cubicBezTo>
                                  <a:cubicBezTo>
                                    <a:pt x="487" y="68"/>
                                    <a:pt x="488" y="66"/>
                                    <a:pt x="488" y="65"/>
                                  </a:cubicBezTo>
                                  <a:close/>
                                  <a:moveTo>
                                    <a:pt x="664" y="41"/>
                                  </a:moveTo>
                                  <a:cubicBezTo>
                                    <a:pt x="470" y="0"/>
                                    <a:pt x="470" y="0"/>
                                    <a:pt x="470" y="0"/>
                                  </a:cubicBezTo>
                                  <a:cubicBezTo>
                                    <a:pt x="509" y="0"/>
                                    <a:pt x="509" y="0"/>
                                    <a:pt x="509" y="0"/>
                                  </a:cubicBezTo>
                                  <a:lnTo>
                                    <a:pt x="664" y="41"/>
                                  </a:lnTo>
                                  <a:close/>
                                  <a:moveTo>
                                    <a:pt x="473" y="16"/>
                                  </a:moveTo>
                                  <a:cubicBezTo>
                                    <a:pt x="473" y="15"/>
                                    <a:pt x="472" y="13"/>
                                    <a:pt x="472" y="12"/>
                                  </a:cubicBezTo>
                                  <a:cubicBezTo>
                                    <a:pt x="611" y="37"/>
                                    <a:pt x="611" y="37"/>
                                    <a:pt x="611" y="37"/>
                                  </a:cubicBezTo>
                                  <a:lnTo>
                                    <a:pt x="473" y="16"/>
                                  </a:lnTo>
                                  <a:close/>
                                  <a:moveTo>
                                    <a:pt x="650" y="7"/>
                                  </a:moveTo>
                                  <a:cubicBezTo>
                                    <a:pt x="659" y="13"/>
                                    <a:pt x="659" y="13"/>
                                    <a:pt x="659" y="13"/>
                                  </a:cubicBezTo>
                                  <a:cubicBezTo>
                                    <a:pt x="650" y="8"/>
                                    <a:pt x="650" y="8"/>
                                    <a:pt x="650" y="8"/>
                                  </a:cubicBezTo>
                                  <a:cubicBezTo>
                                    <a:pt x="650" y="7"/>
                                    <a:pt x="650" y="7"/>
                                    <a:pt x="650" y="7"/>
                                  </a:cubicBezTo>
                                  <a:close/>
                                  <a:moveTo>
                                    <a:pt x="652" y="2"/>
                                  </a:moveTo>
                                  <a:cubicBezTo>
                                    <a:pt x="652" y="1"/>
                                    <a:pt x="652" y="0"/>
                                    <a:pt x="651" y="0"/>
                                  </a:cubicBezTo>
                                  <a:cubicBezTo>
                                    <a:pt x="652" y="0"/>
                                    <a:pt x="652" y="0"/>
                                    <a:pt x="652" y="0"/>
                                  </a:cubicBezTo>
                                  <a:cubicBezTo>
                                    <a:pt x="680" y="22"/>
                                    <a:pt x="680" y="22"/>
                                    <a:pt x="680" y="22"/>
                                  </a:cubicBezTo>
                                  <a:lnTo>
                                    <a:pt x="652" y="2"/>
                                  </a:lnTo>
                                  <a:close/>
                                  <a:moveTo>
                                    <a:pt x="673" y="55"/>
                                  </a:moveTo>
                                  <a:cubicBezTo>
                                    <a:pt x="683" y="55"/>
                                    <a:pt x="683" y="55"/>
                                    <a:pt x="683" y="55"/>
                                  </a:cubicBezTo>
                                  <a:cubicBezTo>
                                    <a:pt x="673" y="56"/>
                                    <a:pt x="673" y="56"/>
                                    <a:pt x="673" y="56"/>
                                  </a:cubicBezTo>
                                  <a:cubicBezTo>
                                    <a:pt x="673" y="55"/>
                                    <a:pt x="673" y="55"/>
                                    <a:pt x="673" y="55"/>
                                  </a:cubicBezTo>
                                  <a:close/>
                                  <a:moveTo>
                                    <a:pt x="563" y="0"/>
                                  </a:moveTo>
                                  <a:cubicBezTo>
                                    <a:pt x="590" y="0"/>
                                    <a:pt x="590" y="0"/>
                                    <a:pt x="590" y="0"/>
                                  </a:cubicBezTo>
                                  <a:cubicBezTo>
                                    <a:pt x="590" y="1"/>
                                    <a:pt x="591" y="3"/>
                                    <a:pt x="592" y="4"/>
                                  </a:cubicBezTo>
                                  <a:cubicBezTo>
                                    <a:pt x="595" y="7"/>
                                    <a:pt x="599" y="8"/>
                                    <a:pt x="602" y="5"/>
                                  </a:cubicBezTo>
                                  <a:cubicBezTo>
                                    <a:pt x="602" y="5"/>
                                    <a:pt x="602" y="4"/>
                                    <a:pt x="603" y="4"/>
                                  </a:cubicBezTo>
                                  <a:cubicBezTo>
                                    <a:pt x="676" y="37"/>
                                    <a:pt x="676" y="37"/>
                                    <a:pt x="676" y="37"/>
                                  </a:cubicBezTo>
                                  <a:cubicBezTo>
                                    <a:pt x="676" y="37"/>
                                    <a:pt x="675" y="37"/>
                                    <a:pt x="675" y="38"/>
                                  </a:cubicBezTo>
                                  <a:lnTo>
                                    <a:pt x="563" y="0"/>
                                  </a:lnTo>
                                  <a:close/>
                                  <a:moveTo>
                                    <a:pt x="642" y="40"/>
                                  </a:moveTo>
                                  <a:cubicBezTo>
                                    <a:pt x="425" y="1"/>
                                    <a:pt x="425" y="1"/>
                                    <a:pt x="425" y="1"/>
                                  </a:cubicBezTo>
                                  <a:cubicBezTo>
                                    <a:pt x="425" y="0"/>
                                    <a:pt x="425" y="0"/>
                                    <a:pt x="425" y="0"/>
                                  </a:cubicBezTo>
                                  <a:cubicBezTo>
                                    <a:pt x="456" y="0"/>
                                    <a:pt x="456" y="0"/>
                                    <a:pt x="456" y="0"/>
                                  </a:cubicBezTo>
                                  <a:lnTo>
                                    <a:pt x="642" y="40"/>
                                  </a:lnTo>
                                  <a:close/>
                                  <a:moveTo>
                                    <a:pt x="709" y="73"/>
                                  </a:moveTo>
                                  <a:cubicBezTo>
                                    <a:pt x="709" y="73"/>
                                    <a:pt x="708" y="73"/>
                                    <a:pt x="708" y="73"/>
                                  </a:cubicBezTo>
                                  <a:cubicBezTo>
                                    <a:pt x="709" y="73"/>
                                    <a:pt x="709" y="73"/>
                                    <a:pt x="709" y="73"/>
                                  </a:cubicBezTo>
                                  <a:cubicBezTo>
                                    <a:pt x="709" y="73"/>
                                    <a:pt x="709" y="73"/>
                                    <a:pt x="709" y="73"/>
                                  </a:cubicBezTo>
                                  <a:close/>
                                  <a:moveTo>
                                    <a:pt x="694" y="69"/>
                                  </a:moveTo>
                                  <a:cubicBezTo>
                                    <a:pt x="689" y="72"/>
                                    <a:pt x="683" y="75"/>
                                    <a:pt x="676" y="78"/>
                                  </a:cubicBezTo>
                                  <a:cubicBezTo>
                                    <a:pt x="676" y="78"/>
                                    <a:pt x="675" y="78"/>
                                    <a:pt x="674" y="78"/>
                                  </a:cubicBezTo>
                                  <a:cubicBezTo>
                                    <a:pt x="681" y="75"/>
                                    <a:pt x="688" y="72"/>
                                    <a:pt x="693" y="69"/>
                                  </a:cubicBezTo>
                                  <a:cubicBezTo>
                                    <a:pt x="693" y="69"/>
                                    <a:pt x="693" y="69"/>
                                    <a:pt x="694" y="69"/>
                                  </a:cubicBezTo>
                                  <a:close/>
                                  <a:moveTo>
                                    <a:pt x="680" y="80"/>
                                  </a:moveTo>
                                  <a:cubicBezTo>
                                    <a:pt x="680" y="80"/>
                                    <a:pt x="680" y="80"/>
                                    <a:pt x="680" y="80"/>
                                  </a:cubicBezTo>
                                  <a:cubicBezTo>
                                    <a:pt x="681" y="79"/>
                                    <a:pt x="682" y="78"/>
                                    <a:pt x="684" y="78"/>
                                  </a:cubicBezTo>
                                  <a:cubicBezTo>
                                    <a:pt x="682" y="78"/>
                                    <a:pt x="681" y="79"/>
                                    <a:pt x="680" y="80"/>
                                  </a:cubicBezTo>
                                  <a:close/>
                                  <a:moveTo>
                                    <a:pt x="689" y="59"/>
                                  </a:moveTo>
                                  <a:cubicBezTo>
                                    <a:pt x="672" y="62"/>
                                    <a:pt x="672" y="62"/>
                                    <a:pt x="672" y="62"/>
                                  </a:cubicBezTo>
                                  <a:cubicBezTo>
                                    <a:pt x="673" y="61"/>
                                    <a:pt x="673" y="61"/>
                                    <a:pt x="673" y="60"/>
                                  </a:cubicBezTo>
                                  <a:lnTo>
                                    <a:pt x="689" y="59"/>
                                  </a:lnTo>
                                  <a:close/>
                                  <a:moveTo>
                                    <a:pt x="710" y="22"/>
                                  </a:moveTo>
                                  <a:cubicBezTo>
                                    <a:pt x="700" y="0"/>
                                    <a:pt x="700" y="0"/>
                                    <a:pt x="700" y="0"/>
                                  </a:cubicBezTo>
                                  <a:cubicBezTo>
                                    <a:pt x="702" y="0"/>
                                    <a:pt x="702" y="0"/>
                                    <a:pt x="702" y="0"/>
                                  </a:cubicBezTo>
                                  <a:lnTo>
                                    <a:pt x="710" y="22"/>
                                  </a:lnTo>
                                  <a:close/>
                                  <a:moveTo>
                                    <a:pt x="673" y="41"/>
                                  </a:moveTo>
                                  <a:cubicBezTo>
                                    <a:pt x="521" y="0"/>
                                    <a:pt x="521" y="0"/>
                                    <a:pt x="521" y="0"/>
                                  </a:cubicBezTo>
                                  <a:cubicBezTo>
                                    <a:pt x="553" y="0"/>
                                    <a:pt x="553" y="0"/>
                                    <a:pt x="553" y="0"/>
                                  </a:cubicBezTo>
                                  <a:cubicBezTo>
                                    <a:pt x="673" y="40"/>
                                    <a:pt x="673" y="40"/>
                                    <a:pt x="673" y="40"/>
                                  </a:cubicBezTo>
                                  <a:cubicBezTo>
                                    <a:pt x="673" y="40"/>
                                    <a:pt x="673" y="40"/>
                                    <a:pt x="673" y="41"/>
                                  </a:cubicBezTo>
                                  <a:close/>
                                  <a:moveTo>
                                    <a:pt x="633" y="44"/>
                                  </a:moveTo>
                                  <a:cubicBezTo>
                                    <a:pt x="633" y="44"/>
                                    <a:pt x="633" y="44"/>
                                    <a:pt x="633" y="43"/>
                                  </a:cubicBezTo>
                                  <a:cubicBezTo>
                                    <a:pt x="674" y="50"/>
                                    <a:pt x="674" y="50"/>
                                    <a:pt x="674" y="50"/>
                                  </a:cubicBezTo>
                                  <a:cubicBezTo>
                                    <a:pt x="635" y="46"/>
                                    <a:pt x="635" y="46"/>
                                    <a:pt x="635" y="46"/>
                                  </a:cubicBezTo>
                                  <a:cubicBezTo>
                                    <a:pt x="635" y="45"/>
                                    <a:pt x="634" y="44"/>
                                    <a:pt x="633" y="44"/>
                                  </a:cubicBezTo>
                                  <a:close/>
                                  <a:moveTo>
                                    <a:pt x="691" y="43"/>
                                  </a:moveTo>
                                  <a:cubicBezTo>
                                    <a:pt x="687" y="42"/>
                                    <a:pt x="687" y="42"/>
                                    <a:pt x="687" y="42"/>
                                  </a:cubicBezTo>
                                  <a:cubicBezTo>
                                    <a:pt x="687" y="42"/>
                                    <a:pt x="687" y="41"/>
                                    <a:pt x="687" y="41"/>
                                  </a:cubicBezTo>
                                  <a:lnTo>
                                    <a:pt x="691" y="43"/>
                                  </a:lnTo>
                                  <a:close/>
                                  <a:moveTo>
                                    <a:pt x="562" y="148"/>
                                  </a:moveTo>
                                  <a:cubicBezTo>
                                    <a:pt x="607" y="116"/>
                                    <a:pt x="643" y="95"/>
                                    <a:pt x="669" y="81"/>
                                  </a:cubicBezTo>
                                  <a:cubicBezTo>
                                    <a:pt x="668" y="82"/>
                                    <a:pt x="668" y="82"/>
                                    <a:pt x="668" y="83"/>
                                  </a:cubicBezTo>
                                  <a:cubicBezTo>
                                    <a:pt x="641" y="99"/>
                                    <a:pt x="605" y="121"/>
                                    <a:pt x="563" y="151"/>
                                  </a:cubicBezTo>
                                  <a:cubicBezTo>
                                    <a:pt x="563" y="150"/>
                                    <a:pt x="563" y="149"/>
                                    <a:pt x="562" y="148"/>
                                  </a:cubicBezTo>
                                  <a:close/>
                                  <a:moveTo>
                                    <a:pt x="658" y="74"/>
                                  </a:moveTo>
                                  <a:cubicBezTo>
                                    <a:pt x="657" y="74"/>
                                    <a:pt x="657" y="73"/>
                                    <a:pt x="657" y="73"/>
                                  </a:cubicBezTo>
                                  <a:cubicBezTo>
                                    <a:pt x="656" y="72"/>
                                    <a:pt x="656" y="72"/>
                                    <a:pt x="655" y="72"/>
                                  </a:cubicBezTo>
                                  <a:cubicBezTo>
                                    <a:pt x="683" y="66"/>
                                    <a:pt x="683" y="66"/>
                                    <a:pt x="683" y="66"/>
                                  </a:cubicBezTo>
                                  <a:cubicBezTo>
                                    <a:pt x="677" y="67"/>
                                    <a:pt x="671" y="69"/>
                                    <a:pt x="665" y="72"/>
                                  </a:cubicBezTo>
                                  <a:lnTo>
                                    <a:pt x="658" y="74"/>
                                  </a:lnTo>
                                  <a:close/>
                                  <a:moveTo>
                                    <a:pt x="638" y="0"/>
                                  </a:moveTo>
                                  <a:cubicBezTo>
                                    <a:pt x="637" y="0"/>
                                    <a:pt x="637" y="0"/>
                                    <a:pt x="637" y="0"/>
                                  </a:cubicBezTo>
                                  <a:cubicBezTo>
                                    <a:pt x="638" y="0"/>
                                    <a:pt x="638" y="0"/>
                                    <a:pt x="638" y="0"/>
                                  </a:cubicBezTo>
                                  <a:cubicBezTo>
                                    <a:pt x="638" y="0"/>
                                    <a:pt x="638" y="0"/>
                                    <a:pt x="6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frundet rektangel 7"/>
                          <wps:cNvSpPr/>
                          <wps:spPr>
                            <a:xfrm>
                              <a:off x="276045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" name="Gruppe 80"/>
                        <wpg:cNvGrpSpPr/>
                        <wpg:grpSpPr>
                          <a:xfrm>
                            <a:off x="3219450" y="1876425"/>
                            <a:ext cx="2971165" cy="1600200"/>
                            <a:chOff x="0" y="0"/>
                            <a:chExt cx="2971676" cy="1600200"/>
                          </a:xfrm>
                        </wpg:grpSpPr>
                        <wps:wsp>
                          <wps:cNvPr id="10" name="Kombinationstegning 9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676" cy="1600200"/>
                            </a:xfrm>
                            <a:custGeom>
                              <a:avLst/>
                              <a:gdLst>
                                <a:gd name="T0" fmla="*/ 113 w 936"/>
                                <a:gd name="T1" fmla="*/ 0 h 507"/>
                                <a:gd name="T2" fmla="*/ 161 w 936"/>
                                <a:gd name="T3" fmla="*/ 0 h 507"/>
                                <a:gd name="T4" fmla="*/ 97 w 936"/>
                                <a:gd name="T5" fmla="*/ 196 h 507"/>
                                <a:gd name="T6" fmla="*/ 0 w 936"/>
                                <a:gd name="T7" fmla="*/ 228 h 507"/>
                                <a:gd name="T8" fmla="*/ 0 w 936"/>
                                <a:gd name="T9" fmla="*/ 295 h 507"/>
                                <a:gd name="T10" fmla="*/ 118 w 936"/>
                                <a:gd name="T11" fmla="*/ 246 h 507"/>
                                <a:gd name="T12" fmla="*/ 275 w 936"/>
                                <a:gd name="T13" fmla="*/ 0 h 507"/>
                                <a:gd name="T14" fmla="*/ 329 w 936"/>
                                <a:gd name="T15" fmla="*/ 0 h 507"/>
                                <a:gd name="T16" fmla="*/ 920 w 936"/>
                                <a:gd name="T17" fmla="*/ 0 h 507"/>
                                <a:gd name="T18" fmla="*/ 936 w 936"/>
                                <a:gd name="T19" fmla="*/ 16 h 507"/>
                                <a:gd name="T20" fmla="*/ 215 w 936"/>
                                <a:gd name="T21" fmla="*/ 0 h 507"/>
                                <a:gd name="T22" fmla="*/ 131 w 936"/>
                                <a:gd name="T23" fmla="*/ 504 h 507"/>
                                <a:gd name="T24" fmla="*/ 133 w 936"/>
                                <a:gd name="T25" fmla="*/ 0 h 507"/>
                                <a:gd name="T26" fmla="*/ 106 w 936"/>
                                <a:gd name="T27" fmla="*/ 0 h 507"/>
                                <a:gd name="T28" fmla="*/ 885 w 936"/>
                                <a:gd name="T29" fmla="*/ 23 h 507"/>
                                <a:gd name="T30" fmla="*/ 535 w 936"/>
                                <a:gd name="T31" fmla="*/ 166 h 507"/>
                                <a:gd name="T32" fmla="*/ 762 w 936"/>
                                <a:gd name="T33" fmla="*/ 504 h 507"/>
                                <a:gd name="T34" fmla="*/ 472 w 936"/>
                                <a:gd name="T35" fmla="*/ 504 h 507"/>
                                <a:gd name="T36" fmla="*/ 167 w 936"/>
                                <a:gd name="T37" fmla="*/ 165 h 507"/>
                                <a:gd name="T38" fmla="*/ 388 w 936"/>
                                <a:gd name="T39" fmla="*/ 474 h 507"/>
                                <a:gd name="T40" fmla="*/ 434 w 936"/>
                                <a:gd name="T41" fmla="*/ 382 h 507"/>
                                <a:gd name="T42" fmla="*/ 390 w 936"/>
                                <a:gd name="T43" fmla="*/ 333 h 507"/>
                                <a:gd name="T44" fmla="*/ 182 w 936"/>
                                <a:gd name="T45" fmla="*/ 154 h 507"/>
                                <a:gd name="T46" fmla="*/ 187 w 936"/>
                                <a:gd name="T47" fmla="*/ 146 h 507"/>
                                <a:gd name="T48" fmla="*/ 580 w 936"/>
                                <a:gd name="T49" fmla="*/ 205 h 507"/>
                                <a:gd name="T50" fmla="*/ 365 w 936"/>
                                <a:gd name="T51" fmla="*/ 114 h 507"/>
                                <a:gd name="T52" fmla="*/ 604 w 936"/>
                                <a:gd name="T53" fmla="*/ 0 h 507"/>
                                <a:gd name="T54" fmla="*/ 636 w 936"/>
                                <a:gd name="T55" fmla="*/ 7 h 507"/>
                                <a:gd name="T56" fmla="*/ 599 w 936"/>
                                <a:gd name="T57" fmla="*/ 113 h 507"/>
                                <a:gd name="T58" fmla="*/ 701 w 936"/>
                                <a:gd name="T59" fmla="*/ 0 h 507"/>
                                <a:gd name="T60" fmla="*/ 629 w 936"/>
                                <a:gd name="T61" fmla="*/ 135 h 507"/>
                                <a:gd name="T62" fmla="*/ 659 w 936"/>
                                <a:gd name="T63" fmla="*/ 127 h 507"/>
                                <a:gd name="T64" fmla="*/ 672 w 936"/>
                                <a:gd name="T65" fmla="*/ 220 h 507"/>
                                <a:gd name="T66" fmla="*/ 710 w 936"/>
                                <a:gd name="T67" fmla="*/ 167 h 507"/>
                                <a:gd name="T68" fmla="*/ 741 w 936"/>
                                <a:gd name="T69" fmla="*/ 123 h 507"/>
                                <a:gd name="T70" fmla="*/ 762 w 936"/>
                                <a:gd name="T71" fmla="*/ 108 h 507"/>
                                <a:gd name="T72" fmla="*/ 760 w 936"/>
                                <a:gd name="T73" fmla="*/ 48 h 507"/>
                                <a:gd name="T74" fmla="*/ 780 w 936"/>
                                <a:gd name="T75" fmla="*/ 226 h 507"/>
                                <a:gd name="T76" fmla="*/ 823 w 936"/>
                                <a:gd name="T77" fmla="*/ 109 h 507"/>
                                <a:gd name="T78" fmla="*/ 830 w 936"/>
                                <a:gd name="T79" fmla="*/ 53 h 507"/>
                                <a:gd name="T80" fmla="*/ 880 w 936"/>
                                <a:gd name="T81" fmla="*/ 64 h 507"/>
                                <a:gd name="T82" fmla="*/ 936 w 936"/>
                                <a:gd name="T83" fmla="*/ 484 h 507"/>
                                <a:gd name="T84" fmla="*/ 633 w 936"/>
                                <a:gd name="T85" fmla="*/ 312 h 507"/>
                                <a:gd name="T86" fmla="*/ 487 w 936"/>
                                <a:gd name="T87" fmla="*/ 318 h 507"/>
                                <a:gd name="T88" fmla="*/ 553 w 936"/>
                                <a:gd name="T89" fmla="*/ 468 h 507"/>
                                <a:gd name="T90" fmla="*/ 642 w 936"/>
                                <a:gd name="T91" fmla="*/ 361 h 507"/>
                                <a:gd name="T92" fmla="*/ 671 w 936"/>
                                <a:gd name="T93" fmla="*/ 404 h 507"/>
                                <a:gd name="T94" fmla="*/ 828 w 936"/>
                                <a:gd name="T95" fmla="*/ 337 h 507"/>
                                <a:gd name="T96" fmla="*/ 890 w 936"/>
                                <a:gd name="T97" fmla="*/ 244 h 507"/>
                                <a:gd name="T98" fmla="*/ 740 w 936"/>
                                <a:gd name="T99" fmla="*/ 197 h 507"/>
                                <a:gd name="T100" fmla="*/ 705 w 936"/>
                                <a:gd name="T101" fmla="*/ 350 h 507"/>
                                <a:gd name="T102" fmla="*/ 769 w 936"/>
                                <a:gd name="T103" fmla="*/ 468 h 507"/>
                                <a:gd name="T104" fmla="*/ 173 w 936"/>
                                <a:gd name="T105" fmla="*/ 166 h 507"/>
                                <a:gd name="T106" fmla="*/ 392 w 936"/>
                                <a:gd name="T107" fmla="*/ 353 h 507"/>
                                <a:gd name="T108" fmla="*/ 398 w 936"/>
                                <a:gd name="T109" fmla="*/ 306 h 507"/>
                                <a:gd name="T110" fmla="*/ 90 w 936"/>
                                <a:gd name="T111" fmla="*/ 123 h 507"/>
                                <a:gd name="T112" fmla="*/ 0 w 936"/>
                                <a:gd name="T113" fmla="*/ 88 h 507"/>
                                <a:gd name="T114" fmla="*/ 13 w 936"/>
                                <a:gd name="T115" fmla="*/ 0 h 507"/>
                                <a:gd name="T116" fmla="*/ 0 w 936"/>
                                <a:gd name="T117" fmla="*/ 114 h 507"/>
                                <a:gd name="T118" fmla="*/ 50 w 936"/>
                                <a:gd name="T119" fmla="*/ 7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36" h="507">
                                  <a:moveTo>
                                    <a:pt x="150" y="81"/>
                                  </a:moveTo>
                                  <a:cubicBezTo>
                                    <a:pt x="140" y="0"/>
                                    <a:pt x="140" y="0"/>
                                    <a:pt x="140" y="0"/>
                                  </a:cubicBezTo>
                                  <a:cubicBezTo>
                                    <a:pt x="147" y="0"/>
                                    <a:pt x="147" y="0"/>
                                    <a:pt x="147" y="0"/>
                                  </a:cubicBezTo>
                                  <a:cubicBezTo>
                                    <a:pt x="148" y="32"/>
                                    <a:pt x="149" y="59"/>
                                    <a:pt x="150" y="81"/>
                                  </a:cubicBezTo>
                                  <a:close/>
                                  <a:moveTo>
                                    <a:pt x="157" y="0"/>
                                  </a:moveTo>
                                  <a:cubicBezTo>
                                    <a:pt x="150" y="0"/>
                                    <a:pt x="150" y="0"/>
                                    <a:pt x="150" y="0"/>
                                  </a:cubicBezTo>
                                  <a:cubicBezTo>
                                    <a:pt x="152" y="37"/>
                                    <a:pt x="153" y="69"/>
                                    <a:pt x="154" y="91"/>
                                  </a:cubicBezTo>
                                  <a:lnTo>
                                    <a:pt x="157" y="0"/>
                                  </a:lnTo>
                                  <a:close/>
                                  <a:moveTo>
                                    <a:pt x="117" y="0"/>
                                  </a:moveTo>
                                  <a:cubicBezTo>
                                    <a:pt x="127" y="35"/>
                                    <a:pt x="127" y="35"/>
                                    <a:pt x="127" y="35"/>
                                  </a:cubicBezTo>
                                  <a:cubicBezTo>
                                    <a:pt x="118" y="0"/>
                                    <a:pt x="118" y="0"/>
                                    <a:pt x="118" y="0"/>
                                  </a:cubicBezTo>
                                  <a:lnTo>
                                    <a:pt x="117" y="0"/>
                                  </a:lnTo>
                                  <a:close/>
                                  <a:moveTo>
                                    <a:pt x="113" y="0"/>
                                  </a:move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33" y="66"/>
                                    <a:pt x="133" y="66"/>
                                    <a:pt x="133" y="66"/>
                                  </a:cubicBezTo>
                                  <a:lnTo>
                                    <a:pt x="113" y="0"/>
                                  </a:lnTo>
                                  <a:close/>
                                  <a:moveTo>
                                    <a:pt x="156" y="166"/>
                                  </a:moveTo>
                                  <a:cubicBezTo>
                                    <a:pt x="155" y="165"/>
                                    <a:pt x="155" y="163"/>
                                    <a:pt x="155" y="162"/>
                                  </a:cubicBezTo>
                                  <a:cubicBezTo>
                                    <a:pt x="154" y="205"/>
                                    <a:pt x="156" y="297"/>
                                    <a:pt x="174" y="445"/>
                                  </a:cubicBezTo>
                                  <a:cubicBezTo>
                                    <a:pt x="170" y="445"/>
                                    <a:pt x="170" y="445"/>
                                    <a:pt x="170" y="445"/>
                                  </a:cubicBezTo>
                                  <a:cubicBezTo>
                                    <a:pt x="160" y="365"/>
                                    <a:pt x="155" y="302"/>
                                    <a:pt x="153" y="254"/>
                                  </a:cubicBezTo>
                                  <a:cubicBezTo>
                                    <a:pt x="154" y="317"/>
                                    <a:pt x="157" y="403"/>
                                    <a:pt x="168" y="504"/>
                                  </a:cubicBezTo>
                                  <a:cubicBezTo>
                                    <a:pt x="215" y="504"/>
                                    <a:pt x="215" y="504"/>
                                    <a:pt x="215" y="504"/>
                                  </a:cubicBezTo>
                                  <a:cubicBezTo>
                                    <a:pt x="176" y="330"/>
                                    <a:pt x="161" y="217"/>
                                    <a:pt x="156" y="166"/>
                                  </a:cubicBezTo>
                                  <a:close/>
                                  <a:moveTo>
                                    <a:pt x="150" y="203"/>
                                  </a:moveTo>
                                  <a:cubicBezTo>
                                    <a:pt x="144" y="269"/>
                                    <a:pt x="137" y="378"/>
                                    <a:pt x="134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50" y="372"/>
                                    <a:pt x="149" y="267"/>
                                    <a:pt x="150" y="203"/>
                                  </a:cubicBezTo>
                                  <a:close/>
                                  <a:moveTo>
                                    <a:pt x="159" y="44"/>
                                  </a:moveTo>
                                  <a:cubicBezTo>
                                    <a:pt x="161" y="45"/>
                                    <a:pt x="161" y="45"/>
                                    <a:pt x="161" y="45"/>
                                  </a:cubicBezTo>
                                  <a:cubicBezTo>
                                    <a:pt x="163" y="31"/>
                                    <a:pt x="165" y="16"/>
                                    <a:pt x="167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lnTo>
                                    <a:pt x="159" y="44"/>
                                  </a:lnTo>
                                  <a:close/>
                                  <a:moveTo>
                                    <a:pt x="183" y="0"/>
                                  </a:moveTo>
                                  <a:cubicBezTo>
                                    <a:pt x="172" y="0"/>
                                    <a:pt x="172" y="0"/>
                                    <a:pt x="172" y="0"/>
                                  </a:cubicBezTo>
                                  <a:cubicBezTo>
                                    <a:pt x="162" y="88"/>
                                    <a:pt x="162" y="88"/>
                                    <a:pt x="162" y="88"/>
                                  </a:cubicBezTo>
                                  <a:cubicBezTo>
                                    <a:pt x="167" y="65"/>
                                    <a:pt x="174" y="36"/>
                                    <a:pt x="183" y="0"/>
                                  </a:cubicBezTo>
                                  <a:close/>
                                  <a:moveTo>
                                    <a:pt x="121" y="156"/>
                                  </a:moveTo>
                                  <a:cubicBezTo>
                                    <a:pt x="0" y="232"/>
                                    <a:pt x="0" y="232"/>
                                    <a:pt x="0" y="232"/>
                                  </a:cubicBezTo>
                                  <a:cubicBezTo>
                                    <a:pt x="0" y="248"/>
                                    <a:pt x="0" y="248"/>
                                    <a:pt x="0" y="248"/>
                                  </a:cubicBezTo>
                                  <a:lnTo>
                                    <a:pt x="121" y="156"/>
                                  </a:lnTo>
                                  <a:close/>
                                  <a:moveTo>
                                    <a:pt x="97" y="196"/>
                                  </a:moveTo>
                                  <a:cubicBezTo>
                                    <a:pt x="96" y="197"/>
                                    <a:pt x="95" y="198"/>
                                    <a:pt x="94" y="199"/>
                                  </a:cubicBezTo>
                                  <a:cubicBezTo>
                                    <a:pt x="94" y="199"/>
                                    <a:pt x="94" y="199"/>
                                    <a:pt x="94" y="199"/>
                                  </a:cubicBezTo>
                                  <a:cubicBezTo>
                                    <a:pt x="66" y="228"/>
                                    <a:pt x="33" y="264"/>
                                    <a:pt x="0" y="300"/>
                                  </a:cubicBezTo>
                                  <a:cubicBezTo>
                                    <a:pt x="0" y="331"/>
                                    <a:pt x="0" y="331"/>
                                    <a:pt x="0" y="331"/>
                                  </a:cubicBezTo>
                                  <a:cubicBezTo>
                                    <a:pt x="53" y="257"/>
                                    <a:pt x="98" y="200"/>
                                    <a:pt x="124" y="167"/>
                                  </a:cubicBezTo>
                                  <a:cubicBezTo>
                                    <a:pt x="116" y="175"/>
                                    <a:pt x="107" y="185"/>
                                    <a:pt x="97" y="196"/>
                                  </a:cubicBezTo>
                                  <a:close/>
                                  <a:moveTo>
                                    <a:pt x="59" y="163"/>
                                  </a:moveTo>
                                  <a:cubicBezTo>
                                    <a:pt x="0" y="180"/>
                                    <a:pt x="0" y="180"/>
                                    <a:pt x="0" y="180"/>
                                  </a:cubicBezTo>
                                  <a:cubicBezTo>
                                    <a:pt x="0" y="183"/>
                                    <a:pt x="0" y="183"/>
                                    <a:pt x="0" y="183"/>
                                  </a:cubicBezTo>
                                  <a:lnTo>
                                    <a:pt x="59" y="163"/>
                                  </a:lnTo>
                                  <a:close/>
                                  <a:moveTo>
                                    <a:pt x="85" y="152"/>
                                  </a:moveTo>
                                  <a:cubicBezTo>
                                    <a:pt x="0" y="172"/>
                                    <a:pt x="0" y="172"/>
                                    <a:pt x="0" y="172"/>
                                  </a:cubicBezTo>
                                  <a:cubicBezTo>
                                    <a:pt x="0" y="177"/>
                                    <a:pt x="0" y="177"/>
                                    <a:pt x="0" y="177"/>
                                  </a:cubicBezTo>
                                  <a:lnTo>
                                    <a:pt x="85" y="152"/>
                                  </a:lnTo>
                                  <a:close/>
                                  <a:moveTo>
                                    <a:pt x="0" y="162"/>
                                  </a:moveTo>
                                  <a:cubicBezTo>
                                    <a:pt x="0" y="168"/>
                                    <a:pt x="0" y="168"/>
                                    <a:pt x="0" y="168"/>
                                  </a:cubicBezTo>
                                  <a:cubicBezTo>
                                    <a:pt x="99" y="145"/>
                                    <a:pt x="99" y="145"/>
                                    <a:pt x="99" y="145"/>
                                  </a:cubicBezTo>
                                  <a:lnTo>
                                    <a:pt x="0" y="162"/>
                                  </a:lnTo>
                                  <a:close/>
                                  <a:moveTo>
                                    <a:pt x="0" y="228"/>
                                  </a:moveTo>
                                  <a:cubicBezTo>
                                    <a:pt x="0" y="228"/>
                                    <a:pt x="0" y="228"/>
                                    <a:pt x="0" y="228"/>
                                  </a:cubicBezTo>
                                  <a:cubicBezTo>
                                    <a:pt x="4" y="226"/>
                                    <a:pt x="4" y="226"/>
                                    <a:pt x="4" y="226"/>
                                  </a:cubicBezTo>
                                  <a:lnTo>
                                    <a:pt x="0" y="228"/>
                                  </a:lnTo>
                                  <a:close/>
                                  <a:moveTo>
                                    <a:pt x="0" y="211"/>
                                  </a:moveTo>
                                  <a:cubicBezTo>
                                    <a:pt x="0" y="222"/>
                                    <a:pt x="0" y="222"/>
                                    <a:pt x="0" y="222"/>
                                  </a:cubicBezTo>
                                  <a:cubicBezTo>
                                    <a:pt x="113" y="156"/>
                                    <a:pt x="113" y="156"/>
                                    <a:pt x="113" y="156"/>
                                  </a:cubicBezTo>
                                  <a:lnTo>
                                    <a:pt x="0" y="211"/>
                                  </a:lnTo>
                                  <a:close/>
                                  <a:moveTo>
                                    <a:pt x="103" y="184"/>
                                  </a:moveTo>
                                  <a:cubicBezTo>
                                    <a:pt x="108" y="178"/>
                                    <a:pt x="113" y="172"/>
                                    <a:pt x="118" y="167"/>
                                  </a:cubicBezTo>
                                  <a:cubicBezTo>
                                    <a:pt x="0" y="269"/>
                                    <a:pt x="0" y="269"/>
                                    <a:pt x="0" y="269"/>
                                  </a:cubicBezTo>
                                  <a:cubicBezTo>
                                    <a:pt x="0" y="289"/>
                                    <a:pt x="0" y="289"/>
                                    <a:pt x="0" y="289"/>
                                  </a:cubicBezTo>
                                  <a:lnTo>
                                    <a:pt x="103" y="184"/>
                                  </a:lnTo>
                                  <a:close/>
                                  <a:moveTo>
                                    <a:pt x="0" y="252"/>
                                  </a:moveTo>
                                  <a:cubicBezTo>
                                    <a:pt x="0" y="264"/>
                                    <a:pt x="0" y="264"/>
                                    <a:pt x="0" y="264"/>
                                  </a:cubicBezTo>
                                  <a:cubicBezTo>
                                    <a:pt x="110" y="169"/>
                                    <a:pt x="110" y="169"/>
                                    <a:pt x="110" y="169"/>
                                  </a:cubicBezTo>
                                  <a:lnTo>
                                    <a:pt x="0" y="252"/>
                                  </a:lnTo>
                                  <a:close/>
                                  <a:moveTo>
                                    <a:pt x="4" y="289"/>
                                  </a:moveTo>
                                  <a:cubicBezTo>
                                    <a:pt x="0" y="294"/>
                                    <a:pt x="0" y="294"/>
                                    <a:pt x="0" y="294"/>
                                  </a:cubicBezTo>
                                  <a:cubicBezTo>
                                    <a:pt x="0" y="295"/>
                                    <a:pt x="0" y="295"/>
                                    <a:pt x="0" y="295"/>
                                  </a:cubicBezTo>
                                  <a:cubicBezTo>
                                    <a:pt x="1" y="293"/>
                                    <a:pt x="3" y="291"/>
                                    <a:pt x="4" y="289"/>
                                  </a:cubicBezTo>
                                  <a:close/>
                                  <a:moveTo>
                                    <a:pt x="203" y="30"/>
                                  </a:moveTo>
                                  <a:cubicBezTo>
                                    <a:pt x="206" y="32"/>
                                    <a:pt x="206" y="32"/>
                                    <a:pt x="206" y="32"/>
                                  </a:cubicBezTo>
                                  <a:cubicBezTo>
                                    <a:pt x="193" y="55"/>
                                    <a:pt x="182" y="76"/>
                                    <a:pt x="174" y="94"/>
                                  </a:cubicBezTo>
                                  <a:cubicBezTo>
                                    <a:pt x="187" y="70"/>
                                    <a:pt x="205" y="36"/>
                                    <a:pt x="226" y="0"/>
                                  </a:cubicBezTo>
                                  <a:cubicBezTo>
                                    <a:pt x="219" y="0"/>
                                    <a:pt x="219" y="0"/>
                                    <a:pt x="219" y="0"/>
                                  </a:cubicBezTo>
                                  <a:cubicBezTo>
                                    <a:pt x="213" y="10"/>
                                    <a:pt x="208" y="21"/>
                                    <a:pt x="203" y="30"/>
                                  </a:cubicBezTo>
                                  <a:close/>
                                  <a:moveTo>
                                    <a:pt x="187" y="91"/>
                                  </a:moveTo>
                                  <a:cubicBezTo>
                                    <a:pt x="207" y="68"/>
                                    <a:pt x="235" y="36"/>
                                    <a:pt x="270" y="0"/>
                                  </a:cubicBezTo>
                                  <a:cubicBezTo>
                                    <a:pt x="255" y="0"/>
                                    <a:pt x="255" y="0"/>
                                    <a:pt x="255" y="0"/>
                                  </a:cubicBezTo>
                                  <a:cubicBezTo>
                                    <a:pt x="228" y="35"/>
                                    <a:pt x="204" y="67"/>
                                    <a:pt x="186" y="91"/>
                                  </a:cubicBezTo>
                                  <a:lnTo>
                                    <a:pt x="187" y="91"/>
                                  </a:lnTo>
                                  <a:close/>
                                  <a:moveTo>
                                    <a:pt x="87" y="417"/>
                                  </a:moveTo>
                                  <a:cubicBezTo>
                                    <a:pt x="85" y="416"/>
                                    <a:pt x="85" y="416"/>
                                    <a:pt x="85" y="416"/>
                                  </a:cubicBezTo>
                                  <a:cubicBezTo>
                                    <a:pt x="99" y="342"/>
                                    <a:pt x="110" y="287"/>
                                    <a:pt x="120" y="246"/>
                                  </a:cubicBezTo>
                                  <a:cubicBezTo>
                                    <a:pt x="118" y="246"/>
                                    <a:pt x="118" y="246"/>
                                    <a:pt x="118" y="246"/>
                                  </a:cubicBezTo>
                                  <a:cubicBezTo>
                                    <a:pt x="127" y="206"/>
                                    <a:pt x="137" y="175"/>
                                    <a:pt x="144" y="155"/>
                                  </a:cubicBezTo>
                                  <a:cubicBezTo>
                                    <a:pt x="127" y="188"/>
                                    <a:pt x="93" y="265"/>
                                    <a:pt x="46" y="431"/>
                                  </a:cubicBezTo>
                                  <a:cubicBezTo>
                                    <a:pt x="42" y="430"/>
                                    <a:pt x="42" y="430"/>
                                    <a:pt x="42" y="430"/>
                                  </a:cubicBezTo>
                                  <a:cubicBezTo>
                                    <a:pt x="77" y="310"/>
                                    <a:pt x="103" y="237"/>
                                    <a:pt x="122" y="193"/>
                                  </a:cubicBezTo>
                                  <a:cubicBezTo>
                                    <a:pt x="120" y="192"/>
                                    <a:pt x="120" y="192"/>
                                    <a:pt x="120" y="192"/>
                                  </a:cubicBezTo>
                                  <a:cubicBezTo>
                                    <a:pt x="122" y="188"/>
                                    <a:pt x="124" y="183"/>
                                    <a:pt x="126" y="179"/>
                                  </a:cubicBezTo>
                                  <a:cubicBezTo>
                                    <a:pt x="97" y="225"/>
                                    <a:pt x="50" y="306"/>
                                    <a:pt x="0" y="420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72" y="504"/>
                                    <a:pt x="72" y="504"/>
                                    <a:pt x="72" y="504"/>
                                  </a:cubicBezTo>
                                  <a:cubicBezTo>
                                    <a:pt x="77" y="474"/>
                                    <a:pt x="82" y="445"/>
                                    <a:pt x="87" y="417"/>
                                  </a:cubicBezTo>
                                  <a:close/>
                                  <a:moveTo>
                                    <a:pt x="246" y="0"/>
                                  </a:moveTo>
                                  <a:cubicBezTo>
                                    <a:pt x="231" y="0"/>
                                    <a:pt x="231" y="0"/>
                                    <a:pt x="231" y="0"/>
                                  </a:cubicBezTo>
                                  <a:cubicBezTo>
                                    <a:pt x="209" y="37"/>
                                    <a:pt x="190" y="71"/>
                                    <a:pt x="177" y="96"/>
                                  </a:cubicBezTo>
                                  <a:cubicBezTo>
                                    <a:pt x="193" y="72"/>
                                    <a:pt x="216" y="38"/>
                                    <a:pt x="246" y="0"/>
                                  </a:cubicBezTo>
                                  <a:close/>
                                  <a:moveTo>
                                    <a:pt x="293" y="0"/>
                                  </a:moveTo>
                                  <a:cubicBezTo>
                                    <a:pt x="275" y="0"/>
                                    <a:pt x="275" y="0"/>
                                    <a:pt x="275" y="0"/>
                                  </a:cubicBezTo>
                                  <a:cubicBezTo>
                                    <a:pt x="241" y="35"/>
                                    <a:pt x="213" y="66"/>
                                    <a:pt x="193" y="90"/>
                                  </a:cubicBezTo>
                                  <a:cubicBezTo>
                                    <a:pt x="207" y="76"/>
                                    <a:pt x="224" y="60"/>
                                    <a:pt x="244" y="43"/>
                                  </a:cubicBezTo>
                                  <a:cubicBezTo>
                                    <a:pt x="259" y="29"/>
                                    <a:pt x="275" y="14"/>
                                    <a:pt x="293" y="0"/>
                                  </a:cubicBezTo>
                                  <a:close/>
                                  <a:moveTo>
                                    <a:pt x="274" y="20"/>
                                  </a:moveTo>
                                  <a:cubicBezTo>
                                    <a:pt x="275" y="21"/>
                                    <a:pt x="275" y="21"/>
                                    <a:pt x="275" y="21"/>
                                  </a:cubicBezTo>
                                  <a:cubicBezTo>
                                    <a:pt x="265" y="29"/>
                                    <a:pt x="255" y="38"/>
                                    <a:pt x="246" y="45"/>
                                  </a:cubicBezTo>
                                  <a:cubicBezTo>
                                    <a:pt x="238" y="52"/>
                                    <a:pt x="231" y="59"/>
                                    <a:pt x="224" y="65"/>
                                  </a:cubicBezTo>
                                  <a:cubicBezTo>
                                    <a:pt x="246" y="48"/>
                                    <a:pt x="274" y="28"/>
                                    <a:pt x="307" y="8"/>
                                  </a:cubicBezTo>
                                  <a:cubicBezTo>
                                    <a:pt x="311" y="5"/>
                                    <a:pt x="315" y="2"/>
                                    <a:pt x="318" y="0"/>
                                  </a:cubicBezTo>
                                  <a:cubicBezTo>
                                    <a:pt x="298" y="0"/>
                                    <a:pt x="298" y="0"/>
                                    <a:pt x="298" y="0"/>
                                  </a:cubicBezTo>
                                  <a:cubicBezTo>
                                    <a:pt x="290" y="7"/>
                                    <a:pt x="282" y="13"/>
                                    <a:pt x="274" y="20"/>
                                  </a:cubicBezTo>
                                  <a:close/>
                                  <a:moveTo>
                                    <a:pt x="329" y="0"/>
                                  </a:moveTo>
                                  <a:cubicBezTo>
                                    <a:pt x="322" y="3"/>
                                    <a:pt x="316" y="7"/>
                                    <a:pt x="309" y="11"/>
                                  </a:cubicBezTo>
                                  <a:cubicBezTo>
                                    <a:pt x="272" y="40"/>
                                    <a:pt x="238" y="67"/>
                                    <a:pt x="211" y="89"/>
                                  </a:cubicBezTo>
                                  <a:cubicBezTo>
                                    <a:pt x="248" y="65"/>
                                    <a:pt x="305" y="34"/>
                                    <a:pt x="388" y="0"/>
                                  </a:cubicBezTo>
                                  <a:lnTo>
                                    <a:pt x="329" y="0"/>
                                  </a:lnTo>
                                  <a:close/>
                                  <a:moveTo>
                                    <a:pt x="187" y="0"/>
                                  </a:moveTo>
                                  <a:cubicBezTo>
                                    <a:pt x="173" y="51"/>
                                    <a:pt x="165" y="90"/>
                                    <a:pt x="160" y="112"/>
                                  </a:cubicBezTo>
                                  <a:cubicBezTo>
                                    <a:pt x="169" y="89"/>
                                    <a:pt x="185" y="48"/>
                                    <a:pt x="203" y="0"/>
                                  </a:cubicBezTo>
                                  <a:lnTo>
                                    <a:pt x="187" y="0"/>
                                  </a:lnTo>
                                  <a:close/>
                                  <a:moveTo>
                                    <a:pt x="278" y="31"/>
                                  </a:moveTo>
                                  <a:cubicBezTo>
                                    <a:pt x="231" y="62"/>
                                    <a:pt x="197" y="92"/>
                                    <a:pt x="177" y="112"/>
                                  </a:cubicBezTo>
                                  <a:cubicBezTo>
                                    <a:pt x="199" y="94"/>
                                    <a:pt x="235" y="64"/>
                                    <a:pt x="278" y="31"/>
                                  </a:cubicBezTo>
                                  <a:close/>
                                  <a:moveTo>
                                    <a:pt x="251" y="0"/>
                                  </a:moveTo>
                                  <a:cubicBezTo>
                                    <a:pt x="251" y="0"/>
                                    <a:pt x="251" y="0"/>
                                    <a:pt x="251" y="0"/>
                                  </a:cubicBezTo>
                                  <a:cubicBezTo>
                                    <a:pt x="247" y="4"/>
                                    <a:pt x="244" y="9"/>
                                    <a:pt x="240" y="13"/>
                                  </a:cubicBezTo>
                                  <a:cubicBezTo>
                                    <a:pt x="244" y="9"/>
                                    <a:pt x="247" y="4"/>
                                    <a:pt x="251" y="0"/>
                                  </a:cubicBezTo>
                                  <a:close/>
                                  <a:moveTo>
                                    <a:pt x="920" y="0"/>
                                  </a:moveTo>
                                  <a:cubicBezTo>
                                    <a:pt x="920" y="0"/>
                                    <a:pt x="920" y="0"/>
                                    <a:pt x="920" y="0"/>
                                  </a:cubicBezTo>
                                  <a:cubicBezTo>
                                    <a:pt x="915" y="0"/>
                                    <a:pt x="915" y="0"/>
                                    <a:pt x="915" y="0"/>
                                  </a:cubicBezTo>
                                  <a:cubicBezTo>
                                    <a:pt x="919" y="1"/>
                                    <a:pt x="919" y="1"/>
                                    <a:pt x="919" y="1"/>
                                  </a:cubicBezTo>
                                  <a:cubicBezTo>
                                    <a:pt x="919" y="1"/>
                                    <a:pt x="919" y="0"/>
                                    <a:pt x="920" y="0"/>
                                  </a:cubicBezTo>
                                  <a:close/>
                                  <a:moveTo>
                                    <a:pt x="918" y="3"/>
                                  </a:moveTo>
                                  <a:cubicBezTo>
                                    <a:pt x="910" y="0"/>
                                    <a:pt x="910" y="0"/>
                                    <a:pt x="910" y="0"/>
                                  </a:cubicBezTo>
                                  <a:cubicBezTo>
                                    <a:pt x="906" y="0"/>
                                    <a:pt x="906" y="0"/>
                                    <a:pt x="906" y="0"/>
                                  </a:cubicBezTo>
                                  <a:cubicBezTo>
                                    <a:pt x="910" y="1"/>
                                    <a:pt x="914" y="3"/>
                                    <a:pt x="918" y="5"/>
                                  </a:cubicBezTo>
                                  <a:cubicBezTo>
                                    <a:pt x="918" y="5"/>
                                    <a:pt x="918" y="4"/>
                                    <a:pt x="918" y="3"/>
                                  </a:cubicBezTo>
                                  <a:close/>
                                  <a:moveTo>
                                    <a:pt x="925" y="8"/>
                                  </a:moveTo>
                                  <a:cubicBezTo>
                                    <a:pt x="929" y="10"/>
                                    <a:pt x="932" y="12"/>
                                    <a:pt x="936" y="13"/>
                                  </a:cubicBezTo>
                                  <a:cubicBezTo>
                                    <a:pt x="936" y="0"/>
                                    <a:pt x="936" y="0"/>
                                    <a:pt x="936" y="0"/>
                                  </a:cubicBezTo>
                                  <a:cubicBezTo>
                                    <a:pt x="927" y="0"/>
                                    <a:pt x="927" y="0"/>
                                    <a:pt x="927" y="0"/>
                                  </a:cubicBezTo>
                                  <a:cubicBezTo>
                                    <a:pt x="927" y="0"/>
                                    <a:pt x="927" y="0"/>
                                    <a:pt x="927" y="0"/>
                                  </a:cubicBezTo>
                                  <a:cubicBezTo>
                                    <a:pt x="929" y="2"/>
                                    <a:pt x="929" y="6"/>
                                    <a:pt x="927" y="8"/>
                                  </a:cubicBezTo>
                                  <a:cubicBezTo>
                                    <a:pt x="927" y="8"/>
                                    <a:pt x="926" y="8"/>
                                    <a:pt x="925" y="8"/>
                                  </a:cubicBezTo>
                                  <a:close/>
                                  <a:moveTo>
                                    <a:pt x="901" y="0"/>
                                  </a:moveTo>
                                  <a:cubicBezTo>
                                    <a:pt x="881" y="0"/>
                                    <a:pt x="881" y="0"/>
                                    <a:pt x="881" y="0"/>
                                  </a:cubicBezTo>
                                  <a:cubicBezTo>
                                    <a:pt x="897" y="9"/>
                                    <a:pt x="916" y="20"/>
                                    <a:pt x="936" y="32"/>
                                  </a:cubicBezTo>
                                  <a:cubicBezTo>
                                    <a:pt x="936" y="16"/>
                                    <a:pt x="936" y="16"/>
                                    <a:pt x="936" y="16"/>
                                  </a:cubicBezTo>
                                  <a:cubicBezTo>
                                    <a:pt x="924" y="10"/>
                                    <a:pt x="912" y="5"/>
                                    <a:pt x="901" y="0"/>
                                  </a:cubicBezTo>
                                  <a:close/>
                                  <a:moveTo>
                                    <a:pt x="746" y="0"/>
                                  </a:moveTo>
                                  <a:cubicBezTo>
                                    <a:pt x="745" y="0"/>
                                    <a:pt x="745" y="0"/>
                                    <a:pt x="745" y="0"/>
                                  </a:cubicBezTo>
                                  <a:cubicBezTo>
                                    <a:pt x="744" y="7"/>
                                    <a:pt x="744" y="16"/>
                                    <a:pt x="744" y="26"/>
                                  </a:cubicBezTo>
                                  <a:cubicBezTo>
                                    <a:pt x="744" y="25"/>
                                    <a:pt x="745" y="25"/>
                                    <a:pt x="745" y="25"/>
                                  </a:cubicBezTo>
                                  <a:cubicBezTo>
                                    <a:pt x="745" y="16"/>
                                    <a:pt x="746" y="8"/>
                                    <a:pt x="746" y="0"/>
                                  </a:cubicBezTo>
                                  <a:close/>
                                  <a:moveTo>
                                    <a:pt x="397" y="0"/>
                                  </a:moveTo>
                                  <a:cubicBezTo>
                                    <a:pt x="277" y="48"/>
                                    <a:pt x="211" y="91"/>
                                    <a:pt x="179" y="115"/>
                                  </a:cubicBezTo>
                                  <a:cubicBezTo>
                                    <a:pt x="174" y="119"/>
                                    <a:pt x="170" y="123"/>
                                    <a:pt x="167" y="126"/>
                                  </a:cubicBezTo>
                                  <a:cubicBezTo>
                                    <a:pt x="208" y="105"/>
                                    <a:pt x="344" y="40"/>
                                    <a:pt x="479" y="0"/>
                                  </a:cubicBezTo>
                                  <a:lnTo>
                                    <a:pt x="397" y="0"/>
                                  </a:lnTo>
                                  <a:close/>
                                  <a:moveTo>
                                    <a:pt x="642" y="0"/>
                                  </a:moveTo>
                                  <a:cubicBezTo>
                                    <a:pt x="640" y="0"/>
                                    <a:pt x="640" y="0"/>
                                    <a:pt x="640" y="0"/>
                                  </a:cubicBezTo>
                                  <a:cubicBezTo>
                                    <a:pt x="640" y="0"/>
                                    <a:pt x="640" y="1"/>
                                    <a:pt x="640" y="1"/>
                                  </a:cubicBezTo>
                                  <a:cubicBezTo>
                                    <a:pt x="641" y="1"/>
                                    <a:pt x="642" y="0"/>
                                    <a:pt x="642" y="0"/>
                                  </a:cubicBezTo>
                                  <a:close/>
                                  <a:moveTo>
                                    <a:pt x="215" y="0"/>
                                  </a:moveTo>
                                  <a:cubicBezTo>
                                    <a:pt x="207" y="0"/>
                                    <a:pt x="207" y="0"/>
                                    <a:pt x="207" y="0"/>
                                  </a:cubicBezTo>
                                  <a:cubicBezTo>
                                    <a:pt x="198" y="24"/>
                                    <a:pt x="189" y="47"/>
                                    <a:pt x="181" y="67"/>
                                  </a:cubicBezTo>
                                  <a:cubicBezTo>
                                    <a:pt x="190" y="47"/>
                                    <a:pt x="202" y="24"/>
                                    <a:pt x="215" y="0"/>
                                  </a:cubicBezTo>
                                  <a:close/>
                                  <a:moveTo>
                                    <a:pt x="131" y="164"/>
                                  </a:moveTo>
                                  <a:cubicBezTo>
                                    <a:pt x="131" y="164"/>
                                    <a:pt x="131" y="165"/>
                                    <a:pt x="131" y="165"/>
                                  </a:cubicBezTo>
                                  <a:cubicBezTo>
                                    <a:pt x="109" y="194"/>
                                    <a:pt x="75" y="246"/>
                                    <a:pt x="33" y="332"/>
                                  </a:cubicBezTo>
                                  <a:cubicBezTo>
                                    <a:pt x="30" y="330"/>
                                    <a:pt x="30" y="330"/>
                                    <a:pt x="30" y="330"/>
                                  </a:cubicBezTo>
                                  <a:cubicBezTo>
                                    <a:pt x="57" y="275"/>
                                    <a:pt x="81" y="234"/>
                                    <a:pt x="100" y="204"/>
                                  </a:cubicBezTo>
                                  <a:cubicBezTo>
                                    <a:pt x="74" y="237"/>
                                    <a:pt x="39" y="283"/>
                                    <a:pt x="0" y="338"/>
                                  </a:cubicBezTo>
                                  <a:cubicBezTo>
                                    <a:pt x="0" y="411"/>
                                    <a:pt x="0" y="411"/>
                                    <a:pt x="0" y="411"/>
                                  </a:cubicBezTo>
                                  <a:cubicBezTo>
                                    <a:pt x="54" y="290"/>
                                    <a:pt x="104" y="206"/>
                                    <a:pt x="131" y="164"/>
                                  </a:cubicBezTo>
                                  <a:close/>
                                  <a:moveTo>
                                    <a:pt x="0" y="187"/>
                                  </a:moveTo>
                                  <a:cubicBezTo>
                                    <a:pt x="25" y="178"/>
                                    <a:pt x="25" y="178"/>
                                    <a:pt x="25" y="178"/>
                                  </a:cubicBezTo>
                                  <a:cubicBezTo>
                                    <a:pt x="0" y="187"/>
                                    <a:pt x="0" y="187"/>
                                    <a:pt x="0" y="187"/>
                                  </a:cubicBezTo>
                                  <a:close/>
                                  <a:moveTo>
                                    <a:pt x="76" y="504"/>
                                  </a:move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4" y="345"/>
                                    <a:pt x="145" y="214"/>
                                    <a:pt x="150" y="160"/>
                                  </a:cubicBezTo>
                                  <a:cubicBezTo>
                                    <a:pt x="142" y="196"/>
                                    <a:pt x="130" y="272"/>
                                    <a:pt x="124" y="403"/>
                                  </a:cubicBezTo>
                                  <a:cubicBezTo>
                                    <a:pt x="120" y="403"/>
                                    <a:pt x="120" y="403"/>
                                    <a:pt x="120" y="403"/>
                                  </a:cubicBezTo>
                                  <a:cubicBezTo>
                                    <a:pt x="125" y="303"/>
                                    <a:pt x="133" y="235"/>
                                    <a:pt x="140" y="192"/>
                                  </a:cubicBezTo>
                                  <a:cubicBezTo>
                                    <a:pt x="124" y="258"/>
                                    <a:pt x="97" y="372"/>
                                    <a:pt x="76" y="504"/>
                                  </a:cubicBezTo>
                                  <a:close/>
                                  <a:moveTo>
                                    <a:pt x="433" y="434"/>
                                  </a:moveTo>
                                  <a:cubicBezTo>
                                    <a:pt x="431" y="431"/>
                                    <a:pt x="428" y="429"/>
                                    <a:pt x="426" y="427"/>
                                  </a:cubicBezTo>
                                  <a:cubicBezTo>
                                    <a:pt x="402" y="431"/>
                                    <a:pt x="378" y="438"/>
                                    <a:pt x="362" y="442"/>
                                  </a:cubicBezTo>
                                  <a:cubicBezTo>
                                    <a:pt x="364" y="444"/>
                                    <a:pt x="365" y="446"/>
                                    <a:pt x="367" y="448"/>
                                  </a:cubicBezTo>
                                  <a:cubicBezTo>
                                    <a:pt x="378" y="442"/>
                                    <a:pt x="409" y="435"/>
                                    <a:pt x="433" y="434"/>
                                  </a:cubicBezTo>
                                  <a:close/>
                                  <a:moveTo>
                                    <a:pt x="133" y="0"/>
                                  </a:moveTo>
                                  <a:cubicBezTo>
                                    <a:pt x="122" y="0"/>
                                    <a:pt x="122" y="0"/>
                                    <a:pt x="122" y="0"/>
                                  </a:cubicBezTo>
                                  <a:cubicBezTo>
                                    <a:pt x="143" y="80"/>
                                    <a:pt x="143" y="80"/>
                                    <a:pt x="143" y="80"/>
                                  </a:cubicBezTo>
                                  <a:cubicBezTo>
                                    <a:pt x="140" y="67"/>
                                    <a:pt x="140" y="67"/>
                                    <a:pt x="140" y="67"/>
                                  </a:cubicBezTo>
                                  <a:cubicBezTo>
                                    <a:pt x="143" y="66"/>
                                    <a:pt x="143" y="66"/>
                                    <a:pt x="143" y="66"/>
                                  </a:cubicBezTo>
                                  <a:lnTo>
                                    <a:pt x="133" y="0"/>
                                  </a:lnTo>
                                  <a:close/>
                                  <a:moveTo>
                                    <a:pt x="372" y="324"/>
                                  </a:moveTo>
                                  <a:cubicBezTo>
                                    <a:pt x="334" y="295"/>
                                    <a:pt x="302" y="271"/>
                                    <a:pt x="276" y="249"/>
                                  </a:cubicBezTo>
                                  <a:cubicBezTo>
                                    <a:pt x="302" y="272"/>
                                    <a:pt x="332" y="299"/>
                                    <a:pt x="368" y="329"/>
                                  </a:cubicBezTo>
                                  <a:cubicBezTo>
                                    <a:pt x="368" y="328"/>
                                    <a:pt x="368" y="328"/>
                                    <a:pt x="368" y="328"/>
                                  </a:cubicBezTo>
                                  <a:cubicBezTo>
                                    <a:pt x="368" y="326"/>
                                    <a:pt x="369" y="325"/>
                                    <a:pt x="372" y="324"/>
                                  </a:cubicBezTo>
                                  <a:close/>
                                  <a:moveTo>
                                    <a:pt x="94" y="34"/>
                                  </a:moveTo>
                                  <a:cubicBezTo>
                                    <a:pt x="74" y="0"/>
                                    <a:pt x="74" y="0"/>
                                    <a:pt x="74" y="0"/>
                                  </a:cubicBezTo>
                                  <a:cubicBezTo>
                                    <a:pt x="73" y="0"/>
                                    <a:pt x="73" y="0"/>
                                    <a:pt x="73" y="0"/>
                                  </a:cubicBezTo>
                                  <a:lnTo>
                                    <a:pt x="94" y="34"/>
                                  </a:lnTo>
                                  <a:close/>
                                  <a:moveTo>
                                    <a:pt x="131" y="100"/>
                                  </a:moveTo>
                                  <a:cubicBezTo>
                                    <a:pt x="68" y="0"/>
                                    <a:pt x="68" y="0"/>
                                    <a:pt x="68" y="0"/>
                                  </a:cubicBezTo>
                                  <a:cubicBezTo>
                                    <a:pt x="55" y="0"/>
                                    <a:pt x="55" y="0"/>
                                    <a:pt x="55" y="0"/>
                                  </a:cubicBezTo>
                                  <a:lnTo>
                                    <a:pt x="131" y="100"/>
                                  </a:lnTo>
                                  <a:close/>
                                  <a:moveTo>
                                    <a:pt x="111" y="24"/>
                                  </a:moveTo>
                                  <a:cubicBezTo>
                                    <a:pt x="131" y="73"/>
                                    <a:pt x="131" y="73"/>
                                    <a:pt x="131" y="73"/>
                                  </a:cubicBezTo>
                                  <a:cubicBezTo>
                                    <a:pt x="106" y="0"/>
                                    <a:pt x="106" y="0"/>
                                    <a:pt x="106" y="0"/>
                                  </a:cubicBezTo>
                                  <a:cubicBezTo>
                                    <a:pt x="98" y="0"/>
                                    <a:pt x="98" y="0"/>
                                    <a:pt x="98" y="0"/>
                                  </a:cubicBezTo>
                                  <a:cubicBezTo>
                                    <a:pt x="109" y="25"/>
                                    <a:pt x="109" y="25"/>
                                    <a:pt x="109" y="25"/>
                                  </a:cubicBezTo>
                                  <a:lnTo>
                                    <a:pt x="111" y="24"/>
                                  </a:lnTo>
                                  <a:close/>
                                  <a:moveTo>
                                    <a:pt x="130" y="89"/>
                                  </a:moveTo>
                                  <a:cubicBezTo>
                                    <a:pt x="113" y="54"/>
                                    <a:pt x="113" y="54"/>
                                    <a:pt x="113" y="54"/>
                                  </a:cubicBezTo>
                                  <a:cubicBezTo>
                                    <a:pt x="116" y="53"/>
                                    <a:pt x="116" y="53"/>
                                    <a:pt x="116" y="53"/>
                                  </a:cubicBezTo>
                                  <a:cubicBezTo>
                                    <a:pt x="125" y="71"/>
                                    <a:pt x="125" y="71"/>
                                    <a:pt x="125" y="71"/>
                                  </a:cubicBezTo>
                                  <a:cubicBezTo>
                                    <a:pt x="95" y="0"/>
                                    <a:pt x="95" y="0"/>
                                    <a:pt x="95" y="0"/>
                                  </a:cubicBezTo>
                                  <a:cubicBezTo>
                                    <a:pt x="78" y="0"/>
                                    <a:pt x="78" y="0"/>
                                    <a:pt x="78" y="0"/>
                                  </a:cubicBezTo>
                                  <a:lnTo>
                                    <a:pt x="130" y="89"/>
                                  </a:lnTo>
                                  <a:close/>
                                  <a:moveTo>
                                    <a:pt x="860" y="0"/>
                                  </a:moveTo>
                                  <a:cubicBezTo>
                                    <a:pt x="868" y="5"/>
                                    <a:pt x="876" y="10"/>
                                    <a:pt x="885" y="16"/>
                                  </a:cubicBezTo>
                                  <a:cubicBezTo>
                                    <a:pt x="885" y="16"/>
                                    <a:pt x="885" y="16"/>
                                    <a:pt x="885" y="16"/>
                                  </a:cubicBezTo>
                                  <a:cubicBezTo>
                                    <a:pt x="887" y="14"/>
                                    <a:pt x="890" y="14"/>
                                    <a:pt x="892" y="16"/>
                                  </a:cubicBezTo>
                                  <a:cubicBezTo>
                                    <a:pt x="894" y="18"/>
                                    <a:pt x="894" y="21"/>
                                    <a:pt x="892" y="23"/>
                                  </a:cubicBezTo>
                                  <a:cubicBezTo>
                                    <a:pt x="890" y="25"/>
                                    <a:pt x="887" y="25"/>
                                    <a:pt x="885" y="23"/>
                                  </a:cubicBezTo>
                                  <a:cubicBezTo>
                                    <a:pt x="883" y="22"/>
                                    <a:pt x="883" y="20"/>
                                    <a:pt x="884" y="18"/>
                                  </a:cubicBezTo>
                                  <a:cubicBezTo>
                                    <a:pt x="874" y="11"/>
                                    <a:pt x="865" y="5"/>
                                    <a:pt x="856" y="0"/>
                                  </a:cubicBezTo>
                                  <a:cubicBezTo>
                                    <a:pt x="845" y="0"/>
                                    <a:pt x="845" y="0"/>
                                    <a:pt x="845" y="0"/>
                                  </a:cubicBezTo>
                                  <a:cubicBezTo>
                                    <a:pt x="873" y="21"/>
                                    <a:pt x="905" y="46"/>
                                    <a:pt x="936" y="72"/>
                                  </a:cubicBezTo>
                                  <a:cubicBezTo>
                                    <a:pt x="936" y="34"/>
                                    <a:pt x="936" y="34"/>
                                    <a:pt x="936" y="34"/>
                                  </a:cubicBezTo>
                                  <a:cubicBezTo>
                                    <a:pt x="914" y="21"/>
                                    <a:pt x="894" y="10"/>
                                    <a:pt x="876" y="0"/>
                                  </a:cubicBezTo>
                                  <a:lnTo>
                                    <a:pt x="860" y="0"/>
                                  </a:lnTo>
                                  <a:close/>
                                  <a:moveTo>
                                    <a:pt x="425" y="152"/>
                                  </a:moveTo>
                                  <a:cubicBezTo>
                                    <a:pt x="424" y="156"/>
                                    <a:pt x="424" y="156"/>
                                    <a:pt x="424" y="156"/>
                                  </a:cubicBezTo>
                                  <a:cubicBezTo>
                                    <a:pt x="324" y="145"/>
                                    <a:pt x="245" y="140"/>
                                    <a:pt x="200" y="137"/>
                                  </a:cubicBezTo>
                                  <a:cubicBezTo>
                                    <a:pt x="201" y="138"/>
                                    <a:pt x="203" y="138"/>
                                    <a:pt x="205" y="138"/>
                                  </a:cubicBezTo>
                                  <a:cubicBezTo>
                                    <a:pt x="272" y="148"/>
                                    <a:pt x="397" y="166"/>
                                    <a:pt x="519" y="189"/>
                                  </a:cubicBezTo>
                                  <a:cubicBezTo>
                                    <a:pt x="501" y="172"/>
                                    <a:pt x="476" y="150"/>
                                    <a:pt x="480" y="147"/>
                                  </a:cubicBezTo>
                                  <a:cubicBezTo>
                                    <a:pt x="484" y="143"/>
                                    <a:pt x="510" y="170"/>
                                    <a:pt x="525" y="191"/>
                                  </a:cubicBezTo>
                                  <a:cubicBezTo>
                                    <a:pt x="535" y="193"/>
                                    <a:pt x="545" y="194"/>
                                    <a:pt x="555" y="196"/>
                                  </a:cubicBezTo>
                                  <a:cubicBezTo>
                                    <a:pt x="543" y="181"/>
                                    <a:pt x="531" y="169"/>
                                    <a:pt x="535" y="166"/>
                                  </a:cubicBezTo>
                                  <a:cubicBezTo>
                                    <a:pt x="539" y="164"/>
                                    <a:pt x="551" y="181"/>
                                    <a:pt x="560" y="197"/>
                                  </a:cubicBezTo>
                                  <a:cubicBezTo>
                                    <a:pt x="563" y="198"/>
                                    <a:pt x="567" y="199"/>
                                    <a:pt x="571" y="200"/>
                                  </a:cubicBezTo>
                                  <a:cubicBezTo>
                                    <a:pt x="556" y="170"/>
                                    <a:pt x="532" y="146"/>
                                    <a:pt x="534" y="138"/>
                                  </a:cubicBezTo>
                                  <a:cubicBezTo>
                                    <a:pt x="361" y="131"/>
                                    <a:pt x="249" y="132"/>
                                    <a:pt x="195" y="134"/>
                                  </a:cubicBezTo>
                                  <a:cubicBezTo>
                                    <a:pt x="240" y="136"/>
                                    <a:pt x="320" y="141"/>
                                    <a:pt x="425" y="152"/>
                                  </a:cubicBezTo>
                                  <a:close/>
                                  <a:moveTo>
                                    <a:pt x="500" y="294"/>
                                  </a:moveTo>
                                  <a:cubicBezTo>
                                    <a:pt x="482" y="282"/>
                                    <a:pt x="454" y="272"/>
                                    <a:pt x="431" y="264"/>
                                  </a:cubicBezTo>
                                  <a:cubicBezTo>
                                    <a:pt x="454" y="274"/>
                                    <a:pt x="477" y="284"/>
                                    <a:pt x="500" y="294"/>
                                  </a:cubicBezTo>
                                  <a:close/>
                                  <a:moveTo>
                                    <a:pt x="936" y="484"/>
                                  </a:moveTo>
                                  <a:cubicBezTo>
                                    <a:pt x="936" y="504"/>
                                    <a:pt x="936" y="504"/>
                                    <a:pt x="936" y="504"/>
                                  </a:cubicBezTo>
                                  <a:cubicBezTo>
                                    <a:pt x="876" y="504"/>
                                    <a:pt x="876" y="504"/>
                                    <a:pt x="876" y="504"/>
                                  </a:cubicBezTo>
                                  <a:cubicBezTo>
                                    <a:pt x="862" y="495"/>
                                    <a:pt x="848" y="487"/>
                                    <a:pt x="842" y="484"/>
                                  </a:cubicBezTo>
                                  <a:cubicBezTo>
                                    <a:pt x="852" y="489"/>
                                    <a:pt x="863" y="496"/>
                                    <a:pt x="873" y="504"/>
                                  </a:cubicBezTo>
                                  <a:cubicBezTo>
                                    <a:pt x="763" y="504"/>
                                    <a:pt x="763" y="504"/>
                                    <a:pt x="763" y="504"/>
                                  </a:cubicBezTo>
                                  <a:cubicBezTo>
                                    <a:pt x="762" y="503"/>
                                    <a:pt x="761" y="503"/>
                                    <a:pt x="760" y="502"/>
                                  </a:cubicBezTo>
                                  <a:cubicBezTo>
                                    <a:pt x="761" y="503"/>
                                    <a:pt x="762" y="503"/>
                                    <a:pt x="762" y="504"/>
                                  </a:cubicBezTo>
                                  <a:cubicBezTo>
                                    <a:pt x="719" y="504"/>
                                    <a:pt x="719" y="504"/>
                                    <a:pt x="719" y="504"/>
                                  </a:cubicBezTo>
                                  <a:cubicBezTo>
                                    <a:pt x="714" y="495"/>
                                    <a:pt x="707" y="487"/>
                                    <a:pt x="701" y="482"/>
                                  </a:cubicBezTo>
                                  <a:cubicBezTo>
                                    <a:pt x="706" y="487"/>
                                    <a:pt x="711" y="496"/>
                                    <a:pt x="715" y="504"/>
                                  </a:cubicBezTo>
                                  <a:cubicBezTo>
                                    <a:pt x="663" y="504"/>
                                    <a:pt x="663" y="504"/>
                                    <a:pt x="663" y="504"/>
                                  </a:cubicBezTo>
                                  <a:cubicBezTo>
                                    <a:pt x="661" y="489"/>
                                    <a:pt x="659" y="471"/>
                                    <a:pt x="659" y="471"/>
                                  </a:cubicBezTo>
                                  <a:cubicBezTo>
                                    <a:pt x="659" y="471"/>
                                    <a:pt x="659" y="489"/>
                                    <a:pt x="659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9" y="502"/>
                                    <a:pt x="648" y="501"/>
                                    <a:pt x="648" y="501"/>
                                  </a:cubicBezTo>
                                  <a:cubicBezTo>
                                    <a:pt x="648" y="501"/>
                                    <a:pt x="648" y="502"/>
                                    <a:pt x="648" y="504"/>
                                  </a:cubicBezTo>
                                  <a:cubicBezTo>
                                    <a:pt x="598" y="504"/>
                                    <a:pt x="598" y="504"/>
                                    <a:pt x="598" y="504"/>
                                  </a:cubicBezTo>
                                  <a:cubicBezTo>
                                    <a:pt x="600" y="497"/>
                                    <a:pt x="602" y="490"/>
                                    <a:pt x="606" y="486"/>
                                  </a:cubicBezTo>
                                  <a:cubicBezTo>
                                    <a:pt x="603" y="489"/>
                                    <a:pt x="598" y="496"/>
                                    <a:pt x="594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5" y="502"/>
                                    <a:pt x="518" y="501"/>
                                    <a:pt x="522" y="501"/>
                                  </a:cubicBezTo>
                                  <a:cubicBezTo>
                                    <a:pt x="519" y="500"/>
                                    <a:pt x="514" y="501"/>
                                    <a:pt x="51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82" y="496"/>
                                    <a:pt x="493" y="489"/>
                                    <a:pt x="503" y="487"/>
                                  </a:cubicBezTo>
                                  <a:cubicBezTo>
                                    <a:pt x="495" y="487"/>
                                    <a:pt x="479" y="494"/>
                                    <a:pt x="464" y="504"/>
                                  </a:cubicBezTo>
                                  <a:cubicBezTo>
                                    <a:pt x="430" y="504"/>
                                    <a:pt x="430" y="504"/>
                                    <a:pt x="430" y="504"/>
                                  </a:cubicBezTo>
                                  <a:cubicBezTo>
                                    <a:pt x="440" y="498"/>
                                    <a:pt x="451" y="494"/>
                                    <a:pt x="461" y="494"/>
                                  </a:cubicBezTo>
                                  <a:cubicBezTo>
                                    <a:pt x="453" y="493"/>
                                    <a:pt x="437" y="497"/>
                                    <a:pt x="421" y="504"/>
                                  </a:cubicBezTo>
                                  <a:cubicBezTo>
                                    <a:pt x="389" y="504"/>
                                    <a:pt x="389" y="504"/>
                                    <a:pt x="389" y="504"/>
                                  </a:cubicBezTo>
                                  <a:cubicBezTo>
                                    <a:pt x="407" y="491"/>
                                    <a:pt x="430" y="478"/>
                                    <a:pt x="449" y="480"/>
                                  </a:cubicBezTo>
                                  <a:cubicBezTo>
                                    <a:pt x="434" y="473"/>
                                    <a:pt x="398" y="489"/>
                                    <a:pt x="375" y="504"/>
                                  </a:cubicBezTo>
                                  <a:cubicBezTo>
                                    <a:pt x="281" y="504"/>
                                    <a:pt x="281" y="504"/>
                                    <a:pt x="281" y="504"/>
                                  </a:cubicBezTo>
                                  <a:cubicBezTo>
                                    <a:pt x="224" y="362"/>
                                    <a:pt x="192" y="264"/>
                                    <a:pt x="174" y="204"/>
                                  </a:cubicBezTo>
                                  <a:cubicBezTo>
                                    <a:pt x="193" y="248"/>
                                    <a:pt x="227" y="317"/>
                                    <a:pt x="291" y="419"/>
                                  </a:cubicBezTo>
                                  <a:cubicBezTo>
                                    <a:pt x="294" y="418"/>
                                    <a:pt x="294" y="418"/>
                                    <a:pt x="294" y="418"/>
                                  </a:cubicBezTo>
                                  <a:cubicBezTo>
                                    <a:pt x="208" y="278"/>
                                    <a:pt x="175" y="201"/>
                                    <a:pt x="163" y="164"/>
                                  </a:cubicBezTo>
                                  <a:cubicBezTo>
                                    <a:pt x="173" y="190"/>
                                    <a:pt x="191" y="232"/>
                                    <a:pt x="220" y="285"/>
                                  </a:cubicBezTo>
                                  <a:cubicBezTo>
                                    <a:pt x="223" y="284"/>
                                    <a:pt x="223" y="284"/>
                                    <a:pt x="223" y="284"/>
                                  </a:cubicBezTo>
                                  <a:cubicBezTo>
                                    <a:pt x="195" y="232"/>
                                    <a:pt x="178" y="190"/>
                                    <a:pt x="167" y="165"/>
                                  </a:cubicBezTo>
                                  <a:cubicBezTo>
                                    <a:pt x="181" y="190"/>
                                    <a:pt x="206" y="233"/>
                                    <a:pt x="248" y="294"/>
                                  </a:cubicBezTo>
                                  <a:cubicBezTo>
                                    <a:pt x="249" y="296"/>
                                    <a:pt x="251" y="299"/>
                                    <a:pt x="253" y="301"/>
                                  </a:cubicBezTo>
                                  <a:cubicBezTo>
                                    <a:pt x="253" y="301"/>
                                    <a:pt x="253" y="301"/>
                                    <a:pt x="253" y="302"/>
                                  </a:cubicBezTo>
                                  <a:cubicBezTo>
                                    <a:pt x="259" y="311"/>
                                    <a:pt x="266" y="320"/>
                                    <a:pt x="273" y="330"/>
                                  </a:cubicBezTo>
                                  <a:cubicBezTo>
                                    <a:pt x="296" y="362"/>
                                    <a:pt x="322" y="397"/>
                                    <a:pt x="354" y="437"/>
                                  </a:cubicBezTo>
                                  <a:cubicBezTo>
                                    <a:pt x="348" y="439"/>
                                    <a:pt x="344" y="441"/>
                                    <a:pt x="345" y="443"/>
                                  </a:cubicBezTo>
                                  <a:cubicBezTo>
                                    <a:pt x="345" y="445"/>
                                    <a:pt x="350" y="444"/>
                                    <a:pt x="358" y="443"/>
                                  </a:cubicBezTo>
                                  <a:cubicBezTo>
                                    <a:pt x="360" y="445"/>
                                    <a:pt x="362" y="447"/>
                                    <a:pt x="364" y="450"/>
                                  </a:cubicBezTo>
                                  <a:cubicBezTo>
                                    <a:pt x="363" y="451"/>
                                    <a:pt x="362" y="452"/>
                                    <a:pt x="363" y="452"/>
                                  </a:cubicBezTo>
                                  <a:cubicBezTo>
                                    <a:pt x="363" y="453"/>
                                    <a:pt x="364" y="454"/>
                                    <a:pt x="367" y="453"/>
                                  </a:cubicBezTo>
                                  <a:cubicBezTo>
                                    <a:pt x="371" y="459"/>
                                    <a:pt x="375" y="464"/>
                                    <a:pt x="380" y="469"/>
                                  </a:cubicBezTo>
                                  <a:cubicBezTo>
                                    <a:pt x="359" y="474"/>
                                    <a:pt x="341" y="482"/>
                                    <a:pt x="342" y="487"/>
                                  </a:cubicBezTo>
                                  <a:cubicBezTo>
                                    <a:pt x="343" y="492"/>
                                    <a:pt x="362" y="483"/>
                                    <a:pt x="384" y="475"/>
                                  </a:cubicBezTo>
                                  <a:cubicBezTo>
                                    <a:pt x="388" y="480"/>
                                    <a:pt x="393" y="485"/>
                                    <a:pt x="397" y="490"/>
                                  </a:cubicBezTo>
                                  <a:cubicBezTo>
                                    <a:pt x="400" y="488"/>
                                    <a:pt x="400" y="488"/>
                                    <a:pt x="400" y="488"/>
                                  </a:cubicBezTo>
                                  <a:cubicBezTo>
                                    <a:pt x="396" y="483"/>
                                    <a:pt x="392" y="478"/>
                                    <a:pt x="388" y="474"/>
                                  </a:cubicBezTo>
                                  <a:cubicBezTo>
                                    <a:pt x="404" y="468"/>
                                    <a:pt x="421" y="464"/>
                                    <a:pt x="435" y="468"/>
                                  </a:cubicBezTo>
                                  <a:cubicBezTo>
                                    <a:pt x="425" y="462"/>
                                    <a:pt x="404" y="464"/>
                                    <a:pt x="384" y="468"/>
                                  </a:cubicBezTo>
                                  <a:cubicBezTo>
                                    <a:pt x="379" y="463"/>
                                    <a:pt x="375" y="458"/>
                                    <a:pt x="371" y="453"/>
                                  </a:cubicBezTo>
                                  <a:cubicBezTo>
                                    <a:pt x="389" y="449"/>
                                    <a:pt x="431" y="431"/>
                                    <a:pt x="459" y="436"/>
                                  </a:cubicBezTo>
                                  <a:cubicBezTo>
                                    <a:pt x="454" y="434"/>
                                    <a:pt x="446" y="433"/>
                                    <a:pt x="437" y="434"/>
                                  </a:cubicBezTo>
                                  <a:cubicBezTo>
                                    <a:pt x="437" y="433"/>
                                    <a:pt x="437" y="433"/>
                                    <a:pt x="437" y="433"/>
                                  </a:cubicBezTo>
                                  <a:cubicBezTo>
                                    <a:pt x="435" y="431"/>
                                    <a:pt x="433" y="429"/>
                                    <a:pt x="431" y="427"/>
                                  </a:cubicBezTo>
                                  <a:cubicBezTo>
                                    <a:pt x="443" y="425"/>
                                    <a:pt x="455" y="425"/>
                                    <a:pt x="465" y="426"/>
                                  </a:cubicBezTo>
                                  <a:cubicBezTo>
                                    <a:pt x="457" y="423"/>
                                    <a:pt x="443" y="423"/>
                                    <a:pt x="428" y="424"/>
                                  </a:cubicBezTo>
                                  <a:cubicBezTo>
                                    <a:pt x="424" y="420"/>
                                    <a:pt x="420" y="416"/>
                                    <a:pt x="416" y="413"/>
                                  </a:cubicBezTo>
                                  <a:cubicBezTo>
                                    <a:pt x="430" y="411"/>
                                    <a:pt x="477" y="393"/>
                                    <a:pt x="506" y="398"/>
                                  </a:cubicBezTo>
                                  <a:cubicBezTo>
                                    <a:pt x="487" y="390"/>
                                    <a:pt x="422" y="402"/>
                                    <a:pt x="413" y="410"/>
                                  </a:cubicBezTo>
                                  <a:cubicBezTo>
                                    <a:pt x="403" y="400"/>
                                    <a:pt x="392" y="390"/>
                                    <a:pt x="383" y="380"/>
                                  </a:cubicBezTo>
                                  <a:cubicBezTo>
                                    <a:pt x="394" y="379"/>
                                    <a:pt x="408" y="378"/>
                                    <a:pt x="422" y="377"/>
                                  </a:cubicBezTo>
                                  <a:cubicBezTo>
                                    <a:pt x="425" y="380"/>
                                    <a:pt x="428" y="382"/>
                                    <a:pt x="431" y="385"/>
                                  </a:cubicBezTo>
                                  <a:cubicBezTo>
                                    <a:pt x="434" y="382"/>
                                    <a:pt x="434" y="382"/>
                                    <a:pt x="434" y="382"/>
                                  </a:cubicBezTo>
                                  <a:cubicBezTo>
                                    <a:pt x="431" y="380"/>
                                    <a:pt x="429" y="379"/>
                                    <a:pt x="427" y="377"/>
                                  </a:cubicBezTo>
                                  <a:cubicBezTo>
                                    <a:pt x="442" y="377"/>
                                    <a:pt x="458" y="377"/>
                                    <a:pt x="471" y="381"/>
                                  </a:cubicBezTo>
                                  <a:cubicBezTo>
                                    <a:pt x="472" y="382"/>
                                    <a:pt x="473" y="382"/>
                                    <a:pt x="475" y="382"/>
                                  </a:cubicBezTo>
                                  <a:cubicBezTo>
                                    <a:pt x="481" y="384"/>
                                    <a:pt x="487" y="387"/>
                                    <a:pt x="492" y="391"/>
                                  </a:cubicBezTo>
                                  <a:cubicBezTo>
                                    <a:pt x="490" y="388"/>
                                    <a:pt x="486" y="385"/>
                                    <a:pt x="482" y="383"/>
                                  </a:cubicBezTo>
                                  <a:cubicBezTo>
                                    <a:pt x="497" y="384"/>
                                    <a:pt x="524" y="383"/>
                                    <a:pt x="544" y="394"/>
                                  </a:cubicBezTo>
                                  <a:cubicBezTo>
                                    <a:pt x="532" y="381"/>
                                    <a:pt x="478" y="374"/>
                                    <a:pt x="471" y="379"/>
                                  </a:cubicBezTo>
                                  <a:cubicBezTo>
                                    <a:pt x="457" y="374"/>
                                    <a:pt x="439" y="372"/>
                                    <a:pt x="420" y="371"/>
                                  </a:cubicBezTo>
                                  <a:cubicBezTo>
                                    <a:pt x="415" y="367"/>
                                    <a:pt x="410" y="363"/>
                                    <a:pt x="404" y="358"/>
                                  </a:cubicBezTo>
                                  <a:cubicBezTo>
                                    <a:pt x="429" y="356"/>
                                    <a:pt x="461" y="355"/>
                                    <a:pt x="480" y="367"/>
                                  </a:cubicBezTo>
                                  <a:cubicBezTo>
                                    <a:pt x="471" y="355"/>
                                    <a:pt x="428" y="352"/>
                                    <a:pt x="398" y="353"/>
                                  </a:cubicBezTo>
                                  <a:cubicBezTo>
                                    <a:pt x="388" y="345"/>
                                    <a:pt x="380" y="338"/>
                                    <a:pt x="371" y="331"/>
                                  </a:cubicBezTo>
                                  <a:cubicBezTo>
                                    <a:pt x="374" y="332"/>
                                    <a:pt x="378" y="332"/>
                                    <a:pt x="384" y="333"/>
                                  </a:cubicBezTo>
                                  <a:cubicBezTo>
                                    <a:pt x="386" y="334"/>
                                    <a:pt x="388" y="336"/>
                                    <a:pt x="391" y="338"/>
                                  </a:cubicBezTo>
                                  <a:cubicBezTo>
                                    <a:pt x="393" y="335"/>
                                    <a:pt x="393" y="335"/>
                                    <a:pt x="393" y="335"/>
                                  </a:cubicBezTo>
                                  <a:cubicBezTo>
                                    <a:pt x="392" y="334"/>
                                    <a:pt x="391" y="333"/>
                                    <a:pt x="390" y="333"/>
                                  </a:cubicBezTo>
                                  <a:cubicBezTo>
                                    <a:pt x="404" y="333"/>
                                    <a:pt x="423" y="332"/>
                                    <a:pt x="443" y="334"/>
                                  </a:cubicBezTo>
                                  <a:cubicBezTo>
                                    <a:pt x="452" y="339"/>
                                    <a:pt x="460" y="344"/>
                                    <a:pt x="468" y="349"/>
                                  </a:cubicBezTo>
                                  <a:cubicBezTo>
                                    <a:pt x="470" y="346"/>
                                    <a:pt x="470" y="346"/>
                                    <a:pt x="470" y="346"/>
                                  </a:cubicBezTo>
                                  <a:cubicBezTo>
                                    <a:pt x="464" y="343"/>
                                    <a:pt x="458" y="339"/>
                                    <a:pt x="452" y="335"/>
                                  </a:cubicBezTo>
                                  <a:cubicBezTo>
                                    <a:pt x="467" y="338"/>
                                    <a:pt x="481" y="342"/>
                                    <a:pt x="494" y="349"/>
                                  </a:cubicBezTo>
                                  <a:cubicBezTo>
                                    <a:pt x="484" y="338"/>
                                    <a:pt x="461" y="331"/>
                                    <a:pt x="437" y="326"/>
                                  </a:cubicBezTo>
                                  <a:cubicBezTo>
                                    <a:pt x="432" y="323"/>
                                    <a:pt x="428" y="321"/>
                                    <a:pt x="423" y="318"/>
                                  </a:cubicBezTo>
                                  <a:cubicBezTo>
                                    <a:pt x="439" y="319"/>
                                    <a:pt x="456" y="321"/>
                                    <a:pt x="473" y="327"/>
                                  </a:cubicBezTo>
                                  <a:cubicBezTo>
                                    <a:pt x="473" y="327"/>
                                    <a:pt x="473" y="327"/>
                                    <a:pt x="473" y="327"/>
                                  </a:cubicBezTo>
                                  <a:cubicBezTo>
                                    <a:pt x="472" y="332"/>
                                    <a:pt x="480" y="333"/>
                                    <a:pt x="491" y="335"/>
                                  </a:cubicBezTo>
                                  <a:cubicBezTo>
                                    <a:pt x="492" y="335"/>
                                    <a:pt x="492" y="335"/>
                                    <a:pt x="492" y="335"/>
                                  </a:cubicBezTo>
                                  <a:cubicBezTo>
                                    <a:pt x="492" y="335"/>
                                    <a:pt x="492" y="335"/>
                                    <a:pt x="492" y="335"/>
                                  </a:cubicBezTo>
                                  <a:cubicBezTo>
                                    <a:pt x="505" y="338"/>
                                    <a:pt x="523" y="342"/>
                                    <a:pt x="536" y="353"/>
                                  </a:cubicBezTo>
                                  <a:cubicBezTo>
                                    <a:pt x="527" y="339"/>
                                    <a:pt x="486" y="320"/>
                                    <a:pt x="475" y="324"/>
                                  </a:cubicBezTo>
                                  <a:cubicBezTo>
                                    <a:pt x="456" y="315"/>
                                    <a:pt x="428" y="309"/>
                                    <a:pt x="406" y="307"/>
                                  </a:cubicBezTo>
                                  <a:cubicBezTo>
                                    <a:pt x="293" y="237"/>
                                    <a:pt x="219" y="182"/>
                                    <a:pt x="182" y="154"/>
                                  </a:cubicBezTo>
                                  <a:cubicBezTo>
                                    <a:pt x="214" y="174"/>
                                    <a:pt x="272" y="208"/>
                                    <a:pt x="356" y="249"/>
                                  </a:cubicBezTo>
                                  <a:cubicBezTo>
                                    <a:pt x="358" y="246"/>
                                    <a:pt x="358" y="246"/>
                                    <a:pt x="358" y="246"/>
                                  </a:cubicBezTo>
                                  <a:cubicBezTo>
                                    <a:pt x="273" y="204"/>
                                    <a:pt x="216" y="170"/>
                                    <a:pt x="184" y="151"/>
                                  </a:cubicBezTo>
                                  <a:cubicBezTo>
                                    <a:pt x="242" y="179"/>
                                    <a:pt x="374" y="244"/>
                                    <a:pt x="511" y="303"/>
                                  </a:cubicBezTo>
                                  <a:cubicBezTo>
                                    <a:pt x="512" y="304"/>
                                    <a:pt x="513" y="306"/>
                                    <a:pt x="515" y="307"/>
                                  </a:cubicBezTo>
                                  <a:cubicBezTo>
                                    <a:pt x="514" y="306"/>
                                    <a:pt x="513" y="305"/>
                                    <a:pt x="512" y="303"/>
                                  </a:cubicBezTo>
                                  <a:cubicBezTo>
                                    <a:pt x="516" y="305"/>
                                    <a:pt x="519" y="306"/>
                                    <a:pt x="523" y="308"/>
                                  </a:cubicBezTo>
                                  <a:cubicBezTo>
                                    <a:pt x="523" y="317"/>
                                    <a:pt x="554" y="315"/>
                                    <a:pt x="570" y="332"/>
                                  </a:cubicBezTo>
                                  <a:cubicBezTo>
                                    <a:pt x="564" y="321"/>
                                    <a:pt x="533" y="300"/>
                                    <a:pt x="525" y="305"/>
                                  </a:cubicBezTo>
                                  <a:cubicBezTo>
                                    <a:pt x="519" y="302"/>
                                    <a:pt x="513" y="300"/>
                                    <a:pt x="507" y="297"/>
                                  </a:cubicBezTo>
                                  <a:cubicBezTo>
                                    <a:pt x="478" y="268"/>
                                    <a:pt x="396" y="238"/>
                                    <a:pt x="394" y="247"/>
                                  </a:cubicBezTo>
                                  <a:cubicBezTo>
                                    <a:pt x="394" y="247"/>
                                    <a:pt x="394" y="247"/>
                                    <a:pt x="395" y="247"/>
                                  </a:cubicBezTo>
                                  <a:cubicBezTo>
                                    <a:pt x="328" y="217"/>
                                    <a:pt x="268" y="188"/>
                                    <a:pt x="225" y="167"/>
                                  </a:cubicBezTo>
                                  <a:cubicBezTo>
                                    <a:pt x="235" y="171"/>
                                    <a:pt x="235" y="171"/>
                                    <a:pt x="235" y="171"/>
                                  </a:cubicBezTo>
                                  <a:cubicBezTo>
                                    <a:pt x="237" y="168"/>
                                    <a:pt x="237" y="168"/>
                                    <a:pt x="237" y="168"/>
                                  </a:cubicBezTo>
                                  <a:cubicBezTo>
                                    <a:pt x="187" y="146"/>
                                    <a:pt x="187" y="146"/>
                                    <a:pt x="187" y="146"/>
                                  </a:cubicBezTo>
                                  <a:cubicBezTo>
                                    <a:pt x="455" y="233"/>
                                    <a:pt x="455" y="233"/>
                                    <a:pt x="455" y="233"/>
                                  </a:cubicBezTo>
                                  <a:cubicBezTo>
                                    <a:pt x="456" y="230"/>
                                    <a:pt x="456" y="230"/>
                                    <a:pt x="456" y="230"/>
                                  </a:cubicBezTo>
                                  <a:cubicBezTo>
                                    <a:pt x="177" y="139"/>
                                    <a:pt x="177" y="139"/>
                                    <a:pt x="177" y="139"/>
                                  </a:cubicBezTo>
                                  <a:cubicBezTo>
                                    <a:pt x="218" y="146"/>
                                    <a:pt x="313" y="163"/>
                                    <a:pt x="440" y="191"/>
                                  </a:cubicBezTo>
                                  <a:cubicBezTo>
                                    <a:pt x="441" y="188"/>
                                    <a:pt x="441" y="188"/>
                                    <a:pt x="441" y="188"/>
                                  </a:cubicBezTo>
                                  <a:cubicBezTo>
                                    <a:pt x="364" y="171"/>
                                    <a:pt x="298" y="158"/>
                                    <a:pt x="250" y="148"/>
                                  </a:cubicBezTo>
                                  <a:cubicBezTo>
                                    <a:pt x="321" y="159"/>
                                    <a:pt x="424" y="175"/>
                                    <a:pt x="523" y="194"/>
                                  </a:cubicBezTo>
                                  <a:cubicBezTo>
                                    <a:pt x="530" y="200"/>
                                    <a:pt x="534" y="206"/>
                                    <a:pt x="536" y="209"/>
                                  </a:cubicBezTo>
                                  <a:cubicBezTo>
                                    <a:pt x="535" y="206"/>
                                    <a:pt x="532" y="201"/>
                                    <a:pt x="528" y="195"/>
                                  </a:cubicBezTo>
                                  <a:cubicBezTo>
                                    <a:pt x="538" y="197"/>
                                    <a:pt x="548" y="199"/>
                                    <a:pt x="558" y="201"/>
                                  </a:cubicBezTo>
                                  <a:cubicBezTo>
                                    <a:pt x="562" y="207"/>
                                    <a:pt x="566" y="214"/>
                                    <a:pt x="569" y="222"/>
                                  </a:cubicBezTo>
                                  <a:cubicBezTo>
                                    <a:pt x="569" y="218"/>
                                    <a:pt x="566" y="210"/>
                                    <a:pt x="562" y="202"/>
                                  </a:cubicBezTo>
                                  <a:cubicBezTo>
                                    <a:pt x="565" y="202"/>
                                    <a:pt x="569" y="203"/>
                                    <a:pt x="573" y="204"/>
                                  </a:cubicBezTo>
                                  <a:cubicBezTo>
                                    <a:pt x="575" y="208"/>
                                    <a:pt x="577" y="213"/>
                                    <a:pt x="578" y="217"/>
                                  </a:cubicBezTo>
                                  <a:cubicBezTo>
                                    <a:pt x="578" y="214"/>
                                    <a:pt x="577" y="210"/>
                                    <a:pt x="575" y="204"/>
                                  </a:cubicBezTo>
                                  <a:cubicBezTo>
                                    <a:pt x="577" y="205"/>
                                    <a:pt x="578" y="205"/>
                                    <a:pt x="580" y="205"/>
                                  </a:cubicBezTo>
                                  <a:cubicBezTo>
                                    <a:pt x="580" y="202"/>
                                    <a:pt x="580" y="202"/>
                                    <a:pt x="580" y="202"/>
                                  </a:cubicBezTo>
                                  <a:cubicBezTo>
                                    <a:pt x="578" y="201"/>
                                    <a:pt x="576" y="201"/>
                                    <a:pt x="574" y="200"/>
                                  </a:cubicBezTo>
                                  <a:cubicBezTo>
                                    <a:pt x="566" y="178"/>
                                    <a:pt x="548" y="146"/>
                                    <a:pt x="539" y="139"/>
                                  </a:cubicBezTo>
                                  <a:cubicBezTo>
                                    <a:pt x="546" y="139"/>
                                    <a:pt x="552" y="139"/>
                                    <a:pt x="559" y="140"/>
                                  </a:cubicBezTo>
                                  <a:cubicBezTo>
                                    <a:pt x="568" y="155"/>
                                    <a:pt x="582" y="177"/>
                                    <a:pt x="587" y="199"/>
                                  </a:cubicBezTo>
                                  <a:cubicBezTo>
                                    <a:pt x="588" y="189"/>
                                    <a:pt x="577" y="158"/>
                                    <a:pt x="566" y="137"/>
                                  </a:cubicBezTo>
                                  <a:cubicBezTo>
                                    <a:pt x="566" y="136"/>
                                    <a:pt x="566" y="136"/>
                                    <a:pt x="566" y="136"/>
                                  </a:cubicBezTo>
                                  <a:cubicBezTo>
                                    <a:pt x="566" y="136"/>
                                    <a:pt x="566" y="136"/>
                                    <a:pt x="566" y="136"/>
                                  </a:cubicBezTo>
                                  <a:cubicBezTo>
                                    <a:pt x="560" y="124"/>
                                    <a:pt x="553" y="115"/>
                                    <a:pt x="550" y="116"/>
                                  </a:cubicBezTo>
                                  <a:cubicBezTo>
                                    <a:pt x="547" y="119"/>
                                    <a:pt x="551" y="126"/>
                                    <a:pt x="557" y="136"/>
                                  </a:cubicBezTo>
                                  <a:cubicBezTo>
                                    <a:pt x="432" y="130"/>
                                    <a:pt x="338" y="129"/>
                                    <a:pt x="272" y="129"/>
                                  </a:cubicBezTo>
                                  <a:cubicBezTo>
                                    <a:pt x="272" y="126"/>
                                    <a:pt x="272" y="126"/>
                                    <a:pt x="272" y="126"/>
                                  </a:cubicBezTo>
                                  <a:cubicBezTo>
                                    <a:pt x="269" y="126"/>
                                    <a:pt x="265" y="126"/>
                                    <a:pt x="261" y="126"/>
                                  </a:cubicBezTo>
                                  <a:cubicBezTo>
                                    <a:pt x="324" y="121"/>
                                    <a:pt x="413" y="114"/>
                                    <a:pt x="528" y="107"/>
                                  </a:cubicBezTo>
                                  <a:cubicBezTo>
                                    <a:pt x="527" y="104"/>
                                    <a:pt x="527" y="104"/>
                                    <a:pt x="527" y="104"/>
                                  </a:cubicBezTo>
                                  <a:cubicBezTo>
                                    <a:pt x="466" y="107"/>
                                    <a:pt x="411" y="111"/>
                                    <a:pt x="365" y="114"/>
                                  </a:cubicBezTo>
                                  <a:cubicBezTo>
                                    <a:pt x="465" y="104"/>
                                    <a:pt x="465" y="104"/>
                                    <a:pt x="465" y="104"/>
                                  </a:cubicBezTo>
                                  <a:cubicBezTo>
                                    <a:pt x="464" y="101"/>
                                    <a:pt x="464" y="101"/>
                                    <a:pt x="464" y="101"/>
                                  </a:cubicBezTo>
                                  <a:cubicBezTo>
                                    <a:pt x="212" y="126"/>
                                    <a:pt x="212" y="126"/>
                                    <a:pt x="212" y="126"/>
                                  </a:cubicBezTo>
                                  <a:cubicBezTo>
                                    <a:pt x="205" y="126"/>
                                    <a:pt x="199" y="127"/>
                                    <a:pt x="193" y="127"/>
                                  </a:cubicBezTo>
                                  <a:cubicBezTo>
                                    <a:pt x="527" y="56"/>
                                    <a:pt x="527" y="56"/>
                                    <a:pt x="527" y="56"/>
                                  </a:cubicBezTo>
                                  <a:cubicBezTo>
                                    <a:pt x="526" y="52"/>
                                    <a:pt x="526" y="52"/>
                                    <a:pt x="526" y="52"/>
                                  </a:cubicBezTo>
                                  <a:cubicBezTo>
                                    <a:pt x="195" y="123"/>
                                    <a:pt x="195" y="123"/>
                                    <a:pt x="195" y="123"/>
                                  </a:cubicBezTo>
                                  <a:cubicBezTo>
                                    <a:pt x="377" y="68"/>
                                    <a:pt x="377" y="68"/>
                                    <a:pt x="377" y="68"/>
                                  </a:cubicBezTo>
                                  <a:cubicBezTo>
                                    <a:pt x="376" y="65"/>
                                    <a:pt x="376" y="65"/>
                                    <a:pt x="376" y="65"/>
                                  </a:cubicBezTo>
                                  <a:cubicBezTo>
                                    <a:pt x="175" y="125"/>
                                    <a:pt x="175" y="125"/>
                                    <a:pt x="175" y="125"/>
                                  </a:cubicBezTo>
                                  <a:cubicBezTo>
                                    <a:pt x="225" y="101"/>
                                    <a:pt x="360" y="38"/>
                                    <a:pt x="491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8" y="1"/>
                                    <a:pt x="539" y="1"/>
                                    <a:pt x="539" y="2"/>
                                  </a:cubicBezTo>
                                  <a:cubicBezTo>
                                    <a:pt x="541" y="4"/>
                                    <a:pt x="545" y="4"/>
                                    <a:pt x="547" y="3"/>
                                  </a:cubicBezTo>
                                  <a:cubicBezTo>
                                    <a:pt x="548" y="2"/>
                                    <a:pt x="548" y="1"/>
                                    <a:pt x="548" y="0"/>
                                  </a:cubicBezTo>
                                  <a:cubicBezTo>
                                    <a:pt x="604" y="0"/>
                                    <a:pt x="604" y="0"/>
                                    <a:pt x="604" y="0"/>
                                  </a:cubicBezTo>
                                  <a:cubicBezTo>
                                    <a:pt x="588" y="7"/>
                                    <a:pt x="571" y="16"/>
                                    <a:pt x="554" y="25"/>
                                  </a:cubicBezTo>
                                  <a:cubicBezTo>
                                    <a:pt x="554" y="25"/>
                                    <a:pt x="554" y="25"/>
                                    <a:pt x="554" y="24"/>
                                  </a:cubicBezTo>
                                  <a:cubicBezTo>
                                    <a:pt x="552" y="22"/>
                                    <a:pt x="548" y="22"/>
                                    <a:pt x="546" y="24"/>
                                  </a:cubicBezTo>
                                  <a:cubicBezTo>
                                    <a:pt x="544" y="26"/>
                                    <a:pt x="544" y="29"/>
                                    <a:pt x="546" y="32"/>
                                  </a:cubicBezTo>
                                  <a:cubicBezTo>
                                    <a:pt x="548" y="34"/>
                                    <a:pt x="551" y="34"/>
                                    <a:pt x="553" y="32"/>
                                  </a:cubicBezTo>
                                  <a:cubicBezTo>
                                    <a:pt x="555" y="30"/>
                                    <a:pt x="555" y="28"/>
                                    <a:pt x="555" y="27"/>
                                  </a:cubicBezTo>
                                  <a:cubicBezTo>
                                    <a:pt x="574" y="17"/>
                                    <a:pt x="592" y="8"/>
                                    <a:pt x="608" y="0"/>
                                  </a:cubicBezTo>
                                  <a:cubicBezTo>
                                    <a:pt x="630" y="0"/>
                                    <a:pt x="630" y="0"/>
                                    <a:pt x="630" y="0"/>
                                  </a:cubicBezTo>
                                  <a:cubicBezTo>
                                    <a:pt x="630" y="1"/>
                                    <a:pt x="630" y="4"/>
                                    <a:pt x="631" y="5"/>
                                  </a:cubicBezTo>
                                  <a:cubicBezTo>
                                    <a:pt x="632" y="6"/>
                                    <a:pt x="632" y="6"/>
                                    <a:pt x="633" y="6"/>
                                  </a:cubicBezTo>
                                  <a:cubicBezTo>
                                    <a:pt x="610" y="23"/>
                                    <a:pt x="585" y="42"/>
                                    <a:pt x="558" y="64"/>
                                  </a:cubicBezTo>
                                  <a:cubicBezTo>
                                    <a:pt x="556" y="62"/>
                                    <a:pt x="553" y="62"/>
                                    <a:pt x="551" y="64"/>
                                  </a:cubicBezTo>
                                  <a:cubicBezTo>
                                    <a:pt x="549" y="66"/>
                                    <a:pt x="548" y="70"/>
                                    <a:pt x="550" y="72"/>
                                  </a:cubicBezTo>
                                  <a:cubicBezTo>
                                    <a:pt x="552" y="74"/>
                                    <a:pt x="556" y="74"/>
                                    <a:pt x="558" y="72"/>
                                  </a:cubicBezTo>
                                  <a:cubicBezTo>
                                    <a:pt x="560" y="70"/>
                                    <a:pt x="560" y="68"/>
                                    <a:pt x="559" y="66"/>
                                  </a:cubicBezTo>
                                  <a:cubicBezTo>
                                    <a:pt x="587" y="43"/>
                                    <a:pt x="613" y="23"/>
                                    <a:pt x="636" y="7"/>
                                  </a:cubicBezTo>
                                  <a:cubicBezTo>
                                    <a:pt x="637" y="7"/>
                                    <a:pt x="638" y="6"/>
                                    <a:pt x="639" y="5"/>
                                  </a:cubicBezTo>
                                  <a:cubicBezTo>
                                    <a:pt x="639" y="5"/>
                                    <a:pt x="640" y="4"/>
                                    <a:pt x="640" y="4"/>
                                  </a:cubicBezTo>
                                  <a:cubicBezTo>
                                    <a:pt x="642" y="2"/>
                                    <a:pt x="644" y="1"/>
                                    <a:pt x="646" y="0"/>
                                  </a:cubicBezTo>
                                  <a:cubicBezTo>
                                    <a:pt x="669" y="0"/>
                                    <a:pt x="669" y="0"/>
                                    <a:pt x="669" y="0"/>
                                  </a:cubicBezTo>
                                  <a:cubicBezTo>
                                    <a:pt x="654" y="14"/>
                                    <a:pt x="637" y="31"/>
                                    <a:pt x="616" y="52"/>
                                  </a:cubicBezTo>
                                  <a:cubicBezTo>
                                    <a:pt x="614" y="50"/>
                                    <a:pt x="612" y="51"/>
                                    <a:pt x="610" y="52"/>
                                  </a:cubicBezTo>
                                  <a:cubicBezTo>
                                    <a:pt x="608" y="54"/>
                                    <a:pt x="608" y="58"/>
                                    <a:pt x="610" y="60"/>
                                  </a:cubicBezTo>
                                  <a:cubicBezTo>
                                    <a:pt x="612" y="62"/>
                                    <a:pt x="615" y="62"/>
                                    <a:pt x="617" y="60"/>
                                  </a:cubicBezTo>
                                  <a:cubicBezTo>
                                    <a:pt x="619" y="58"/>
                                    <a:pt x="619" y="55"/>
                                    <a:pt x="618" y="53"/>
                                  </a:cubicBezTo>
                                  <a:cubicBezTo>
                                    <a:pt x="639" y="32"/>
                                    <a:pt x="657" y="14"/>
                                    <a:pt x="673" y="0"/>
                                  </a:cubicBezTo>
                                  <a:cubicBezTo>
                                    <a:pt x="689" y="0"/>
                                    <a:pt x="689" y="0"/>
                                    <a:pt x="689" y="0"/>
                                  </a:cubicBezTo>
                                  <a:cubicBezTo>
                                    <a:pt x="676" y="15"/>
                                    <a:pt x="660" y="33"/>
                                    <a:pt x="642" y="56"/>
                                  </a:cubicBezTo>
                                  <a:cubicBezTo>
                                    <a:pt x="640" y="55"/>
                                    <a:pt x="637" y="55"/>
                                    <a:pt x="635" y="57"/>
                                  </a:cubicBezTo>
                                  <a:cubicBezTo>
                                    <a:pt x="633" y="59"/>
                                    <a:pt x="633" y="62"/>
                                    <a:pt x="635" y="64"/>
                                  </a:cubicBezTo>
                                  <a:cubicBezTo>
                                    <a:pt x="635" y="65"/>
                                    <a:pt x="636" y="65"/>
                                    <a:pt x="636" y="65"/>
                                  </a:cubicBezTo>
                                  <a:cubicBezTo>
                                    <a:pt x="624" y="80"/>
                                    <a:pt x="612" y="96"/>
                                    <a:pt x="599" y="113"/>
                                  </a:cubicBezTo>
                                  <a:cubicBezTo>
                                    <a:pt x="599" y="113"/>
                                    <a:pt x="599" y="113"/>
                                    <a:pt x="599" y="113"/>
                                  </a:cubicBezTo>
                                  <a:cubicBezTo>
                                    <a:pt x="598" y="113"/>
                                    <a:pt x="597" y="114"/>
                                    <a:pt x="597" y="115"/>
                                  </a:cubicBezTo>
                                  <a:cubicBezTo>
                                    <a:pt x="596" y="118"/>
                                    <a:pt x="594" y="120"/>
                                    <a:pt x="592" y="123"/>
                                  </a:cubicBezTo>
                                  <a:cubicBezTo>
                                    <a:pt x="590" y="122"/>
                                    <a:pt x="588" y="122"/>
                                    <a:pt x="587" y="124"/>
                                  </a:cubicBezTo>
                                  <a:cubicBezTo>
                                    <a:pt x="584" y="126"/>
                                    <a:pt x="584" y="129"/>
                                    <a:pt x="586" y="131"/>
                                  </a:cubicBezTo>
                                  <a:cubicBezTo>
                                    <a:pt x="588" y="133"/>
                                    <a:pt x="592" y="133"/>
                                    <a:pt x="594" y="131"/>
                                  </a:cubicBezTo>
                                  <a:cubicBezTo>
                                    <a:pt x="596" y="129"/>
                                    <a:pt x="596" y="126"/>
                                    <a:pt x="594" y="124"/>
                                  </a:cubicBezTo>
                                  <a:cubicBezTo>
                                    <a:pt x="594" y="124"/>
                                    <a:pt x="594" y="124"/>
                                    <a:pt x="594" y="124"/>
                                  </a:cubicBezTo>
                                  <a:cubicBezTo>
                                    <a:pt x="595" y="122"/>
                                    <a:pt x="597" y="120"/>
                                    <a:pt x="598" y="118"/>
                                  </a:cubicBezTo>
                                  <a:cubicBezTo>
                                    <a:pt x="601" y="128"/>
                                    <a:pt x="615" y="150"/>
                                    <a:pt x="617" y="171"/>
                                  </a:cubicBezTo>
                                  <a:cubicBezTo>
                                    <a:pt x="620" y="161"/>
                                    <a:pt x="608" y="122"/>
                                    <a:pt x="601" y="114"/>
                                  </a:cubicBezTo>
                                  <a:cubicBezTo>
                                    <a:pt x="614" y="97"/>
                                    <a:pt x="626" y="81"/>
                                    <a:pt x="638" y="66"/>
                                  </a:cubicBezTo>
                                  <a:cubicBezTo>
                                    <a:pt x="640" y="66"/>
                                    <a:pt x="641" y="66"/>
                                    <a:pt x="642" y="65"/>
                                  </a:cubicBezTo>
                                  <a:cubicBezTo>
                                    <a:pt x="644" y="63"/>
                                    <a:pt x="644" y="61"/>
                                    <a:pt x="644" y="59"/>
                                  </a:cubicBezTo>
                                  <a:cubicBezTo>
                                    <a:pt x="662" y="37"/>
                                    <a:pt x="679" y="17"/>
                                    <a:pt x="694" y="0"/>
                                  </a:cubicBezTo>
                                  <a:cubicBezTo>
                                    <a:pt x="701" y="0"/>
                                    <a:pt x="701" y="0"/>
                                    <a:pt x="701" y="0"/>
                                  </a:cubicBezTo>
                                  <a:cubicBezTo>
                                    <a:pt x="690" y="16"/>
                                    <a:pt x="678" y="35"/>
                                    <a:pt x="663" y="59"/>
                                  </a:cubicBezTo>
                                  <a:cubicBezTo>
                                    <a:pt x="662" y="59"/>
                                    <a:pt x="660" y="59"/>
                                    <a:pt x="658" y="60"/>
                                  </a:cubicBezTo>
                                  <a:cubicBezTo>
                                    <a:pt x="656" y="62"/>
                                    <a:pt x="656" y="66"/>
                                    <a:pt x="658" y="68"/>
                                  </a:cubicBezTo>
                                  <a:cubicBezTo>
                                    <a:pt x="660" y="70"/>
                                    <a:pt x="663" y="70"/>
                                    <a:pt x="666" y="68"/>
                                  </a:cubicBezTo>
                                  <a:cubicBezTo>
                                    <a:pt x="668" y="66"/>
                                    <a:pt x="668" y="63"/>
                                    <a:pt x="666" y="60"/>
                                  </a:cubicBezTo>
                                  <a:cubicBezTo>
                                    <a:pt x="666" y="60"/>
                                    <a:pt x="665" y="60"/>
                                    <a:pt x="665" y="60"/>
                                  </a:cubicBezTo>
                                  <a:cubicBezTo>
                                    <a:pt x="680" y="36"/>
                                    <a:pt x="693" y="16"/>
                                    <a:pt x="704" y="0"/>
                                  </a:cubicBezTo>
                                  <a:cubicBezTo>
                                    <a:pt x="709" y="0"/>
                                    <a:pt x="709" y="0"/>
                                    <a:pt x="709" y="0"/>
                                  </a:cubicBezTo>
                                  <a:cubicBezTo>
                                    <a:pt x="692" y="26"/>
                                    <a:pt x="672" y="60"/>
                                    <a:pt x="650" y="98"/>
                                  </a:cubicBezTo>
                                  <a:cubicBezTo>
                                    <a:pt x="650" y="95"/>
                                    <a:pt x="649" y="93"/>
                                    <a:pt x="649" y="93"/>
                                  </a:cubicBezTo>
                                  <a:cubicBezTo>
                                    <a:pt x="649" y="91"/>
                                    <a:pt x="645" y="91"/>
                                    <a:pt x="644" y="93"/>
                                  </a:cubicBezTo>
                                  <a:cubicBezTo>
                                    <a:pt x="644" y="94"/>
                                    <a:pt x="645" y="99"/>
                                    <a:pt x="645" y="106"/>
                                  </a:cubicBezTo>
                                  <a:cubicBezTo>
                                    <a:pt x="641" y="113"/>
                                    <a:pt x="637" y="120"/>
                                    <a:pt x="633" y="128"/>
                                  </a:cubicBezTo>
                                  <a:cubicBezTo>
                                    <a:pt x="631" y="120"/>
                                    <a:pt x="628" y="115"/>
                                    <a:pt x="626" y="115"/>
                                  </a:cubicBezTo>
                                  <a:cubicBezTo>
                                    <a:pt x="623" y="116"/>
                                    <a:pt x="625" y="124"/>
                                    <a:pt x="629" y="135"/>
                                  </a:cubicBezTo>
                                  <a:cubicBezTo>
                                    <a:pt x="629" y="135"/>
                                    <a:pt x="629" y="135"/>
                                    <a:pt x="629" y="135"/>
                                  </a:cubicBezTo>
                                  <a:cubicBezTo>
                                    <a:pt x="627" y="134"/>
                                    <a:pt x="625" y="135"/>
                                    <a:pt x="624" y="136"/>
                                  </a:cubicBezTo>
                                  <a:cubicBezTo>
                                    <a:pt x="621" y="138"/>
                                    <a:pt x="621" y="141"/>
                                    <a:pt x="623" y="144"/>
                                  </a:cubicBezTo>
                                  <a:cubicBezTo>
                                    <a:pt x="625" y="146"/>
                                    <a:pt x="629" y="146"/>
                                    <a:pt x="631" y="144"/>
                                  </a:cubicBezTo>
                                  <a:cubicBezTo>
                                    <a:pt x="631" y="144"/>
                                    <a:pt x="631" y="143"/>
                                    <a:pt x="631" y="143"/>
                                  </a:cubicBezTo>
                                  <a:cubicBezTo>
                                    <a:pt x="634" y="153"/>
                                    <a:pt x="637" y="164"/>
                                    <a:pt x="638" y="175"/>
                                  </a:cubicBezTo>
                                  <a:cubicBezTo>
                                    <a:pt x="639" y="167"/>
                                    <a:pt x="637" y="146"/>
                                    <a:pt x="633" y="131"/>
                                  </a:cubicBezTo>
                                  <a:cubicBezTo>
                                    <a:pt x="637" y="124"/>
                                    <a:pt x="641" y="116"/>
                                    <a:pt x="645" y="109"/>
                                  </a:cubicBezTo>
                                  <a:cubicBezTo>
                                    <a:pt x="647" y="129"/>
                                    <a:pt x="650" y="160"/>
                                    <a:pt x="650" y="160"/>
                                  </a:cubicBezTo>
                                  <a:cubicBezTo>
                                    <a:pt x="650" y="160"/>
                                    <a:pt x="650" y="120"/>
                                    <a:pt x="650" y="102"/>
                                  </a:cubicBezTo>
                                  <a:cubicBezTo>
                                    <a:pt x="673" y="62"/>
                                    <a:pt x="694" y="27"/>
                                    <a:pt x="712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698" y="32"/>
                                    <a:pt x="677" y="74"/>
                                    <a:pt x="656" y="126"/>
                                  </a:cubicBezTo>
                                  <a:cubicBezTo>
                                    <a:pt x="654" y="126"/>
                                    <a:pt x="653" y="126"/>
                                    <a:pt x="652" y="127"/>
                                  </a:cubicBezTo>
                                  <a:cubicBezTo>
                                    <a:pt x="650" y="129"/>
                                    <a:pt x="650" y="132"/>
                                    <a:pt x="652" y="134"/>
                                  </a:cubicBezTo>
                                  <a:cubicBezTo>
                                    <a:pt x="654" y="137"/>
                                    <a:pt x="657" y="137"/>
                                    <a:pt x="659" y="135"/>
                                  </a:cubicBezTo>
                                  <a:cubicBezTo>
                                    <a:pt x="661" y="133"/>
                                    <a:pt x="661" y="129"/>
                                    <a:pt x="659" y="127"/>
                                  </a:cubicBezTo>
                                  <a:cubicBezTo>
                                    <a:pt x="659" y="127"/>
                                    <a:pt x="658" y="127"/>
                                    <a:pt x="658" y="126"/>
                                  </a:cubicBezTo>
                                  <a:cubicBezTo>
                                    <a:pt x="679" y="75"/>
                                    <a:pt x="700" y="32"/>
                                    <a:pt x="717" y="0"/>
                                  </a:cubicBezTo>
                                  <a:cubicBezTo>
                                    <a:pt x="717" y="0"/>
                                    <a:pt x="717" y="0"/>
                                    <a:pt x="717" y="0"/>
                                  </a:cubicBezTo>
                                  <a:cubicBezTo>
                                    <a:pt x="706" y="24"/>
                                    <a:pt x="692" y="55"/>
                                    <a:pt x="676" y="95"/>
                                  </a:cubicBezTo>
                                  <a:cubicBezTo>
                                    <a:pt x="675" y="95"/>
                                    <a:pt x="673" y="95"/>
                                    <a:pt x="672" y="96"/>
                                  </a:cubicBezTo>
                                  <a:cubicBezTo>
                                    <a:pt x="670" y="98"/>
                                    <a:pt x="670" y="101"/>
                                    <a:pt x="672" y="104"/>
                                  </a:cubicBezTo>
                                  <a:cubicBezTo>
                                    <a:pt x="674" y="106"/>
                                    <a:pt x="677" y="106"/>
                                    <a:pt x="679" y="104"/>
                                  </a:cubicBezTo>
                                  <a:cubicBezTo>
                                    <a:pt x="681" y="102"/>
                                    <a:pt x="681" y="99"/>
                                    <a:pt x="679" y="96"/>
                                  </a:cubicBezTo>
                                  <a:cubicBezTo>
                                    <a:pt x="679" y="96"/>
                                    <a:pt x="679" y="96"/>
                                    <a:pt x="678" y="96"/>
                                  </a:cubicBezTo>
                                  <a:cubicBezTo>
                                    <a:pt x="694" y="56"/>
                                    <a:pt x="708" y="24"/>
                                    <a:pt x="720" y="0"/>
                                  </a:cubicBezTo>
                                  <a:cubicBezTo>
                                    <a:pt x="727" y="0"/>
                                    <a:pt x="727" y="0"/>
                                    <a:pt x="727" y="0"/>
                                  </a:cubicBezTo>
                                  <a:cubicBezTo>
                                    <a:pt x="714" y="33"/>
                                    <a:pt x="699" y="80"/>
                                    <a:pt x="682" y="141"/>
                                  </a:cubicBezTo>
                                  <a:cubicBezTo>
                                    <a:pt x="680" y="141"/>
                                    <a:pt x="679" y="141"/>
                                    <a:pt x="678" y="142"/>
                                  </a:cubicBezTo>
                                  <a:cubicBezTo>
                                    <a:pt x="677" y="143"/>
                                    <a:pt x="677" y="143"/>
                                    <a:pt x="676" y="144"/>
                                  </a:cubicBezTo>
                                  <a:cubicBezTo>
                                    <a:pt x="675" y="144"/>
                                    <a:pt x="674" y="144"/>
                                    <a:pt x="673" y="145"/>
                                  </a:cubicBezTo>
                                  <a:cubicBezTo>
                                    <a:pt x="673" y="148"/>
                                    <a:pt x="672" y="220"/>
                                    <a:pt x="672" y="220"/>
                                  </a:cubicBezTo>
                                  <a:cubicBezTo>
                                    <a:pt x="672" y="220"/>
                                    <a:pt x="678" y="167"/>
                                    <a:pt x="678" y="150"/>
                                  </a:cubicBezTo>
                                  <a:cubicBezTo>
                                    <a:pt x="680" y="151"/>
                                    <a:pt x="683" y="151"/>
                                    <a:pt x="685" y="150"/>
                                  </a:cubicBezTo>
                                  <a:cubicBezTo>
                                    <a:pt x="687" y="148"/>
                                    <a:pt x="687" y="144"/>
                                    <a:pt x="685" y="142"/>
                                  </a:cubicBezTo>
                                  <a:cubicBezTo>
                                    <a:pt x="685" y="142"/>
                                    <a:pt x="684" y="141"/>
                                    <a:pt x="684" y="141"/>
                                  </a:cubicBezTo>
                                  <a:cubicBezTo>
                                    <a:pt x="701" y="80"/>
                                    <a:pt x="717" y="33"/>
                                    <a:pt x="729" y="0"/>
                                  </a:cubicBezTo>
                                  <a:cubicBezTo>
                                    <a:pt x="733" y="0"/>
                                    <a:pt x="733" y="0"/>
                                    <a:pt x="733" y="0"/>
                                  </a:cubicBezTo>
                                  <a:cubicBezTo>
                                    <a:pt x="729" y="18"/>
                                    <a:pt x="724" y="38"/>
                                    <a:pt x="720" y="61"/>
                                  </a:cubicBezTo>
                                  <a:cubicBezTo>
                                    <a:pt x="719" y="61"/>
                                    <a:pt x="718" y="61"/>
                                    <a:pt x="717" y="62"/>
                                  </a:cubicBezTo>
                                  <a:cubicBezTo>
                                    <a:pt x="715" y="64"/>
                                    <a:pt x="715" y="68"/>
                                    <a:pt x="717" y="70"/>
                                  </a:cubicBezTo>
                                  <a:cubicBezTo>
                                    <a:pt x="719" y="72"/>
                                    <a:pt x="722" y="72"/>
                                    <a:pt x="724" y="70"/>
                                  </a:cubicBezTo>
                                  <a:cubicBezTo>
                                    <a:pt x="726" y="68"/>
                                    <a:pt x="726" y="65"/>
                                    <a:pt x="724" y="63"/>
                                  </a:cubicBezTo>
                                  <a:cubicBezTo>
                                    <a:pt x="724" y="62"/>
                                    <a:pt x="723" y="62"/>
                                    <a:pt x="722" y="61"/>
                                  </a:cubicBezTo>
                                  <a:cubicBezTo>
                                    <a:pt x="726" y="39"/>
                                    <a:pt x="731" y="18"/>
                                    <a:pt x="735" y="0"/>
                                  </a:cubicBezTo>
                                  <a:cubicBezTo>
                                    <a:pt x="737" y="0"/>
                                    <a:pt x="737" y="0"/>
                                    <a:pt x="737" y="0"/>
                                  </a:cubicBezTo>
                                  <a:cubicBezTo>
                                    <a:pt x="730" y="37"/>
                                    <a:pt x="721" y="91"/>
                                    <a:pt x="713" y="165"/>
                                  </a:cubicBezTo>
                                  <a:cubicBezTo>
                                    <a:pt x="712" y="165"/>
                                    <a:pt x="711" y="166"/>
                                    <a:pt x="710" y="167"/>
                                  </a:cubicBezTo>
                                  <a:cubicBezTo>
                                    <a:pt x="708" y="169"/>
                                    <a:pt x="708" y="172"/>
                                    <a:pt x="710" y="174"/>
                                  </a:cubicBezTo>
                                  <a:cubicBezTo>
                                    <a:pt x="710" y="175"/>
                                    <a:pt x="711" y="175"/>
                                    <a:pt x="711" y="175"/>
                                  </a:cubicBezTo>
                                  <a:cubicBezTo>
                                    <a:pt x="707" y="195"/>
                                    <a:pt x="698" y="241"/>
                                    <a:pt x="698" y="241"/>
                                  </a:cubicBezTo>
                                  <a:cubicBezTo>
                                    <a:pt x="698" y="241"/>
                                    <a:pt x="713" y="192"/>
                                    <a:pt x="717" y="175"/>
                                  </a:cubicBezTo>
                                  <a:cubicBezTo>
                                    <a:pt x="717" y="174"/>
                                    <a:pt x="717" y="174"/>
                                    <a:pt x="717" y="174"/>
                                  </a:cubicBezTo>
                                  <a:cubicBezTo>
                                    <a:pt x="719" y="173"/>
                                    <a:pt x="719" y="170"/>
                                    <a:pt x="718" y="168"/>
                                  </a:cubicBezTo>
                                  <a:cubicBezTo>
                                    <a:pt x="718" y="168"/>
                                    <a:pt x="718" y="168"/>
                                    <a:pt x="718" y="168"/>
                                  </a:cubicBezTo>
                                  <a:cubicBezTo>
                                    <a:pt x="718" y="167"/>
                                    <a:pt x="717" y="167"/>
                                    <a:pt x="717" y="167"/>
                                  </a:cubicBezTo>
                                  <a:cubicBezTo>
                                    <a:pt x="717" y="166"/>
                                    <a:pt x="716" y="166"/>
                                    <a:pt x="715" y="166"/>
                                  </a:cubicBezTo>
                                  <a:cubicBezTo>
                                    <a:pt x="723" y="91"/>
                                    <a:pt x="732" y="37"/>
                                    <a:pt x="739" y="0"/>
                                  </a:cubicBezTo>
                                  <a:cubicBezTo>
                                    <a:pt x="743" y="0"/>
                                    <a:pt x="743" y="0"/>
                                    <a:pt x="743" y="0"/>
                                  </a:cubicBezTo>
                                  <a:cubicBezTo>
                                    <a:pt x="742" y="8"/>
                                    <a:pt x="742" y="17"/>
                                    <a:pt x="742" y="28"/>
                                  </a:cubicBezTo>
                                  <a:cubicBezTo>
                                    <a:pt x="741" y="29"/>
                                    <a:pt x="741" y="31"/>
                                    <a:pt x="742" y="32"/>
                                  </a:cubicBezTo>
                                  <a:cubicBezTo>
                                    <a:pt x="742" y="54"/>
                                    <a:pt x="742" y="82"/>
                                    <a:pt x="744" y="114"/>
                                  </a:cubicBezTo>
                                  <a:cubicBezTo>
                                    <a:pt x="743" y="115"/>
                                    <a:pt x="742" y="115"/>
                                    <a:pt x="742" y="115"/>
                                  </a:cubicBezTo>
                                  <a:cubicBezTo>
                                    <a:pt x="740" y="117"/>
                                    <a:pt x="740" y="121"/>
                                    <a:pt x="741" y="123"/>
                                  </a:cubicBezTo>
                                  <a:cubicBezTo>
                                    <a:pt x="743" y="125"/>
                                    <a:pt x="747" y="125"/>
                                    <a:pt x="749" y="123"/>
                                  </a:cubicBezTo>
                                  <a:cubicBezTo>
                                    <a:pt x="751" y="121"/>
                                    <a:pt x="751" y="118"/>
                                    <a:pt x="749" y="116"/>
                                  </a:cubicBezTo>
                                  <a:cubicBezTo>
                                    <a:pt x="748" y="115"/>
                                    <a:pt x="747" y="114"/>
                                    <a:pt x="746" y="114"/>
                                  </a:cubicBezTo>
                                  <a:cubicBezTo>
                                    <a:pt x="744" y="83"/>
                                    <a:pt x="744" y="56"/>
                                    <a:pt x="744" y="35"/>
                                  </a:cubicBezTo>
                                  <a:cubicBezTo>
                                    <a:pt x="746" y="36"/>
                                    <a:pt x="748" y="36"/>
                                    <a:pt x="750" y="34"/>
                                  </a:cubicBezTo>
                                  <a:cubicBezTo>
                                    <a:pt x="752" y="32"/>
                                    <a:pt x="752" y="29"/>
                                    <a:pt x="750" y="27"/>
                                  </a:cubicBezTo>
                                  <a:cubicBezTo>
                                    <a:pt x="750" y="26"/>
                                    <a:pt x="748" y="25"/>
                                    <a:pt x="747" y="25"/>
                                  </a:cubicBezTo>
                                  <a:cubicBezTo>
                                    <a:pt x="747" y="16"/>
                                    <a:pt x="748" y="7"/>
                                    <a:pt x="748" y="0"/>
                                  </a:cubicBezTo>
                                  <a:cubicBezTo>
                                    <a:pt x="753" y="0"/>
                                    <a:pt x="753" y="0"/>
                                    <a:pt x="753" y="0"/>
                                  </a:cubicBezTo>
                                  <a:cubicBezTo>
                                    <a:pt x="754" y="12"/>
                                    <a:pt x="755" y="26"/>
                                    <a:pt x="757" y="42"/>
                                  </a:cubicBezTo>
                                  <a:cubicBezTo>
                                    <a:pt x="757" y="44"/>
                                    <a:pt x="758" y="46"/>
                                    <a:pt x="758" y="48"/>
                                  </a:cubicBezTo>
                                  <a:cubicBezTo>
                                    <a:pt x="758" y="48"/>
                                    <a:pt x="758" y="48"/>
                                    <a:pt x="758" y="48"/>
                                  </a:cubicBezTo>
                                  <a:cubicBezTo>
                                    <a:pt x="758" y="54"/>
                                    <a:pt x="759" y="61"/>
                                    <a:pt x="760" y="68"/>
                                  </a:cubicBezTo>
                                  <a:cubicBezTo>
                                    <a:pt x="761" y="78"/>
                                    <a:pt x="763" y="88"/>
                                    <a:pt x="765" y="99"/>
                                  </a:cubicBezTo>
                                  <a:cubicBezTo>
                                    <a:pt x="764" y="100"/>
                                    <a:pt x="763" y="100"/>
                                    <a:pt x="763" y="100"/>
                                  </a:cubicBezTo>
                                  <a:cubicBezTo>
                                    <a:pt x="761" y="102"/>
                                    <a:pt x="760" y="106"/>
                                    <a:pt x="762" y="108"/>
                                  </a:cubicBezTo>
                                  <a:cubicBezTo>
                                    <a:pt x="763" y="109"/>
                                    <a:pt x="765" y="109"/>
                                    <a:pt x="766" y="110"/>
                                  </a:cubicBezTo>
                                  <a:cubicBezTo>
                                    <a:pt x="769" y="131"/>
                                    <a:pt x="773" y="155"/>
                                    <a:pt x="778" y="181"/>
                                  </a:cubicBezTo>
                                  <a:cubicBezTo>
                                    <a:pt x="778" y="181"/>
                                    <a:pt x="778" y="182"/>
                                    <a:pt x="777" y="182"/>
                                  </a:cubicBezTo>
                                  <a:cubicBezTo>
                                    <a:pt x="775" y="184"/>
                                    <a:pt x="775" y="187"/>
                                    <a:pt x="777" y="189"/>
                                  </a:cubicBezTo>
                                  <a:cubicBezTo>
                                    <a:pt x="777" y="190"/>
                                    <a:pt x="778" y="190"/>
                                    <a:pt x="778" y="190"/>
                                  </a:cubicBezTo>
                                  <a:cubicBezTo>
                                    <a:pt x="767" y="203"/>
                                    <a:pt x="749" y="234"/>
                                    <a:pt x="749" y="252"/>
                                  </a:cubicBezTo>
                                  <a:cubicBezTo>
                                    <a:pt x="764" y="203"/>
                                    <a:pt x="793" y="192"/>
                                    <a:pt x="787" y="186"/>
                                  </a:cubicBezTo>
                                  <a:cubicBezTo>
                                    <a:pt x="787" y="186"/>
                                    <a:pt x="787" y="185"/>
                                    <a:pt x="786" y="185"/>
                                  </a:cubicBezTo>
                                  <a:cubicBezTo>
                                    <a:pt x="786" y="184"/>
                                    <a:pt x="786" y="183"/>
                                    <a:pt x="785" y="182"/>
                                  </a:cubicBezTo>
                                  <a:cubicBezTo>
                                    <a:pt x="784" y="181"/>
                                    <a:pt x="782" y="181"/>
                                    <a:pt x="781" y="181"/>
                                  </a:cubicBezTo>
                                  <a:cubicBezTo>
                                    <a:pt x="776" y="155"/>
                                    <a:pt x="771" y="131"/>
                                    <a:pt x="768" y="109"/>
                                  </a:cubicBezTo>
                                  <a:cubicBezTo>
                                    <a:pt x="769" y="109"/>
                                    <a:pt x="769" y="109"/>
                                    <a:pt x="770" y="108"/>
                                  </a:cubicBezTo>
                                  <a:cubicBezTo>
                                    <a:pt x="772" y="106"/>
                                    <a:pt x="772" y="103"/>
                                    <a:pt x="770" y="101"/>
                                  </a:cubicBezTo>
                                  <a:cubicBezTo>
                                    <a:pt x="769" y="100"/>
                                    <a:pt x="768" y="99"/>
                                    <a:pt x="767" y="99"/>
                                  </a:cubicBezTo>
                                  <a:cubicBezTo>
                                    <a:pt x="765" y="88"/>
                                    <a:pt x="764" y="78"/>
                                    <a:pt x="762" y="68"/>
                                  </a:cubicBezTo>
                                  <a:cubicBezTo>
                                    <a:pt x="761" y="61"/>
                                    <a:pt x="761" y="54"/>
                                    <a:pt x="760" y="48"/>
                                  </a:cubicBezTo>
                                  <a:cubicBezTo>
                                    <a:pt x="760" y="48"/>
                                    <a:pt x="760" y="48"/>
                                    <a:pt x="760" y="47"/>
                                  </a:cubicBezTo>
                                  <a:cubicBezTo>
                                    <a:pt x="760" y="46"/>
                                    <a:pt x="759" y="44"/>
                                    <a:pt x="759" y="42"/>
                                  </a:cubicBezTo>
                                  <a:cubicBezTo>
                                    <a:pt x="758" y="27"/>
                                    <a:pt x="757" y="12"/>
                                    <a:pt x="756" y="0"/>
                                  </a:cubicBezTo>
                                  <a:cubicBezTo>
                                    <a:pt x="763" y="0"/>
                                    <a:pt x="763" y="0"/>
                                    <a:pt x="763" y="0"/>
                                  </a:cubicBezTo>
                                  <a:cubicBezTo>
                                    <a:pt x="768" y="23"/>
                                    <a:pt x="774" y="52"/>
                                    <a:pt x="782" y="85"/>
                                  </a:cubicBezTo>
                                  <a:cubicBezTo>
                                    <a:pt x="782" y="86"/>
                                    <a:pt x="781" y="86"/>
                                    <a:pt x="781" y="86"/>
                                  </a:cubicBezTo>
                                  <a:cubicBezTo>
                                    <a:pt x="779" y="88"/>
                                    <a:pt x="778" y="91"/>
                                    <a:pt x="780" y="94"/>
                                  </a:cubicBezTo>
                                  <a:cubicBezTo>
                                    <a:pt x="782" y="96"/>
                                    <a:pt x="786" y="96"/>
                                    <a:pt x="788" y="94"/>
                                  </a:cubicBezTo>
                                  <a:cubicBezTo>
                                    <a:pt x="790" y="92"/>
                                    <a:pt x="790" y="89"/>
                                    <a:pt x="788" y="86"/>
                                  </a:cubicBezTo>
                                  <a:cubicBezTo>
                                    <a:pt x="787" y="85"/>
                                    <a:pt x="786" y="85"/>
                                    <a:pt x="784" y="85"/>
                                  </a:cubicBezTo>
                                  <a:cubicBezTo>
                                    <a:pt x="776" y="52"/>
                                    <a:pt x="770" y="23"/>
                                    <a:pt x="765" y="0"/>
                                  </a:cubicBezTo>
                                  <a:cubicBezTo>
                                    <a:pt x="766" y="0"/>
                                    <a:pt x="766" y="0"/>
                                    <a:pt x="766" y="0"/>
                                  </a:cubicBezTo>
                                  <a:cubicBezTo>
                                    <a:pt x="775" y="38"/>
                                    <a:pt x="790" y="92"/>
                                    <a:pt x="813" y="163"/>
                                  </a:cubicBezTo>
                                  <a:cubicBezTo>
                                    <a:pt x="813" y="163"/>
                                    <a:pt x="812" y="163"/>
                                    <a:pt x="812" y="164"/>
                                  </a:cubicBezTo>
                                  <a:cubicBezTo>
                                    <a:pt x="811" y="165"/>
                                    <a:pt x="810" y="168"/>
                                    <a:pt x="811" y="170"/>
                                  </a:cubicBezTo>
                                  <a:cubicBezTo>
                                    <a:pt x="798" y="184"/>
                                    <a:pt x="782" y="210"/>
                                    <a:pt x="780" y="226"/>
                                  </a:cubicBezTo>
                                  <a:cubicBezTo>
                                    <a:pt x="801" y="176"/>
                                    <a:pt x="833" y="167"/>
                                    <a:pt x="827" y="160"/>
                                  </a:cubicBezTo>
                                  <a:cubicBezTo>
                                    <a:pt x="826" y="158"/>
                                    <a:pt x="823" y="160"/>
                                    <a:pt x="818" y="163"/>
                                  </a:cubicBezTo>
                                  <a:cubicBezTo>
                                    <a:pt x="817" y="162"/>
                                    <a:pt x="816" y="162"/>
                                    <a:pt x="815" y="162"/>
                                  </a:cubicBezTo>
                                  <a:cubicBezTo>
                                    <a:pt x="792" y="93"/>
                                    <a:pt x="778" y="39"/>
                                    <a:pt x="769" y="2"/>
                                  </a:cubicBezTo>
                                  <a:cubicBezTo>
                                    <a:pt x="770" y="3"/>
                                    <a:pt x="772" y="3"/>
                                    <a:pt x="774" y="3"/>
                                  </a:cubicBezTo>
                                  <a:cubicBezTo>
                                    <a:pt x="785" y="35"/>
                                    <a:pt x="801" y="79"/>
                                    <a:pt x="825" y="136"/>
                                  </a:cubicBezTo>
                                  <a:cubicBezTo>
                                    <a:pt x="825" y="136"/>
                                    <a:pt x="825" y="136"/>
                                    <a:pt x="825" y="136"/>
                                  </a:cubicBezTo>
                                  <a:cubicBezTo>
                                    <a:pt x="823" y="138"/>
                                    <a:pt x="823" y="142"/>
                                    <a:pt x="825" y="144"/>
                                  </a:cubicBezTo>
                                  <a:cubicBezTo>
                                    <a:pt x="827" y="146"/>
                                    <a:pt x="830" y="146"/>
                                    <a:pt x="832" y="144"/>
                                  </a:cubicBezTo>
                                  <a:cubicBezTo>
                                    <a:pt x="834" y="142"/>
                                    <a:pt x="834" y="139"/>
                                    <a:pt x="832" y="137"/>
                                  </a:cubicBezTo>
                                  <a:cubicBezTo>
                                    <a:pt x="831" y="135"/>
                                    <a:pt x="829" y="135"/>
                                    <a:pt x="827" y="135"/>
                                  </a:cubicBezTo>
                                  <a:cubicBezTo>
                                    <a:pt x="809" y="92"/>
                                    <a:pt x="795" y="56"/>
                                    <a:pt x="784" y="27"/>
                                  </a:cubicBezTo>
                                  <a:cubicBezTo>
                                    <a:pt x="793" y="48"/>
                                    <a:pt x="803" y="72"/>
                                    <a:pt x="817" y="101"/>
                                  </a:cubicBezTo>
                                  <a:cubicBezTo>
                                    <a:pt x="817" y="101"/>
                                    <a:pt x="816" y="101"/>
                                    <a:pt x="816" y="101"/>
                                  </a:cubicBezTo>
                                  <a:cubicBezTo>
                                    <a:pt x="814" y="103"/>
                                    <a:pt x="814" y="106"/>
                                    <a:pt x="816" y="108"/>
                                  </a:cubicBezTo>
                                  <a:cubicBezTo>
                                    <a:pt x="818" y="110"/>
                                    <a:pt x="821" y="111"/>
                                    <a:pt x="823" y="109"/>
                                  </a:cubicBezTo>
                                  <a:cubicBezTo>
                                    <a:pt x="826" y="107"/>
                                    <a:pt x="826" y="103"/>
                                    <a:pt x="824" y="101"/>
                                  </a:cubicBezTo>
                                  <a:cubicBezTo>
                                    <a:pt x="822" y="100"/>
                                    <a:pt x="820" y="99"/>
                                    <a:pt x="819" y="100"/>
                                  </a:cubicBezTo>
                                  <a:cubicBezTo>
                                    <a:pt x="799" y="58"/>
                                    <a:pt x="786" y="25"/>
                                    <a:pt x="776" y="1"/>
                                  </a:cubicBezTo>
                                  <a:cubicBezTo>
                                    <a:pt x="777" y="1"/>
                                    <a:pt x="777" y="0"/>
                                    <a:pt x="777" y="0"/>
                                  </a:cubicBezTo>
                                  <a:cubicBezTo>
                                    <a:pt x="783" y="0"/>
                                    <a:pt x="783" y="0"/>
                                    <a:pt x="783" y="0"/>
                                  </a:cubicBezTo>
                                  <a:cubicBezTo>
                                    <a:pt x="799" y="32"/>
                                    <a:pt x="822" y="76"/>
                                    <a:pt x="853" y="129"/>
                                  </a:cubicBezTo>
                                  <a:cubicBezTo>
                                    <a:pt x="853" y="129"/>
                                    <a:pt x="853" y="129"/>
                                    <a:pt x="853" y="129"/>
                                  </a:cubicBezTo>
                                  <a:cubicBezTo>
                                    <a:pt x="851" y="131"/>
                                    <a:pt x="851" y="134"/>
                                    <a:pt x="853" y="136"/>
                                  </a:cubicBezTo>
                                  <a:cubicBezTo>
                                    <a:pt x="855" y="138"/>
                                    <a:pt x="858" y="138"/>
                                    <a:pt x="860" y="136"/>
                                  </a:cubicBezTo>
                                  <a:cubicBezTo>
                                    <a:pt x="863" y="135"/>
                                    <a:pt x="863" y="131"/>
                                    <a:pt x="861" y="129"/>
                                  </a:cubicBezTo>
                                  <a:cubicBezTo>
                                    <a:pt x="859" y="127"/>
                                    <a:pt x="857" y="127"/>
                                    <a:pt x="855" y="128"/>
                                  </a:cubicBezTo>
                                  <a:cubicBezTo>
                                    <a:pt x="824" y="75"/>
                                    <a:pt x="801" y="32"/>
                                    <a:pt x="785" y="0"/>
                                  </a:cubicBezTo>
                                  <a:cubicBezTo>
                                    <a:pt x="792" y="0"/>
                                    <a:pt x="792" y="0"/>
                                    <a:pt x="792" y="0"/>
                                  </a:cubicBezTo>
                                  <a:cubicBezTo>
                                    <a:pt x="801" y="13"/>
                                    <a:pt x="811" y="28"/>
                                    <a:pt x="823" y="45"/>
                                  </a:cubicBezTo>
                                  <a:cubicBezTo>
                                    <a:pt x="821" y="47"/>
                                    <a:pt x="820" y="50"/>
                                    <a:pt x="822" y="52"/>
                                  </a:cubicBezTo>
                                  <a:cubicBezTo>
                                    <a:pt x="824" y="55"/>
                                    <a:pt x="828" y="55"/>
                                    <a:pt x="830" y="53"/>
                                  </a:cubicBezTo>
                                  <a:cubicBezTo>
                                    <a:pt x="832" y="51"/>
                                    <a:pt x="832" y="47"/>
                                    <a:pt x="830" y="45"/>
                                  </a:cubicBezTo>
                                  <a:cubicBezTo>
                                    <a:pt x="829" y="44"/>
                                    <a:pt x="826" y="43"/>
                                    <a:pt x="824" y="44"/>
                                  </a:cubicBezTo>
                                  <a:cubicBezTo>
                                    <a:pt x="813" y="28"/>
                                    <a:pt x="803" y="13"/>
                                    <a:pt x="794" y="0"/>
                                  </a:cubicBezTo>
                                  <a:cubicBezTo>
                                    <a:pt x="799" y="0"/>
                                    <a:pt x="799" y="0"/>
                                    <a:pt x="799" y="0"/>
                                  </a:cubicBezTo>
                                  <a:cubicBezTo>
                                    <a:pt x="825" y="35"/>
                                    <a:pt x="858" y="80"/>
                                    <a:pt x="893" y="124"/>
                                  </a:cubicBezTo>
                                  <a:cubicBezTo>
                                    <a:pt x="892" y="125"/>
                                    <a:pt x="892" y="128"/>
                                    <a:pt x="894" y="130"/>
                                  </a:cubicBezTo>
                                  <a:cubicBezTo>
                                    <a:pt x="896" y="132"/>
                                    <a:pt x="899" y="133"/>
                                    <a:pt x="901" y="131"/>
                                  </a:cubicBezTo>
                                  <a:cubicBezTo>
                                    <a:pt x="903" y="129"/>
                                    <a:pt x="903" y="125"/>
                                    <a:pt x="901" y="123"/>
                                  </a:cubicBezTo>
                                  <a:cubicBezTo>
                                    <a:pt x="900" y="121"/>
                                    <a:pt x="897" y="121"/>
                                    <a:pt x="895" y="122"/>
                                  </a:cubicBezTo>
                                  <a:cubicBezTo>
                                    <a:pt x="860" y="79"/>
                                    <a:pt x="827" y="35"/>
                                    <a:pt x="802" y="0"/>
                                  </a:cubicBezTo>
                                  <a:cubicBezTo>
                                    <a:pt x="815" y="0"/>
                                    <a:pt x="815" y="0"/>
                                    <a:pt x="815" y="0"/>
                                  </a:cubicBezTo>
                                  <a:cubicBezTo>
                                    <a:pt x="878" y="65"/>
                                    <a:pt x="878" y="65"/>
                                    <a:pt x="878" y="65"/>
                                  </a:cubicBezTo>
                                  <a:cubicBezTo>
                                    <a:pt x="877" y="67"/>
                                    <a:pt x="877" y="70"/>
                                    <a:pt x="879" y="72"/>
                                  </a:cubicBezTo>
                                  <a:cubicBezTo>
                                    <a:pt x="881" y="74"/>
                                    <a:pt x="884" y="74"/>
                                    <a:pt x="886" y="72"/>
                                  </a:cubicBezTo>
                                  <a:cubicBezTo>
                                    <a:pt x="888" y="70"/>
                                    <a:pt x="888" y="67"/>
                                    <a:pt x="886" y="65"/>
                                  </a:cubicBezTo>
                                  <a:cubicBezTo>
                                    <a:pt x="885" y="63"/>
                                    <a:pt x="882" y="62"/>
                                    <a:pt x="880" y="64"/>
                                  </a:cubicBezTo>
                                  <a:cubicBezTo>
                                    <a:pt x="818" y="0"/>
                                    <a:pt x="818" y="0"/>
                                    <a:pt x="818" y="0"/>
                                  </a:cubicBezTo>
                                  <a:cubicBezTo>
                                    <a:pt x="834" y="0"/>
                                    <a:pt x="834" y="0"/>
                                    <a:pt x="834" y="0"/>
                                  </a:cubicBezTo>
                                  <a:cubicBezTo>
                                    <a:pt x="849" y="12"/>
                                    <a:pt x="865" y="25"/>
                                    <a:pt x="882" y="40"/>
                                  </a:cubicBezTo>
                                  <a:cubicBezTo>
                                    <a:pt x="881" y="42"/>
                                    <a:pt x="881" y="44"/>
                                    <a:pt x="882" y="46"/>
                                  </a:cubicBezTo>
                                  <a:cubicBezTo>
                                    <a:pt x="884" y="48"/>
                                    <a:pt x="888" y="48"/>
                                    <a:pt x="890" y="46"/>
                                  </a:cubicBezTo>
                                  <a:cubicBezTo>
                                    <a:pt x="892" y="44"/>
                                    <a:pt x="892" y="41"/>
                                    <a:pt x="890" y="39"/>
                                  </a:cubicBezTo>
                                  <a:cubicBezTo>
                                    <a:pt x="888" y="37"/>
                                    <a:pt x="885" y="36"/>
                                    <a:pt x="883" y="38"/>
                                  </a:cubicBezTo>
                                  <a:cubicBezTo>
                                    <a:pt x="867" y="24"/>
                                    <a:pt x="852" y="11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71" y="22"/>
                                    <a:pt x="904" y="48"/>
                                    <a:pt x="936" y="74"/>
                                  </a:cubicBezTo>
                                  <a:cubicBezTo>
                                    <a:pt x="936" y="441"/>
                                    <a:pt x="936" y="441"/>
                                    <a:pt x="936" y="441"/>
                                  </a:cubicBezTo>
                                  <a:cubicBezTo>
                                    <a:pt x="920" y="433"/>
                                    <a:pt x="874" y="423"/>
                                    <a:pt x="855" y="429"/>
                                  </a:cubicBezTo>
                                  <a:cubicBezTo>
                                    <a:pt x="898" y="429"/>
                                    <a:pt x="925" y="444"/>
                                    <a:pt x="936" y="447"/>
                                  </a:cubicBezTo>
                                  <a:cubicBezTo>
                                    <a:pt x="936" y="477"/>
                                    <a:pt x="936" y="477"/>
                                    <a:pt x="936" y="477"/>
                                  </a:cubicBezTo>
                                  <a:cubicBezTo>
                                    <a:pt x="921" y="466"/>
                                    <a:pt x="885" y="449"/>
                                    <a:pt x="868" y="449"/>
                                  </a:cubicBezTo>
                                  <a:cubicBezTo>
                                    <a:pt x="905" y="459"/>
                                    <a:pt x="926" y="477"/>
                                    <a:pt x="936" y="484"/>
                                  </a:cubicBezTo>
                                  <a:close/>
                                  <a:moveTo>
                                    <a:pt x="525" y="256"/>
                                  </a:moveTo>
                                  <a:cubicBezTo>
                                    <a:pt x="521" y="238"/>
                                    <a:pt x="459" y="183"/>
                                    <a:pt x="450" y="191"/>
                                  </a:cubicBezTo>
                                  <a:cubicBezTo>
                                    <a:pt x="443" y="200"/>
                                    <a:pt x="499" y="221"/>
                                    <a:pt x="525" y="256"/>
                                  </a:cubicBezTo>
                                  <a:close/>
                                  <a:moveTo>
                                    <a:pt x="493" y="275"/>
                                  </a:moveTo>
                                  <a:cubicBezTo>
                                    <a:pt x="486" y="261"/>
                                    <a:pt x="424" y="226"/>
                                    <a:pt x="419" y="235"/>
                                  </a:cubicBezTo>
                                  <a:cubicBezTo>
                                    <a:pt x="414" y="243"/>
                                    <a:pt x="465" y="250"/>
                                    <a:pt x="493" y="275"/>
                                  </a:cubicBezTo>
                                  <a:close/>
                                  <a:moveTo>
                                    <a:pt x="516" y="270"/>
                                  </a:moveTo>
                                  <a:cubicBezTo>
                                    <a:pt x="510" y="257"/>
                                    <a:pt x="454" y="227"/>
                                    <a:pt x="449" y="235"/>
                                  </a:cubicBezTo>
                                  <a:cubicBezTo>
                                    <a:pt x="445" y="243"/>
                                    <a:pt x="491" y="248"/>
                                    <a:pt x="516" y="270"/>
                                  </a:cubicBezTo>
                                  <a:close/>
                                  <a:moveTo>
                                    <a:pt x="550" y="287"/>
                                  </a:moveTo>
                                  <a:cubicBezTo>
                                    <a:pt x="546" y="273"/>
                                    <a:pt x="495" y="235"/>
                                    <a:pt x="489" y="242"/>
                                  </a:cubicBezTo>
                                  <a:cubicBezTo>
                                    <a:pt x="483" y="249"/>
                                    <a:pt x="528" y="261"/>
                                    <a:pt x="550" y="287"/>
                                  </a:cubicBezTo>
                                  <a:close/>
                                  <a:moveTo>
                                    <a:pt x="560" y="252"/>
                                  </a:moveTo>
                                  <a:cubicBezTo>
                                    <a:pt x="558" y="240"/>
                                    <a:pt x="522" y="200"/>
                                    <a:pt x="516" y="204"/>
                                  </a:cubicBezTo>
                                  <a:cubicBezTo>
                                    <a:pt x="511" y="210"/>
                                    <a:pt x="546" y="227"/>
                                    <a:pt x="560" y="252"/>
                                  </a:cubicBezTo>
                                  <a:close/>
                                  <a:moveTo>
                                    <a:pt x="633" y="312"/>
                                  </a:moveTo>
                                  <a:cubicBezTo>
                                    <a:pt x="631" y="314"/>
                                    <a:pt x="638" y="316"/>
                                    <a:pt x="640" y="319"/>
                                  </a:cubicBezTo>
                                  <a:cubicBezTo>
                                    <a:pt x="640" y="316"/>
                                    <a:pt x="636" y="309"/>
                                    <a:pt x="633" y="312"/>
                                  </a:cubicBezTo>
                                  <a:close/>
                                  <a:moveTo>
                                    <a:pt x="637" y="230"/>
                                  </a:moveTo>
                                  <a:cubicBezTo>
                                    <a:pt x="638" y="221"/>
                                    <a:pt x="633" y="185"/>
                                    <a:pt x="629" y="186"/>
                                  </a:cubicBezTo>
                                  <a:cubicBezTo>
                                    <a:pt x="624" y="187"/>
                                    <a:pt x="636" y="210"/>
                                    <a:pt x="637" y="230"/>
                                  </a:cubicBezTo>
                                  <a:close/>
                                  <a:moveTo>
                                    <a:pt x="616" y="193"/>
                                  </a:moveTo>
                                  <a:cubicBezTo>
                                    <a:pt x="619" y="182"/>
                                    <a:pt x="602" y="134"/>
                                    <a:pt x="595" y="136"/>
                                  </a:cubicBezTo>
                                  <a:cubicBezTo>
                                    <a:pt x="589" y="139"/>
                                    <a:pt x="613" y="166"/>
                                    <a:pt x="616" y="193"/>
                                  </a:cubicBezTo>
                                  <a:close/>
                                  <a:moveTo>
                                    <a:pt x="560" y="354"/>
                                  </a:moveTo>
                                  <a:cubicBezTo>
                                    <a:pt x="559" y="360"/>
                                    <a:pt x="584" y="354"/>
                                    <a:pt x="599" y="361"/>
                                  </a:cubicBezTo>
                                  <a:cubicBezTo>
                                    <a:pt x="593" y="355"/>
                                    <a:pt x="562" y="347"/>
                                    <a:pt x="560" y="354"/>
                                  </a:cubicBezTo>
                                  <a:close/>
                                  <a:moveTo>
                                    <a:pt x="552" y="343"/>
                                  </a:moveTo>
                                  <a:cubicBezTo>
                                    <a:pt x="545" y="332"/>
                                    <a:pt x="518" y="320"/>
                                    <a:pt x="501" y="315"/>
                                  </a:cubicBezTo>
                                  <a:cubicBezTo>
                                    <a:pt x="481" y="294"/>
                                    <a:pt x="412" y="271"/>
                                    <a:pt x="409" y="276"/>
                                  </a:cubicBezTo>
                                  <a:cubicBezTo>
                                    <a:pt x="398" y="273"/>
                                    <a:pt x="391" y="272"/>
                                    <a:pt x="390" y="274"/>
                                  </a:cubicBezTo>
                                  <a:cubicBezTo>
                                    <a:pt x="390" y="281"/>
                                    <a:pt x="471" y="297"/>
                                    <a:pt x="487" y="318"/>
                                  </a:cubicBezTo>
                                  <a:cubicBezTo>
                                    <a:pt x="483" y="311"/>
                                    <a:pt x="471" y="302"/>
                                    <a:pt x="457" y="295"/>
                                  </a:cubicBezTo>
                                  <a:cubicBezTo>
                                    <a:pt x="473" y="301"/>
                                    <a:pt x="489" y="307"/>
                                    <a:pt x="499" y="315"/>
                                  </a:cubicBezTo>
                                  <a:cubicBezTo>
                                    <a:pt x="492" y="313"/>
                                    <a:pt x="486" y="312"/>
                                    <a:pt x="486" y="314"/>
                                  </a:cubicBezTo>
                                  <a:cubicBezTo>
                                    <a:pt x="486" y="320"/>
                                    <a:pt x="540" y="327"/>
                                    <a:pt x="552" y="343"/>
                                  </a:cubicBezTo>
                                  <a:close/>
                                  <a:moveTo>
                                    <a:pt x="553" y="367"/>
                                  </a:moveTo>
                                  <a:cubicBezTo>
                                    <a:pt x="545" y="362"/>
                                    <a:pt x="512" y="364"/>
                                    <a:pt x="513" y="371"/>
                                  </a:cubicBezTo>
                                  <a:cubicBezTo>
                                    <a:pt x="514" y="377"/>
                                    <a:pt x="536" y="364"/>
                                    <a:pt x="553" y="367"/>
                                  </a:cubicBezTo>
                                  <a:close/>
                                  <a:moveTo>
                                    <a:pt x="522" y="454"/>
                                  </a:moveTo>
                                  <a:cubicBezTo>
                                    <a:pt x="525" y="459"/>
                                    <a:pt x="544" y="429"/>
                                    <a:pt x="562" y="426"/>
                                  </a:cubicBezTo>
                                  <a:cubicBezTo>
                                    <a:pt x="550" y="424"/>
                                    <a:pt x="519" y="449"/>
                                    <a:pt x="522" y="454"/>
                                  </a:cubicBezTo>
                                  <a:close/>
                                  <a:moveTo>
                                    <a:pt x="525" y="431"/>
                                  </a:moveTo>
                                  <a:cubicBezTo>
                                    <a:pt x="509" y="424"/>
                                    <a:pt x="452" y="438"/>
                                    <a:pt x="453" y="444"/>
                                  </a:cubicBezTo>
                                  <a:cubicBezTo>
                                    <a:pt x="455" y="451"/>
                                    <a:pt x="498" y="426"/>
                                    <a:pt x="525" y="431"/>
                                  </a:cubicBezTo>
                                  <a:close/>
                                  <a:moveTo>
                                    <a:pt x="553" y="468"/>
                                  </a:moveTo>
                                  <a:cubicBezTo>
                                    <a:pt x="539" y="468"/>
                                    <a:pt x="498" y="497"/>
                                    <a:pt x="502" y="502"/>
                                  </a:cubicBezTo>
                                  <a:cubicBezTo>
                                    <a:pt x="507" y="507"/>
                                    <a:pt x="532" y="472"/>
                                    <a:pt x="553" y="468"/>
                                  </a:cubicBezTo>
                                  <a:close/>
                                  <a:moveTo>
                                    <a:pt x="586" y="438"/>
                                  </a:moveTo>
                                  <a:cubicBezTo>
                                    <a:pt x="574" y="438"/>
                                    <a:pt x="540" y="464"/>
                                    <a:pt x="544" y="469"/>
                                  </a:cubicBezTo>
                                  <a:cubicBezTo>
                                    <a:pt x="548" y="473"/>
                                    <a:pt x="569" y="442"/>
                                    <a:pt x="586" y="438"/>
                                  </a:cubicBezTo>
                                  <a:close/>
                                  <a:moveTo>
                                    <a:pt x="604" y="404"/>
                                  </a:moveTo>
                                  <a:cubicBezTo>
                                    <a:pt x="600" y="383"/>
                                    <a:pt x="560" y="389"/>
                                    <a:pt x="566" y="401"/>
                                  </a:cubicBezTo>
                                  <a:cubicBezTo>
                                    <a:pt x="570" y="410"/>
                                    <a:pt x="589" y="380"/>
                                    <a:pt x="604" y="404"/>
                                  </a:cubicBezTo>
                                  <a:close/>
                                  <a:moveTo>
                                    <a:pt x="613" y="304"/>
                                  </a:moveTo>
                                  <a:cubicBezTo>
                                    <a:pt x="613" y="284"/>
                                    <a:pt x="583" y="252"/>
                                    <a:pt x="577" y="258"/>
                                  </a:cubicBezTo>
                                  <a:cubicBezTo>
                                    <a:pt x="569" y="266"/>
                                    <a:pt x="600" y="277"/>
                                    <a:pt x="613" y="304"/>
                                  </a:cubicBezTo>
                                  <a:close/>
                                  <a:moveTo>
                                    <a:pt x="634" y="428"/>
                                  </a:moveTo>
                                  <a:cubicBezTo>
                                    <a:pt x="621" y="429"/>
                                    <a:pt x="614" y="448"/>
                                    <a:pt x="617" y="450"/>
                                  </a:cubicBezTo>
                                  <a:cubicBezTo>
                                    <a:pt x="619" y="452"/>
                                    <a:pt x="621" y="431"/>
                                    <a:pt x="634" y="428"/>
                                  </a:cubicBezTo>
                                  <a:close/>
                                  <a:moveTo>
                                    <a:pt x="642" y="361"/>
                                  </a:moveTo>
                                  <a:cubicBezTo>
                                    <a:pt x="642" y="361"/>
                                    <a:pt x="638" y="348"/>
                                    <a:pt x="635" y="349"/>
                                  </a:cubicBezTo>
                                  <a:cubicBezTo>
                                    <a:pt x="635" y="349"/>
                                    <a:pt x="633" y="351"/>
                                    <a:pt x="633" y="351"/>
                                  </a:cubicBezTo>
                                  <a:cubicBezTo>
                                    <a:pt x="630" y="354"/>
                                    <a:pt x="642" y="361"/>
                                    <a:pt x="642" y="361"/>
                                  </a:cubicBezTo>
                                  <a:close/>
                                  <a:moveTo>
                                    <a:pt x="662" y="204"/>
                                  </a:moveTo>
                                  <a:cubicBezTo>
                                    <a:pt x="662" y="204"/>
                                    <a:pt x="666" y="141"/>
                                    <a:pt x="664" y="138"/>
                                  </a:cubicBezTo>
                                  <a:cubicBezTo>
                                    <a:pt x="664" y="136"/>
                                    <a:pt x="660" y="136"/>
                                    <a:pt x="659" y="137"/>
                                  </a:cubicBezTo>
                                  <a:cubicBezTo>
                                    <a:pt x="659" y="140"/>
                                    <a:pt x="662" y="204"/>
                                    <a:pt x="662" y="204"/>
                                  </a:cubicBezTo>
                                  <a:close/>
                                  <a:moveTo>
                                    <a:pt x="668" y="364"/>
                                  </a:moveTo>
                                  <a:cubicBezTo>
                                    <a:pt x="667" y="364"/>
                                    <a:pt x="665" y="364"/>
                                    <a:pt x="664" y="364"/>
                                  </a:cubicBezTo>
                                  <a:cubicBezTo>
                                    <a:pt x="661" y="364"/>
                                    <a:pt x="664" y="378"/>
                                    <a:pt x="664" y="378"/>
                                  </a:cubicBezTo>
                                  <a:cubicBezTo>
                                    <a:pt x="664" y="378"/>
                                    <a:pt x="670" y="366"/>
                                    <a:pt x="668" y="364"/>
                                  </a:cubicBezTo>
                                  <a:close/>
                                  <a:moveTo>
                                    <a:pt x="669" y="292"/>
                                  </a:moveTo>
                                  <a:cubicBezTo>
                                    <a:pt x="669" y="292"/>
                                    <a:pt x="673" y="233"/>
                                    <a:pt x="672" y="230"/>
                                  </a:cubicBezTo>
                                  <a:cubicBezTo>
                                    <a:pt x="671" y="228"/>
                                    <a:pt x="667" y="228"/>
                                    <a:pt x="667" y="230"/>
                                  </a:cubicBezTo>
                                  <a:cubicBezTo>
                                    <a:pt x="667" y="232"/>
                                    <a:pt x="669" y="292"/>
                                    <a:pt x="669" y="292"/>
                                  </a:cubicBezTo>
                                  <a:close/>
                                  <a:moveTo>
                                    <a:pt x="671" y="404"/>
                                  </a:moveTo>
                                  <a:cubicBezTo>
                                    <a:pt x="671" y="404"/>
                                    <a:pt x="677" y="417"/>
                                    <a:pt x="680" y="415"/>
                                  </a:cubicBezTo>
                                  <a:cubicBezTo>
                                    <a:pt x="681" y="415"/>
                                    <a:pt x="683" y="412"/>
                                    <a:pt x="683" y="412"/>
                                  </a:cubicBezTo>
                                  <a:cubicBezTo>
                                    <a:pt x="685" y="409"/>
                                    <a:pt x="671" y="404"/>
                                    <a:pt x="671" y="404"/>
                                  </a:cubicBezTo>
                                  <a:close/>
                                  <a:moveTo>
                                    <a:pt x="693" y="488"/>
                                  </a:moveTo>
                                  <a:cubicBezTo>
                                    <a:pt x="694" y="485"/>
                                    <a:pt x="674" y="454"/>
                                    <a:pt x="674" y="454"/>
                                  </a:cubicBezTo>
                                  <a:cubicBezTo>
                                    <a:pt x="674" y="454"/>
                                    <a:pt x="688" y="488"/>
                                    <a:pt x="691" y="490"/>
                                  </a:cubicBezTo>
                                  <a:cubicBezTo>
                                    <a:pt x="691" y="490"/>
                                    <a:pt x="693" y="489"/>
                                    <a:pt x="693" y="488"/>
                                  </a:cubicBezTo>
                                  <a:close/>
                                  <a:moveTo>
                                    <a:pt x="694" y="192"/>
                                  </a:moveTo>
                                  <a:cubicBezTo>
                                    <a:pt x="694" y="192"/>
                                    <a:pt x="710" y="122"/>
                                    <a:pt x="709" y="118"/>
                                  </a:cubicBezTo>
                                  <a:cubicBezTo>
                                    <a:pt x="709" y="116"/>
                                    <a:pt x="705" y="115"/>
                                    <a:pt x="704" y="117"/>
                                  </a:cubicBezTo>
                                  <a:cubicBezTo>
                                    <a:pt x="703" y="120"/>
                                    <a:pt x="694" y="192"/>
                                    <a:pt x="694" y="192"/>
                                  </a:cubicBezTo>
                                  <a:close/>
                                  <a:moveTo>
                                    <a:pt x="854" y="399"/>
                                  </a:moveTo>
                                  <a:cubicBezTo>
                                    <a:pt x="903" y="387"/>
                                    <a:pt x="935" y="404"/>
                                    <a:pt x="935" y="397"/>
                                  </a:cubicBezTo>
                                  <a:cubicBezTo>
                                    <a:pt x="934" y="388"/>
                                    <a:pt x="874" y="388"/>
                                    <a:pt x="854" y="399"/>
                                  </a:cubicBezTo>
                                  <a:close/>
                                  <a:moveTo>
                                    <a:pt x="839" y="379"/>
                                  </a:moveTo>
                                  <a:cubicBezTo>
                                    <a:pt x="876" y="376"/>
                                    <a:pt x="894" y="392"/>
                                    <a:pt x="896" y="387"/>
                                  </a:cubicBezTo>
                                  <a:cubicBezTo>
                                    <a:pt x="897" y="380"/>
                                    <a:pt x="855" y="373"/>
                                    <a:pt x="839" y="379"/>
                                  </a:cubicBezTo>
                                  <a:close/>
                                  <a:moveTo>
                                    <a:pt x="894" y="326"/>
                                  </a:moveTo>
                                  <a:cubicBezTo>
                                    <a:pt x="893" y="319"/>
                                    <a:pt x="843" y="325"/>
                                    <a:pt x="828" y="337"/>
                                  </a:cubicBezTo>
                                  <a:cubicBezTo>
                                    <a:pt x="868" y="321"/>
                                    <a:pt x="894" y="333"/>
                                    <a:pt x="894" y="326"/>
                                  </a:cubicBezTo>
                                  <a:close/>
                                  <a:moveTo>
                                    <a:pt x="871" y="365"/>
                                  </a:moveTo>
                                  <a:cubicBezTo>
                                    <a:pt x="907" y="356"/>
                                    <a:pt x="927" y="369"/>
                                    <a:pt x="928" y="363"/>
                                  </a:cubicBezTo>
                                  <a:cubicBezTo>
                                    <a:pt x="929" y="357"/>
                                    <a:pt x="885" y="356"/>
                                    <a:pt x="871" y="365"/>
                                  </a:cubicBezTo>
                                  <a:close/>
                                  <a:moveTo>
                                    <a:pt x="847" y="323"/>
                                  </a:moveTo>
                                  <a:cubicBezTo>
                                    <a:pt x="893" y="298"/>
                                    <a:pt x="928" y="307"/>
                                    <a:pt x="926" y="299"/>
                                  </a:cubicBezTo>
                                  <a:cubicBezTo>
                                    <a:pt x="924" y="291"/>
                                    <a:pt x="864" y="307"/>
                                    <a:pt x="847" y="323"/>
                                  </a:cubicBezTo>
                                  <a:close/>
                                  <a:moveTo>
                                    <a:pt x="819" y="330"/>
                                  </a:moveTo>
                                  <a:cubicBezTo>
                                    <a:pt x="861" y="295"/>
                                    <a:pt x="899" y="298"/>
                                    <a:pt x="896" y="290"/>
                                  </a:cubicBezTo>
                                  <a:cubicBezTo>
                                    <a:pt x="892" y="282"/>
                                    <a:pt x="833" y="310"/>
                                    <a:pt x="819" y="330"/>
                                  </a:cubicBezTo>
                                  <a:close/>
                                  <a:moveTo>
                                    <a:pt x="792" y="323"/>
                                  </a:moveTo>
                                  <a:cubicBezTo>
                                    <a:pt x="820" y="292"/>
                                    <a:pt x="849" y="291"/>
                                    <a:pt x="846" y="285"/>
                                  </a:cubicBezTo>
                                  <a:cubicBezTo>
                                    <a:pt x="842" y="279"/>
                                    <a:pt x="800" y="306"/>
                                    <a:pt x="792" y="323"/>
                                  </a:cubicBezTo>
                                  <a:close/>
                                  <a:moveTo>
                                    <a:pt x="890" y="244"/>
                                  </a:moveTo>
                                  <a:cubicBezTo>
                                    <a:pt x="885" y="236"/>
                                    <a:pt x="815" y="270"/>
                                    <a:pt x="799" y="292"/>
                                  </a:cubicBezTo>
                                  <a:cubicBezTo>
                                    <a:pt x="849" y="252"/>
                                    <a:pt x="895" y="253"/>
                                    <a:pt x="890" y="244"/>
                                  </a:cubicBezTo>
                                  <a:close/>
                                  <a:moveTo>
                                    <a:pt x="781" y="336"/>
                                  </a:moveTo>
                                  <a:cubicBezTo>
                                    <a:pt x="810" y="305"/>
                                    <a:pt x="838" y="304"/>
                                    <a:pt x="835" y="299"/>
                                  </a:cubicBezTo>
                                  <a:cubicBezTo>
                                    <a:pt x="831" y="293"/>
                                    <a:pt x="790" y="320"/>
                                    <a:pt x="781" y="336"/>
                                  </a:cubicBezTo>
                                  <a:close/>
                                  <a:moveTo>
                                    <a:pt x="799" y="290"/>
                                  </a:moveTo>
                                  <a:cubicBezTo>
                                    <a:pt x="848" y="243"/>
                                    <a:pt x="897" y="239"/>
                                    <a:pt x="891" y="231"/>
                                  </a:cubicBezTo>
                                  <a:cubicBezTo>
                                    <a:pt x="885" y="223"/>
                                    <a:pt x="814" y="264"/>
                                    <a:pt x="799" y="290"/>
                                  </a:cubicBezTo>
                                  <a:close/>
                                  <a:moveTo>
                                    <a:pt x="778" y="252"/>
                                  </a:moveTo>
                                  <a:cubicBezTo>
                                    <a:pt x="803" y="219"/>
                                    <a:pt x="827" y="220"/>
                                    <a:pt x="824" y="213"/>
                                  </a:cubicBezTo>
                                  <a:cubicBezTo>
                                    <a:pt x="821" y="207"/>
                                    <a:pt x="786" y="234"/>
                                    <a:pt x="778" y="252"/>
                                  </a:cubicBezTo>
                                  <a:close/>
                                  <a:moveTo>
                                    <a:pt x="775" y="376"/>
                                  </a:moveTo>
                                  <a:cubicBezTo>
                                    <a:pt x="807" y="346"/>
                                    <a:pt x="835" y="348"/>
                                    <a:pt x="832" y="341"/>
                                  </a:cubicBezTo>
                                  <a:cubicBezTo>
                                    <a:pt x="829" y="334"/>
                                    <a:pt x="786" y="358"/>
                                    <a:pt x="775" y="376"/>
                                  </a:cubicBezTo>
                                  <a:close/>
                                  <a:moveTo>
                                    <a:pt x="728" y="348"/>
                                  </a:moveTo>
                                  <a:cubicBezTo>
                                    <a:pt x="749" y="321"/>
                                    <a:pt x="770" y="320"/>
                                    <a:pt x="767" y="315"/>
                                  </a:cubicBezTo>
                                  <a:cubicBezTo>
                                    <a:pt x="765" y="310"/>
                                    <a:pt x="734" y="333"/>
                                    <a:pt x="728" y="348"/>
                                  </a:cubicBezTo>
                                  <a:close/>
                                  <a:moveTo>
                                    <a:pt x="740" y="197"/>
                                  </a:moveTo>
                                  <a:cubicBezTo>
                                    <a:pt x="752" y="167"/>
                                    <a:pt x="769" y="156"/>
                                    <a:pt x="765" y="153"/>
                                  </a:cubicBezTo>
                                  <a:cubicBezTo>
                                    <a:pt x="761" y="150"/>
                                    <a:pt x="744" y="174"/>
                                    <a:pt x="740" y="197"/>
                                  </a:cubicBezTo>
                                  <a:close/>
                                  <a:moveTo>
                                    <a:pt x="730" y="174"/>
                                  </a:moveTo>
                                  <a:cubicBezTo>
                                    <a:pt x="730" y="174"/>
                                    <a:pt x="745" y="131"/>
                                    <a:pt x="745" y="129"/>
                                  </a:cubicBezTo>
                                  <a:cubicBezTo>
                                    <a:pt x="744" y="127"/>
                                    <a:pt x="741" y="126"/>
                                    <a:pt x="740" y="127"/>
                                  </a:cubicBezTo>
                                  <a:cubicBezTo>
                                    <a:pt x="739" y="129"/>
                                    <a:pt x="730" y="174"/>
                                    <a:pt x="730" y="174"/>
                                  </a:cubicBezTo>
                                  <a:close/>
                                  <a:moveTo>
                                    <a:pt x="718" y="308"/>
                                  </a:moveTo>
                                  <a:cubicBezTo>
                                    <a:pt x="740" y="282"/>
                                    <a:pt x="758" y="285"/>
                                    <a:pt x="756" y="279"/>
                                  </a:cubicBezTo>
                                  <a:cubicBezTo>
                                    <a:pt x="755" y="273"/>
                                    <a:pt x="725" y="293"/>
                                    <a:pt x="718" y="308"/>
                                  </a:cubicBezTo>
                                  <a:close/>
                                  <a:moveTo>
                                    <a:pt x="708" y="251"/>
                                  </a:moveTo>
                                  <a:cubicBezTo>
                                    <a:pt x="715" y="220"/>
                                    <a:pt x="730" y="205"/>
                                    <a:pt x="725" y="203"/>
                                  </a:cubicBezTo>
                                  <a:cubicBezTo>
                                    <a:pt x="722" y="201"/>
                                    <a:pt x="708" y="227"/>
                                    <a:pt x="708" y="251"/>
                                  </a:cubicBezTo>
                                  <a:close/>
                                  <a:moveTo>
                                    <a:pt x="705" y="350"/>
                                  </a:moveTo>
                                  <a:cubicBezTo>
                                    <a:pt x="705" y="350"/>
                                    <a:pt x="721" y="343"/>
                                    <a:pt x="720" y="340"/>
                                  </a:cubicBezTo>
                                  <a:cubicBezTo>
                                    <a:pt x="720" y="340"/>
                                    <a:pt x="718" y="338"/>
                                    <a:pt x="718" y="337"/>
                                  </a:cubicBezTo>
                                  <a:cubicBezTo>
                                    <a:pt x="715" y="336"/>
                                    <a:pt x="705" y="350"/>
                                    <a:pt x="705" y="350"/>
                                  </a:cubicBezTo>
                                  <a:close/>
                                  <a:moveTo>
                                    <a:pt x="738" y="501"/>
                                  </a:moveTo>
                                  <a:cubicBezTo>
                                    <a:pt x="738" y="497"/>
                                    <a:pt x="718" y="472"/>
                                    <a:pt x="703" y="464"/>
                                  </a:cubicBezTo>
                                  <a:cubicBezTo>
                                    <a:pt x="717" y="475"/>
                                    <a:pt x="732" y="502"/>
                                    <a:pt x="736" y="503"/>
                                  </a:cubicBezTo>
                                  <a:cubicBezTo>
                                    <a:pt x="737" y="503"/>
                                    <a:pt x="738" y="502"/>
                                    <a:pt x="738" y="501"/>
                                  </a:cubicBezTo>
                                  <a:close/>
                                  <a:moveTo>
                                    <a:pt x="711" y="448"/>
                                  </a:moveTo>
                                  <a:cubicBezTo>
                                    <a:pt x="743" y="453"/>
                                    <a:pt x="734" y="480"/>
                                    <a:pt x="742" y="475"/>
                                  </a:cubicBezTo>
                                  <a:cubicBezTo>
                                    <a:pt x="747" y="470"/>
                                    <a:pt x="734" y="449"/>
                                    <a:pt x="711" y="448"/>
                                  </a:cubicBezTo>
                                  <a:close/>
                                  <a:moveTo>
                                    <a:pt x="760" y="394"/>
                                  </a:moveTo>
                                  <a:cubicBezTo>
                                    <a:pt x="762" y="391"/>
                                    <a:pt x="745" y="372"/>
                                    <a:pt x="728" y="395"/>
                                  </a:cubicBezTo>
                                  <a:cubicBezTo>
                                    <a:pt x="750" y="374"/>
                                    <a:pt x="755" y="397"/>
                                    <a:pt x="760" y="394"/>
                                  </a:cubicBezTo>
                                  <a:close/>
                                  <a:moveTo>
                                    <a:pt x="806" y="455"/>
                                  </a:moveTo>
                                  <a:cubicBezTo>
                                    <a:pt x="809" y="450"/>
                                    <a:pt x="780" y="427"/>
                                    <a:pt x="745" y="440"/>
                                  </a:cubicBezTo>
                                  <a:cubicBezTo>
                                    <a:pt x="785" y="432"/>
                                    <a:pt x="803" y="460"/>
                                    <a:pt x="806" y="455"/>
                                  </a:cubicBezTo>
                                  <a:close/>
                                  <a:moveTo>
                                    <a:pt x="769" y="468"/>
                                  </a:moveTo>
                                  <a:cubicBezTo>
                                    <a:pt x="794" y="477"/>
                                    <a:pt x="803" y="505"/>
                                    <a:pt x="808" y="503"/>
                                  </a:cubicBezTo>
                                  <a:cubicBezTo>
                                    <a:pt x="812" y="500"/>
                                    <a:pt x="795" y="475"/>
                                    <a:pt x="769" y="468"/>
                                  </a:cubicBezTo>
                                  <a:close/>
                                  <a:moveTo>
                                    <a:pt x="793" y="472"/>
                                  </a:moveTo>
                                  <a:cubicBezTo>
                                    <a:pt x="819" y="476"/>
                                    <a:pt x="833" y="501"/>
                                    <a:pt x="837" y="498"/>
                                  </a:cubicBezTo>
                                  <a:cubicBezTo>
                                    <a:pt x="841" y="494"/>
                                    <a:pt x="820" y="473"/>
                                    <a:pt x="793" y="472"/>
                                  </a:cubicBezTo>
                                  <a:close/>
                                  <a:moveTo>
                                    <a:pt x="893" y="417"/>
                                  </a:moveTo>
                                  <a:cubicBezTo>
                                    <a:pt x="893" y="410"/>
                                    <a:pt x="841" y="406"/>
                                    <a:pt x="823" y="415"/>
                                  </a:cubicBezTo>
                                  <a:cubicBezTo>
                                    <a:pt x="866" y="407"/>
                                    <a:pt x="892" y="423"/>
                                    <a:pt x="893" y="417"/>
                                  </a:cubicBezTo>
                                  <a:close/>
                                  <a:moveTo>
                                    <a:pt x="846" y="465"/>
                                  </a:moveTo>
                                  <a:cubicBezTo>
                                    <a:pt x="886" y="474"/>
                                    <a:pt x="902" y="498"/>
                                    <a:pt x="905" y="492"/>
                                  </a:cubicBezTo>
                                  <a:cubicBezTo>
                                    <a:pt x="908" y="486"/>
                                    <a:pt x="864" y="464"/>
                                    <a:pt x="846" y="465"/>
                                  </a:cubicBezTo>
                                  <a:close/>
                                  <a:moveTo>
                                    <a:pt x="370" y="373"/>
                                  </a:moveTo>
                                  <a:cubicBezTo>
                                    <a:pt x="296" y="300"/>
                                    <a:pt x="244" y="243"/>
                                    <a:pt x="209" y="202"/>
                                  </a:cubicBezTo>
                                  <a:cubicBezTo>
                                    <a:pt x="237" y="239"/>
                                    <a:pt x="278" y="287"/>
                                    <a:pt x="328" y="342"/>
                                  </a:cubicBezTo>
                                  <a:cubicBezTo>
                                    <a:pt x="325" y="344"/>
                                    <a:pt x="325" y="344"/>
                                    <a:pt x="325" y="344"/>
                                  </a:cubicBezTo>
                                  <a:cubicBezTo>
                                    <a:pt x="261" y="275"/>
                                    <a:pt x="213" y="215"/>
                                    <a:pt x="185" y="177"/>
                                  </a:cubicBezTo>
                                  <a:cubicBezTo>
                                    <a:pt x="183" y="179"/>
                                    <a:pt x="183" y="179"/>
                                    <a:pt x="183" y="179"/>
                                  </a:cubicBezTo>
                                  <a:cubicBezTo>
                                    <a:pt x="179" y="174"/>
                                    <a:pt x="176" y="170"/>
                                    <a:pt x="173" y="166"/>
                                  </a:cubicBezTo>
                                  <a:cubicBezTo>
                                    <a:pt x="189" y="194"/>
                                    <a:pt x="214" y="239"/>
                                    <a:pt x="251" y="292"/>
                                  </a:cubicBezTo>
                                  <a:cubicBezTo>
                                    <a:pt x="252" y="294"/>
                                    <a:pt x="254" y="297"/>
                                    <a:pt x="256" y="299"/>
                                  </a:cubicBezTo>
                                  <a:cubicBezTo>
                                    <a:pt x="256" y="299"/>
                                    <a:pt x="256" y="300"/>
                                    <a:pt x="256" y="300"/>
                                  </a:cubicBezTo>
                                  <a:cubicBezTo>
                                    <a:pt x="262" y="309"/>
                                    <a:pt x="269" y="318"/>
                                    <a:pt x="276" y="328"/>
                                  </a:cubicBezTo>
                                  <a:cubicBezTo>
                                    <a:pt x="288" y="344"/>
                                    <a:pt x="300" y="361"/>
                                    <a:pt x="313" y="378"/>
                                  </a:cubicBezTo>
                                  <a:cubicBezTo>
                                    <a:pt x="313" y="378"/>
                                    <a:pt x="313" y="378"/>
                                    <a:pt x="313" y="378"/>
                                  </a:cubicBezTo>
                                  <a:cubicBezTo>
                                    <a:pt x="327" y="396"/>
                                    <a:pt x="341" y="415"/>
                                    <a:pt x="357" y="436"/>
                                  </a:cubicBezTo>
                                  <a:cubicBezTo>
                                    <a:pt x="373" y="431"/>
                                    <a:pt x="399" y="426"/>
                                    <a:pt x="423" y="424"/>
                                  </a:cubicBezTo>
                                  <a:cubicBezTo>
                                    <a:pt x="407" y="409"/>
                                    <a:pt x="392" y="395"/>
                                    <a:pt x="378" y="381"/>
                                  </a:cubicBezTo>
                                  <a:cubicBezTo>
                                    <a:pt x="363" y="382"/>
                                    <a:pt x="353" y="383"/>
                                    <a:pt x="352" y="379"/>
                                  </a:cubicBezTo>
                                  <a:cubicBezTo>
                                    <a:pt x="352" y="376"/>
                                    <a:pt x="359" y="374"/>
                                    <a:pt x="370" y="373"/>
                                  </a:cubicBezTo>
                                  <a:close/>
                                  <a:moveTo>
                                    <a:pt x="218" y="129"/>
                                  </a:moveTo>
                                  <a:cubicBezTo>
                                    <a:pt x="218" y="129"/>
                                    <a:pt x="218" y="129"/>
                                    <a:pt x="218" y="129"/>
                                  </a:cubicBezTo>
                                  <a:cubicBezTo>
                                    <a:pt x="226" y="129"/>
                                    <a:pt x="235" y="129"/>
                                    <a:pt x="245" y="129"/>
                                  </a:cubicBezTo>
                                  <a:cubicBezTo>
                                    <a:pt x="235" y="129"/>
                                    <a:pt x="227" y="129"/>
                                    <a:pt x="218" y="129"/>
                                  </a:cubicBezTo>
                                  <a:close/>
                                  <a:moveTo>
                                    <a:pt x="392" y="353"/>
                                  </a:moveTo>
                                  <a:cubicBezTo>
                                    <a:pt x="322" y="296"/>
                                    <a:pt x="271" y="250"/>
                                    <a:pt x="234" y="215"/>
                                  </a:cubicBezTo>
                                  <a:cubicBezTo>
                                    <a:pt x="233" y="217"/>
                                    <a:pt x="233" y="217"/>
                                    <a:pt x="233" y="217"/>
                                  </a:cubicBezTo>
                                  <a:cubicBezTo>
                                    <a:pt x="220" y="206"/>
                                    <a:pt x="208" y="194"/>
                                    <a:pt x="197" y="184"/>
                                  </a:cubicBezTo>
                                  <a:cubicBezTo>
                                    <a:pt x="232" y="224"/>
                                    <a:pt x="289" y="288"/>
                                    <a:pt x="375" y="372"/>
                                  </a:cubicBezTo>
                                  <a:cubicBezTo>
                                    <a:pt x="386" y="371"/>
                                    <a:pt x="400" y="371"/>
                                    <a:pt x="414" y="371"/>
                                  </a:cubicBezTo>
                                  <a:cubicBezTo>
                                    <a:pt x="409" y="367"/>
                                    <a:pt x="404" y="363"/>
                                    <a:pt x="399" y="359"/>
                                  </a:cubicBezTo>
                                  <a:cubicBezTo>
                                    <a:pt x="381" y="361"/>
                                    <a:pt x="367" y="362"/>
                                    <a:pt x="366" y="359"/>
                                  </a:cubicBezTo>
                                  <a:cubicBezTo>
                                    <a:pt x="366" y="356"/>
                                    <a:pt x="377" y="354"/>
                                    <a:pt x="392" y="353"/>
                                  </a:cubicBezTo>
                                  <a:close/>
                                  <a:moveTo>
                                    <a:pt x="398" y="306"/>
                                  </a:moveTo>
                                  <a:cubicBezTo>
                                    <a:pt x="280" y="232"/>
                                    <a:pt x="205" y="176"/>
                                    <a:pt x="172" y="150"/>
                                  </a:cubicBezTo>
                                  <a:cubicBezTo>
                                    <a:pt x="181" y="159"/>
                                    <a:pt x="193" y="172"/>
                                    <a:pt x="209" y="187"/>
                                  </a:cubicBezTo>
                                  <a:cubicBezTo>
                                    <a:pt x="242" y="217"/>
                                    <a:pt x="295" y="261"/>
                                    <a:pt x="377" y="323"/>
                                  </a:cubicBezTo>
                                  <a:cubicBezTo>
                                    <a:pt x="388" y="321"/>
                                    <a:pt x="407" y="322"/>
                                    <a:pt x="428" y="325"/>
                                  </a:cubicBezTo>
                                  <a:cubicBezTo>
                                    <a:pt x="424" y="322"/>
                                    <a:pt x="420" y="320"/>
                                    <a:pt x="416" y="317"/>
                                  </a:cubicBezTo>
                                  <a:cubicBezTo>
                                    <a:pt x="388" y="316"/>
                                    <a:pt x="367" y="318"/>
                                    <a:pt x="366" y="312"/>
                                  </a:cubicBezTo>
                                  <a:cubicBezTo>
                                    <a:pt x="365" y="307"/>
                                    <a:pt x="379" y="305"/>
                                    <a:pt x="398" y="306"/>
                                  </a:cubicBezTo>
                                  <a:close/>
                                  <a:moveTo>
                                    <a:pt x="51" y="0"/>
                                  </a:move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119" y="90"/>
                                    <a:pt x="119" y="90"/>
                                    <a:pt x="119" y="90"/>
                                  </a:cubicBez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160" y="178"/>
                                  </a:moveTo>
                                  <a:cubicBezTo>
                                    <a:pt x="167" y="234"/>
                                    <a:pt x="183" y="343"/>
                                    <a:pt x="218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15" y="350"/>
                                    <a:pt x="183" y="247"/>
                                    <a:pt x="167" y="189"/>
                                  </a:cubicBezTo>
                                  <a:cubicBezTo>
                                    <a:pt x="175" y="231"/>
                                    <a:pt x="190" y="291"/>
                                    <a:pt x="214" y="358"/>
                                  </a:cubicBezTo>
                                  <a:cubicBezTo>
                                    <a:pt x="210" y="359"/>
                                    <a:pt x="210" y="359"/>
                                    <a:pt x="210" y="359"/>
                                  </a:cubicBezTo>
                                  <a:cubicBezTo>
                                    <a:pt x="184" y="285"/>
                                    <a:pt x="169" y="219"/>
                                    <a:pt x="160" y="178"/>
                                  </a:cubicBezTo>
                                  <a:close/>
                                  <a:moveTo>
                                    <a:pt x="0" y="92"/>
                                  </a:moveTo>
                                  <a:cubicBezTo>
                                    <a:pt x="0" y="93"/>
                                    <a:pt x="0" y="93"/>
                                    <a:pt x="0" y="93"/>
                                  </a:cubicBezTo>
                                  <a:cubicBezTo>
                                    <a:pt x="19" y="98"/>
                                    <a:pt x="19" y="98"/>
                                    <a:pt x="19" y="98"/>
                                  </a:cubicBezTo>
                                  <a:lnTo>
                                    <a:pt x="0" y="92"/>
                                  </a:lnTo>
                                  <a:close/>
                                  <a:moveTo>
                                    <a:pt x="90" y="123"/>
                                  </a:move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0" y="110"/>
                                    <a:pt x="0" y="110"/>
                                    <a:pt x="0" y="110"/>
                                  </a:cubicBezTo>
                                  <a:lnTo>
                                    <a:pt x="90" y="123"/>
                                  </a:lnTo>
                                  <a:close/>
                                  <a:moveTo>
                                    <a:pt x="0" y="96"/>
                                  </a:moveTo>
                                  <a:cubicBezTo>
                                    <a:pt x="0" y="102"/>
                                    <a:pt x="0" y="102"/>
                                    <a:pt x="0" y="102"/>
                                  </a:cubicBezTo>
                                  <a:cubicBezTo>
                                    <a:pt x="90" y="119"/>
                                    <a:pt x="90" y="119"/>
                                    <a:pt x="90" y="119"/>
                                  </a:cubicBezTo>
                                  <a:lnTo>
                                    <a:pt x="0" y="96"/>
                                  </a:lnTo>
                                  <a:close/>
                                  <a:moveTo>
                                    <a:pt x="0" y="66"/>
                                  </a:moveTo>
                                  <a:cubicBezTo>
                                    <a:pt x="0" y="74"/>
                                    <a:pt x="0" y="74"/>
                                    <a:pt x="0" y="74"/>
                                  </a:cubicBezTo>
                                  <a:cubicBezTo>
                                    <a:pt x="103" y="112"/>
                                    <a:pt x="103" y="112"/>
                                    <a:pt x="103" y="112"/>
                                  </a:cubicBez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104" y="118"/>
                                  </a:moveTo>
                                  <a:cubicBezTo>
                                    <a:pt x="104" y="117"/>
                                    <a:pt x="104" y="117"/>
                                    <a:pt x="104" y="117"/>
                                  </a:cubicBezTo>
                                  <a:cubicBezTo>
                                    <a:pt x="105" y="117"/>
                                    <a:pt x="105" y="117"/>
                                    <a:pt x="105" y="117"/>
                                  </a:cubicBezTo>
                                  <a:cubicBezTo>
                                    <a:pt x="0" y="77"/>
                                    <a:pt x="0" y="77"/>
                                    <a:pt x="0" y="77"/>
                                  </a:cubicBezTo>
                                  <a:cubicBezTo>
                                    <a:pt x="0" y="88"/>
                                    <a:pt x="0" y="88"/>
                                    <a:pt x="0" y="88"/>
                                  </a:cubicBezTo>
                                  <a:lnTo>
                                    <a:pt x="104" y="118"/>
                                  </a:lnTo>
                                  <a:close/>
                                  <a:moveTo>
                                    <a:pt x="114" y="139"/>
                                  </a:moveTo>
                                  <a:cubicBezTo>
                                    <a:pt x="0" y="148"/>
                                    <a:pt x="0" y="148"/>
                                    <a:pt x="0" y="148"/>
                                  </a:cubicBezTo>
                                  <a:cubicBezTo>
                                    <a:pt x="0" y="158"/>
                                    <a:pt x="0" y="158"/>
                                    <a:pt x="0" y="158"/>
                                  </a:cubicBezTo>
                                  <a:lnTo>
                                    <a:pt x="114" y="139"/>
                                  </a:lnTo>
                                  <a:close/>
                                  <a:moveTo>
                                    <a:pt x="0" y="191"/>
                                  </a:moveTo>
                                  <a:cubicBezTo>
                                    <a:pt x="0" y="198"/>
                                    <a:pt x="0" y="198"/>
                                    <a:pt x="0" y="198"/>
                                  </a:cubicBezTo>
                                  <a:cubicBezTo>
                                    <a:pt x="100" y="155"/>
                                    <a:pt x="100" y="155"/>
                                    <a:pt x="100" y="155"/>
                                  </a:cubicBezTo>
                                  <a:lnTo>
                                    <a:pt x="0" y="191"/>
                                  </a:lnTo>
                                  <a:close/>
                                  <a:moveTo>
                                    <a:pt x="51" y="180"/>
                                  </a:moveTo>
                                  <a:cubicBezTo>
                                    <a:pt x="0" y="202"/>
                                    <a:pt x="0" y="202"/>
                                    <a:pt x="0" y="202"/>
                                  </a:cubicBezTo>
                                  <a:cubicBezTo>
                                    <a:pt x="0" y="207"/>
                                    <a:pt x="0" y="207"/>
                                    <a:pt x="0" y="207"/>
                                  </a:cubicBezTo>
                                  <a:cubicBezTo>
                                    <a:pt x="51" y="182"/>
                                    <a:pt x="51" y="182"/>
                                    <a:pt x="51" y="182"/>
                                  </a:cubicBezTo>
                                  <a:lnTo>
                                    <a:pt x="51" y="180"/>
                                  </a:lnTo>
                                  <a:close/>
                                  <a:moveTo>
                                    <a:pt x="15" y="0"/>
                                  </a:move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51" y="36"/>
                                    <a:pt x="51" y="36"/>
                                    <a:pt x="51" y="36"/>
                                  </a:cubicBez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22" y="99"/>
                                  </a:moveTo>
                                  <a:cubicBezTo>
                                    <a:pt x="37" y="0"/>
                                    <a:pt x="37" y="0"/>
                                    <a:pt x="37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lnTo>
                                    <a:pt x="122" y="99"/>
                                  </a:lnTo>
                                  <a:close/>
                                  <a:moveTo>
                                    <a:pt x="0" y="127"/>
                                  </a:moveTo>
                                  <a:cubicBezTo>
                                    <a:pt x="0" y="140"/>
                                    <a:pt x="0" y="140"/>
                                    <a:pt x="0" y="140"/>
                                  </a:cubicBezTo>
                                  <a:cubicBezTo>
                                    <a:pt x="120" y="134"/>
                                    <a:pt x="120" y="134"/>
                                    <a:pt x="120" y="134"/>
                                  </a:cubicBezTo>
                                  <a:lnTo>
                                    <a:pt x="0" y="127"/>
                                  </a:lnTo>
                                  <a:close/>
                                  <a:moveTo>
                                    <a:pt x="0" y="114"/>
                                  </a:move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62" y="125"/>
                                    <a:pt x="62" y="125"/>
                                    <a:pt x="62" y="125"/>
                                  </a:cubicBezTo>
                                  <a:cubicBezTo>
                                    <a:pt x="41" y="123"/>
                                    <a:pt x="41" y="123"/>
                                    <a:pt x="41" y="123"/>
                                  </a:cubicBezTo>
                                  <a:cubicBezTo>
                                    <a:pt x="41" y="120"/>
                                    <a:pt x="41" y="120"/>
                                    <a:pt x="41" y="120"/>
                                  </a:cubicBezTo>
                                  <a:lnTo>
                                    <a:pt x="0" y="114"/>
                                  </a:lnTo>
                                  <a:close/>
                                  <a:moveTo>
                                    <a:pt x="8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122" y="106"/>
                                    <a:pt x="122" y="106"/>
                                    <a:pt x="122" y="106"/>
                                  </a:cubicBez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20" y="110"/>
                                  </a:moveTo>
                                  <a:cubicBezTo>
                                    <a:pt x="0" y="21"/>
                                    <a:pt x="0" y="21"/>
                                    <a:pt x="0" y="21"/>
                                  </a:cubicBezTo>
                                  <a:cubicBezTo>
                                    <a:pt x="0" y="36"/>
                                    <a:pt x="0" y="36"/>
                                    <a:pt x="0" y="36"/>
                                  </a:cubicBezTo>
                                  <a:lnTo>
                                    <a:pt x="120" y="110"/>
                                  </a:lnTo>
                                  <a:close/>
                                  <a:moveTo>
                                    <a:pt x="0" y="15"/>
                                  </a:moveTo>
                                  <a:cubicBezTo>
                                    <a:pt x="0" y="16"/>
                                    <a:pt x="0" y="16"/>
                                    <a:pt x="0" y="16"/>
                                  </a:cubicBezTo>
                                  <a:cubicBezTo>
                                    <a:pt x="29" y="38"/>
                                    <a:pt x="29" y="38"/>
                                    <a:pt x="29" y="38"/>
                                  </a:cubicBez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0" y="43"/>
                                  </a:moveTo>
                                  <a:cubicBezTo>
                                    <a:pt x="0" y="45"/>
                                    <a:pt x="0" y="45"/>
                                    <a:pt x="0" y="45"/>
                                  </a:cubicBezTo>
                                  <a:cubicBezTo>
                                    <a:pt x="50" y="73"/>
                                    <a:pt x="50" y="73"/>
                                    <a:pt x="50" y="73"/>
                                  </a:cubicBezTo>
                                  <a:lnTo>
                                    <a:pt x="0" y="43"/>
                                  </a:lnTo>
                                  <a:close/>
                                  <a:moveTo>
                                    <a:pt x="72" y="94"/>
                                  </a:moveTo>
                                  <a:cubicBezTo>
                                    <a:pt x="6" y="62"/>
                                    <a:pt x="6" y="62"/>
                                    <a:pt x="6" y="62"/>
                                  </a:cubicBezTo>
                                  <a:cubicBezTo>
                                    <a:pt x="7" y="58"/>
                                    <a:pt x="7" y="58"/>
                                    <a:pt x="7" y="58"/>
                                  </a:cubicBezTo>
                                  <a:cubicBezTo>
                                    <a:pt x="89" y="99"/>
                                    <a:pt x="89" y="99"/>
                                    <a:pt x="89" y="99"/>
                                  </a:cubicBezTo>
                                  <a:cubicBezTo>
                                    <a:pt x="0" y="49"/>
                                    <a:pt x="0" y="49"/>
                                    <a:pt x="0" y="49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lnTo>
                                    <a:pt x="7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Afrundet rektangel 12"/>
                          <wps:cNvSpPr/>
                          <wps:spPr>
                            <a:xfrm>
                              <a:off x="276045" y="215661"/>
                              <a:ext cx="2419249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6" name="Gruppe 86"/>
                        <wpg:cNvGrpSpPr/>
                        <wpg:grpSpPr>
                          <a:xfrm>
                            <a:off x="19050" y="37147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81" name="Gruppe 81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16" name="Kombinationstegning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Afrundet rektangel 17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4" name="Gruppe 84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14" name="Kombinationstegning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Afrundet rektangel 18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7" name="Gruppe 77"/>
                        <wpg:cNvGrpSpPr/>
                        <wpg:grpSpPr>
                          <a:xfrm>
                            <a:off x="3219450" y="0"/>
                            <a:ext cx="2971800" cy="1600200"/>
                            <a:chOff x="0" y="0"/>
                            <a:chExt cx="2971676" cy="1600200"/>
                          </a:xfrm>
                        </wpg:grpSpPr>
                        <wps:wsp>
                          <wps:cNvPr id="31" name="Kombinationstegning1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676" cy="1600200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157 h 504"/>
                                <a:gd name="T2" fmla="*/ 895 w 937"/>
                                <a:gd name="T3" fmla="*/ 466 h 504"/>
                                <a:gd name="T4" fmla="*/ 42 w 937"/>
                                <a:gd name="T5" fmla="*/ 404 h 504"/>
                                <a:gd name="T6" fmla="*/ 13 w 937"/>
                                <a:gd name="T7" fmla="*/ 179 h 504"/>
                                <a:gd name="T8" fmla="*/ 56 w 937"/>
                                <a:gd name="T9" fmla="*/ 48 h 504"/>
                                <a:gd name="T10" fmla="*/ 526 w 937"/>
                                <a:gd name="T11" fmla="*/ 1 h 504"/>
                                <a:gd name="T12" fmla="*/ 25 w 937"/>
                                <a:gd name="T13" fmla="*/ 44 h 504"/>
                                <a:gd name="T14" fmla="*/ 788 w 937"/>
                                <a:gd name="T15" fmla="*/ 22 h 504"/>
                                <a:gd name="T16" fmla="*/ 542 w 937"/>
                                <a:gd name="T17" fmla="*/ 455 h 504"/>
                                <a:gd name="T18" fmla="*/ 179 w 937"/>
                                <a:gd name="T19" fmla="*/ 455 h 504"/>
                                <a:gd name="T20" fmla="*/ 135 w 937"/>
                                <a:gd name="T21" fmla="*/ 60 h 504"/>
                                <a:gd name="T22" fmla="*/ 399 w 937"/>
                                <a:gd name="T23" fmla="*/ 44 h 504"/>
                                <a:gd name="T24" fmla="*/ 627 w 937"/>
                                <a:gd name="T25" fmla="*/ 45 h 504"/>
                                <a:gd name="T26" fmla="*/ 777 w 937"/>
                                <a:gd name="T27" fmla="*/ 215 h 504"/>
                                <a:gd name="T28" fmla="*/ 696 w 937"/>
                                <a:gd name="T29" fmla="*/ 433 h 504"/>
                                <a:gd name="T30" fmla="*/ 426 w 937"/>
                                <a:gd name="T31" fmla="*/ 438 h 504"/>
                                <a:gd name="T32" fmla="*/ 211 w 937"/>
                                <a:gd name="T33" fmla="*/ 431 h 504"/>
                                <a:gd name="T34" fmla="*/ 560 w 937"/>
                                <a:gd name="T35" fmla="*/ 69 h 504"/>
                                <a:gd name="T36" fmla="*/ 549 w 937"/>
                                <a:gd name="T37" fmla="*/ 396 h 504"/>
                                <a:gd name="T38" fmla="*/ 214 w 937"/>
                                <a:gd name="T39" fmla="*/ 301 h 504"/>
                                <a:gd name="T40" fmla="*/ 404 w 937"/>
                                <a:gd name="T41" fmla="*/ 103 h 504"/>
                                <a:gd name="T42" fmla="*/ 633 w 937"/>
                                <a:gd name="T43" fmla="*/ 96 h 504"/>
                                <a:gd name="T44" fmla="*/ 621 w 937"/>
                                <a:gd name="T45" fmla="*/ 332 h 504"/>
                                <a:gd name="T46" fmla="*/ 352 w 937"/>
                                <a:gd name="T47" fmla="*/ 360 h 504"/>
                                <a:gd name="T48" fmla="*/ 541 w 937"/>
                                <a:gd name="T49" fmla="*/ 119 h 504"/>
                                <a:gd name="T50" fmla="*/ 334 w 937"/>
                                <a:gd name="T51" fmla="*/ 305 h 504"/>
                                <a:gd name="T52" fmla="*/ 499 w 937"/>
                                <a:gd name="T53" fmla="*/ 142 h 504"/>
                                <a:gd name="T54" fmla="*/ 438 w 937"/>
                                <a:gd name="T55" fmla="*/ 171 h 504"/>
                                <a:gd name="T56" fmla="*/ 512 w 937"/>
                                <a:gd name="T57" fmla="*/ 250 h 504"/>
                                <a:gd name="T58" fmla="*/ 378 w 937"/>
                                <a:gd name="T59" fmla="*/ 216 h 504"/>
                                <a:gd name="T60" fmla="*/ 578 w 937"/>
                                <a:gd name="T61" fmla="*/ 273 h 504"/>
                                <a:gd name="T62" fmla="*/ 332 w 937"/>
                                <a:gd name="T63" fmla="*/ 176 h 504"/>
                                <a:gd name="T64" fmla="*/ 327 w 937"/>
                                <a:gd name="T65" fmla="*/ 344 h 504"/>
                                <a:gd name="T66" fmla="*/ 633 w 937"/>
                                <a:gd name="T67" fmla="*/ 199 h 504"/>
                                <a:gd name="T68" fmla="*/ 225 w 937"/>
                                <a:gd name="T69" fmla="*/ 209 h 504"/>
                                <a:gd name="T70" fmla="*/ 256 w 937"/>
                                <a:gd name="T71" fmla="*/ 301 h 504"/>
                                <a:gd name="T72" fmla="*/ 681 w 937"/>
                                <a:gd name="T73" fmla="*/ 288 h 504"/>
                                <a:gd name="T74" fmla="*/ 669 w 937"/>
                                <a:gd name="T75" fmla="*/ 130 h 504"/>
                                <a:gd name="T76" fmla="*/ 195 w 937"/>
                                <a:gd name="T77" fmla="*/ 193 h 504"/>
                                <a:gd name="T78" fmla="*/ 195 w 937"/>
                                <a:gd name="T79" fmla="*/ 354 h 504"/>
                                <a:gd name="T80" fmla="*/ 769 w 937"/>
                                <a:gd name="T81" fmla="*/ 250 h 504"/>
                                <a:gd name="T82" fmla="*/ 770 w 937"/>
                                <a:gd name="T83" fmla="*/ 147 h 504"/>
                                <a:gd name="T84" fmla="*/ 156 w 937"/>
                                <a:gd name="T85" fmla="*/ 147 h 504"/>
                                <a:gd name="T86" fmla="*/ 168 w 937"/>
                                <a:gd name="T87" fmla="*/ 309 h 504"/>
                                <a:gd name="T88" fmla="*/ 788 w 937"/>
                                <a:gd name="T89" fmla="*/ 433 h 504"/>
                                <a:gd name="T90" fmla="*/ 803 w 937"/>
                                <a:gd name="T91" fmla="*/ 267 h 504"/>
                                <a:gd name="T92" fmla="*/ 826 w 937"/>
                                <a:gd name="T93" fmla="*/ 112 h 504"/>
                                <a:gd name="T94" fmla="*/ 570 w 937"/>
                                <a:gd name="T95" fmla="*/ 44 h 504"/>
                                <a:gd name="T96" fmla="*/ 298 w 937"/>
                                <a:gd name="T97" fmla="*/ 48 h 504"/>
                                <a:gd name="T98" fmla="*/ 69 w 937"/>
                                <a:gd name="T99" fmla="*/ 96 h 504"/>
                                <a:gd name="T100" fmla="*/ 50 w 937"/>
                                <a:gd name="T101" fmla="*/ 265 h 504"/>
                                <a:gd name="T102" fmla="*/ 50 w 937"/>
                                <a:gd name="T103" fmla="*/ 420 h 504"/>
                                <a:gd name="T104" fmla="*/ 224 w 937"/>
                                <a:gd name="T105" fmla="*/ 467 h 504"/>
                                <a:gd name="T106" fmla="*/ 438 w 937"/>
                                <a:gd name="T107" fmla="*/ 486 h 504"/>
                                <a:gd name="T108" fmla="*/ 590 w 937"/>
                                <a:gd name="T109" fmla="*/ 466 h 504"/>
                                <a:gd name="T110" fmla="*/ 836 w 937"/>
                                <a:gd name="T111" fmla="*/ 455 h 504"/>
                                <a:gd name="T112" fmla="*/ 924 w 937"/>
                                <a:gd name="T113" fmla="*/ 390 h 504"/>
                                <a:gd name="T114" fmla="*/ 869 w 937"/>
                                <a:gd name="T115" fmla="*/ 302 h 504"/>
                                <a:gd name="T116" fmla="*/ 828 w 937"/>
                                <a:gd name="T117" fmla="*/ 215 h 504"/>
                                <a:gd name="T118" fmla="*/ 839 w 937"/>
                                <a:gd name="T119" fmla="*/ 123 h 504"/>
                                <a:gd name="T120" fmla="*/ 907 w 937"/>
                                <a:gd name="T121" fmla="*/ 96 h 504"/>
                                <a:gd name="T122" fmla="*/ 222 w 937"/>
                                <a:gd name="T123" fmla="*/ 504 h 504"/>
                                <a:gd name="T124" fmla="*/ 159 w 937"/>
                                <a:gd name="T125" fmla="*/ 483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7" h="504">
                                  <a:moveTo>
                                    <a:pt x="566" y="504"/>
                                  </a:moveTo>
                                  <a:cubicBezTo>
                                    <a:pt x="564" y="504"/>
                                    <a:pt x="564" y="504"/>
                                    <a:pt x="564" y="504"/>
                                  </a:cubicBezTo>
                                  <a:cubicBezTo>
                                    <a:pt x="563" y="503"/>
                                    <a:pt x="562" y="502"/>
                                    <a:pt x="560" y="502"/>
                                  </a:cubicBezTo>
                                  <a:cubicBezTo>
                                    <a:pt x="558" y="502"/>
                                    <a:pt x="557" y="503"/>
                                    <a:pt x="556" y="504"/>
                                  </a:cubicBezTo>
                                  <a:cubicBezTo>
                                    <a:pt x="554" y="504"/>
                                    <a:pt x="554" y="504"/>
                                    <a:pt x="554" y="504"/>
                                  </a:cubicBezTo>
                                  <a:cubicBezTo>
                                    <a:pt x="555" y="502"/>
                                    <a:pt x="557" y="500"/>
                                    <a:pt x="560" y="500"/>
                                  </a:cubicBezTo>
                                  <a:cubicBezTo>
                                    <a:pt x="563" y="500"/>
                                    <a:pt x="565" y="502"/>
                                    <a:pt x="566" y="504"/>
                                  </a:cubicBezTo>
                                  <a:close/>
                                  <a:moveTo>
                                    <a:pt x="499" y="463"/>
                                  </a:moveTo>
                                  <a:cubicBezTo>
                                    <a:pt x="476" y="463"/>
                                    <a:pt x="457" y="481"/>
                                    <a:pt x="455" y="504"/>
                                  </a:cubicBezTo>
                                  <a:cubicBezTo>
                                    <a:pt x="457" y="504"/>
                                    <a:pt x="457" y="504"/>
                                    <a:pt x="457" y="504"/>
                                  </a:cubicBezTo>
                                  <a:cubicBezTo>
                                    <a:pt x="458" y="494"/>
                                    <a:pt x="462" y="484"/>
                                    <a:pt x="469" y="477"/>
                                  </a:cubicBezTo>
                                  <a:cubicBezTo>
                                    <a:pt x="477" y="470"/>
                                    <a:pt x="487" y="465"/>
                                    <a:pt x="499" y="465"/>
                                  </a:cubicBezTo>
                                  <a:cubicBezTo>
                                    <a:pt x="510" y="465"/>
                                    <a:pt x="521" y="470"/>
                                    <a:pt x="528" y="477"/>
                                  </a:cubicBezTo>
                                  <a:cubicBezTo>
                                    <a:pt x="535" y="484"/>
                                    <a:pt x="540" y="494"/>
                                    <a:pt x="540" y="504"/>
                                  </a:cubicBezTo>
                                  <a:cubicBezTo>
                                    <a:pt x="542" y="504"/>
                                    <a:pt x="542" y="504"/>
                                    <a:pt x="542" y="504"/>
                                  </a:cubicBezTo>
                                  <a:cubicBezTo>
                                    <a:pt x="541" y="481"/>
                                    <a:pt x="522" y="463"/>
                                    <a:pt x="499" y="463"/>
                                  </a:cubicBezTo>
                                  <a:close/>
                                  <a:moveTo>
                                    <a:pt x="256" y="493"/>
                                  </a:moveTo>
                                  <a:cubicBezTo>
                                    <a:pt x="249" y="493"/>
                                    <a:pt x="244" y="498"/>
                                    <a:pt x="243" y="504"/>
                                  </a:cubicBezTo>
                                  <a:cubicBezTo>
                                    <a:pt x="244" y="504"/>
                                    <a:pt x="244" y="504"/>
                                    <a:pt x="244" y="504"/>
                                  </a:cubicBezTo>
                                  <a:cubicBezTo>
                                    <a:pt x="246" y="499"/>
                                    <a:pt x="250" y="495"/>
                                    <a:pt x="256" y="495"/>
                                  </a:cubicBezTo>
                                  <a:cubicBezTo>
                                    <a:pt x="262" y="495"/>
                                    <a:pt x="266" y="499"/>
                                    <a:pt x="267" y="504"/>
                                  </a:cubicBezTo>
                                  <a:cubicBezTo>
                                    <a:pt x="269" y="504"/>
                                    <a:pt x="269" y="504"/>
                                    <a:pt x="269" y="504"/>
                                  </a:cubicBezTo>
                                  <a:cubicBezTo>
                                    <a:pt x="268" y="498"/>
                                    <a:pt x="262" y="493"/>
                                    <a:pt x="256" y="493"/>
                                  </a:cubicBezTo>
                                  <a:close/>
                                  <a:moveTo>
                                    <a:pt x="195" y="500"/>
                                  </a:moveTo>
                                  <a:cubicBezTo>
                                    <a:pt x="192" y="500"/>
                                    <a:pt x="190" y="502"/>
                                    <a:pt x="189" y="504"/>
                                  </a:cubicBezTo>
                                  <a:cubicBezTo>
                                    <a:pt x="191" y="504"/>
                                    <a:pt x="191" y="504"/>
                                    <a:pt x="191" y="504"/>
                                  </a:cubicBezTo>
                                  <a:cubicBezTo>
                                    <a:pt x="192" y="503"/>
                                    <a:pt x="193" y="502"/>
                                    <a:pt x="195" y="502"/>
                                  </a:cubicBezTo>
                                  <a:cubicBezTo>
                                    <a:pt x="197" y="502"/>
                                    <a:pt x="198" y="503"/>
                                    <a:pt x="199" y="504"/>
                                  </a:cubicBezTo>
                                  <a:cubicBezTo>
                                    <a:pt x="201" y="504"/>
                                    <a:pt x="201" y="504"/>
                                    <a:pt x="201" y="504"/>
                                  </a:cubicBezTo>
                                  <a:cubicBezTo>
                                    <a:pt x="200" y="502"/>
                                    <a:pt x="198" y="500"/>
                                    <a:pt x="195" y="500"/>
                                  </a:cubicBezTo>
                                  <a:close/>
                                  <a:moveTo>
                                    <a:pt x="499" y="471"/>
                                  </a:moveTo>
                                  <a:cubicBezTo>
                                    <a:pt x="480" y="471"/>
                                    <a:pt x="464" y="486"/>
                                    <a:pt x="463" y="504"/>
                                  </a:cubicBezTo>
                                  <a:cubicBezTo>
                                    <a:pt x="465" y="504"/>
                                    <a:pt x="465" y="504"/>
                                    <a:pt x="465" y="504"/>
                                  </a:cubicBezTo>
                                  <a:cubicBezTo>
                                    <a:pt x="465" y="496"/>
                                    <a:pt x="469" y="488"/>
                                    <a:pt x="474" y="483"/>
                                  </a:cubicBezTo>
                                  <a:cubicBezTo>
                                    <a:pt x="481" y="476"/>
                                    <a:pt x="489" y="473"/>
                                    <a:pt x="499" y="473"/>
                                  </a:cubicBezTo>
                                  <a:cubicBezTo>
                                    <a:pt x="508" y="473"/>
                                    <a:pt x="517" y="476"/>
                                    <a:pt x="523" y="483"/>
                                  </a:cubicBezTo>
                                  <a:cubicBezTo>
                                    <a:pt x="528" y="488"/>
                                    <a:pt x="532" y="496"/>
                                    <a:pt x="533" y="504"/>
                                  </a:cubicBezTo>
                                  <a:cubicBezTo>
                                    <a:pt x="534" y="504"/>
                                    <a:pt x="534" y="504"/>
                                    <a:pt x="534" y="504"/>
                                  </a:cubicBezTo>
                                  <a:cubicBezTo>
                                    <a:pt x="533" y="486"/>
                                    <a:pt x="517" y="471"/>
                                    <a:pt x="499" y="471"/>
                                  </a:cubicBezTo>
                                  <a:close/>
                                  <a:moveTo>
                                    <a:pt x="256" y="500"/>
                                  </a:moveTo>
                                  <a:cubicBezTo>
                                    <a:pt x="253" y="500"/>
                                    <a:pt x="251" y="502"/>
                                    <a:pt x="250" y="504"/>
                                  </a:cubicBezTo>
                                  <a:cubicBezTo>
                                    <a:pt x="252" y="504"/>
                                    <a:pt x="252" y="504"/>
                                    <a:pt x="252" y="504"/>
                                  </a:cubicBezTo>
                                  <a:cubicBezTo>
                                    <a:pt x="253" y="503"/>
                                    <a:pt x="254" y="502"/>
                                    <a:pt x="256" y="502"/>
                                  </a:cubicBezTo>
                                  <a:cubicBezTo>
                                    <a:pt x="258" y="502"/>
                                    <a:pt x="259" y="503"/>
                                    <a:pt x="260" y="504"/>
                                  </a:cubicBezTo>
                                  <a:cubicBezTo>
                                    <a:pt x="262" y="504"/>
                                    <a:pt x="262" y="504"/>
                                    <a:pt x="262" y="504"/>
                                  </a:cubicBezTo>
                                  <a:cubicBezTo>
                                    <a:pt x="261" y="502"/>
                                    <a:pt x="259" y="500"/>
                                    <a:pt x="256" y="500"/>
                                  </a:cubicBezTo>
                                  <a:close/>
                                  <a:moveTo>
                                    <a:pt x="499" y="478"/>
                                  </a:moveTo>
                                  <a:cubicBezTo>
                                    <a:pt x="484" y="478"/>
                                    <a:pt x="471" y="489"/>
                                    <a:pt x="47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72" y="498"/>
                                    <a:pt x="475" y="492"/>
                                    <a:pt x="479" y="488"/>
                                  </a:cubicBezTo>
                                  <a:cubicBezTo>
                                    <a:pt x="484" y="483"/>
                                    <a:pt x="491" y="480"/>
                                    <a:pt x="499" y="480"/>
                                  </a:cubicBezTo>
                                  <a:cubicBezTo>
                                    <a:pt x="506" y="480"/>
                                    <a:pt x="513" y="483"/>
                                    <a:pt x="518" y="488"/>
                                  </a:cubicBezTo>
                                  <a:cubicBezTo>
                                    <a:pt x="522" y="492"/>
                                    <a:pt x="525" y="498"/>
                                    <a:pt x="526" y="504"/>
                                  </a:cubicBezTo>
                                  <a:cubicBezTo>
                                    <a:pt x="527" y="504"/>
                                    <a:pt x="527" y="504"/>
                                    <a:pt x="527" y="504"/>
                                  </a:cubicBezTo>
                                  <a:cubicBezTo>
                                    <a:pt x="526" y="489"/>
                                    <a:pt x="514" y="478"/>
                                    <a:pt x="499" y="478"/>
                                  </a:cubicBezTo>
                                  <a:close/>
                                  <a:moveTo>
                                    <a:pt x="256" y="486"/>
                                  </a:moveTo>
                                  <a:cubicBezTo>
                                    <a:pt x="245" y="486"/>
                                    <a:pt x="236" y="494"/>
                                    <a:pt x="235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7" y="500"/>
                                    <a:pt x="239" y="496"/>
                                    <a:pt x="242" y="493"/>
                                  </a:cubicBezTo>
                                  <a:cubicBezTo>
                                    <a:pt x="246" y="489"/>
                                    <a:pt x="250" y="487"/>
                                    <a:pt x="256" y="487"/>
                                  </a:cubicBezTo>
                                  <a:cubicBezTo>
                                    <a:pt x="261" y="487"/>
                                    <a:pt x="266" y="489"/>
                                    <a:pt x="270" y="493"/>
                                  </a:cubicBezTo>
                                  <a:cubicBezTo>
                                    <a:pt x="273" y="496"/>
                                    <a:pt x="275" y="500"/>
                                    <a:pt x="275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75" y="494"/>
                                    <a:pt x="267" y="486"/>
                                    <a:pt x="256" y="486"/>
                                  </a:cubicBezTo>
                                  <a:close/>
                                  <a:moveTo>
                                    <a:pt x="378" y="486"/>
                                  </a:moveTo>
                                  <a:cubicBezTo>
                                    <a:pt x="367" y="486"/>
                                    <a:pt x="358" y="494"/>
                                    <a:pt x="357" y="504"/>
                                  </a:cubicBezTo>
                                  <a:cubicBezTo>
                                    <a:pt x="359" y="504"/>
                                    <a:pt x="359" y="504"/>
                                    <a:pt x="359" y="504"/>
                                  </a:cubicBezTo>
                                  <a:cubicBezTo>
                                    <a:pt x="359" y="500"/>
                                    <a:pt x="361" y="496"/>
                                    <a:pt x="364" y="493"/>
                                  </a:cubicBezTo>
                                  <a:cubicBezTo>
                                    <a:pt x="368" y="489"/>
                                    <a:pt x="372" y="487"/>
                                    <a:pt x="378" y="487"/>
                                  </a:cubicBezTo>
                                  <a:cubicBezTo>
                                    <a:pt x="383" y="487"/>
                                    <a:pt x="388" y="489"/>
                                    <a:pt x="392" y="493"/>
                                  </a:cubicBezTo>
                                  <a:cubicBezTo>
                                    <a:pt x="394" y="496"/>
                                    <a:pt x="396" y="500"/>
                                    <a:pt x="397" y="504"/>
                                  </a:cubicBezTo>
                                  <a:cubicBezTo>
                                    <a:pt x="399" y="504"/>
                                    <a:pt x="399" y="504"/>
                                    <a:pt x="399" y="504"/>
                                  </a:cubicBezTo>
                                  <a:cubicBezTo>
                                    <a:pt x="397" y="494"/>
                                    <a:pt x="388" y="486"/>
                                    <a:pt x="378" y="486"/>
                                  </a:cubicBezTo>
                                  <a:close/>
                                  <a:moveTo>
                                    <a:pt x="256" y="463"/>
                                  </a:moveTo>
                                  <a:cubicBezTo>
                                    <a:pt x="233" y="463"/>
                                    <a:pt x="214" y="481"/>
                                    <a:pt x="213" y="504"/>
                                  </a:cubicBezTo>
                                  <a:cubicBezTo>
                                    <a:pt x="214" y="504"/>
                                    <a:pt x="214" y="504"/>
                                    <a:pt x="214" y="504"/>
                                  </a:cubicBezTo>
                                  <a:cubicBezTo>
                                    <a:pt x="215" y="494"/>
                                    <a:pt x="219" y="484"/>
                                    <a:pt x="226" y="477"/>
                                  </a:cubicBezTo>
                                  <a:cubicBezTo>
                                    <a:pt x="234" y="470"/>
                                    <a:pt x="244" y="465"/>
                                    <a:pt x="256" y="465"/>
                                  </a:cubicBezTo>
                                  <a:cubicBezTo>
                                    <a:pt x="267" y="465"/>
                                    <a:pt x="278" y="470"/>
                                    <a:pt x="286" y="477"/>
                                  </a:cubicBezTo>
                                  <a:cubicBezTo>
                                    <a:pt x="293" y="484"/>
                                    <a:pt x="297" y="494"/>
                                    <a:pt x="298" y="504"/>
                                  </a:cubicBezTo>
                                  <a:cubicBezTo>
                                    <a:pt x="299" y="504"/>
                                    <a:pt x="299" y="504"/>
                                    <a:pt x="299" y="504"/>
                                  </a:cubicBezTo>
                                  <a:cubicBezTo>
                                    <a:pt x="298" y="481"/>
                                    <a:pt x="279" y="463"/>
                                    <a:pt x="256" y="463"/>
                                  </a:cubicBezTo>
                                  <a:close/>
                                  <a:moveTo>
                                    <a:pt x="378" y="478"/>
                                  </a:moveTo>
                                  <a:cubicBezTo>
                                    <a:pt x="363" y="478"/>
                                    <a:pt x="351" y="489"/>
                                    <a:pt x="349" y="504"/>
                                  </a:cubicBezTo>
                                  <a:cubicBezTo>
                                    <a:pt x="351" y="504"/>
                                    <a:pt x="351" y="504"/>
                                    <a:pt x="351" y="504"/>
                                  </a:cubicBezTo>
                                  <a:cubicBezTo>
                                    <a:pt x="351" y="498"/>
                                    <a:pt x="354" y="492"/>
                                    <a:pt x="359" y="488"/>
                                  </a:cubicBezTo>
                                  <a:cubicBezTo>
                                    <a:pt x="363" y="483"/>
                                    <a:pt x="370" y="480"/>
                                    <a:pt x="378" y="480"/>
                                  </a:cubicBezTo>
                                  <a:cubicBezTo>
                                    <a:pt x="385" y="480"/>
                                    <a:pt x="392" y="483"/>
                                    <a:pt x="397" y="488"/>
                                  </a:cubicBezTo>
                                  <a:cubicBezTo>
                                    <a:pt x="401" y="492"/>
                                    <a:pt x="404" y="498"/>
                                    <a:pt x="405" y="504"/>
                                  </a:cubicBezTo>
                                  <a:cubicBezTo>
                                    <a:pt x="406" y="504"/>
                                    <a:pt x="406" y="504"/>
                                    <a:pt x="406" y="504"/>
                                  </a:cubicBezTo>
                                  <a:cubicBezTo>
                                    <a:pt x="405" y="489"/>
                                    <a:pt x="393" y="478"/>
                                    <a:pt x="378" y="478"/>
                                  </a:cubicBezTo>
                                  <a:close/>
                                  <a:moveTo>
                                    <a:pt x="378" y="493"/>
                                  </a:moveTo>
                                  <a:cubicBezTo>
                                    <a:pt x="371" y="493"/>
                                    <a:pt x="366" y="498"/>
                                    <a:pt x="365" y="504"/>
                                  </a:cubicBezTo>
                                  <a:cubicBezTo>
                                    <a:pt x="366" y="504"/>
                                    <a:pt x="366" y="504"/>
                                    <a:pt x="366" y="504"/>
                                  </a:cubicBezTo>
                                  <a:cubicBezTo>
                                    <a:pt x="367" y="499"/>
                                    <a:pt x="372" y="495"/>
                                    <a:pt x="378" y="495"/>
                                  </a:cubicBezTo>
                                  <a:cubicBezTo>
                                    <a:pt x="383" y="495"/>
                                    <a:pt x="388" y="499"/>
                                    <a:pt x="389" y="504"/>
                                  </a:cubicBezTo>
                                  <a:cubicBezTo>
                                    <a:pt x="391" y="504"/>
                                    <a:pt x="391" y="504"/>
                                    <a:pt x="391" y="504"/>
                                  </a:cubicBezTo>
                                  <a:cubicBezTo>
                                    <a:pt x="390" y="498"/>
                                    <a:pt x="384" y="493"/>
                                    <a:pt x="378" y="493"/>
                                  </a:cubicBezTo>
                                  <a:close/>
                                  <a:moveTo>
                                    <a:pt x="378" y="500"/>
                                  </a:moveTo>
                                  <a:cubicBezTo>
                                    <a:pt x="375" y="500"/>
                                    <a:pt x="373" y="502"/>
                                    <a:pt x="372" y="504"/>
                                  </a:cubicBezTo>
                                  <a:cubicBezTo>
                                    <a:pt x="374" y="504"/>
                                    <a:pt x="374" y="504"/>
                                    <a:pt x="374" y="504"/>
                                  </a:cubicBezTo>
                                  <a:cubicBezTo>
                                    <a:pt x="375" y="503"/>
                                    <a:pt x="376" y="502"/>
                                    <a:pt x="378" y="502"/>
                                  </a:cubicBezTo>
                                  <a:cubicBezTo>
                                    <a:pt x="380" y="502"/>
                                    <a:pt x="381" y="503"/>
                                    <a:pt x="382" y="504"/>
                                  </a:cubicBezTo>
                                  <a:cubicBezTo>
                                    <a:pt x="384" y="504"/>
                                    <a:pt x="384" y="504"/>
                                    <a:pt x="384" y="504"/>
                                  </a:cubicBezTo>
                                  <a:cubicBezTo>
                                    <a:pt x="383" y="502"/>
                                    <a:pt x="380" y="500"/>
                                    <a:pt x="378" y="500"/>
                                  </a:cubicBezTo>
                                  <a:close/>
                                  <a:moveTo>
                                    <a:pt x="935" y="46"/>
                                  </a:moveTo>
                                  <a:cubicBezTo>
                                    <a:pt x="935" y="46"/>
                                    <a:pt x="936" y="46"/>
                                    <a:pt x="937" y="46"/>
                                  </a:cubicBezTo>
                                  <a:cubicBezTo>
                                    <a:pt x="937" y="48"/>
                                    <a:pt x="937" y="48"/>
                                    <a:pt x="937" y="48"/>
                                  </a:cubicBezTo>
                                  <a:cubicBezTo>
                                    <a:pt x="932" y="47"/>
                                    <a:pt x="928" y="46"/>
                                    <a:pt x="924" y="46"/>
                                  </a:cubicBezTo>
                                  <a:cubicBezTo>
                                    <a:pt x="913" y="46"/>
                                    <a:pt x="903" y="50"/>
                                    <a:pt x="895" y="55"/>
                                  </a:cubicBezTo>
                                  <a:cubicBezTo>
                                    <a:pt x="897" y="57"/>
                                    <a:pt x="898" y="58"/>
                                    <a:pt x="900" y="59"/>
                                  </a:cubicBezTo>
                                  <a:cubicBezTo>
                                    <a:pt x="907" y="55"/>
                                    <a:pt x="915" y="52"/>
                                    <a:pt x="924" y="52"/>
                                  </a:cubicBezTo>
                                  <a:cubicBezTo>
                                    <a:pt x="928" y="52"/>
                                    <a:pt x="932" y="53"/>
                                    <a:pt x="937" y="54"/>
                                  </a:cubicBezTo>
                                  <a:cubicBezTo>
                                    <a:pt x="937" y="56"/>
                                    <a:pt x="937" y="56"/>
                                    <a:pt x="937" y="56"/>
                                  </a:cubicBezTo>
                                  <a:cubicBezTo>
                                    <a:pt x="932" y="55"/>
                                    <a:pt x="928" y="54"/>
                                    <a:pt x="924" y="54"/>
                                  </a:cubicBezTo>
                                  <a:cubicBezTo>
                                    <a:pt x="915" y="54"/>
                                    <a:pt x="907" y="56"/>
                                    <a:pt x="901" y="61"/>
                                  </a:cubicBezTo>
                                  <a:cubicBezTo>
                                    <a:pt x="902" y="62"/>
                                    <a:pt x="904" y="64"/>
                                    <a:pt x="905" y="65"/>
                                  </a:cubicBezTo>
                                  <a:cubicBezTo>
                                    <a:pt x="910" y="62"/>
                                    <a:pt x="917" y="60"/>
                                    <a:pt x="924" y="60"/>
                                  </a:cubicBezTo>
                                  <a:cubicBezTo>
                                    <a:pt x="928" y="60"/>
                                    <a:pt x="932" y="61"/>
                                    <a:pt x="937" y="62"/>
                                  </a:cubicBezTo>
                                  <a:cubicBezTo>
                                    <a:pt x="937" y="64"/>
                                    <a:pt x="937" y="64"/>
                                    <a:pt x="937" y="64"/>
                                  </a:cubicBezTo>
                                  <a:cubicBezTo>
                                    <a:pt x="933" y="63"/>
                                    <a:pt x="928" y="62"/>
                                    <a:pt x="924" y="62"/>
                                  </a:cubicBezTo>
                                  <a:cubicBezTo>
                                    <a:pt x="917" y="62"/>
                                    <a:pt x="911" y="63"/>
                                    <a:pt x="906" y="67"/>
                                  </a:cubicBezTo>
                                  <a:cubicBezTo>
                                    <a:pt x="907" y="68"/>
                                    <a:pt x="908" y="70"/>
                                    <a:pt x="909" y="71"/>
                                  </a:cubicBezTo>
                                  <a:cubicBezTo>
                                    <a:pt x="913" y="69"/>
                                    <a:pt x="918" y="67"/>
                                    <a:pt x="924" y="67"/>
                                  </a:cubicBezTo>
                                  <a:cubicBezTo>
                                    <a:pt x="928" y="67"/>
                                    <a:pt x="933" y="68"/>
                                    <a:pt x="937" y="70"/>
                                  </a:cubicBezTo>
                                  <a:cubicBezTo>
                                    <a:pt x="937" y="72"/>
                                    <a:pt x="937" y="72"/>
                                    <a:pt x="937" y="72"/>
                                  </a:cubicBezTo>
                                  <a:cubicBezTo>
                                    <a:pt x="933" y="70"/>
                                    <a:pt x="928" y="69"/>
                                    <a:pt x="924" y="69"/>
                                  </a:cubicBezTo>
                                  <a:cubicBezTo>
                                    <a:pt x="918" y="69"/>
                                    <a:pt x="913" y="70"/>
                                    <a:pt x="909" y="73"/>
                                  </a:cubicBezTo>
                                  <a:cubicBezTo>
                                    <a:pt x="910" y="74"/>
                                    <a:pt x="911" y="76"/>
                                    <a:pt x="912" y="78"/>
                                  </a:cubicBezTo>
                                  <a:cubicBezTo>
                                    <a:pt x="915" y="76"/>
                                    <a:pt x="919" y="75"/>
                                    <a:pt x="924" y="75"/>
                                  </a:cubicBezTo>
                                  <a:cubicBezTo>
                                    <a:pt x="928" y="75"/>
                                    <a:pt x="933" y="76"/>
                                    <a:pt x="936" y="79"/>
                                  </a:cubicBezTo>
                                  <a:cubicBezTo>
                                    <a:pt x="936" y="79"/>
                                    <a:pt x="936" y="78"/>
                                    <a:pt x="937" y="78"/>
                                  </a:cubicBezTo>
                                  <a:cubicBezTo>
                                    <a:pt x="937" y="83"/>
                                    <a:pt x="937" y="83"/>
                                    <a:pt x="937" y="83"/>
                                  </a:cubicBezTo>
                                  <a:cubicBezTo>
                                    <a:pt x="935" y="87"/>
                                    <a:pt x="935" y="91"/>
                                    <a:pt x="935" y="96"/>
                                  </a:cubicBezTo>
                                  <a:cubicBezTo>
                                    <a:pt x="935" y="96"/>
                                    <a:pt x="935" y="97"/>
                                    <a:pt x="935" y="97"/>
                                  </a:cubicBezTo>
                                  <a:cubicBezTo>
                                    <a:pt x="935" y="97"/>
                                    <a:pt x="936" y="98"/>
                                    <a:pt x="937" y="98"/>
                                  </a:cubicBezTo>
                                  <a:cubicBezTo>
                                    <a:pt x="937" y="99"/>
                                    <a:pt x="937" y="99"/>
                                    <a:pt x="937" y="99"/>
                                  </a:cubicBezTo>
                                  <a:cubicBezTo>
                                    <a:pt x="932" y="98"/>
                                    <a:pt x="928" y="98"/>
                                    <a:pt x="924" y="98"/>
                                  </a:cubicBezTo>
                                  <a:cubicBezTo>
                                    <a:pt x="913" y="98"/>
                                    <a:pt x="903" y="101"/>
                                    <a:pt x="895" y="107"/>
                                  </a:cubicBezTo>
                                  <a:cubicBezTo>
                                    <a:pt x="897" y="108"/>
                                    <a:pt x="898" y="109"/>
                                    <a:pt x="900" y="111"/>
                                  </a:cubicBezTo>
                                  <a:cubicBezTo>
                                    <a:pt x="907" y="106"/>
                                    <a:pt x="915" y="104"/>
                                    <a:pt x="924" y="104"/>
                                  </a:cubicBezTo>
                                  <a:cubicBezTo>
                                    <a:pt x="928" y="104"/>
                                    <a:pt x="932" y="104"/>
                                    <a:pt x="937" y="106"/>
                                  </a:cubicBezTo>
                                  <a:cubicBezTo>
                                    <a:pt x="937" y="107"/>
                                    <a:pt x="937" y="107"/>
                                    <a:pt x="937" y="107"/>
                                  </a:cubicBezTo>
                                  <a:cubicBezTo>
                                    <a:pt x="932" y="106"/>
                                    <a:pt x="928" y="105"/>
                                    <a:pt x="924" y="105"/>
                                  </a:cubicBezTo>
                                  <a:cubicBezTo>
                                    <a:pt x="915" y="105"/>
                                    <a:pt x="907" y="108"/>
                                    <a:pt x="901" y="112"/>
                                  </a:cubicBezTo>
                                  <a:cubicBezTo>
                                    <a:pt x="902" y="113"/>
                                    <a:pt x="904" y="115"/>
                                    <a:pt x="905" y="117"/>
                                  </a:cubicBezTo>
                                  <a:cubicBezTo>
                                    <a:pt x="910" y="113"/>
                                    <a:pt x="917" y="111"/>
                                    <a:pt x="924" y="111"/>
                                  </a:cubicBezTo>
                                  <a:cubicBezTo>
                                    <a:pt x="928" y="111"/>
                                    <a:pt x="932" y="112"/>
                                    <a:pt x="937" y="114"/>
                                  </a:cubicBezTo>
                                  <a:cubicBezTo>
                                    <a:pt x="937" y="116"/>
                                    <a:pt x="937" y="116"/>
                                    <a:pt x="937" y="116"/>
                                  </a:cubicBezTo>
                                  <a:cubicBezTo>
                                    <a:pt x="933" y="114"/>
                                    <a:pt x="928" y="113"/>
                                    <a:pt x="924" y="113"/>
                                  </a:cubicBezTo>
                                  <a:cubicBezTo>
                                    <a:pt x="917" y="113"/>
                                    <a:pt x="911" y="115"/>
                                    <a:pt x="906" y="118"/>
                                  </a:cubicBezTo>
                                  <a:cubicBezTo>
                                    <a:pt x="907" y="119"/>
                                    <a:pt x="908" y="121"/>
                                    <a:pt x="909" y="123"/>
                                  </a:cubicBezTo>
                                  <a:cubicBezTo>
                                    <a:pt x="913" y="120"/>
                                    <a:pt x="918" y="118"/>
                                    <a:pt x="924" y="118"/>
                                  </a:cubicBezTo>
                                  <a:cubicBezTo>
                                    <a:pt x="928" y="118"/>
                                    <a:pt x="933" y="120"/>
                                    <a:pt x="937" y="121"/>
                                  </a:cubicBezTo>
                                  <a:cubicBezTo>
                                    <a:pt x="937" y="123"/>
                                    <a:pt x="937" y="123"/>
                                    <a:pt x="937" y="123"/>
                                  </a:cubicBezTo>
                                  <a:cubicBezTo>
                                    <a:pt x="933" y="121"/>
                                    <a:pt x="928" y="120"/>
                                    <a:pt x="924" y="120"/>
                                  </a:cubicBezTo>
                                  <a:cubicBezTo>
                                    <a:pt x="918" y="120"/>
                                    <a:pt x="913" y="121"/>
                                    <a:pt x="909" y="124"/>
                                  </a:cubicBezTo>
                                  <a:cubicBezTo>
                                    <a:pt x="910" y="126"/>
                                    <a:pt x="911" y="128"/>
                                    <a:pt x="912" y="130"/>
                                  </a:cubicBezTo>
                                  <a:cubicBezTo>
                                    <a:pt x="915" y="127"/>
                                    <a:pt x="919" y="126"/>
                                    <a:pt x="924" y="126"/>
                                  </a:cubicBezTo>
                                  <a:cubicBezTo>
                                    <a:pt x="928" y="126"/>
                                    <a:pt x="933" y="128"/>
                                    <a:pt x="936" y="130"/>
                                  </a:cubicBezTo>
                                  <a:cubicBezTo>
                                    <a:pt x="936" y="130"/>
                                    <a:pt x="936" y="130"/>
                                    <a:pt x="937" y="129"/>
                                  </a:cubicBezTo>
                                  <a:cubicBezTo>
                                    <a:pt x="937" y="134"/>
                                    <a:pt x="937" y="134"/>
                                    <a:pt x="937" y="134"/>
                                  </a:cubicBezTo>
                                  <a:cubicBezTo>
                                    <a:pt x="935" y="139"/>
                                    <a:pt x="935" y="143"/>
                                    <a:pt x="935" y="147"/>
                                  </a:cubicBezTo>
                                  <a:cubicBezTo>
                                    <a:pt x="935" y="148"/>
                                    <a:pt x="935" y="148"/>
                                    <a:pt x="935" y="149"/>
                                  </a:cubicBezTo>
                                  <a:cubicBezTo>
                                    <a:pt x="935" y="149"/>
                                    <a:pt x="936" y="149"/>
                                    <a:pt x="937" y="149"/>
                                  </a:cubicBezTo>
                                  <a:cubicBezTo>
                                    <a:pt x="937" y="151"/>
                                    <a:pt x="937" y="151"/>
                                    <a:pt x="937" y="151"/>
                                  </a:cubicBezTo>
                                  <a:cubicBezTo>
                                    <a:pt x="932" y="150"/>
                                    <a:pt x="928" y="149"/>
                                    <a:pt x="924" y="149"/>
                                  </a:cubicBezTo>
                                  <a:cubicBezTo>
                                    <a:pt x="913" y="149"/>
                                    <a:pt x="903" y="152"/>
                                    <a:pt x="895" y="158"/>
                                  </a:cubicBezTo>
                                  <a:cubicBezTo>
                                    <a:pt x="897" y="159"/>
                                    <a:pt x="898" y="161"/>
                                    <a:pt x="900" y="162"/>
                                  </a:cubicBezTo>
                                  <a:cubicBezTo>
                                    <a:pt x="907" y="158"/>
                                    <a:pt x="915" y="155"/>
                                    <a:pt x="924" y="155"/>
                                  </a:cubicBezTo>
                                  <a:cubicBezTo>
                                    <a:pt x="928" y="155"/>
                                    <a:pt x="932" y="156"/>
                                    <a:pt x="937" y="157"/>
                                  </a:cubicBezTo>
                                  <a:cubicBezTo>
                                    <a:pt x="937" y="159"/>
                                    <a:pt x="937" y="159"/>
                                    <a:pt x="937" y="159"/>
                                  </a:cubicBezTo>
                                  <a:cubicBezTo>
                                    <a:pt x="932" y="157"/>
                                    <a:pt x="928" y="157"/>
                                    <a:pt x="924" y="157"/>
                                  </a:cubicBezTo>
                                  <a:cubicBezTo>
                                    <a:pt x="915" y="157"/>
                                    <a:pt x="907" y="159"/>
                                    <a:pt x="901" y="163"/>
                                  </a:cubicBezTo>
                                  <a:cubicBezTo>
                                    <a:pt x="902" y="165"/>
                                    <a:pt x="904" y="166"/>
                                    <a:pt x="905" y="168"/>
                                  </a:cubicBezTo>
                                  <a:cubicBezTo>
                                    <a:pt x="910" y="165"/>
                                    <a:pt x="917" y="163"/>
                                    <a:pt x="924" y="163"/>
                                  </a:cubicBezTo>
                                  <a:cubicBezTo>
                                    <a:pt x="928" y="163"/>
                                    <a:pt x="932" y="164"/>
                                    <a:pt x="937" y="165"/>
                                  </a:cubicBezTo>
                                  <a:cubicBezTo>
                                    <a:pt x="937" y="167"/>
                                    <a:pt x="937" y="167"/>
                                    <a:pt x="937" y="167"/>
                                  </a:cubicBezTo>
                                  <a:cubicBezTo>
                                    <a:pt x="933" y="165"/>
                                    <a:pt x="928" y="164"/>
                                    <a:pt x="924" y="164"/>
                                  </a:cubicBezTo>
                                  <a:cubicBezTo>
                                    <a:pt x="917" y="164"/>
                                    <a:pt x="911" y="166"/>
                                    <a:pt x="906" y="169"/>
                                  </a:cubicBezTo>
                                  <a:cubicBezTo>
                                    <a:pt x="907" y="171"/>
                                    <a:pt x="908" y="172"/>
                                    <a:pt x="909" y="174"/>
                                  </a:cubicBezTo>
                                  <a:cubicBezTo>
                                    <a:pt x="913" y="171"/>
                                    <a:pt x="918" y="170"/>
                                    <a:pt x="924" y="170"/>
                                  </a:cubicBezTo>
                                  <a:cubicBezTo>
                                    <a:pt x="928" y="170"/>
                                    <a:pt x="933" y="171"/>
                                    <a:pt x="937" y="173"/>
                                  </a:cubicBezTo>
                                  <a:cubicBezTo>
                                    <a:pt x="937" y="175"/>
                                    <a:pt x="937" y="175"/>
                                    <a:pt x="937" y="175"/>
                                  </a:cubicBezTo>
                                  <a:cubicBezTo>
                                    <a:pt x="933" y="173"/>
                                    <a:pt x="928" y="171"/>
                                    <a:pt x="924" y="171"/>
                                  </a:cubicBezTo>
                                  <a:cubicBezTo>
                                    <a:pt x="918" y="171"/>
                                    <a:pt x="913" y="173"/>
                                    <a:pt x="909" y="175"/>
                                  </a:cubicBezTo>
                                  <a:cubicBezTo>
                                    <a:pt x="910" y="177"/>
                                    <a:pt x="911" y="179"/>
                                    <a:pt x="912" y="181"/>
                                  </a:cubicBezTo>
                                  <a:cubicBezTo>
                                    <a:pt x="915" y="179"/>
                                    <a:pt x="919" y="177"/>
                                    <a:pt x="924" y="177"/>
                                  </a:cubicBezTo>
                                  <a:cubicBezTo>
                                    <a:pt x="928" y="177"/>
                                    <a:pt x="933" y="179"/>
                                    <a:pt x="936" y="182"/>
                                  </a:cubicBezTo>
                                  <a:cubicBezTo>
                                    <a:pt x="936" y="181"/>
                                    <a:pt x="936" y="181"/>
                                    <a:pt x="937" y="181"/>
                                  </a:cubicBezTo>
                                  <a:cubicBezTo>
                                    <a:pt x="937" y="186"/>
                                    <a:pt x="937" y="186"/>
                                    <a:pt x="937" y="186"/>
                                  </a:cubicBezTo>
                                  <a:cubicBezTo>
                                    <a:pt x="935" y="190"/>
                                    <a:pt x="935" y="194"/>
                                    <a:pt x="935" y="199"/>
                                  </a:cubicBezTo>
                                  <a:cubicBezTo>
                                    <a:pt x="935" y="199"/>
                                    <a:pt x="935" y="199"/>
                                    <a:pt x="935" y="200"/>
                                  </a:cubicBezTo>
                                  <a:cubicBezTo>
                                    <a:pt x="935" y="200"/>
                                    <a:pt x="936" y="200"/>
                                    <a:pt x="937" y="200"/>
                                  </a:cubicBezTo>
                                  <a:cubicBezTo>
                                    <a:pt x="937" y="202"/>
                                    <a:pt x="937" y="202"/>
                                    <a:pt x="937" y="202"/>
                                  </a:cubicBezTo>
                                  <a:cubicBezTo>
                                    <a:pt x="932" y="201"/>
                                    <a:pt x="928" y="200"/>
                                    <a:pt x="924" y="200"/>
                                  </a:cubicBezTo>
                                  <a:cubicBezTo>
                                    <a:pt x="913" y="200"/>
                                    <a:pt x="903" y="204"/>
                                    <a:pt x="895" y="209"/>
                                  </a:cubicBezTo>
                                  <a:cubicBezTo>
                                    <a:pt x="897" y="211"/>
                                    <a:pt x="898" y="212"/>
                                    <a:pt x="900" y="214"/>
                                  </a:cubicBezTo>
                                  <a:cubicBezTo>
                                    <a:pt x="907" y="209"/>
                                    <a:pt x="915" y="206"/>
                                    <a:pt x="924" y="206"/>
                                  </a:cubicBezTo>
                                  <a:cubicBezTo>
                                    <a:pt x="928" y="206"/>
                                    <a:pt x="932" y="207"/>
                                    <a:pt x="937" y="208"/>
                                  </a:cubicBezTo>
                                  <a:cubicBezTo>
                                    <a:pt x="937" y="210"/>
                                    <a:pt x="937" y="210"/>
                                    <a:pt x="937" y="210"/>
                                  </a:cubicBezTo>
                                  <a:cubicBezTo>
                                    <a:pt x="932" y="209"/>
                                    <a:pt x="928" y="208"/>
                                    <a:pt x="924" y="208"/>
                                  </a:cubicBezTo>
                                  <a:cubicBezTo>
                                    <a:pt x="915" y="208"/>
                                    <a:pt x="907" y="210"/>
                                    <a:pt x="901" y="215"/>
                                  </a:cubicBezTo>
                                  <a:cubicBezTo>
                                    <a:pt x="902" y="216"/>
                                    <a:pt x="904" y="218"/>
                                    <a:pt x="905" y="219"/>
                                  </a:cubicBezTo>
                                  <a:cubicBezTo>
                                    <a:pt x="910" y="216"/>
                                    <a:pt x="917" y="214"/>
                                    <a:pt x="924" y="214"/>
                                  </a:cubicBezTo>
                                  <a:cubicBezTo>
                                    <a:pt x="928" y="214"/>
                                    <a:pt x="932" y="215"/>
                                    <a:pt x="937" y="217"/>
                                  </a:cubicBezTo>
                                  <a:cubicBezTo>
                                    <a:pt x="937" y="218"/>
                                    <a:pt x="937" y="218"/>
                                    <a:pt x="937" y="218"/>
                                  </a:cubicBezTo>
                                  <a:cubicBezTo>
                                    <a:pt x="933" y="217"/>
                                    <a:pt x="928" y="216"/>
                                    <a:pt x="924" y="216"/>
                                  </a:cubicBezTo>
                                  <a:cubicBezTo>
                                    <a:pt x="917" y="216"/>
                                    <a:pt x="911" y="218"/>
                                    <a:pt x="906" y="221"/>
                                  </a:cubicBezTo>
                                  <a:cubicBezTo>
                                    <a:pt x="907" y="222"/>
                                    <a:pt x="908" y="224"/>
                                    <a:pt x="909" y="225"/>
                                  </a:cubicBezTo>
                                  <a:cubicBezTo>
                                    <a:pt x="913" y="223"/>
                                    <a:pt x="918" y="221"/>
                                    <a:pt x="924" y="221"/>
                                  </a:cubicBezTo>
                                  <a:cubicBezTo>
                                    <a:pt x="928" y="221"/>
                                    <a:pt x="933" y="222"/>
                                    <a:pt x="937" y="224"/>
                                  </a:cubicBezTo>
                                  <a:cubicBezTo>
                                    <a:pt x="937" y="226"/>
                                    <a:pt x="937" y="226"/>
                                    <a:pt x="937" y="226"/>
                                  </a:cubicBezTo>
                                  <a:cubicBezTo>
                                    <a:pt x="933" y="224"/>
                                    <a:pt x="928" y="223"/>
                                    <a:pt x="924" y="223"/>
                                  </a:cubicBezTo>
                                  <a:cubicBezTo>
                                    <a:pt x="918" y="223"/>
                                    <a:pt x="913" y="224"/>
                                    <a:pt x="909" y="227"/>
                                  </a:cubicBezTo>
                                  <a:cubicBezTo>
                                    <a:pt x="910" y="229"/>
                                    <a:pt x="911" y="231"/>
                                    <a:pt x="912" y="232"/>
                                  </a:cubicBezTo>
                                  <a:cubicBezTo>
                                    <a:pt x="915" y="230"/>
                                    <a:pt x="919" y="229"/>
                                    <a:pt x="924" y="229"/>
                                  </a:cubicBezTo>
                                  <a:cubicBezTo>
                                    <a:pt x="928" y="229"/>
                                    <a:pt x="933" y="230"/>
                                    <a:pt x="936" y="233"/>
                                  </a:cubicBezTo>
                                  <a:cubicBezTo>
                                    <a:pt x="936" y="233"/>
                                    <a:pt x="936" y="232"/>
                                    <a:pt x="937" y="232"/>
                                  </a:cubicBezTo>
                                  <a:cubicBezTo>
                                    <a:pt x="937" y="237"/>
                                    <a:pt x="937" y="237"/>
                                    <a:pt x="937" y="237"/>
                                  </a:cubicBezTo>
                                  <a:cubicBezTo>
                                    <a:pt x="935" y="241"/>
                                    <a:pt x="935" y="246"/>
                                    <a:pt x="935" y="250"/>
                                  </a:cubicBezTo>
                                  <a:cubicBezTo>
                                    <a:pt x="935" y="250"/>
                                    <a:pt x="935" y="251"/>
                                    <a:pt x="935" y="251"/>
                                  </a:cubicBezTo>
                                  <a:cubicBezTo>
                                    <a:pt x="935" y="251"/>
                                    <a:pt x="936" y="252"/>
                                    <a:pt x="937" y="252"/>
                                  </a:cubicBezTo>
                                  <a:cubicBezTo>
                                    <a:pt x="937" y="253"/>
                                    <a:pt x="937" y="253"/>
                                    <a:pt x="937" y="253"/>
                                  </a:cubicBezTo>
                                  <a:cubicBezTo>
                                    <a:pt x="932" y="252"/>
                                    <a:pt x="928" y="252"/>
                                    <a:pt x="924" y="252"/>
                                  </a:cubicBezTo>
                                  <a:cubicBezTo>
                                    <a:pt x="913" y="252"/>
                                    <a:pt x="903" y="255"/>
                                    <a:pt x="895" y="261"/>
                                  </a:cubicBezTo>
                                  <a:cubicBezTo>
                                    <a:pt x="897" y="262"/>
                                    <a:pt x="898" y="263"/>
                                    <a:pt x="900" y="265"/>
                                  </a:cubicBezTo>
                                  <a:cubicBezTo>
                                    <a:pt x="907" y="260"/>
                                    <a:pt x="915" y="258"/>
                                    <a:pt x="924" y="258"/>
                                  </a:cubicBezTo>
                                  <a:cubicBezTo>
                                    <a:pt x="928" y="258"/>
                                    <a:pt x="932" y="258"/>
                                    <a:pt x="937" y="260"/>
                                  </a:cubicBezTo>
                                  <a:cubicBezTo>
                                    <a:pt x="937" y="261"/>
                                    <a:pt x="937" y="261"/>
                                    <a:pt x="937" y="261"/>
                                  </a:cubicBezTo>
                                  <a:cubicBezTo>
                                    <a:pt x="932" y="260"/>
                                    <a:pt x="928" y="259"/>
                                    <a:pt x="924" y="259"/>
                                  </a:cubicBezTo>
                                  <a:cubicBezTo>
                                    <a:pt x="915" y="259"/>
                                    <a:pt x="907" y="262"/>
                                    <a:pt x="901" y="266"/>
                                  </a:cubicBezTo>
                                  <a:cubicBezTo>
                                    <a:pt x="902" y="268"/>
                                    <a:pt x="904" y="269"/>
                                    <a:pt x="905" y="271"/>
                                  </a:cubicBezTo>
                                  <a:cubicBezTo>
                                    <a:pt x="910" y="267"/>
                                    <a:pt x="917" y="265"/>
                                    <a:pt x="924" y="265"/>
                                  </a:cubicBezTo>
                                  <a:cubicBezTo>
                                    <a:pt x="928" y="265"/>
                                    <a:pt x="932" y="266"/>
                                    <a:pt x="937" y="268"/>
                                  </a:cubicBezTo>
                                  <a:cubicBezTo>
                                    <a:pt x="937" y="270"/>
                                    <a:pt x="937" y="270"/>
                                    <a:pt x="937" y="270"/>
                                  </a:cubicBezTo>
                                  <a:cubicBezTo>
                                    <a:pt x="933" y="268"/>
                                    <a:pt x="928" y="267"/>
                                    <a:pt x="924" y="267"/>
                                  </a:cubicBezTo>
                                  <a:cubicBezTo>
                                    <a:pt x="917" y="267"/>
                                    <a:pt x="911" y="269"/>
                                    <a:pt x="906" y="272"/>
                                  </a:cubicBezTo>
                                  <a:cubicBezTo>
                                    <a:pt x="907" y="274"/>
                                    <a:pt x="908" y="275"/>
                                    <a:pt x="909" y="277"/>
                                  </a:cubicBezTo>
                                  <a:cubicBezTo>
                                    <a:pt x="913" y="274"/>
                                    <a:pt x="918" y="272"/>
                                    <a:pt x="924" y="272"/>
                                  </a:cubicBezTo>
                                  <a:cubicBezTo>
                                    <a:pt x="928" y="272"/>
                                    <a:pt x="933" y="274"/>
                                    <a:pt x="937" y="276"/>
                                  </a:cubicBezTo>
                                  <a:cubicBezTo>
                                    <a:pt x="937" y="277"/>
                                    <a:pt x="937" y="277"/>
                                    <a:pt x="937" y="277"/>
                                  </a:cubicBezTo>
                                  <a:cubicBezTo>
                                    <a:pt x="933" y="275"/>
                                    <a:pt x="928" y="274"/>
                                    <a:pt x="924" y="274"/>
                                  </a:cubicBezTo>
                                  <a:cubicBezTo>
                                    <a:pt x="918" y="274"/>
                                    <a:pt x="913" y="276"/>
                                    <a:pt x="909" y="278"/>
                                  </a:cubicBezTo>
                                  <a:cubicBezTo>
                                    <a:pt x="910" y="280"/>
                                    <a:pt x="911" y="282"/>
                                    <a:pt x="912" y="284"/>
                                  </a:cubicBezTo>
                                  <a:cubicBezTo>
                                    <a:pt x="915" y="282"/>
                                    <a:pt x="919" y="280"/>
                                    <a:pt x="924" y="280"/>
                                  </a:cubicBezTo>
                                  <a:cubicBezTo>
                                    <a:pt x="928" y="280"/>
                                    <a:pt x="933" y="282"/>
                                    <a:pt x="936" y="284"/>
                                  </a:cubicBezTo>
                                  <a:cubicBezTo>
                                    <a:pt x="936" y="284"/>
                                    <a:pt x="936" y="284"/>
                                    <a:pt x="937" y="283"/>
                                  </a:cubicBezTo>
                                  <a:cubicBezTo>
                                    <a:pt x="937" y="289"/>
                                    <a:pt x="937" y="289"/>
                                    <a:pt x="937" y="289"/>
                                  </a:cubicBezTo>
                                  <a:cubicBezTo>
                                    <a:pt x="935" y="293"/>
                                    <a:pt x="935" y="297"/>
                                    <a:pt x="935" y="301"/>
                                  </a:cubicBezTo>
                                  <a:cubicBezTo>
                                    <a:pt x="935" y="302"/>
                                    <a:pt x="935" y="302"/>
                                    <a:pt x="935" y="303"/>
                                  </a:cubicBezTo>
                                  <a:cubicBezTo>
                                    <a:pt x="935" y="303"/>
                                    <a:pt x="936" y="303"/>
                                    <a:pt x="937" y="303"/>
                                  </a:cubicBezTo>
                                  <a:cubicBezTo>
                                    <a:pt x="937" y="305"/>
                                    <a:pt x="937" y="305"/>
                                    <a:pt x="937" y="305"/>
                                  </a:cubicBezTo>
                                  <a:cubicBezTo>
                                    <a:pt x="932" y="304"/>
                                    <a:pt x="928" y="303"/>
                                    <a:pt x="924" y="303"/>
                                  </a:cubicBezTo>
                                  <a:cubicBezTo>
                                    <a:pt x="913" y="303"/>
                                    <a:pt x="903" y="306"/>
                                    <a:pt x="895" y="312"/>
                                  </a:cubicBezTo>
                                  <a:cubicBezTo>
                                    <a:pt x="897" y="313"/>
                                    <a:pt x="898" y="315"/>
                                    <a:pt x="900" y="316"/>
                                  </a:cubicBezTo>
                                  <a:cubicBezTo>
                                    <a:pt x="907" y="312"/>
                                    <a:pt x="915" y="309"/>
                                    <a:pt x="924" y="309"/>
                                  </a:cubicBezTo>
                                  <a:cubicBezTo>
                                    <a:pt x="928" y="309"/>
                                    <a:pt x="932" y="310"/>
                                    <a:pt x="937" y="311"/>
                                  </a:cubicBezTo>
                                  <a:cubicBezTo>
                                    <a:pt x="937" y="313"/>
                                    <a:pt x="937" y="313"/>
                                    <a:pt x="937" y="313"/>
                                  </a:cubicBezTo>
                                  <a:cubicBezTo>
                                    <a:pt x="932" y="311"/>
                                    <a:pt x="928" y="311"/>
                                    <a:pt x="924" y="311"/>
                                  </a:cubicBezTo>
                                  <a:cubicBezTo>
                                    <a:pt x="915" y="311"/>
                                    <a:pt x="907" y="313"/>
                                    <a:pt x="901" y="317"/>
                                  </a:cubicBezTo>
                                  <a:cubicBezTo>
                                    <a:pt x="902" y="319"/>
                                    <a:pt x="904" y="321"/>
                                    <a:pt x="905" y="322"/>
                                  </a:cubicBezTo>
                                  <a:cubicBezTo>
                                    <a:pt x="910" y="319"/>
                                    <a:pt x="917" y="317"/>
                                    <a:pt x="924" y="317"/>
                                  </a:cubicBezTo>
                                  <a:cubicBezTo>
                                    <a:pt x="928" y="317"/>
                                    <a:pt x="932" y="318"/>
                                    <a:pt x="937" y="319"/>
                                  </a:cubicBezTo>
                                  <a:cubicBezTo>
                                    <a:pt x="937" y="321"/>
                                    <a:pt x="937" y="321"/>
                                    <a:pt x="937" y="321"/>
                                  </a:cubicBezTo>
                                  <a:cubicBezTo>
                                    <a:pt x="933" y="319"/>
                                    <a:pt x="928" y="318"/>
                                    <a:pt x="924" y="318"/>
                                  </a:cubicBezTo>
                                  <a:cubicBezTo>
                                    <a:pt x="917" y="318"/>
                                    <a:pt x="911" y="320"/>
                                    <a:pt x="906" y="324"/>
                                  </a:cubicBezTo>
                                  <a:cubicBezTo>
                                    <a:pt x="907" y="325"/>
                                    <a:pt x="908" y="327"/>
                                    <a:pt x="909" y="328"/>
                                  </a:cubicBezTo>
                                  <a:cubicBezTo>
                                    <a:pt x="913" y="325"/>
                                    <a:pt x="918" y="324"/>
                                    <a:pt x="924" y="324"/>
                                  </a:cubicBezTo>
                                  <a:cubicBezTo>
                                    <a:pt x="928" y="324"/>
                                    <a:pt x="933" y="325"/>
                                    <a:pt x="937" y="327"/>
                                  </a:cubicBezTo>
                                  <a:cubicBezTo>
                                    <a:pt x="937" y="329"/>
                                    <a:pt x="937" y="329"/>
                                    <a:pt x="937" y="329"/>
                                  </a:cubicBezTo>
                                  <a:cubicBezTo>
                                    <a:pt x="933" y="327"/>
                                    <a:pt x="928" y="325"/>
                                    <a:pt x="924" y="325"/>
                                  </a:cubicBezTo>
                                  <a:cubicBezTo>
                                    <a:pt x="918" y="325"/>
                                    <a:pt x="913" y="327"/>
                                    <a:pt x="909" y="330"/>
                                  </a:cubicBezTo>
                                  <a:cubicBezTo>
                                    <a:pt x="910" y="331"/>
                                    <a:pt x="911" y="333"/>
                                    <a:pt x="912" y="335"/>
                                  </a:cubicBezTo>
                                  <a:cubicBezTo>
                                    <a:pt x="915" y="333"/>
                                    <a:pt x="919" y="332"/>
                                    <a:pt x="924" y="332"/>
                                  </a:cubicBezTo>
                                  <a:cubicBezTo>
                                    <a:pt x="928" y="332"/>
                                    <a:pt x="933" y="333"/>
                                    <a:pt x="936" y="336"/>
                                  </a:cubicBezTo>
                                  <a:cubicBezTo>
                                    <a:pt x="936" y="335"/>
                                    <a:pt x="936" y="335"/>
                                    <a:pt x="937" y="335"/>
                                  </a:cubicBezTo>
                                  <a:cubicBezTo>
                                    <a:pt x="937" y="340"/>
                                    <a:pt x="937" y="340"/>
                                    <a:pt x="937" y="340"/>
                                  </a:cubicBezTo>
                                  <a:cubicBezTo>
                                    <a:pt x="935" y="344"/>
                                    <a:pt x="935" y="348"/>
                                    <a:pt x="935" y="353"/>
                                  </a:cubicBezTo>
                                  <a:cubicBezTo>
                                    <a:pt x="935" y="353"/>
                                    <a:pt x="935" y="354"/>
                                    <a:pt x="935" y="354"/>
                                  </a:cubicBezTo>
                                  <a:cubicBezTo>
                                    <a:pt x="935" y="354"/>
                                    <a:pt x="936" y="354"/>
                                    <a:pt x="937" y="355"/>
                                  </a:cubicBezTo>
                                  <a:cubicBezTo>
                                    <a:pt x="937" y="356"/>
                                    <a:pt x="937" y="356"/>
                                    <a:pt x="937" y="356"/>
                                  </a:cubicBezTo>
                                  <a:cubicBezTo>
                                    <a:pt x="932" y="355"/>
                                    <a:pt x="928" y="354"/>
                                    <a:pt x="924" y="354"/>
                                  </a:cubicBezTo>
                                  <a:cubicBezTo>
                                    <a:pt x="913" y="354"/>
                                    <a:pt x="903" y="358"/>
                                    <a:pt x="895" y="364"/>
                                  </a:cubicBezTo>
                                  <a:cubicBezTo>
                                    <a:pt x="897" y="365"/>
                                    <a:pt x="898" y="366"/>
                                    <a:pt x="900" y="368"/>
                                  </a:cubicBezTo>
                                  <a:cubicBezTo>
                                    <a:pt x="907" y="363"/>
                                    <a:pt x="915" y="361"/>
                                    <a:pt x="924" y="361"/>
                                  </a:cubicBezTo>
                                  <a:cubicBezTo>
                                    <a:pt x="928" y="361"/>
                                    <a:pt x="932" y="361"/>
                                    <a:pt x="937" y="363"/>
                                  </a:cubicBezTo>
                                  <a:cubicBezTo>
                                    <a:pt x="937" y="364"/>
                                    <a:pt x="937" y="364"/>
                                    <a:pt x="937" y="364"/>
                                  </a:cubicBezTo>
                                  <a:cubicBezTo>
                                    <a:pt x="932" y="363"/>
                                    <a:pt x="928" y="362"/>
                                    <a:pt x="924" y="362"/>
                                  </a:cubicBezTo>
                                  <a:cubicBezTo>
                                    <a:pt x="915" y="362"/>
                                    <a:pt x="907" y="365"/>
                                    <a:pt x="901" y="369"/>
                                  </a:cubicBezTo>
                                  <a:cubicBezTo>
                                    <a:pt x="902" y="370"/>
                                    <a:pt x="904" y="372"/>
                                    <a:pt x="905" y="374"/>
                                  </a:cubicBezTo>
                                  <a:cubicBezTo>
                                    <a:pt x="910" y="370"/>
                                    <a:pt x="917" y="368"/>
                                    <a:pt x="924" y="368"/>
                                  </a:cubicBezTo>
                                  <a:cubicBezTo>
                                    <a:pt x="928" y="368"/>
                                    <a:pt x="932" y="369"/>
                                    <a:pt x="937" y="371"/>
                                  </a:cubicBezTo>
                                  <a:cubicBezTo>
                                    <a:pt x="937" y="372"/>
                                    <a:pt x="937" y="372"/>
                                    <a:pt x="937" y="372"/>
                                  </a:cubicBezTo>
                                  <a:cubicBezTo>
                                    <a:pt x="933" y="371"/>
                                    <a:pt x="928" y="370"/>
                                    <a:pt x="924" y="370"/>
                                  </a:cubicBezTo>
                                  <a:cubicBezTo>
                                    <a:pt x="917" y="370"/>
                                    <a:pt x="911" y="372"/>
                                    <a:pt x="906" y="375"/>
                                  </a:cubicBezTo>
                                  <a:cubicBezTo>
                                    <a:pt x="907" y="376"/>
                                    <a:pt x="908" y="378"/>
                                    <a:pt x="909" y="379"/>
                                  </a:cubicBezTo>
                                  <a:cubicBezTo>
                                    <a:pt x="913" y="377"/>
                                    <a:pt x="918" y="375"/>
                                    <a:pt x="924" y="375"/>
                                  </a:cubicBezTo>
                                  <a:cubicBezTo>
                                    <a:pt x="928" y="375"/>
                                    <a:pt x="933" y="376"/>
                                    <a:pt x="937" y="378"/>
                                  </a:cubicBezTo>
                                  <a:cubicBezTo>
                                    <a:pt x="937" y="380"/>
                                    <a:pt x="937" y="380"/>
                                    <a:pt x="937" y="380"/>
                                  </a:cubicBezTo>
                                  <a:cubicBezTo>
                                    <a:pt x="933" y="378"/>
                                    <a:pt x="928" y="377"/>
                                    <a:pt x="924" y="377"/>
                                  </a:cubicBezTo>
                                  <a:cubicBezTo>
                                    <a:pt x="918" y="377"/>
                                    <a:pt x="913" y="378"/>
                                    <a:pt x="909" y="381"/>
                                  </a:cubicBezTo>
                                  <a:cubicBezTo>
                                    <a:pt x="910" y="383"/>
                                    <a:pt x="911" y="385"/>
                                    <a:pt x="912" y="387"/>
                                  </a:cubicBezTo>
                                  <a:cubicBezTo>
                                    <a:pt x="915" y="384"/>
                                    <a:pt x="919" y="383"/>
                                    <a:pt x="924" y="383"/>
                                  </a:cubicBezTo>
                                  <a:cubicBezTo>
                                    <a:pt x="928" y="383"/>
                                    <a:pt x="933" y="385"/>
                                    <a:pt x="936" y="387"/>
                                  </a:cubicBezTo>
                                  <a:cubicBezTo>
                                    <a:pt x="936" y="387"/>
                                    <a:pt x="936" y="386"/>
                                    <a:pt x="937" y="386"/>
                                  </a:cubicBezTo>
                                  <a:cubicBezTo>
                                    <a:pt x="937" y="391"/>
                                    <a:pt x="937" y="391"/>
                                    <a:pt x="937" y="391"/>
                                  </a:cubicBezTo>
                                  <a:cubicBezTo>
                                    <a:pt x="935" y="395"/>
                                    <a:pt x="935" y="400"/>
                                    <a:pt x="935" y="404"/>
                                  </a:cubicBezTo>
                                  <a:cubicBezTo>
                                    <a:pt x="935" y="405"/>
                                    <a:pt x="935" y="405"/>
                                    <a:pt x="935" y="405"/>
                                  </a:cubicBezTo>
                                  <a:cubicBezTo>
                                    <a:pt x="935" y="406"/>
                                    <a:pt x="936" y="406"/>
                                    <a:pt x="937" y="406"/>
                                  </a:cubicBezTo>
                                  <a:cubicBezTo>
                                    <a:pt x="937" y="408"/>
                                    <a:pt x="937" y="408"/>
                                    <a:pt x="937" y="408"/>
                                  </a:cubicBezTo>
                                  <a:cubicBezTo>
                                    <a:pt x="932" y="406"/>
                                    <a:pt x="928" y="406"/>
                                    <a:pt x="924" y="406"/>
                                  </a:cubicBezTo>
                                  <a:cubicBezTo>
                                    <a:pt x="913" y="406"/>
                                    <a:pt x="903" y="409"/>
                                    <a:pt x="895" y="415"/>
                                  </a:cubicBezTo>
                                  <a:cubicBezTo>
                                    <a:pt x="897" y="416"/>
                                    <a:pt x="898" y="418"/>
                                    <a:pt x="900" y="419"/>
                                  </a:cubicBezTo>
                                  <a:cubicBezTo>
                                    <a:pt x="907" y="415"/>
                                    <a:pt x="915" y="412"/>
                                    <a:pt x="924" y="412"/>
                                  </a:cubicBezTo>
                                  <a:cubicBezTo>
                                    <a:pt x="928" y="412"/>
                                    <a:pt x="932" y="413"/>
                                    <a:pt x="937" y="414"/>
                                  </a:cubicBezTo>
                                  <a:cubicBezTo>
                                    <a:pt x="937" y="416"/>
                                    <a:pt x="937" y="416"/>
                                    <a:pt x="937" y="416"/>
                                  </a:cubicBezTo>
                                  <a:cubicBezTo>
                                    <a:pt x="932" y="414"/>
                                    <a:pt x="928" y="413"/>
                                    <a:pt x="924" y="413"/>
                                  </a:cubicBezTo>
                                  <a:cubicBezTo>
                                    <a:pt x="915" y="413"/>
                                    <a:pt x="907" y="416"/>
                                    <a:pt x="901" y="420"/>
                                  </a:cubicBezTo>
                                  <a:cubicBezTo>
                                    <a:pt x="902" y="422"/>
                                    <a:pt x="904" y="423"/>
                                    <a:pt x="905" y="425"/>
                                  </a:cubicBezTo>
                                  <a:cubicBezTo>
                                    <a:pt x="910" y="422"/>
                                    <a:pt x="917" y="420"/>
                                    <a:pt x="924" y="420"/>
                                  </a:cubicBezTo>
                                  <a:cubicBezTo>
                                    <a:pt x="928" y="420"/>
                                    <a:pt x="932" y="421"/>
                                    <a:pt x="937" y="422"/>
                                  </a:cubicBezTo>
                                  <a:cubicBezTo>
                                    <a:pt x="937" y="424"/>
                                    <a:pt x="937" y="424"/>
                                    <a:pt x="937" y="424"/>
                                  </a:cubicBezTo>
                                  <a:cubicBezTo>
                                    <a:pt x="933" y="422"/>
                                    <a:pt x="928" y="421"/>
                                    <a:pt x="924" y="421"/>
                                  </a:cubicBezTo>
                                  <a:cubicBezTo>
                                    <a:pt x="917" y="421"/>
                                    <a:pt x="911" y="423"/>
                                    <a:pt x="906" y="426"/>
                                  </a:cubicBezTo>
                                  <a:cubicBezTo>
                                    <a:pt x="907" y="428"/>
                                    <a:pt x="908" y="429"/>
                                    <a:pt x="909" y="431"/>
                                  </a:cubicBezTo>
                                  <a:cubicBezTo>
                                    <a:pt x="913" y="428"/>
                                    <a:pt x="918" y="427"/>
                                    <a:pt x="924" y="427"/>
                                  </a:cubicBezTo>
                                  <a:cubicBezTo>
                                    <a:pt x="928" y="427"/>
                                    <a:pt x="933" y="428"/>
                                    <a:pt x="937" y="430"/>
                                  </a:cubicBezTo>
                                  <a:cubicBezTo>
                                    <a:pt x="937" y="432"/>
                                    <a:pt x="937" y="432"/>
                                    <a:pt x="937" y="432"/>
                                  </a:cubicBezTo>
                                  <a:cubicBezTo>
                                    <a:pt x="933" y="429"/>
                                    <a:pt x="928" y="428"/>
                                    <a:pt x="924" y="428"/>
                                  </a:cubicBezTo>
                                  <a:cubicBezTo>
                                    <a:pt x="918" y="428"/>
                                    <a:pt x="913" y="430"/>
                                    <a:pt x="909" y="432"/>
                                  </a:cubicBezTo>
                                  <a:cubicBezTo>
                                    <a:pt x="910" y="434"/>
                                    <a:pt x="911" y="436"/>
                                    <a:pt x="912" y="438"/>
                                  </a:cubicBezTo>
                                  <a:cubicBezTo>
                                    <a:pt x="915" y="436"/>
                                    <a:pt x="919" y="434"/>
                                    <a:pt x="924" y="434"/>
                                  </a:cubicBezTo>
                                  <a:cubicBezTo>
                                    <a:pt x="928" y="434"/>
                                    <a:pt x="933" y="436"/>
                                    <a:pt x="936" y="438"/>
                                  </a:cubicBezTo>
                                  <a:cubicBezTo>
                                    <a:pt x="936" y="438"/>
                                    <a:pt x="936" y="438"/>
                                    <a:pt x="937" y="438"/>
                                  </a:cubicBezTo>
                                  <a:cubicBezTo>
                                    <a:pt x="937" y="443"/>
                                    <a:pt x="937" y="443"/>
                                    <a:pt x="937" y="443"/>
                                  </a:cubicBezTo>
                                  <a:cubicBezTo>
                                    <a:pt x="935" y="447"/>
                                    <a:pt x="935" y="451"/>
                                    <a:pt x="935" y="455"/>
                                  </a:cubicBezTo>
                                  <a:cubicBezTo>
                                    <a:pt x="935" y="456"/>
                                    <a:pt x="935" y="456"/>
                                    <a:pt x="935" y="457"/>
                                  </a:cubicBezTo>
                                  <a:cubicBezTo>
                                    <a:pt x="935" y="457"/>
                                    <a:pt x="936" y="457"/>
                                    <a:pt x="937" y="457"/>
                                  </a:cubicBezTo>
                                  <a:cubicBezTo>
                                    <a:pt x="937" y="459"/>
                                    <a:pt x="937" y="459"/>
                                    <a:pt x="937" y="459"/>
                                  </a:cubicBezTo>
                                  <a:cubicBezTo>
                                    <a:pt x="932" y="458"/>
                                    <a:pt x="928" y="457"/>
                                    <a:pt x="924" y="457"/>
                                  </a:cubicBezTo>
                                  <a:cubicBezTo>
                                    <a:pt x="913" y="457"/>
                                    <a:pt x="903" y="461"/>
                                    <a:pt x="895" y="466"/>
                                  </a:cubicBezTo>
                                  <a:cubicBezTo>
                                    <a:pt x="897" y="468"/>
                                    <a:pt x="898" y="469"/>
                                    <a:pt x="900" y="470"/>
                                  </a:cubicBezTo>
                                  <a:cubicBezTo>
                                    <a:pt x="907" y="466"/>
                                    <a:pt x="915" y="463"/>
                                    <a:pt x="924" y="463"/>
                                  </a:cubicBezTo>
                                  <a:cubicBezTo>
                                    <a:pt x="928" y="463"/>
                                    <a:pt x="932" y="464"/>
                                    <a:pt x="937" y="465"/>
                                  </a:cubicBezTo>
                                  <a:cubicBezTo>
                                    <a:pt x="937" y="467"/>
                                    <a:pt x="937" y="467"/>
                                    <a:pt x="937" y="467"/>
                                  </a:cubicBezTo>
                                  <a:cubicBezTo>
                                    <a:pt x="932" y="466"/>
                                    <a:pt x="928" y="465"/>
                                    <a:pt x="924" y="465"/>
                                  </a:cubicBezTo>
                                  <a:cubicBezTo>
                                    <a:pt x="915" y="465"/>
                                    <a:pt x="907" y="467"/>
                                    <a:pt x="901" y="472"/>
                                  </a:cubicBezTo>
                                  <a:cubicBezTo>
                                    <a:pt x="902" y="473"/>
                                    <a:pt x="904" y="475"/>
                                    <a:pt x="905" y="476"/>
                                  </a:cubicBezTo>
                                  <a:cubicBezTo>
                                    <a:pt x="910" y="473"/>
                                    <a:pt x="917" y="471"/>
                                    <a:pt x="924" y="471"/>
                                  </a:cubicBezTo>
                                  <a:cubicBezTo>
                                    <a:pt x="928" y="471"/>
                                    <a:pt x="932" y="472"/>
                                    <a:pt x="937" y="474"/>
                                  </a:cubicBezTo>
                                  <a:cubicBezTo>
                                    <a:pt x="937" y="475"/>
                                    <a:pt x="937" y="475"/>
                                    <a:pt x="937" y="475"/>
                                  </a:cubicBezTo>
                                  <a:cubicBezTo>
                                    <a:pt x="933" y="474"/>
                                    <a:pt x="928" y="473"/>
                                    <a:pt x="924" y="473"/>
                                  </a:cubicBezTo>
                                  <a:cubicBezTo>
                                    <a:pt x="917" y="473"/>
                                    <a:pt x="911" y="474"/>
                                    <a:pt x="906" y="478"/>
                                  </a:cubicBezTo>
                                  <a:cubicBezTo>
                                    <a:pt x="907" y="479"/>
                                    <a:pt x="908" y="481"/>
                                    <a:pt x="909" y="482"/>
                                  </a:cubicBezTo>
                                  <a:cubicBezTo>
                                    <a:pt x="913" y="480"/>
                                    <a:pt x="918" y="478"/>
                                    <a:pt x="924" y="478"/>
                                  </a:cubicBezTo>
                                  <a:cubicBezTo>
                                    <a:pt x="928" y="478"/>
                                    <a:pt x="933" y="479"/>
                                    <a:pt x="937" y="481"/>
                                  </a:cubicBezTo>
                                  <a:cubicBezTo>
                                    <a:pt x="937" y="483"/>
                                    <a:pt x="937" y="483"/>
                                    <a:pt x="937" y="483"/>
                                  </a:cubicBezTo>
                                  <a:cubicBezTo>
                                    <a:pt x="933" y="481"/>
                                    <a:pt x="928" y="480"/>
                                    <a:pt x="924" y="480"/>
                                  </a:cubicBezTo>
                                  <a:cubicBezTo>
                                    <a:pt x="918" y="480"/>
                                    <a:pt x="913" y="481"/>
                                    <a:pt x="909" y="484"/>
                                  </a:cubicBezTo>
                                  <a:cubicBezTo>
                                    <a:pt x="910" y="485"/>
                                    <a:pt x="911" y="487"/>
                                    <a:pt x="912" y="489"/>
                                  </a:cubicBezTo>
                                  <a:cubicBezTo>
                                    <a:pt x="915" y="487"/>
                                    <a:pt x="919" y="486"/>
                                    <a:pt x="924" y="486"/>
                                  </a:cubicBezTo>
                                  <a:cubicBezTo>
                                    <a:pt x="928" y="486"/>
                                    <a:pt x="933" y="487"/>
                                    <a:pt x="936" y="490"/>
                                  </a:cubicBezTo>
                                  <a:cubicBezTo>
                                    <a:pt x="936" y="490"/>
                                    <a:pt x="936" y="489"/>
                                    <a:pt x="937" y="489"/>
                                  </a:cubicBezTo>
                                  <a:cubicBezTo>
                                    <a:pt x="937" y="494"/>
                                    <a:pt x="937" y="494"/>
                                    <a:pt x="937" y="494"/>
                                  </a:cubicBezTo>
                                  <a:cubicBezTo>
                                    <a:pt x="936" y="497"/>
                                    <a:pt x="935" y="501"/>
                                    <a:pt x="935" y="504"/>
                                  </a:cubicBezTo>
                                  <a:cubicBezTo>
                                    <a:pt x="933" y="504"/>
                                    <a:pt x="933" y="504"/>
                                    <a:pt x="933" y="504"/>
                                  </a:cubicBezTo>
                                  <a:cubicBezTo>
                                    <a:pt x="933" y="503"/>
                                    <a:pt x="933" y="502"/>
                                    <a:pt x="934" y="500"/>
                                  </a:cubicBezTo>
                                  <a:cubicBezTo>
                                    <a:pt x="932" y="497"/>
                                    <a:pt x="928" y="495"/>
                                    <a:pt x="924" y="495"/>
                                  </a:cubicBezTo>
                                  <a:cubicBezTo>
                                    <a:pt x="920" y="495"/>
                                    <a:pt x="916" y="497"/>
                                    <a:pt x="914" y="499"/>
                                  </a:cubicBezTo>
                                  <a:cubicBezTo>
                                    <a:pt x="914" y="501"/>
                                    <a:pt x="915" y="502"/>
                                    <a:pt x="915" y="504"/>
                                  </a:cubicBezTo>
                                  <a:cubicBezTo>
                                    <a:pt x="913" y="504"/>
                                    <a:pt x="913" y="504"/>
                                    <a:pt x="913" y="504"/>
                                  </a:cubicBezTo>
                                  <a:cubicBezTo>
                                    <a:pt x="912" y="491"/>
                                    <a:pt x="907" y="480"/>
                                    <a:pt x="899" y="472"/>
                                  </a:cubicBezTo>
                                  <a:cubicBezTo>
                                    <a:pt x="890" y="463"/>
                                    <a:pt x="877" y="457"/>
                                    <a:pt x="864" y="457"/>
                                  </a:cubicBezTo>
                                  <a:cubicBezTo>
                                    <a:pt x="850" y="457"/>
                                    <a:pt x="837" y="463"/>
                                    <a:pt x="828" y="472"/>
                                  </a:cubicBezTo>
                                  <a:cubicBezTo>
                                    <a:pt x="820" y="480"/>
                                    <a:pt x="815" y="491"/>
                                    <a:pt x="814" y="504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3" y="503"/>
                                    <a:pt x="813" y="502"/>
                                    <a:pt x="813" y="500"/>
                                  </a:cubicBezTo>
                                  <a:cubicBezTo>
                                    <a:pt x="811" y="497"/>
                                    <a:pt x="807" y="495"/>
                                    <a:pt x="803" y="495"/>
                                  </a:cubicBezTo>
                                  <a:cubicBezTo>
                                    <a:pt x="798" y="495"/>
                                    <a:pt x="795" y="497"/>
                                    <a:pt x="793" y="501"/>
                                  </a:cubicBezTo>
                                  <a:cubicBezTo>
                                    <a:pt x="793" y="502"/>
                                    <a:pt x="793" y="503"/>
                                    <a:pt x="793" y="504"/>
                                  </a:cubicBezTo>
                                  <a:cubicBezTo>
                                    <a:pt x="791" y="504"/>
                                    <a:pt x="791" y="504"/>
                                    <a:pt x="791" y="504"/>
                                  </a:cubicBezTo>
                                  <a:cubicBezTo>
                                    <a:pt x="790" y="491"/>
                                    <a:pt x="785" y="480"/>
                                    <a:pt x="777" y="472"/>
                                  </a:cubicBezTo>
                                  <a:cubicBezTo>
                                    <a:pt x="768" y="463"/>
                                    <a:pt x="755" y="457"/>
                                    <a:pt x="742" y="457"/>
                                  </a:cubicBezTo>
                                  <a:cubicBezTo>
                                    <a:pt x="728" y="457"/>
                                    <a:pt x="716" y="463"/>
                                    <a:pt x="707" y="472"/>
                                  </a:cubicBezTo>
                                  <a:cubicBezTo>
                                    <a:pt x="698" y="480"/>
                                    <a:pt x="693" y="491"/>
                                    <a:pt x="692" y="504"/>
                                  </a:cubicBezTo>
                                  <a:cubicBezTo>
                                    <a:pt x="691" y="504"/>
                                    <a:pt x="691" y="504"/>
                                    <a:pt x="691" y="504"/>
                                  </a:cubicBezTo>
                                  <a:cubicBezTo>
                                    <a:pt x="691" y="503"/>
                                    <a:pt x="691" y="502"/>
                                    <a:pt x="691" y="500"/>
                                  </a:cubicBezTo>
                                  <a:cubicBezTo>
                                    <a:pt x="689" y="497"/>
                                    <a:pt x="685" y="495"/>
                                    <a:pt x="681" y="495"/>
                                  </a:cubicBezTo>
                                  <a:cubicBezTo>
                                    <a:pt x="677" y="495"/>
                                    <a:pt x="674" y="497"/>
                                    <a:pt x="671" y="499"/>
                                  </a:cubicBezTo>
                                  <a:cubicBezTo>
                                    <a:pt x="672" y="501"/>
                                    <a:pt x="672" y="502"/>
                                    <a:pt x="672" y="504"/>
                                  </a:cubicBezTo>
                                  <a:cubicBezTo>
                                    <a:pt x="670" y="504"/>
                                    <a:pt x="670" y="504"/>
                                    <a:pt x="670" y="504"/>
                                  </a:cubicBezTo>
                                  <a:cubicBezTo>
                                    <a:pt x="670" y="491"/>
                                    <a:pt x="664" y="480"/>
                                    <a:pt x="656" y="472"/>
                                  </a:cubicBezTo>
                                  <a:cubicBezTo>
                                    <a:pt x="647" y="463"/>
                                    <a:pt x="635" y="457"/>
                                    <a:pt x="621" y="457"/>
                                  </a:cubicBezTo>
                                  <a:cubicBezTo>
                                    <a:pt x="607" y="457"/>
                                    <a:pt x="595" y="463"/>
                                    <a:pt x="586" y="472"/>
                                  </a:cubicBezTo>
                                  <a:cubicBezTo>
                                    <a:pt x="577" y="480"/>
                                    <a:pt x="572" y="491"/>
                                    <a:pt x="571" y="504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70" y="503"/>
                                    <a:pt x="570" y="502"/>
                                    <a:pt x="570" y="500"/>
                                  </a:cubicBezTo>
                                  <a:cubicBezTo>
                                    <a:pt x="568" y="497"/>
                                    <a:pt x="564" y="495"/>
                                    <a:pt x="560" y="495"/>
                                  </a:cubicBezTo>
                                  <a:cubicBezTo>
                                    <a:pt x="555" y="495"/>
                                    <a:pt x="552" y="497"/>
                                    <a:pt x="550" y="501"/>
                                  </a:cubicBezTo>
                                  <a:cubicBezTo>
                                    <a:pt x="549" y="501"/>
                                    <a:pt x="549" y="500"/>
                                    <a:pt x="549" y="500"/>
                                  </a:cubicBezTo>
                                  <a:cubicBezTo>
                                    <a:pt x="550" y="501"/>
                                    <a:pt x="550" y="503"/>
                                    <a:pt x="550" y="504"/>
                                  </a:cubicBezTo>
                                  <a:cubicBezTo>
                                    <a:pt x="548" y="504"/>
                                    <a:pt x="548" y="504"/>
                                    <a:pt x="548" y="504"/>
                                  </a:cubicBezTo>
                                  <a:cubicBezTo>
                                    <a:pt x="547" y="491"/>
                                    <a:pt x="542" y="480"/>
                                    <a:pt x="534" y="472"/>
                                  </a:cubicBezTo>
                                  <a:cubicBezTo>
                                    <a:pt x="525" y="463"/>
                                    <a:pt x="512" y="457"/>
                                    <a:pt x="499" y="457"/>
                                  </a:cubicBezTo>
                                  <a:cubicBezTo>
                                    <a:pt x="485" y="457"/>
                                    <a:pt x="473" y="463"/>
                                    <a:pt x="464" y="472"/>
                                  </a:cubicBezTo>
                                  <a:cubicBezTo>
                                    <a:pt x="455" y="480"/>
                                    <a:pt x="450" y="491"/>
                                    <a:pt x="449" y="504"/>
                                  </a:cubicBezTo>
                                  <a:cubicBezTo>
                                    <a:pt x="448" y="504"/>
                                    <a:pt x="448" y="504"/>
                                    <a:pt x="448" y="504"/>
                                  </a:cubicBezTo>
                                  <a:cubicBezTo>
                                    <a:pt x="448" y="503"/>
                                    <a:pt x="448" y="502"/>
                                    <a:pt x="448" y="500"/>
                                  </a:cubicBezTo>
                                  <a:cubicBezTo>
                                    <a:pt x="446" y="497"/>
                                    <a:pt x="442" y="495"/>
                                    <a:pt x="438" y="495"/>
                                  </a:cubicBezTo>
                                  <a:cubicBezTo>
                                    <a:pt x="434" y="495"/>
                                    <a:pt x="431" y="497"/>
                                    <a:pt x="428" y="499"/>
                                  </a:cubicBezTo>
                                  <a:cubicBezTo>
                                    <a:pt x="429" y="501"/>
                                    <a:pt x="429" y="502"/>
                                    <a:pt x="429" y="504"/>
                                  </a:cubicBezTo>
                                  <a:cubicBezTo>
                                    <a:pt x="427" y="504"/>
                                    <a:pt x="427" y="504"/>
                                    <a:pt x="427" y="504"/>
                                  </a:cubicBezTo>
                                  <a:cubicBezTo>
                                    <a:pt x="427" y="491"/>
                                    <a:pt x="421" y="480"/>
                                    <a:pt x="413" y="472"/>
                                  </a:cubicBezTo>
                                  <a:cubicBezTo>
                                    <a:pt x="404" y="463"/>
                                    <a:pt x="391" y="457"/>
                                    <a:pt x="378" y="457"/>
                                  </a:cubicBezTo>
                                  <a:cubicBezTo>
                                    <a:pt x="364" y="457"/>
                                    <a:pt x="352" y="463"/>
                                    <a:pt x="343" y="472"/>
                                  </a:cubicBezTo>
                                  <a:cubicBezTo>
                                    <a:pt x="334" y="480"/>
                                    <a:pt x="329" y="491"/>
                                    <a:pt x="328" y="504"/>
                                  </a:cubicBezTo>
                                  <a:cubicBezTo>
                                    <a:pt x="327" y="504"/>
                                    <a:pt x="327" y="504"/>
                                    <a:pt x="327" y="504"/>
                                  </a:cubicBezTo>
                                  <a:cubicBezTo>
                                    <a:pt x="327" y="503"/>
                                    <a:pt x="327" y="502"/>
                                    <a:pt x="327" y="500"/>
                                  </a:cubicBezTo>
                                  <a:cubicBezTo>
                                    <a:pt x="325" y="497"/>
                                    <a:pt x="321" y="495"/>
                                    <a:pt x="317" y="495"/>
                                  </a:cubicBezTo>
                                  <a:cubicBezTo>
                                    <a:pt x="313" y="495"/>
                                    <a:pt x="309" y="497"/>
                                    <a:pt x="307" y="501"/>
                                  </a:cubicBezTo>
                                  <a:cubicBezTo>
                                    <a:pt x="307" y="502"/>
                                    <a:pt x="307" y="503"/>
                                    <a:pt x="307" y="504"/>
                                  </a:cubicBezTo>
                                  <a:cubicBezTo>
                                    <a:pt x="305" y="504"/>
                                    <a:pt x="305" y="504"/>
                                    <a:pt x="305" y="504"/>
                                  </a:cubicBezTo>
                                  <a:cubicBezTo>
                                    <a:pt x="305" y="491"/>
                                    <a:pt x="299" y="480"/>
                                    <a:pt x="291" y="472"/>
                                  </a:cubicBezTo>
                                  <a:cubicBezTo>
                                    <a:pt x="282" y="463"/>
                                    <a:pt x="270" y="457"/>
                                    <a:pt x="256" y="457"/>
                                  </a:cubicBezTo>
                                  <a:cubicBezTo>
                                    <a:pt x="242" y="457"/>
                                    <a:pt x="230" y="463"/>
                                    <a:pt x="221" y="472"/>
                                  </a:cubicBezTo>
                                  <a:cubicBezTo>
                                    <a:pt x="212" y="480"/>
                                    <a:pt x="207" y="491"/>
                                    <a:pt x="206" y="504"/>
                                  </a:cubicBezTo>
                                  <a:cubicBezTo>
                                    <a:pt x="205" y="504"/>
                                    <a:pt x="205" y="504"/>
                                    <a:pt x="205" y="504"/>
                                  </a:cubicBezTo>
                                  <a:cubicBezTo>
                                    <a:pt x="205" y="503"/>
                                    <a:pt x="205" y="502"/>
                                    <a:pt x="205" y="500"/>
                                  </a:cubicBezTo>
                                  <a:cubicBezTo>
                                    <a:pt x="203" y="497"/>
                                    <a:pt x="199" y="495"/>
                                    <a:pt x="195" y="495"/>
                                  </a:cubicBezTo>
                                  <a:cubicBezTo>
                                    <a:pt x="191" y="495"/>
                                    <a:pt x="188" y="497"/>
                                    <a:pt x="186" y="499"/>
                                  </a:cubicBezTo>
                                  <a:cubicBezTo>
                                    <a:pt x="186" y="501"/>
                                    <a:pt x="186" y="502"/>
                                    <a:pt x="186" y="504"/>
                                  </a:cubicBezTo>
                                  <a:cubicBezTo>
                                    <a:pt x="185" y="504"/>
                                    <a:pt x="185" y="504"/>
                                    <a:pt x="185" y="504"/>
                                  </a:cubicBezTo>
                                  <a:cubicBezTo>
                                    <a:pt x="184" y="491"/>
                                    <a:pt x="178" y="480"/>
                                    <a:pt x="170" y="472"/>
                                  </a:cubicBezTo>
                                  <a:cubicBezTo>
                                    <a:pt x="161" y="463"/>
                                    <a:pt x="149" y="457"/>
                                    <a:pt x="135" y="457"/>
                                  </a:cubicBezTo>
                                  <a:cubicBezTo>
                                    <a:pt x="121" y="457"/>
                                    <a:pt x="109" y="463"/>
                                    <a:pt x="100" y="472"/>
                                  </a:cubicBezTo>
                                  <a:cubicBezTo>
                                    <a:pt x="92" y="480"/>
                                    <a:pt x="86" y="491"/>
                                    <a:pt x="86" y="504"/>
                                  </a:cubicBezTo>
                                  <a:cubicBezTo>
                                    <a:pt x="84" y="504"/>
                                    <a:pt x="84" y="504"/>
                                    <a:pt x="84" y="504"/>
                                  </a:cubicBezTo>
                                  <a:cubicBezTo>
                                    <a:pt x="84" y="503"/>
                                    <a:pt x="84" y="502"/>
                                    <a:pt x="84" y="500"/>
                                  </a:cubicBezTo>
                                  <a:cubicBezTo>
                                    <a:pt x="82" y="497"/>
                                    <a:pt x="78" y="495"/>
                                    <a:pt x="74" y="495"/>
                                  </a:cubicBezTo>
                                  <a:cubicBezTo>
                                    <a:pt x="70" y="495"/>
                                    <a:pt x="66" y="497"/>
                                    <a:pt x="64" y="501"/>
                                  </a:cubicBezTo>
                                  <a:cubicBezTo>
                                    <a:pt x="64" y="502"/>
                                    <a:pt x="64" y="503"/>
                                    <a:pt x="64" y="504"/>
                                  </a:cubicBezTo>
                                  <a:cubicBezTo>
                                    <a:pt x="62" y="504"/>
                                    <a:pt x="62" y="504"/>
                                    <a:pt x="62" y="504"/>
                                  </a:cubicBezTo>
                                  <a:cubicBezTo>
                                    <a:pt x="62" y="491"/>
                                    <a:pt x="56" y="480"/>
                                    <a:pt x="48" y="472"/>
                                  </a:cubicBezTo>
                                  <a:cubicBezTo>
                                    <a:pt x="39" y="463"/>
                                    <a:pt x="27" y="457"/>
                                    <a:pt x="13" y="457"/>
                                  </a:cubicBezTo>
                                  <a:cubicBezTo>
                                    <a:pt x="9" y="457"/>
                                    <a:pt x="4" y="458"/>
                                    <a:pt x="0" y="45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3" y="445"/>
                                    <a:pt x="7" y="442"/>
                                    <a:pt x="13" y="442"/>
                                  </a:cubicBezTo>
                                  <a:cubicBezTo>
                                    <a:pt x="20" y="442"/>
                                    <a:pt x="27" y="448"/>
                                    <a:pt x="27" y="455"/>
                                  </a:cubicBezTo>
                                  <a:cubicBezTo>
                                    <a:pt x="27" y="456"/>
                                    <a:pt x="26" y="457"/>
                                    <a:pt x="26" y="457"/>
                                  </a:cubicBezTo>
                                  <a:cubicBezTo>
                                    <a:pt x="28" y="458"/>
                                    <a:pt x="30" y="459"/>
                                    <a:pt x="32" y="459"/>
                                  </a:cubicBezTo>
                                  <a:cubicBezTo>
                                    <a:pt x="32" y="458"/>
                                    <a:pt x="32" y="457"/>
                                    <a:pt x="32" y="455"/>
                                  </a:cubicBezTo>
                                  <a:cubicBezTo>
                                    <a:pt x="32" y="450"/>
                                    <a:pt x="30" y="445"/>
                                    <a:pt x="27" y="442"/>
                                  </a:cubicBezTo>
                                  <a:cubicBezTo>
                                    <a:pt x="23" y="438"/>
                                    <a:pt x="18" y="436"/>
                                    <a:pt x="13" y="436"/>
                                  </a:cubicBezTo>
                                  <a:cubicBezTo>
                                    <a:pt x="8" y="436"/>
                                    <a:pt x="4" y="438"/>
                                    <a:pt x="0" y="441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4" y="436"/>
                                    <a:pt x="8" y="434"/>
                                    <a:pt x="13" y="434"/>
                                  </a:cubicBezTo>
                                  <a:cubicBezTo>
                                    <a:pt x="25" y="434"/>
                                    <a:pt x="34" y="444"/>
                                    <a:pt x="34" y="455"/>
                                  </a:cubicBezTo>
                                  <a:cubicBezTo>
                                    <a:pt x="34" y="457"/>
                                    <a:pt x="34" y="458"/>
                                    <a:pt x="34" y="460"/>
                                  </a:cubicBezTo>
                                  <a:cubicBezTo>
                                    <a:pt x="35" y="461"/>
                                    <a:pt x="37" y="462"/>
                                    <a:pt x="39" y="463"/>
                                  </a:cubicBezTo>
                                  <a:cubicBezTo>
                                    <a:pt x="40" y="460"/>
                                    <a:pt x="40" y="458"/>
                                    <a:pt x="40" y="455"/>
                                  </a:cubicBezTo>
                                  <a:cubicBezTo>
                                    <a:pt x="40" y="448"/>
                                    <a:pt x="37" y="441"/>
                                    <a:pt x="32" y="436"/>
                                  </a:cubicBezTo>
                                  <a:cubicBezTo>
                                    <a:pt x="27" y="431"/>
                                    <a:pt x="20" y="428"/>
                                    <a:pt x="13" y="428"/>
                                  </a:cubicBezTo>
                                  <a:cubicBezTo>
                                    <a:pt x="8" y="428"/>
                                    <a:pt x="4" y="429"/>
                                    <a:pt x="0" y="431"/>
                                  </a:cubicBezTo>
                                  <a:cubicBezTo>
                                    <a:pt x="0" y="429"/>
                                    <a:pt x="0" y="429"/>
                                    <a:pt x="0" y="429"/>
                                  </a:cubicBezTo>
                                  <a:cubicBezTo>
                                    <a:pt x="4" y="428"/>
                                    <a:pt x="8" y="427"/>
                                    <a:pt x="13" y="427"/>
                                  </a:cubicBezTo>
                                  <a:cubicBezTo>
                                    <a:pt x="29" y="427"/>
                                    <a:pt x="42" y="440"/>
                                    <a:pt x="42" y="455"/>
                                  </a:cubicBezTo>
                                  <a:cubicBezTo>
                                    <a:pt x="42" y="458"/>
                                    <a:pt x="41" y="461"/>
                                    <a:pt x="41" y="464"/>
                                  </a:cubicBezTo>
                                  <a:cubicBezTo>
                                    <a:pt x="42" y="464"/>
                                    <a:pt x="43" y="465"/>
                                    <a:pt x="44" y="466"/>
                                  </a:cubicBezTo>
                                  <a:cubicBezTo>
                                    <a:pt x="44" y="465"/>
                                    <a:pt x="45" y="465"/>
                                    <a:pt x="46" y="464"/>
                                  </a:cubicBezTo>
                                  <a:cubicBezTo>
                                    <a:pt x="47" y="461"/>
                                    <a:pt x="47" y="458"/>
                                    <a:pt x="47" y="455"/>
                                  </a:cubicBezTo>
                                  <a:cubicBezTo>
                                    <a:pt x="47" y="446"/>
                                    <a:pt x="43" y="437"/>
                                    <a:pt x="37" y="431"/>
                                  </a:cubicBezTo>
                                  <a:cubicBezTo>
                                    <a:pt x="31" y="425"/>
                                    <a:pt x="22" y="421"/>
                                    <a:pt x="13" y="421"/>
                                  </a:cubicBezTo>
                                  <a:cubicBezTo>
                                    <a:pt x="9" y="421"/>
                                    <a:pt x="4" y="422"/>
                                    <a:pt x="0" y="424"/>
                                  </a:cubicBezTo>
                                  <a:cubicBezTo>
                                    <a:pt x="0" y="422"/>
                                    <a:pt x="0" y="422"/>
                                    <a:pt x="0" y="422"/>
                                  </a:cubicBezTo>
                                  <a:cubicBezTo>
                                    <a:pt x="4" y="420"/>
                                    <a:pt x="9" y="420"/>
                                    <a:pt x="13" y="420"/>
                                  </a:cubicBezTo>
                                  <a:cubicBezTo>
                                    <a:pt x="33" y="420"/>
                                    <a:pt x="49" y="436"/>
                                    <a:pt x="49" y="455"/>
                                  </a:cubicBezTo>
                                  <a:cubicBezTo>
                                    <a:pt x="49" y="458"/>
                                    <a:pt x="48" y="460"/>
                                    <a:pt x="48" y="463"/>
                                  </a:cubicBezTo>
                                  <a:cubicBezTo>
                                    <a:pt x="50" y="462"/>
                                    <a:pt x="52" y="460"/>
                                    <a:pt x="55" y="459"/>
                                  </a:cubicBezTo>
                                  <a:cubicBezTo>
                                    <a:pt x="55" y="458"/>
                                    <a:pt x="55" y="457"/>
                                    <a:pt x="55" y="455"/>
                                  </a:cubicBezTo>
                                  <a:cubicBezTo>
                                    <a:pt x="55" y="444"/>
                                    <a:pt x="50" y="433"/>
                                    <a:pt x="43" y="426"/>
                                  </a:cubicBezTo>
                                  <a:cubicBezTo>
                                    <a:pt x="35" y="418"/>
                                    <a:pt x="25" y="413"/>
                                    <a:pt x="13" y="413"/>
                                  </a:cubicBezTo>
                                  <a:cubicBezTo>
                                    <a:pt x="9" y="413"/>
                                    <a:pt x="4" y="414"/>
                                    <a:pt x="0" y="415"/>
                                  </a:cubicBezTo>
                                  <a:cubicBezTo>
                                    <a:pt x="0" y="414"/>
                                    <a:pt x="0" y="414"/>
                                    <a:pt x="0" y="414"/>
                                  </a:cubicBezTo>
                                  <a:cubicBezTo>
                                    <a:pt x="4" y="413"/>
                                    <a:pt x="9" y="412"/>
                                    <a:pt x="13" y="412"/>
                                  </a:cubicBezTo>
                                  <a:cubicBezTo>
                                    <a:pt x="37" y="412"/>
                                    <a:pt x="56" y="431"/>
                                    <a:pt x="56" y="455"/>
                                  </a:cubicBezTo>
                                  <a:cubicBezTo>
                                    <a:pt x="56" y="457"/>
                                    <a:pt x="56" y="458"/>
                                    <a:pt x="56" y="459"/>
                                  </a:cubicBezTo>
                                  <a:cubicBezTo>
                                    <a:pt x="58" y="458"/>
                                    <a:pt x="60" y="457"/>
                                    <a:pt x="63" y="457"/>
                                  </a:cubicBezTo>
                                  <a:cubicBezTo>
                                    <a:pt x="63" y="456"/>
                                    <a:pt x="63" y="456"/>
                                    <a:pt x="63" y="455"/>
                                  </a:cubicBezTo>
                                  <a:cubicBezTo>
                                    <a:pt x="63" y="442"/>
                                    <a:pt x="57" y="429"/>
                                    <a:pt x="48" y="420"/>
                                  </a:cubicBezTo>
                                  <a:cubicBezTo>
                                    <a:pt x="39" y="411"/>
                                    <a:pt x="27" y="406"/>
                                    <a:pt x="13" y="406"/>
                                  </a:cubicBezTo>
                                  <a:cubicBezTo>
                                    <a:pt x="9" y="406"/>
                                    <a:pt x="4" y="406"/>
                                    <a:pt x="0" y="407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3" y="394"/>
                                    <a:pt x="7" y="390"/>
                                    <a:pt x="13" y="390"/>
                                  </a:cubicBezTo>
                                  <a:cubicBezTo>
                                    <a:pt x="20" y="390"/>
                                    <a:pt x="27" y="397"/>
                                    <a:pt x="27" y="404"/>
                                  </a:cubicBezTo>
                                  <a:cubicBezTo>
                                    <a:pt x="27" y="405"/>
                                    <a:pt x="26" y="405"/>
                                    <a:pt x="26" y="406"/>
                                  </a:cubicBezTo>
                                  <a:cubicBezTo>
                                    <a:pt x="28" y="407"/>
                                    <a:pt x="30" y="407"/>
                                    <a:pt x="32" y="408"/>
                                  </a:cubicBezTo>
                                  <a:cubicBezTo>
                                    <a:pt x="32" y="407"/>
                                    <a:pt x="32" y="405"/>
                                    <a:pt x="32" y="404"/>
                                  </a:cubicBezTo>
                                  <a:cubicBezTo>
                                    <a:pt x="32" y="399"/>
                                    <a:pt x="30" y="394"/>
                                    <a:pt x="27" y="390"/>
                                  </a:cubicBezTo>
                                  <a:cubicBezTo>
                                    <a:pt x="23" y="387"/>
                                    <a:pt x="18" y="385"/>
                                    <a:pt x="13" y="385"/>
                                  </a:cubicBezTo>
                                  <a:cubicBezTo>
                                    <a:pt x="8" y="385"/>
                                    <a:pt x="4" y="386"/>
                                    <a:pt x="0" y="389"/>
                                  </a:cubicBezTo>
                                  <a:cubicBezTo>
                                    <a:pt x="0" y="387"/>
                                    <a:pt x="0" y="387"/>
                                    <a:pt x="0" y="387"/>
                                  </a:cubicBezTo>
                                  <a:cubicBezTo>
                                    <a:pt x="4" y="385"/>
                                    <a:pt x="8" y="383"/>
                                    <a:pt x="13" y="383"/>
                                  </a:cubicBezTo>
                                  <a:cubicBezTo>
                                    <a:pt x="25" y="383"/>
                                    <a:pt x="34" y="392"/>
                                    <a:pt x="34" y="404"/>
                                  </a:cubicBezTo>
                                  <a:cubicBezTo>
                                    <a:pt x="34" y="406"/>
                                    <a:pt x="34" y="407"/>
                                    <a:pt x="34" y="409"/>
                                  </a:cubicBezTo>
                                  <a:cubicBezTo>
                                    <a:pt x="35" y="409"/>
                                    <a:pt x="37" y="410"/>
                                    <a:pt x="39" y="411"/>
                                  </a:cubicBezTo>
                                  <a:cubicBezTo>
                                    <a:pt x="40" y="409"/>
                                    <a:pt x="40" y="407"/>
                                    <a:pt x="40" y="404"/>
                                  </a:cubicBezTo>
                                  <a:cubicBezTo>
                                    <a:pt x="40" y="397"/>
                                    <a:pt x="37" y="390"/>
                                    <a:pt x="32" y="385"/>
                                  </a:cubicBezTo>
                                  <a:cubicBezTo>
                                    <a:pt x="27" y="380"/>
                                    <a:pt x="20" y="377"/>
                                    <a:pt x="13" y="377"/>
                                  </a:cubicBezTo>
                                  <a:cubicBezTo>
                                    <a:pt x="8" y="377"/>
                                    <a:pt x="4" y="378"/>
                                    <a:pt x="0" y="380"/>
                                  </a:cubicBezTo>
                                  <a:cubicBezTo>
                                    <a:pt x="0" y="378"/>
                                    <a:pt x="0" y="378"/>
                                    <a:pt x="0" y="378"/>
                                  </a:cubicBezTo>
                                  <a:cubicBezTo>
                                    <a:pt x="4" y="376"/>
                                    <a:pt x="8" y="375"/>
                                    <a:pt x="13" y="375"/>
                                  </a:cubicBezTo>
                                  <a:cubicBezTo>
                                    <a:pt x="29" y="375"/>
                                    <a:pt x="42" y="388"/>
                                    <a:pt x="42" y="404"/>
                                  </a:cubicBezTo>
                                  <a:cubicBezTo>
                                    <a:pt x="42" y="407"/>
                                    <a:pt x="41" y="410"/>
                                    <a:pt x="41" y="412"/>
                                  </a:cubicBezTo>
                                  <a:cubicBezTo>
                                    <a:pt x="42" y="413"/>
                                    <a:pt x="43" y="414"/>
                                    <a:pt x="44" y="414"/>
                                  </a:cubicBezTo>
                                  <a:cubicBezTo>
                                    <a:pt x="44" y="414"/>
                                    <a:pt x="45" y="413"/>
                                    <a:pt x="46" y="413"/>
                                  </a:cubicBezTo>
                                  <a:cubicBezTo>
                                    <a:pt x="47" y="410"/>
                                    <a:pt x="47" y="407"/>
                                    <a:pt x="47" y="404"/>
                                  </a:cubicBezTo>
                                  <a:cubicBezTo>
                                    <a:pt x="47" y="395"/>
                                    <a:pt x="43" y="386"/>
                                    <a:pt x="37" y="380"/>
                                  </a:cubicBezTo>
                                  <a:cubicBezTo>
                                    <a:pt x="31" y="374"/>
                                    <a:pt x="22" y="370"/>
                                    <a:pt x="13" y="370"/>
                                  </a:cubicBezTo>
                                  <a:cubicBezTo>
                                    <a:pt x="9" y="370"/>
                                    <a:pt x="4" y="371"/>
                                    <a:pt x="0" y="372"/>
                                  </a:cubicBezTo>
                                  <a:cubicBezTo>
                                    <a:pt x="0" y="371"/>
                                    <a:pt x="0" y="371"/>
                                    <a:pt x="0" y="371"/>
                                  </a:cubicBezTo>
                                  <a:cubicBezTo>
                                    <a:pt x="4" y="369"/>
                                    <a:pt x="9" y="368"/>
                                    <a:pt x="13" y="368"/>
                                  </a:cubicBezTo>
                                  <a:cubicBezTo>
                                    <a:pt x="33" y="368"/>
                                    <a:pt x="49" y="384"/>
                                    <a:pt x="49" y="404"/>
                                  </a:cubicBezTo>
                                  <a:cubicBezTo>
                                    <a:pt x="49" y="407"/>
                                    <a:pt x="48" y="409"/>
                                    <a:pt x="48" y="411"/>
                                  </a:cubicBezTo>
                                  <a:cubicBezTo>
                                    <a:pt x="50" y="410"/>
                                    <a:pt x="52" y="409"/>
                                    <a:pt x="55" y="408"/>
                                  </a:cubicBezTo>
                                  <a:cubicBezTo>
                                    <a:pt x="55" y="407"/>
                                    <a:pt x="55" y="405"/>
                                    <a:pt x="55" y="404"/>
                                  </a:cubicBezTo>
                                  <a:cubicBezTo>
                                    <a:pt x="55" y="392"/>
                                    <a:pt x="50" y="382"/>
                                    <a:pt x="43" y="374"/>
                                  </a:cubicBezTo>
                                  <a:cubicBezTo>
                                    <a:pt x="35" y="367"/>
                                    <a:pt x="25" y="362"/>
                                    <a:pt x="13" y="362"/>
                                  </a:cubicBezTo>
                                  <a:cubicBezTo>
                                    <a:pt x="9" y="362"/>
                                    <a:pt x="4" y="363"/>
                                    <a:pt x="0" y="364"/>
                                  </a:cubicBezTo>
                                  <a:cubicBezTo>
                                    <a:pt x="0" y="362"/>
                                    <a:pt x="0" y="362"/>
                                    <a:pt x="0" y="362"/>
                                  </a:cubicBezTo>
                                  <a:cubicBezTo>
                                    <a:pt x="4" y="361"/>
                                    <a:pt x="9" y="361"/>
                                    <a:pt x="13" y="361"/>
                                  </a:cubicBezTo>
                                  <a:cubicBezTo>
                                    <a:pt x="37" y="361"/>
                                    <a:pt x="56" y="380"/>
                                    <a:pt x="56" y="404"/>
                                  </a:cubicBezTo>
                                  <a:cubicBezTo>
                                    <a:pt x="56" y="405"/>
                                    <a:pt x="56" y="406"/>
                                    <a:pt x="56" y="407"/>
                                  </a:cubicBezTo>
                                  <a:cubicBezTo>
                                    <a:pt x="58" y="407"/>
                                    <a:pt x="60" y="406"/>
                                    <a:pt x="63" y="406"/>
                                  </a:cubicBezTo>
                                  <a:cubicBezTo>
                                    <a:pt x="63" y="405"/>
                                    <a:pt x="63" y="405"/>
                                    <a:pt x="63" y="404"/>
                                  </a:cubicBezTo>
                                  <a:cubicBezTo>
                                    <a:pt x="63" y="390"/>
                                    <a:pt x="57" y="378"/>
                                    <a:pt x="48" y="369"/>
                                  </a:cubicBezTo>
                                  <a:cubicBezTo>
                                    <a:pt x="39" y="360"/>
                                    <a:pt x="27" y="354"/>
                                    <a:pt x="13" y="354"/>
                                  </a:cubicBezTo>
                                  <a:cubicBezTo>
                                    <a:pt x="9" y="354"/>
                                    <a:pt x="4" y="355"/>
                                    <a:pt x="0" y="356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3"/>
                                    <a:pt x="7" y="339"/>
                                    <a:pt x="13" y="339"/>
                                  </a:cubicBezTo>
                                  <a:cubicBezTo>
                                    <a:pt x="20" y="339"/>
                                    <a:pt x="27" y="345"/>
                                    <a:pt x="27" y="353"/>
                                  </a:cubicBezTo>
                                  <a:cubicBezTo>
                                    <a:pt x="27" y="353"/>
                                    <a:pt x="26" y="354"/>
                                    <a:pt x="26" y="355"/>
                                  </a:cubicBezTo>
                                  <a:cubicBezTo>
                                    <a:pt x="28" y="355"/>
                                    <a:pt x="30" y="356"/>
                                    <a:pt x="32" y="357"/>
                                  </a:cubicBezTo>
                                  <a:cubicBezTo>
                                    <a:pt x="32" y="355"/>
                                    <a:pt x="32" y="354"/>
                                    <a:pt x="32" y="353"/>
                                  </a:cubicBezTo>
                                  <a:cubicBezTo>
                                    <a:pt x="32" y="347"/>
                                    <a:pt x="30" y="342"/>
                                    <a:pt x="27" y="339"/>
                                  </a:cubicBezTo>
                                  <a:cubicBezTo>
                                    <a:pt x="23" y="335"/>
                                    <a:pt x="18" y="333"/>
                                    <a:pt x="13" y="333"/>
                                  </a:cubicBezTo>
                                  <a:cubicBezTo>
                                    <a:pt x="8" y="333"/>
                                    <a:pt x="4" y="335"/>
                                    <a:pt x="0" y="338"/>
                                  </a:cubicBezTo>
                                  <a:cubicBezTo>
                                    <a:pt x="0" y="336"/>
                                    <a:pt x="0" y="336"/>
                                    <a:pt x="0" y="336"/>
                                  </a:cubicBezTo>
                                  <a:cubicBezTo>
                                    <a:pt x="4" y="333"/>
                                    <a:pt x="8" y="332"/>
                                    <a:pt x="13" y="332"/>
                                  </a:cubicBezTo>
                                  <a:cubicBezTo>
                                    <a:pt x="25" y="332"/>
                                    <a:pt x="34" y="341"/>
                                    <a:pt x="34" y="353"/>
                                  </a:cubicBezTo>
                                  <a:cubicBezTo>
                                    <a:pt x="34" y="354"/>
                                    <a:pt x="34" y="356"/>
                                    <a:pt x="34" y="357"/>
                                  </a:cubicBezTo>
                                  <a:cubicBezTo>
                                    <a:pt x="35" y="358"/>
                                    <a:pt x="37" y="359"/>
                                    <a:pt x="39" y="360"/>
                                  </a:cubicBezTo>
                                  <a:cubicBezTo>
                                    <a:pt x="40" y="358"/>
                                    <a:pt x="40" y="355"/>
                                    <a:pt x="40" y="353"/>
                                  </a:cubicBezTo>
                                  <a:cubicBezTo>
                                    <a:pt x="40" y="345"/>
                                    <a:pt x="37" y="338"/>
                                    <a:pt x="32" y="333"/>
                                  </a:cubicBezTo>
                                  <a:cubicBezTo>
                                    <a:pt x="27" y="328"/>
                                    <a:pt x="20" y="325"/>
                                    <a:pt x="13" y="325"/>
                                  </a:cubicBezTo>
                                  <a:cubicBezTo>
                                    <a:pt x="8" y="325"/>
                                    <a:pt x="4" y="327"/>
                                    <a:pt x="0" y="328"/>
                                  </a:cubicBezTo>
                                  <a:cubicBezTo>
                                    <a:pt x="0" y="327"/>
                                    <a:pt x="0" y="327"/>
                                    <a:pt x="0" y="327"/>
                                  </a:cubicBezTo>
                                  <a:cubicBezTo>
                                    <a:pt x="4" y="325"/>
                                    <a:pt x="8" y="324"/>
                                    <a:pt x="13" y="324"/>
                                  </a:cubicBezTo>
                                  <a:cubicBezTo>
                                    <a:pt x="29" y="324"/>
                                    <a:pt x="42" y="337"/>
                                    <a:pt x="42" y="353"/>
                                  </a:cubicBezTo>
                                  <a:cubicBezTo>
                                    <a:pt x="42" y="356"/>
                                    <a:pt x="41" y="358"/>
                                    <a:pt x="41" y="361"/>
                                  </a:cubicBezTo>
                                  <a:cubicBezTo>
                                    <a:pt x="42" y="362"/>
                                    <a:pt x="43" y="362"/>
                                    <a:pt x="44" y="363"/>
                                  </a:cubicBezTo>
                                  <a:cubicBezTo>
                                    <a:pt x="44" y="362"/>
                                    <a:pt x="45" y="362"/>
                                    <a:pt x="46" y="361"/>
                                  </a:cubicBezTo>
                                  <a:cubicBezTo>
                                    <a:pt x="47" y="358"/>
                                    <a:pt x="47" y="356"/>
                                    <a:pt x="47" y="353"/>
                                  </a:cubicBezTo>
                                  <a:cubicBezTo>
                                    <a:pt x="47" y="343"/>
                                    <a:pt x="43" y="335"/>
                                    <a:pt x="37" y="328"/>
                                  </a:cubicBezTo>
                                  <a:cubicBezTo>
                                    <a:pt x="31" y="322"/>
                                    <a:pt x="22" y="318"/>
                                    <a:pt x="13" y="318"/>
                                  </a:cubicBezTo>
                                  <a:cubicBezTo>
                                    <a:pt x="9" y="318"/>
                                    <a:pt x="4" y="319"/>
                                    <a:pt x="0" y="321"/>
                                  </a:cubicBezTo>
                                  <a:cubicBezTo>
                                    <a:pt x="0" y="319"/>
                                    <a:pt x="0" y="319"/>
                                    <a:pt x="0" y="319"/>
                                  </a:cubicBezTo>
                                  <a:cubicBezTo>
                                    <a:pt x="4" y="318"/>
                                    <a:pt x="9" y="317"/>
                                    <a:pt x="13" y="317"/>
                                  </a:cubicBezTo>
                                  <a:cubicBezTo>
                                    <a:pt x="33" y="317"/>
                                    <a:pt x="49" y="333"/>
                                    <a:pt x="49" y="353"/>
                                  </a:cubicBezTo>
                                  <a:cubicBezTo>
                                    <a:pt x="49" y="355"/>
                                    <a:pt x="48" y="358"/>
                                    <a:pt x="48" y="360"/>
                                  </a:cubicBezTo>
                                  <a:cubicBezTo>
                                    <a:pt x="50" y="359"/>
                                    <a:pt x="52" y="358"/>
                                    <a:pt x="55" y="357"/>
                                  </a:cubicBezTo>
                                  <a:cubicBezTo>
                                    <a:pt x="55" y="355"/>
                                    <a:pt x="55" y="354"/>
                                    <a:pt x="55" y="353"/>
                                  </a:cubicBezTo>
                                  <a:cubicBezTo>
                                    <a:pt x="55" y="341"/>
                                    <a:pt x="50" y="331"/>
                                    <a:pt x="43" y="323"/>
                                  </a:cubicBezTo>
                                  <a:cubicBezTo>
                                    <a:pt x="35" y="315"/>
                                    <a:pt x="25" y="311"/>
                                    <a:pt x="13" y="311"/>
                                  </a:cubicBezTo>
                                  <a:cubicBezTo>
                                    <a:pt x="9" y="311"/>
                                    <a:pt x="4" y="311"/>
                                    <a:pt x="0" y="313"/>
                                  </a:cubicBezTo>
                                  <a:cubicBezTo>
                                    <a:pt x="0" y="311"/>
                                    <a:pt x="0" y="311"/>
                                    <a:pt x="0" y="311"/>
                                  </a:cubicBezTo>
                                  <a:cubicBezTo>
                                    <a:pt x="4" y="310"/>
                                    <a:pt x="9" y="309"/>
                                    <a:pt x="13" y="309"/>
                                  </a:cubicBezTo>
                                  <a:cubicBezTo>
                                    <a:pt x="37" y="309"/>
                                    <a:pt x="56" y="329"/>
                                    <a:pt x="56" y="353"/>
                                  </a:cubicBezTo>
                                  <a:cubicBezTo>
                                    <a:pt x="56" y="354"/>
                                    <a:pt x="56" y="355"/>
                                    <a:pt x="56" y="356"/>
                                  </a:cubicBezTo>
                                  <a:cubicBezTo>
                                    <a:pt x="58" y="355"/>
                                    <a:pt x="60" y="355"/>
                                    <a:pt x="63" y="354"/>
                                  </a:cubicBezTo>
                                  <a:cubicBezTo>
                                    <a:pt x="63" y="354"/>
                                    <a:pt x="63" y="353"/>
                                    <a:pt x="63" y="353"/>
                                  </a:cubicBezTo>
                                  <a:cubicBezTo>
                                    <a:pt x="63" y="339"/>
                                    <a:pt x="57" y="327"/>
                                    <a:pt x="48" y="318"/>
                                  </a:cubicBezTo>
                                  <a:cubicBezTo>
                                    <a:pt x="39" y="309"/>
                                    <a:pt x="27" y="303"/>
                                    <a:pt x="13" y="303"/>
                                  </a:cubicBezTo>
                                  <a:cubicBezTo>
                                    <a:pt x="9" y="303"/>
                                    <a:pt x="4" y="304"/>
                                    <a:pt x="0" y="305"/>
                                  </a:cubicBezTo>
                                  <a:cubicBezTo>
                                    <a:pt x="0" y="296"/>
                                    <a:pt x="0" y="296"/>
                                    <a:pt x="0" y="296"/>
                                  </a:cubicBezTo>
                                  <a:cubicBezTo>
                                    <a:pt x="3" y="291"/>
                                    <a:pt x="7" y="288"/>
                                    <a:pt x="13" y="288"/>
                                  </a:cubicBezTo>
                                  <a:cubicBezTo>
                                    <a:pt x="20" y="288"/>
                                    <a:pt x="27" y="294"/>
                                    <a:pt x="27" y="301"/>
                                  </a:cubicBezTo>
                                  <a:cubicBezTo>
                                    <a:pt x="27" y="302"/>
                                    <a:pt x="26" y="303"/>
                                    <a:pt x="26" y="303"/>
                                  </a:cubicBezTo>
                                  <a:cubicBezTo>
                                    <a:pt x="28" y="304"/>
                                    <a:pt x="30" y="304"/>
                                    <a:pt x="32" y="305"/>
                                  </a:cubicBezTo>
                                  <a:cubicBezTo>
                                    <a:pt x="32" y="304"/>
                                    <a:pt x="32" y="303"/>
                                    <a:pt x="32" y="301"/>
                                  </a:cubicBezTo>
                                  <a:cubicBezTo>
                                    <a:pt x="32" y="296"/>
                                    <a:pt x="30" y="291"/>
                                    <a:pt x="27" y="287"/>
                                  </a:cubicBezTo>
                                  <a:cubicBezTo>
                                    <a:pt x="23" y="284"/>
                                    <a:pt x="18" y="282"/>
                                    <a:pt x="13" y="282"/>
                                  </a:cubicBezTo>
                                  <a:cubicBezTo>
                                    <a:pt x="8" y="282"/>
                                    <a:pt x="4" y="284"/>
                                    <a:pt x="0" y="286"/>
                                  </a:cubicBezTo>
                                  <a:cubicBezTo>
                                    <a:pt x="0" y="284"/>
                                    <a:pt x="0" y="284"/>
                                    <a:pt x="0" y="284"/>
                                  </a:cubicBezTo>
                                  <a:cubicBezTo>
                                    <a:pt x="4" y="282"/>
                                    <a:pt x="8" y="280"/>
                                    <a:pt x="13" y="280"/>
                                  </a:cubicBezTo>
                                  <a:cubicBezTo>
                                    <a:pt x="25" y="280"/>
                                    <a:pt x="34" y="290"/>
                                    <a:pt x="34" y="301"/>
                                  </a:cubicBezTo>
                                  <a:cubicBezTo>
                                    <a:pt x="34" y="303"/>
                                    <a:pt x="34" y="304"/>
                                    <a:pt x="34" y="306"/>
                                  </a:cubicBezTo>
                                  <a:cubicBezTo>
                                    <a:pt x="35" y="307"/>
                                    <a:pt x="37" y="308"/>
                                    <a:pt x="39" y="309"/>
                                  </a:cubicBezTo>
                                  <a:cubicBezTo>
                                    <a:pt x="40" y="306"/>
                                    <a:pt x="40" y="304"/>
                                    <a:pt x="40" y="301"/>
                                  </a:cubicBezTo>
                                  <a:cubicBezTo>
                                    <a:pt x="40" y="294"/>
                                    <a:pt x="37" y="287"/>
                                    <a:pt x="32" y="282"/>
                                  </a:cubicBezTo>
                                  <a:cubicBezTo>
                                    <a:pt x="27" y="277"/>
                                    <a:pt x="20" y="274"/>
                                    <a:pt x="13" y="274"/>
                                  </a:cubicBezTo>
                                  <a:cubicBezTo>
                                    <a:pt x="8" y="274"/>
                                    <a:pt x="4" y="275"/>
                                    <a:pt x="0" y="277"/>
                                  </a:cubicBezTo>
                                  <a:cubicBezTo>
                                    <a:pt x="0" y="275"/>
                                    <a:pt x="0" y="275"/>
                                    <a:pt x="0" y="275"/>
                                  </a:cubicBezTo>
                                  <a:cubicBezTo>
                                    <a:pt x="4" y="274"/>
                                    <a:pt x="8" y="272"/>
                                    <a:pt x="13" y="272"/>
                                  </a:cubicBezTo>
                                  <a:cubicBezTo>
                                    <a:pt x="29" y="272"/>
                                    <a:pt x="42" y="285"/>
                                    <a:pt x="42" y="301"/>
                                  </a:cubicBezTo>
                                  <a:cubicBezTo>
                                    <a:pt x="42" y="304"/>
                                    <a:pt x="41" y="307"/>
                                    <a:pt x="41" y="310"/>
                                  </a:cubicBezTo>
                                  <a:cubicBezTo>
                                    <a:pt x="42" y="310"/>
                                    <a:pt x="43" y="311"/>
                                    <a:pt x="44" y="312"/>
                                  </a:cubicBezTo>
                                  <a:cubicBezTo>
                                    <a:pt x="44" y="311"/>
                                    <a:pt x="45" y="310"/>
                                    <a:pt x="46" y="310"/>
                                  </a:cubicBezTo>
                                  <a:cubicBezTo>
                                    <a:pt x="47" y="307"/>
                                    <a:pt x="47" y="304"/>
                                    <a:pt x="47" y="301"/>
                                  </a:cubicBezTo>
                                  <a:cubicBezTo>
                                    <a:pt x="47" y="292"/>
                                    <a:pt x="43" y="283"/>
                                    <a:pt x="37" y="277"/>
                                  </a:cubicBezTo>
                                  <a:cubicBezTo>
                                    <a:pt x="31" y="271"/>
                                    <a:pt x="22" y="267"/>
                                    <a:pt x="13" y="267"/>
                                  </a:cubicBezTo>
                                  <a:cubicBezTo>
                                    <a:pt x="9" y="267"/>
                                    <a:pt x="4" y="268"/>
                                    <a:pt x="0" y="269"/>
                                  </a:cubicBezTo>
                                  <a:cubicBezTo>
                                    <a:pt x="0" y="268"/>
                                    <a:pt x="0" y="268"/>
                                    <a:pt x="0" y="268"/>
                                  </a:cubicBezTo>
                                  <a:cubicBezTo>
                                    <a:pt x="4" y="266"/>
                                    <a:pt x="9" y="265"/>
                                    <a:pt x="13" y="265"/>
                                  </a:cubicBezTo>
                                  <a:cubicBezTo>
                                    <a:pt x="33" y="265"/>
                                    <a:pt x="49" y="282"/>
                                    <a:pt x="49" y="301"/>
                                  </a:cubicBezTo>
                                  <a:cubicBezTo>
                                    <a:pt x="49" y="304"/>
                                    <a:pt x="48" y="306"/>
                                    <a:pt x="48" y="309"/>
                                  </a:cubicBezTo>
                                  <a:cubicBezTo>
                                    <a:pt x="50" y="307"/>
                                    <a:pt x="52" y="306"/>
                                    <a:pt x="55" y="305"/>
                                  </a:cubicBezTo>
                                  <a:cubicBezTo>
                                    <a:pt x="55" y="304"/>
                                    <a:pt x="55" y="303"/>
                                    <a:pt x="55" y="301"/>
                                  </a:cubicBezTo>
                                  <a:cubicBezTo>
                                    <a:pt x="55" y="290"/>
                                    <a:pt x="50" y="279"/>
                                    <a:pt x="43" y="272"/>
                                  </a:cubicBezTo>
                                  <a:cubicBezTo>
                                    <a:pt x="35" y="264"/>
                                    <a:pt x="25" y="259"/>
                                    <a:pt x="13" y="259"/>
                                  </a:cubicBezTo>
                                  <a:cubicBezTo>
                                    <a:pt x="9" y="259"/>
                                    <a:pt x="4" y="260"/>
                                    <a:pt x="0" y="261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4" y="258"/>
                                    <a:pt x="9" y="258"/>
                                    <a:pt x="13" y="258"/>
                                  </a:cubicBezTo>
                                  <a:cubicBezTo>
                                    <a:pt x="37" y="258"/>
                                    <a:pt x="56" y="277"/>
                                    <a:pt x="56" y="301"/>
                                  </a:cubicBezTo>
                                  <a:cubicBezTo>
                                    <a:pt x="56" y="302"/>
                                    <a:pt x="56" y="304"/>
                                    <a:pt x="56" y="305"/>
                                  </a:cubicBezTo>
                                  <a:cubicBezTo>
                                    <a:pt x="58" y="304"/>
                                    <a:pt x="60" y="303"/>
                                    <a:pt x="63" y="303"/>
                                  </a:cubicBezTo>
                                  <a:cubicBezTo>
                                    <a:pt x="63" y="302"/>
                                    <a:pt x="63" y="302"/>
                                    <a:pt x="63" y="301"/>
                                  </a:cubicBezTo>
                                  <a:cubicBezTo>
                                    <a:pt x="63" y="288"/>
                                    <a:pt x="57" y="275"/>
                                    <a:pt x="48" y="266"/>
                                  </a:cubicBezTo>
                                  <a:cubicBezTo>
                                    <a:pt x="39" y="257"/>
                                    <a:pt x="27" y="252"/>
                                    <a:pt x="13" y="252"/>
                                  </a:cubicBezTo>
                                  <a:cubicBezTo>
                                    <a:pt x="9" y="252"/>
                                    <a:pt x="4" y="252"/>
                                    <a:pt x="0" y="253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" y="240"/>
                                    <a:pt x="7" y="236"/>
                                    <a:pt x="13" y="236"/>
                                  </a:cubicBezTo>
                                  <a:cubicBezTo>
                                    <a:pt x="20" y="236"/>
                                    <a:pt x="27" y="242"/>
                                    <a:pt x="27" y="250"/>
                                  </a:cubicBezTo>
                                  <a:cubicBezTo>
                                    <a:pt x="27" y="251"/>
                                    <a:pt x="26" y="251"/>
                                    <a:pt x="26" y="252"/>
                                  </a:cubicBezTo>
                                  <a:cubicBezTo>
                                    <a:pt x="28" y="252"/>
                                    <a:pt x="30" y="253"/>
                                    <a:pt x="32" y="254"/>
                                  </a:cubicBezTo>
                                  <a:cubicBezTo>
                                    <a:pt x="32" y="253"/>
                                    <a:pt x="32" y="251"/>
                                    <a:pt x="32" y="250"/>
                                  </a:cubicBezTo>
                                  <a:cubicBezTo>
                                    <a:pt x="32" y="245"/>
                                    <a:pt x="30" y="240"/>
                                    <a:pt x="27" y="236"/>
                                  </a:cubicBezTo>
                                  <a:cubicBezTo>
                                    <a:pt x="23" y="233"/>
                                    <a:pt x="18" y="230"/>
                                    <a:pt x="13" y="230"/>
                                  </a:cubicBezTo>
                                  <a:cubicBezTo>
                                    <a:pt x="8" y="230"/>
                                    <a:pt x="4" y="232"/>
                                    <a:pt x="0" y="235"/>
                                  </a:cubicBezTo>
                                  <a:cubicBezTo>
                                    <a:pt x="0" y="233"/>
                                    <a:pt x="0" y="233"/>
                                    <a:pt x="0" y="233"/>
                                  </a:cubicBezTo>
                                  <a:cubicBezTo>
                                    <a:pt x="4" y="230"/>
                                    <a:pt x="8" y="229"/>
                                    <a:pt x="13" y="229"/>
                                  </a:cubicBezTo>
                                  <a:cubicBezTo>
                                    <a:pt x="25" y="229"/>
                                    <a:pt x="34" y="238"/>
                                    <a:pt x="34" y="250"/>
                                  </a:cubicBezTo>
                                  <a:cubicBezTo>
                                    <a:pt x="34" y="251"/>
                                    <a:pt x="34" y="253"/>
                                    <a:pt x="34" y="254"/>
                                  </a:cubicBezTo>
                                  <a:cubicBezTo>
                                    <a:pt x="35" y="255"/>
                                    <a:pt x="37" y="256"/>
                                    <a:pt x="39" y="257"/>
                                  </a:cubicBezTo>
                                  <a:cubicBezTo>
                                    <a:pt x="40" y="255"/>
                                    <a:pt x="40" y="252"/>
                                    <a:pt x="40" y="250"/>
                                  </a:cubicBezTo>
                                  <a:cubicBezTo>
                                    <a:pt x="40" y="242"/>
                                    <a:pt x="37" y="236"/>
                                    <a:pt x="32" y="231"/>
                                  </a:cubicBezTo>
                                  <a:cubicBezTo>
                                    <a:pt x="27" y="226"/>
                                    <a:pt x="20" y="223"/>
                                    <a:pt x="13" y="223"/>
                                  </a:cubicBezTo>
                                  <a:cubicBezTo>
                                    <a:pt x="8" y="223"/>
                                    <a:pt x="4" y="224"/>
                                    <a:pt x="0" y="226"/>
                                  </a:cubicBezTo>
                                  <a:cubicBezTo>
                                    <a:pt x="0" y="224"/>
                                    <a:pt x="0" y="224"/>
                                    <a:pt x="0" y="224"/>
                                  </a:cubicBezTo>
                                  <a:cubicBezTo>
                                    <a:pt x="4" y="222"/>
                                    <a:pt x="8" y="221"/>
                                    <a:pt x="13" y="221"/>
                                  </a:cubicBezTo>
                                  <a:cubicBezTo>
                                    <a:pt x="29" y="221"/>
                                    <a:pt x="42" y="234"/>
                                    <a:pt x="42" y="250"/>
                                  </a:cubicBezTo>
                                  <a:cubicBezTo>
                                    <a:pt x="42" y="253"/>
                                    <a:pt x="41" y="256"/>
                                    <a:pt x="41" y="258"/>
                                  </a:cubicBezTo>
                                  <a:cubicBezTo>
                                    <a:pt x="42" y="259"/>
                                    <a:pt x="43" y="259"/>
                                    <a:pt x="44" y="260"/>
                                  </a:cubicBezTo>
                                  <a:cubicBezTo>
                                    <a:pt x="44" y="260"/>
                                    <a:pt x="45" y="259"/>
                                    <a:pt x="46" y="258"/>
                                  </a:cubicBezTo>
                                  <a:cubicBezTo>
                                    <a:pt x="47" y="256"/>
                                    <a:pt x="47" y="253"/>
                                    <a:pt x="47" y="250"/>
                                  </a:cubicBezTo>
                                  <a:cubicBezTo>
                                    <a:pt x="47" y="240"/>
                                    <a:pt x="43" y="232"/>
                                    <a:pt x="37" y="226"/>
                                  </a:cubicBezTo>
                                  <a:cubicBezTo>
                                    <a:pt x="31" y="220"/>
                                    <a:pt x="22" y="216"/>
                                    <a:pt x="13" y="216"/>
                                  </a:cubicBezTo>
                                  <a:cubicBezTo>
                                    <a:pt x="9" y="216"/>
                                    <a:pt x="4" y="217"/>
                                    <a:pt x="0" y="218"/>
                                  </a:cubicBezTo>
                                  <a:cubicBezTo>
                                    <a:pt x="0" y="216"/>
                                    <a:pt x="0" y="216"/>
                                    <a:pt x="0" y="216"/>
                                  </a:cubicBezTo>
                                  <a:cubicBezTo>
                                    <a:pt x="4" y="215"/>
                                    <a:pt x="9" y="214"/>
                                    <a:pt x="13" y="214"/>
                                  </a:cubicBezTo>
                                  <a:cubicBezTo>
                                    <a:pt x="33" y="214"/>
                                    <a:pt x="49" y="230"/>
                                    <a:pt x="49" y="250"/>
                                  </a:cubicBezTo>
                                  <a:cubicBezTo>
                                    <a:pt x="49" y="252"/>
                                    <a:pt x="48" y="255"/>
                                    <a:pt x="48" y="257"/>
                                  </a:cubicBezTo>
                                  <a:cubicBezTo>
                                    <a:pt x="50" y="256"/>
                                    <a:pt x="52" y="255"/>
                                    <a:pt x="55" y="254"/>
                                  </a:cubicBezTo>
                                  <a:cubicBezTo>
                                    <a:pt x="55" y="253"/>
                                    <a:pt x="55" y="251"/>
                                    <a:pt x="55" y="250"/>
                                  </a:cubicBezTo>
                                  <a:cubicBezTo>
                                    <a:pt x="55" y="238"/>
                                    <a:pt x="50" y="228"/>
                                    <a:pt x="43" y="220"/>
                                  </a:cubicBezTo>
                                  <a:cubicBezTo>
                                    <a:pt x="35" y="213"/>
                                    <a:pt x="25" y="208"/>
                                    <a:pt x="13" y="208"/>
                                  </a:cubicBezTo>
                                  <a:cubicBezTo>
                                    <a:pt x="9" y="208"/>
                                    <a:pt x="4" y="209"/>
                                    <a:pt x="0" y="210"/>
                                  </a:cubicBezTo>
                                  <a:cubicBezTo>
                                    <a:pt x="0" y="208"/>
                                    <a:pt x="0" y="208"/>
                                    <a:pt x="0" y="208"/>
                                  </a:cubicBezTo>
                                  <a:cubicBezTo>
                                    <a:pt x="4" y="207"/>
                                    <a:pt x="9" y="206"/>
                                    <a:pt x="13" y="206"/>
                                  </a:cubicBezTo>
                                  <a:cubicBezTo>
                                    <a:pt x="37" y="206"/>
                                    <a:pt x="56" y="226"/>
                                    <a:pt x="56" y="250"/>
                                  </a:cubicBezTo>
                                  <a:cubicBezTo>
                                    <a:pt x="56" y="251"/>
                                    <a:pt x="56" y="252"/>
                                    <a:pt x="56" y="253"/>
                                  </a:cubicBezTo>
                                  <a:cubicBezTo>
                                    <a:pt x="58" y="253"/>
                                    <a:pt x="60" y="252"/>
                                    <a:pt x="63" y="251"/>
                                  </a:cubicBezTo>
                                  <a:cubicBezTo>
                                    <a:pt x="63" y="251"/>
                                    <a:pt x="63" y="250"/>
                                    <a:pt x="63" y="250"/>
                                  </a:cubicBezTo>
                                  <a:cubicBezTo>
                                    <a:pt x="63" y="236"/>
                                    <a:pt x="57" y="224"/>
                                    <a:pt x="48" y="215"/>
                                  </a:cubicBezTo>
                                  <a:cubicBezTo>
                                    <a:pt x="39" y="206"/>
                                    <a:pt x="27" y="200"/>
                                    <a:pt x="13" y="200"/>
                                  </a:cubicBezTo>
                                  <a:cubicBezTo>
                                    <a:pt x="9" y="200"/>
                                    <a:pt x="4" y="201"/>
                                    <a:pt x="0" y="202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3" y="188"/>
                                    <a:pt x="7" y="185"/>
                                    <a:pt x="13" y="185"/>
                                  </a:cubicBezTo>
                                  <a:cubicBezTo>
                                    <a:pt x="20" y="185"/>
                                    <a:pt x="27" y="191"/>
                                    <a:pt x="27" y="199"/>
                                  </a:cubicBezTo>
                                  <a:cubicBezTo>
                                    <a:pt x="27" y="199"/>
                                    <a:pt x="26" y="200"/>
                                    <a:pt x="26" y="200"/>
                                  </a:cubicBezTo>
                                  <a:cubicBezTo>
                                    <a:pt x="28" y="201"/>
                                    <a:pt x="30" y="202"/>
                                    <a:pt x="32" y="202"/>
                                  </a:cubicBezTo>
                                  <a:cubicBezTo>
                                    <a:pt x="32" y="201"/>
                                    <a:pt x="32" y="200"/>
                                    <a:pt x="32" y="199"/>
                                  </a:cubicBezTo>
                                  <a:cubicBezTo>
                                    <a:pt x="32" y="193"/>
                                    <a:pt x="30" y="188"/>
                                    <a:pt x="27" y="185"/>
                                  </a:cubicBezTo>
                                  <a:cubicBezTo>
                                    <a:pt x="23" y="181"/>
                                    <a:pt x="18" y="179"/>
                                    <a:pt x="13" y="179"/>
                                  </a:cubicBezTo>
                                  <a:cubicBezTo>
                                    <a:pt x="8" y="179"/>
                                    <a:pt x="4" y="181"/>
                                    <a:pt x="0" y="184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4" y="179"/>
                                    <a:pt x="8" y="177"/>
                                    <a:pt x="13" y="177"/>
                                  </a:cubicBezTo>
                                  <a:cubicBezTo>
                                    <a:pt x="25" y="177"/>
                                    <a:pt x="34" y="187"/>
                                    <a:pt x="34" y="199"/>
                                  </a:cubicBezTo>
                                  <a:cubicBezTo>
                                    <a:pt x="34" y="200"/>
                                    <a:pt x="34" y="202"/>
                                    <a:pt x="34" y="203"/>
                                  </a:cubicBezTo>
                                  <a:cubicBezTo>
                                    <a:pt x="35" y="204"/>
                                    <a:pt x="37" y="205"/>
                                    <a:pt x="39" y="206"/>
                                  </a:cubicBezTo>
                                  <a:cubicBezTo>
                                    <a:pt x="40" y="204"/>
                                    <a:pt x="40" y="201"/>
                                    <a:pt x="40" y="199"/>
                                  </a:cubicBezTo>
                                  <a:cubicBezTo>
                                    <a:pt x="40" y="191"/>
                                    <a:pt x="37" y="184"/>
                                    <a:pt x="32" y="179"/>
                                  </a:cubicBezTo>
                                  <a:cubicBezTo>
                                    <a:pt x="27" y="174"/>
                                    <a:pt x="20" y="171"/>
                                    <a:pt x="13" y="171"/>
                                  </a:cubicBezTo>
                                  <a:cubicBezTo>
                                    <a:pt x="8" y="171"/>
                                    <a:pt x="4" y="172"/>
                                    <a:pt x="0" y="174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4" y="171"/>
                                    <a:pt x="8" y="170"/>
                                    <a:pt x="13" y="170"/>
                                  </a:cubicBezTo>
                                  <a:cubicBezTo>
                                    <a:pt x="29" y="170"/>
                                    <a:pt x="42" y="183"/>
                                    <a:pt x="42" y="199"/>
                                  </a:cubicBezTo>
                                  <a:cubicBezTo>
                                    <a:pt x="42" y="201"/>
                                    <a:pt x="41" y="204"/>
                                    <a:pt x="41" y="207"/>
                                  </a:cubicBezTo>
                                  <a:cubicBezTo>
                                    <a:pt x="42" y="207"/>
                                    <a:pt x="43" y="208"/>
                                    <a:pt x="44" y="209"/>
                                  </a:cubicBezTo>
                                  <a:cubicBezTo>
                                    <a:pt x="44" y="208"/>
                                    <a:pt x="45" y="208"/>
                                    <a:pt x="46" y="207"/>
                                  </a:cubicBezTo>
                                  <a:cubicBezTo>
                                    <a:pt x="47" y="204"/>
                                    <a:pt x="47" y="201"/>
                                    <a:pt x="47" y="199"/>
                                  </a:cubicBezTo>
                                  <a:cubicBezTo>
                                    <a:pt x="47" y="189"/>
                                    <a:pt x="43" y="181"/>
                                    <a:pt x="37" y="174"/>
                                  </a:cubicBezTo>
                                  <a:cubicBezTo>
                                    <a:pt x="31" y="168"/>
                                    <a:pt x="22" y="164"/>
                                    <a:pt x="13" y="164"/>
                                  </a:cubicBezTo>
                                  <a:cubicBezTo>
                                    <a:pt x="9" y="164"/>
                                    <a:pt x="4" y="165"/>
                                    <a:pt x="0" y="167"/>
                                  </a:cubicBezTo>
                                  <a:cubicBezTo>
                                    <a:pt x="0" y="165"/>
                                    <a:pt x="0" y="165"/>
                                    <a:pt x="0" y="165"/>
                                  </a:cubicBezTo>
                                  <a:cubicBezTo>
                                    <a:pt x="4" y="164"/>
                                    <a:pt x="9" y="163"/>
                                    <a:pt x="13" y="163"/>
                                  </a:cubicBezTo>
                                  <a:cubicBezTo>
                                    <a:pt x="33" y="163"/>
                                    <a:pt x="49" y="179"/>
                                    <a:pt x="49" y="199"/>
                                  </a:cubicBezTo>
                                  <a:cubicBezTo>
                                    <a:pt x="49" y="201"/>
                                    <a:pt x="48" y="204"/>
                                    <a:pt x="48" y="206"/>
                                  </a:cubicBezTo>
                                  <a:cubicBezTo>
                                    <a:pt x="50" y="205"/>
                                    <a:pt x="52" y="204"/>
                                    <a:pt x="55" y="203"/>
                                  </a:cubicBezTo>
                                  <a:cubicBezTo>
                                    <a:pt x="55" y="201"/>
                                    <a:pt x="55" y="200"/>
                                    <a:pt x="55" y="199"/>
                                  </a:cubicBezTo>
                                  <a:cubicBezTo>
                                    <a:pt x="55" y="187"/>
                                    <a:pt x="50" y="176"/>
                                    <a:pt x="43" y="169"/>
                                  </a:cubicBezTo>
                                  <a:cubicBezTo>
                                    <a:pt x="35" y="161"/>
                                    <a:pt x="25" y="157"/>
                                    <a:pt x="13" y="157"/>
                                  </a:cubicBezTo>
                                  <a:cubicBezTo>
                                    <a:pt x="9" y="157"/>
                                    <a:pt x="4" y="157"/>
                                    <a:pt x="0" y="158"/>
                                  </a:cubicBezTo>
                                  <a:cubicBezTo>
                                    <a:pt x="0" y="157"/>
                                    <a:pt x="0" y="157"/>
                                    <a:pt x="0" y="157"/>
                                  </a:cubicBezTo>
                                  <a:cubicBezTo>
                                    <a:pt x="4" y="156"/>
                                    <a:pt x="9" y="155"/>
                                    <a:pt x="13" y="155"/>
                                  </a:cubicBezTo>
                                  <a:cubicBezTo>
                                    <a:pt x="37" y="155"/>
                                    <a:pt x="56" y="175"/>
                                    <a:pt x="56" y="199"/>
                                  </a:cubicBezTo>
                                  <a:cubicBezTo>
                                    <a:pt x="56" y="200"/>
                                    <a:pt x="56" y="201"/>
                                    <a:pt x="56" y="202"/>
                                  </a:cubicBezTo>
                                  <a:cubicBezTo>
                                    <a:pt x="58" y="201"/>
                                    <a:pt x="60" y="201"/>
                                    <a:pt x="63" y="200"/>
                                  </a:cubicBezTo>
                                  <a:cubicBezTo>
                                    <a:pt x="63" y="200"/>
                                    <a:pt x="63" y="199"/>
                                    <a:pt x="63" y="199"/>
                                  </a:cubicBezTo>
                                  <a:cubicBezTo>
                                    <a:pt x="63" y="185"/>
                                    <a:pt x="57" y="172"/>
                                    <a:pt x="48" y="163"/>
                                  </a:cubicBezTo>
                                  <a:cubicBezTo>
                                    <a:pt x="39" y="154"/>
                                    <a:pt x="27" y="149"/>
                                    <a:pt x="13" y="149"/>
                                  </a:cubicBezTo>
                                  <a:cubicBezTo>
                                    <a:pt x="9" y="149"/>
                                    <a:pt x="4" y="149"/>
                                    <a:pt x="0" y="151"/>
                                  </a:cubicBezTo>
                                  <a:cubicBezTo>
                                    <a:pt x="0" y="142"/>
                                    <a:pt x="0" y="142"/>
                                    <a:pt x="0" y="142"/>
                                  </a:cubicBezTo>
                                  <a:cubicBezTo>
                                    <a:pt x="3" y="137"/>
                                    <a:pt x="7" y="134"/>
                                    <a:pt x="13" y="134"/>
                                  </a:cubicBezTo>
                                  <a:cubicBezTo>
                                    <a:pt x="20" y="134"/>
                                    <a:pt x="27" y="140"/>
                                    <a:pt x="27" y="147"/>
                                  </a:cubicBezTo>
                                  <a:cubicBezTo>
                                    <a:pt x="27" y="148"/>
                                    <a:pt x="26" y="148"/>
                                    <a:pt x="26" y="149"/>
                                  </a:cubicBezTo>
                                  <a:cubicBezTo>
                                    <a:pt x="28" y="150"/>
                                    <a:pt x="30" y="150"/>
                                    <a:pt x="32" y="151"/>
                                  </a:cubicBezTo>
                                  <a:cubicBezTo>
                                    <a:pt x="32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2"/>
                                    <a:pt x="30" y="137"/>
                                    <a:pt x="27" y="133"/>
                                  </a:cubicBezTo>
                                  <a:cubicBezTo>
                                    <a:pt x="23" y="130"/>
                                    <a:pt x="18" y="128"/>
                                    <a:pt x="13" y="128"/>
                                  </a:cubicBezTo>
                                  <a:cubicBezTo>
                                    <a:pt x="8" y="128"/>
                                    <a:pt x="4" y="129"/>
                                    <a:pt x="0" y="132"/>
                                  </a:cubicBezTo>
                                  <a:cubicBezTo>
                                    <a:pt x="0" y="130"/>
                                    <a:pt x="0" y="130"/>
                                    <a:pt x="0" y="130"/>
                                  </a:cubicBezTo>
                                  <a:cubicBezTo>
                                    <a:pt x="4" y="128"/>
                                    <a:pt x="8" y="126"/>
                                    <a:pt x="13" y="126"/>
                                  </a:cubicBezTo>
                                  <a:cubicBezTo>
                                    <a:pt x="25" y="126"/>
                                    <a:pt x="34" y="135"/>
                                    <a:pt x="34" y="147"/>
                                  </a:cubicBezTo>
                                  <a:cubicBezTo>
                                    <a:pt x="34" y="149"/>
                                    <a:pt x="34" y="150"/>
                                    <a:pt x="34" y="152"/>
                                  </a:cubicBezTo>
                                  <a:cubicBezTo>
                                    <a:pt x="35" y="152"/>
                                    <a:pt x="37" y="153"/>
                                    <a:pt x="39" y="155"/>
                                  </a:cubicBezTo>
                                  <a:cubicBezTo>
                                    <a:pt x="40" y="152"/>
                                    <a:pt x="40" y="150"/>
                                    <a:pt x="40" y="147"/>
                                  </a:cubicBezTo>
                                  <a:cubicBezTo>
                                    <a:pt x="40" y="140"/>
                                    <a:pt x="37" y="133"/>
                                    <a:pt x="32" y="128"/>
                                  </a:cubicBezTo>
                                  <a:cubicBezTo>
                                    <a:pt x="27" y="123"/>
                                    <a:pt x="20" y="120"/>
                                    <a:pt x="13" y="120"/>
                                  </a:cubicBezTo>
                                  <a:cubicBezTo>
                                    <a:pt x="8" y="120"/>
                                    <a:pt x="4" y="121"/>
                                    <a:pt x="0" y="123"/>
                                  </a:cubicBez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4" y="119"/>
                                    <a:pt x="8" y="118"/>
                                    <a:pt x="13" y="118"/>
                                  </a:cubicBezTo>
                                  <a:cubicBezTo>
                                    <a:pt x="29" y="118"/>
                                    <a:pt x="42" y="131"/>
                                    <a:pt x="42" y="147"/>
                                  </a:cubicBezTo>
                                  <a:cubicBezTo>
                                    <a:pt x="42" y="150"/>
                                    <a:pt x="41" y="153"/>
                                    <a:pt x="41" y="155"/>
                                  </a:cubicBezTo>
                                  <a:cubicBezTo>
                                    <a:pt x="42" y="156"/>
                                    <a:pt x="43" y="157"/>
                                    <a:pt x="44" y="157"/>
                                  </a:cubicBezTo>
                                  <a:cubicBezTo>
                                    <a:pt x="44" y="157"/>
                                    <a:pt x="45" y="156"/>
                                    <a:pt x="46" y="156"/>
                                  </a:cubicBezTo>
                                  <a:cubicBezTo>
                                    <a:pt x="47" y="153"/>
                                    <a:pt x="47" y="150"/>
                                    <a:pt x="47" y="147"/>
                                  </a:cubicBezTo>
                                  <a:cubicBezTo>
                                    <a:pt x="47" y="138"/>
                                    <a:pt x="43" y="129"/>
                                    <a:pt x="37" y="123"/>
                                  </a:cubicBezTo>
                                  <a:cubicBezTo>
                                    <a:pt x="31" y="117"/>
                                    <a:pt x="22" y="113"/>
                                    <a:pt x="13" y="113"/>
                                  </a:cubicBezTo>
                                  <a:cubicBezTo>
                                    <a:pt x="9" y="113"/>
                                    <a:pt x="4" y="114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4" y="112"/>
                                    <a:pt x="9" y="111"/>
                                    <a:pt x="13" y="111"/>
                                  </a:cubicBezTo>
                                  <a:cubicBezTo>
                                    <a:pt x="33" y="111"/>
                                    <a:pt x="49" y="127"/>
                                    <a:pt x="49" y="147"/>
                                  </a:cubicBezTo>
                                  <a:cubicBezTo>
                                    <a:pt x="49" y="150"/>
                                    <a:pt x="48" y="152"/>
                                    <a:pt x="48" y="155"/>
                                  </a:cubicBezTo>
                                  <a:cubicBezTo>
                                    <a:pt x="50" y="153"/>
                                    <a:pt x="52" y="152"/>
                                    <a:pt x="55" y="151"/>
                                  </a:cubicBezTo>
                                  <a:cubicBezTo>
                                    <a:pt x="55" y="150"/>
                                    <a:pt x="55" y="149"/>
                                    <a:pt x="55" y="147"/>
                                  </a:cubicBezTo>
                                  <a:cubicBezTo>
                                    <a:pt x="55" y="136"/>
                                    <a:pt x="50" y="125"/>
                                    <a:pt x="43" y="117"/>
                                  </a:cubicBezTo>
                                  <a:cubicBezTo>
                                    <a:pt x="35" y="110"/>
                                    <a:pt x="25" y="105"/>
                                    <a:pt x="13" y="105"/>
                                  </a:cubicBezTo>
                                  <a:cubicBezTo>
                                    <a:pt x="9" y="105"/>
                                    <a:pt x="4" y="106"/>
                                    <a:pt x="0" y="107"/>
                                  </a:cubicBez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4" y="104"/>
                                    <a:pt x="9" y="104"/>
                                    <a:pt x="13" y="104"/>
                                  </a:cubicBezTo>
                                  <a:cubicBezTo>
                                    <a:pt x="37" y="104"/>
                                    <a:pt x="56" y="123"/>
                                    <a:pt x="56" y="147"/>
                                  </a:cubicBezTo>
                                  <a:cubicBezTo>
                                    <a:pt x="56" y="148"/>
                                    <a:pt x="56" y="149"/>
                                    <a:pt x="56" y="151"/>
                                  </a:cubicBezTo>
                                  <a:cubicBezTo>
                                    <a:pt x="58" y="150"/>
                                    <a:pt x="60" y="149"/>
                                    <a:pt x="63" y="149"/>
                                  </a:cubicBezTo>
                                  <a:cubicBezTo>
                                    <a:pt x="63" y="148"/>
                                    <a:pt x="63" y="148"/>
                                    <a:pt x="63" y="147"/>
                                  </a:cubicBezTo>
                                  <a:cubicBezTo>
                                    <a:pt x="63" y="133"/>
                                    <a:pt x="57" y="121"/>
                                    <a:pt x="48" y="112"/>
                                  </a:cubicBezTo>
                                  <a:cubicBezTo>
                                    <a:pt x="39" y="103"/>
                                    <a:pt x="27" y="98"/>
                                    <a:pt x="13" y="98"/>
                                  </a:cubicBezTo>
                                  <a:cubicBezTo>
                                    <a:pt x="9" y="98"/>
                                    <a:pt x="4" y="98"/>
                                    <a:pt x="0" y="99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3" y="86"/>
                                    <a:pt x="7" y="82"/>
                                    <a:pt x="13" y="82"/>
                                  </a:cubicBezTo>
                                  <a:cubicBezTo>
                                    <a:pt x="20" y="82"/>
                                    <a:pt x="27" y="88"/>
                                    <a:pt x="27" y="96"/>
                                  </a:cubicBezTo>
                                  <a:cubicBezTo>
                                    <a:pt x="27" y="96"/>
                                    <a:pt x="26" y="97"/>
                                    <a:pt x="26" y="98"/>
                                  </a:cubicBezTo>
                                  <a:cubicBezTo>
                                    <a:pt x="28" y="98"/>
                                    <a:pt x="30" y="99"/>
                                    <a:pt x="32" y="100"/>
                                  </a:cubicBezTo>
                                  <a:cubicBezTo>
                                    <a:pt x="32" y="98"/>
                                    <a:pt x="32" y="97"/>
                                    <a:pt x="32" y="96"/>
                                  </a:cubicBezTo>
                                  <a:cubicBezTo>
                                    <a:pt x="32" y="90"/>
                                    <a:pt x="30" y="86"/>
                                    <a:pt x="27" y="82"/>
                                  </a:cubicBezTo>
                                  <a:cubicBezTo>
                                    <a:pt x="23" y="78"/>
                                    <a:pt x="18" y="76"/>
                                    <a:pt x="13" y="76"/>
                                  </a:cubicBezTo>
                                  <a:cubicBezTo>
                                    <a:pt x="8" y="76"/>
                                    <a:pt x="4" y="78"/>
                                    <a:pt x="0" y="81"/>
                                  </a:cubicBezTo>
                                  <a:cubicBezTo>
                                    <a:pt x="0" y="79"/>
                                    <a:pt x="0" y="79"/>
                                    <a:pt x="0" y="79"/>
                                  </a:cubicBezTo>
                                  <a:cubicBezTo>
                                    <a:pt x="4" y="76"/>
                                    <a:pt x="8" y="75"/>
                                    <a:pt x="13" y="75"/>
                                  </a:cubicBezTo>
                                  <a:cubicBezTo>
                                    <a:pt x="25" y="75"/>
                                    <a:pt x="34" y="84"/>
                                    <a:pt x="34" y="96"/>
                                  </a:cubicBezTo>
                                  <a:cubicBezTo>
                                    <a:pt x="34" y="97"/>
                                    <a:pt x="34" y="99"/>
                                    <a:pt x="34" y="100"/>
                                  </a:cubicBezTo>
                                  <a:cubicBezTo>
                                    <a:pt x="35" y="101"/>
                                    <a:pt x="37" y="102"/>
                                    <a:pt x="39" y="103"/>
                                  </a:cubicBezTo>
                                  <a:cubicBezTo>
                                    <a:pt x="40" y="101"/>
                                    <a:pt x="40" y="98"/>
                                    <a:pt x="40" y="96"/>
                                  </a:cubicBezTo>
                                  <a:cubicBezTo>
                                    <a:pt x="40" y="88"/>
                                    <a:pt x="37" y="81"/>
                                    <a:pt x="32" y="77"/>
                                  </a:cubicBezTo>
                                  <a:cubicBezTo>
                                    <a:pt x="27" y="72"/>
                                    <a:pt x="20" y="69"/>
                                    <a:pt x="13" y="69"/>
                                  </a:cubicBezTo>
                                  <a:cubicBezTo>
                                    <a:pt x="8" y="69"/>
                                    <a:pt x="4" y="70"/>
                                    <a:pt x="0" y="72"/>
                                  </a:cubicBezTo>
                                  <a:cubicBezTo>
                                    <a:pt x="0" y="70"/>
                                    <a:pt x="0" y="70"/>
                                    <a:pt x="0" y="70"/>
                                  </a:cubicBezTo>
                                  <a:cubicBezTo>
                                    <a:pt x="4" y="68"/>
                                    <a:pt x="8" y="67"/>
                                    <a:pt x="13" y="67"/>
                                  </a:cubicBezTo>
                                  <a:cubicBezTo>
                                    <a:pt x="29" y="67"/>
                                    <a:pt x="42" y="80"/>
                                    <a:pt x="42" y="96"/>
                                  </a:cubicBezTo>
                                  <a:cubicBezTo>
                                    <a:pt x="42" y="99"/>
                                    <a:pt x="41" y="101"/>
                                    <a:pt x="41" y="104"/>
                                  </a:cubicBezTo>
                                  <a:cubicBezTo>
                                    <a:pt x="42" y="105"/>
                                    <a:pt x="43" y="105"/>
                                    <a:pt x="44" y="106"/>
                                  </a:cubicBezTo>
                                  <a:cubicBezTo>
                                    <a:pt x="44" y="105"/>
                                    <a:pt x="45" y="105"/>
                                    <a:pt x="46" y="104"/>
                                  </a:cubicBezTo>
                                  <a:cubicBezTo>
                                    <a:pt x="47" y="102"/>
                                    <a:pt x="47" y="99"/>
                                    <a:pt x="47" y="96"/>
                                  </a:cubicBezTo>
                                  <a:cubicBezTo>
                                    <a:pt x="47" y="86"/>
                                    <a:pt x="43" y="78"/>
                                    <a:pt x="37" y="72"/>
                                  </a:cubicBezTo>
                                  <a:cubicBezTo>
                                    <a:pt x="31" y="65"/>
                                    <a:pt x="22" y="62"/>
                                    <a:pt x="13" y="62"/>
                                  </a:cubicBezTo>
                                  <a:cubicBezTo>
                                    <a:pt x="9" y="62"/>
                                    <a:pt x="4" y="62"/>
                                    <a:pt x="0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4" y="61"/>
                                    <a:pt x="9" y="60"/>
                                    <a:pt x="13" y="60"/>
                                  </a:cubicBezTo>
                                  <a:cubicBezTo>
                                    <a:pt x="33" y="60"/>
                                    <a:pt x="49" y="76"/>
                                    <a:pt x="49" y="96"/>
                                  </a:cubicBezTo>
                                  <a:cubicBezTo>
                                    <a:pt x="49" y="98"/>
                                    <a:pt x="48" y="101"/>
                                    <a:pt x="48" y="103"/>
                                  </a:cubicBezTo>
                                  <a:cubicBezTo>
                                    <a:pt x="50" y="102"/>
                                    <a:pt x="52" y="101"/>
                                    <a:pt x="55" y="100"/>
                                  </a:cubicBezTo>
                                  <a:cubicBezTo>
                                    <a:pt x="55" y="98"/>
                                    <a:pt x="55" y="97"/>
                                    <a:pt x="55" y="96"/>
                                  </a:cubicBezTo>
                                  <a:cubicBezTo>
                                    <a:pt x="55" y="84"/>
                                    <a:pt x="50" y="74"/>
                                    <a:pt x="43" y="66"/>
                                  </a:cubicBezTo>
                                  <a:cubicBezTo>
                                    <a:pt x="35" y="59"/>
                                    <a:pt x="25" y="54"/>
                                    <a:pt x="13" y="54"/>
                                  </a:cubicBezTo>
                                  <a:cubicBezTo>
                                    <a:pt x="9" y="54"/>
                                    <a:pt x="4" y="54"/>
                                    <a:pt x="0" y="5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4" y="53"/>
                                    <a:pt x="9" y="52"/>
                                    <a:pt x="13" y="52"/>
                                  </a:cubicBezTo>
                                  <a:cubicBezTo>
                                    <a:pt x="37" y="52"/>
                                    <a:pt x="56" y="72"/>
                                    <a:pt x="56" y="96"/>
                                  </a:cubicBezTo>
                                  <a:cubicBezTo>
                                    <a:pt x="56" y="97"/>
                                    <a:pt x="56" y="98"/>
                                    <a:pt x="56" y="99"/>
                                  </a:cubicBezTo>
                                  <a:cubicBezTo>
                                    <a:pt x="58" y="98"/>
                                    <a:pt x="60" y="98"/>
                                    <a:pt x="63" y="97"/>
                                  </a:cubicBezTo>
                                  <a:cubicBezTo>
                                    <a:pt x="63" y="97"/>
                                    <a:pt x="63" y="96"/>
                                    <a:pt x="63" y="96"/>
                                  </a:cubicBezTo>
                                  <a:cubicBezTo>
                                    <a:pt x="63" y="82"/>
                                    <a:pt x="57" y="70"/>
                                    <a:pt x="48" y="61"/>
                                  </a:cubicBezTo>
                                  <a:cubicBezTo>
                                    <a:pt x="39" y="52"/>
                                    <a:pt x="27" y="46"/>
                                    <a:pt x="13" y="46"/>
                                  </a:cubicBezTo>
                                  <a:cubicBezTo>
                                    <a:pt x="9" y="46"/>
                                    <a:pt x="4" y="47"/>
                                    <a:pt x="0" y="4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3" y="34"/>
                                    <a:pt x="7" y="31"/>
                                    <a:pt x="13" y="31"/>
                                  </a:cubicBezTo>
                                  <a:cubicBezTo>
                                    <a:pt x="20" y="31"/>
                                    <a:pt x="27" y="37"/>
                                    <a:pt x="27" y="44"/>
                                  </a:cubicBezTo>
                                  <a:cubicBezTo>
                                    <a:pt x="27" y="45"/>
                                    <a:pt x="26" y="46"/>
                                    <a:pt x="26" y="46"/>
                                  </a:cubicBezTo>
                                  <a:cubicBezTo>
                                    <a:pt x="28" y="47"/>
                                    <a:pt x="30" y="48"/>
                                    <a:pt x="32" y="48"/>
                                  </a:cubicBezTo>
                                  <a:cubicBezTo>
                                    <a:pt x="32" y="47"/>
                                    <a:pt x="32" y="46"/>
                                    <a:pt x="32" y="44"/>
                                  </a:cubicBezTo>
                                  <a:cubicBezTo>
                                    <a:pt x="32" y="39"/>
                                    <a:pt x="30" y="34"/>
                                    <a:pt x="27" y="31"/>
                                  </a:cubicBezTo>
                                  <a:cubicBezTo>
                                    <a:pt x="23" y="27"/>
                                    <a:pt x="18" y="25"/>
                                    <a:pt x="13" y="25"/>
                                  </a:cubicBezTo>
                                  <a:cubicBezTo>
                                    <a:pt x="8" y="25"/>
                                    <a:pt x="4" y="27"/>
                                    <a:pt x="0" y="29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4" y="25"/>
                                    <a:pt x="8" y="23"/>
                                    <a:pt x="13" y="23"/>
                                  </a:cubicBezTo>
                                  <a:cubicBezTo>
                                    <a:pt x="25" y="23"/>
                                    <a:pt x="34" y="33"/>
                                    <a:pt x="34" y="44"/>
                                  </a:cubicBezTo>
                                  <a:cubicBezTo>
                                    <a:pt x="34" y="46"/>
                                    <a:pt x="34" y="47"/>
                                    <a:pt x="34" y="49"/>
                                  </a:cubicBezTo>
                                  <a:cubicBezTo>
                                    <a:pt x="35" y="50"/>
                                    <a:pt x="37" y="51"/>
                                    <a:pt x="39" y="52"/>
                                  </a:cubicBezTo>
                                  <a:cubicBezTo>
                                    <a:pt x="40" y="49"/>
                                    <a:pt x="40" y="47"/>
                                    <a:pt x="40" y="44"/>
                                  </a:cubicBezTo>
                                  <a:cubicBezTo>
                                    <a:pt x="40" y="37"/>
                                    <a:pt x="37" y="30"/>
                                    <a:pt x="32" y="25"/>
                                  </a:cubicBezTo>
                                  <a:cubicBezTo>
                                    <a:pt x="27" y="20"/>
                                    <a:pt x="20" y="17"/>
                                    <a:pt x="13" y="17"/>
                                  </a:cubicBezTo>
                                  <a:cubicBezTo>
                                    <a:pt x="8" y="17"/>
                                    <a:pt x="4" y="18"/>
                                    <a:pt x="0" y="20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4" y="17"/>
                                    <a:pt x="8" y="16"/>
                                    <a:pt x="13" y="16"/>
                                  </a:cubicBezTo>
                                  <a:cubicBezTo>
                                    <a:pt x="29" y="16"/>
                                    <a:pt x="42" y="28"/>
                                    <a:pt x="42" y="44"/>
                                  </a:cubicBezTo>
                                  <a:cubicBezTo>
                                    <a:pt x="42" y="47"/>
                                    <a:pt x="41" y="50"/>
                                    <a:pt x="41" y="53"/>
                                  </a:cubicBezTo>
                                  <a:cubicBezTo>
                                    <a:pt x="42" y="53"/>
                                    <a:pt x="43" y="54"/>
                                    <a:pt x="44" y="55"/>
                                  </a:cubicBezTo>
                                  <a:cubicBezTo>
                                    <a:pt x="44" y="54"/>
                                    <a:pt x="45" y="54"/>
                                    <a:pt x="46" y="53"/>
                                  </a:cubicBezTo>
                                  <a:cubicBezTo>
                                    <a:pt x="47" y="50"/>
                                    <a:pt x="47" y="47"/>
                                    <a:pt x="47" y="44"/>
                                  </a:cubicBezTo>
                                  <a:cubicBezTo>
                                    <a:pt x="47" y="35"/>
                                    <a:pt x="43" y="26"/>
                                    <a:pt x="37" y="20"/>
                                  </a:cubicBezTo>
                                  <a:cubicBezTo>
                                    <a:pt x="31" y="14"/>
                                    <a:pt x="22" y="10"/>
                                    <a:pt x="13" y="10"/>
                                  </a:cubicBezTo>
                                  <a:cubicBezTo>
                                    <a:pt x="9" y="10"/>
                                    <a:pt x="4" y="11"/>
                                    <a:pt x="0" y="13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4" y="9"/>
                                    <a:pt x="9" y="9"/>
                                    <a:pt x="13" y="9"/>
                                  </a:cubicBezTo>
                                  <a:cubicBezTo>
                                    <a:pt x="33" y="9"/>
                                    <a:pt x="49" y="25"/>
                                    <a:pt x="49" y="44"/>
                                  </a:cubicBezTo>
                                  <a:cubicBezTo>
                                    <a:pt x="49" y="47"/>
                                    <a:pt x="48" y="49"/>
                                    <a:pt x="48" y="52"/>
                                  </a:cubicBezTo>
                                  <a:cubicBezTo>
                                    <a:pt x="50" y="50"/>
                                    <a:pt x="52" y="49"/>
                                    <a:pt x="55" y="48"/>
                                  </a:cubicBezTo>
                                  <a:cubicBezTo>
                                    <a:pt x="55" y="47"/>
                                    <a:pt x="55" y="46"/>
                                    <a:pt x="55" y="44"/>
                                  </a:cubicBezTo>
                                  <a:cubicBezTo>
                                    <a:pt x="55" y="33"/>
                                    <a:pt x="50" y="22"/>
                                    <a:pt x="43" y="15"/>
                                  </a:cubicBezTo>
                                  <a:cubicBezTo>
                                    <a:pt x="35" y="7"/>
                                    <a:pt x="25" y="2"/>
                                    <a:pt x="13" y="2"/>
                                  </a:cubicBezTo>
                                  <a:cubicBezTo>
                                    <a:pt x="9" y="2"/>
                                    <a:pt x="4" y="3"/>
                                    <a:pt x="0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4" y="2"/>
                                    <a:pt x="9" y="1"/>
                                    <a:pt x="13" y="1"/>
                                  </a:cubicBezTo>
                                  <a:cubicBezTo>
                                    <a:pt x="37" y="1"/>
                                    <a:pt x="56" y="20"/>
                                    <a:pt x="56" y="44"/>
                                  </a:cubicBezTo>
                                  <a:cubicBezTo>
                                    <a:pt x="56" y="46"/>
                                    <a:pt x="56" y="47"/>
                                    <a:pt x="56" y="48"/>
                                  </a:cubicBezTo>
                                  <a:cubicBezTo>
                                    <a:pt x="58" y="47"/>
                                    <a:pt x="60" y="46"/>
                                    <a:pt x="63" y="46"/>
                                  </a:cubicBezTo>
                                  <a:cubicBezTo>
                                    <a:pt x="63" y="45"/>
                                    <a:pt x="63" y="45"/>
                                    <a:pt x="63" y="44"/>
                                  </a:cubicBezTo>
                                  <a:cubicBezTo>
                                    <a:pt x="63" y="31"/>
                                    <a:pt x="57" y="18"/>
                                    <a:pt x="48" y="9"/>
                                  </a:cubicBezTo>
                                  <a:cubicBezTo>
                                    <a:pt x="44" y="6"/>
                                    <a:pt x="40" y="2"/>
                                    <a:pt x="35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41" y="0"/>
                                    <a:pt x="41" y="1"/>
                                    <a:pt x="41" y="1"/>
                                  </a:cubicBezTo>
                                  <a:cubicBezTo>
                                    <a:pt x="42" y="2"/>
                                    <a:pt x="43" y="3"/>
                                    <a:pt x="44" y="3"/>
                                  </a:cubicBezTo>
                                  <a:cubicBezTo>
                                    <a:pt x="44" y="3"/>
                                    <a:pt x="45" y="2"/>
                                    <a:pt x="46" y="2"/>
                                  </a:cubicBezTo>
                                  <a:cubicBezTo>
                                    <a:pt x="46" y="1"/>
                                    <a:pt x="46" y="1"/>
                                    <a:pt x="46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9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49" y="1"/>
                                    <a:pt x="47" y="3"/>
                                    <a:pt x="45" y="4"/>
                                  </a:cubicBezTo>
                                  <a:cubicBezTo>
                                    <a:pt x="46" y="6"/>
                                    <a:pt x="48" y="7"/>
                                    <a:pt x="50" y="9"/>
                                  </a:cubicBezTo>
                                  <a:cubicBezTo>
                                    <a:pt x="57" y="4"/>
                                    <a:pt x="65" y="1"/>
                                    <a:pt x="74" y="1"/>
                                  </a:cubicBezTo>
                                  <a:cubicBezTo>
                                    <a:pt x="83" y="1"/>
                                    <a:pt x="92" y="4"/>
                                    <a:pt x="99" y="8"/>
                                  </a:cubicBezTo>
                                  <a:cubicBezTo>
                                    <a:pt x="100" y="7"/>
                                    <a:pt x="102" y="6"/>
                                    <a:pt x="103" y="4"/>
                                  </a:cubicBezTo>
                                  <a:cubicBezTo>
                                    <a:pt x="101" y="3"/>
                                    <a:pt x="99" y="1"/>
                                    <a:pt x="96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1"/>
                                    <a:pt x="102" y="1"/>
                                  </a:cubicBezTo>
                                  <a:cubicBezTo>
                                    <a:pt x="103" y="2"/>
                                    <a:pt x="104" y="3"/>
                                    <a:pt x="105" y="3"/>
                                  </a:cubicBezTo>
                                  <a:cubicBezTo>
                                    <a:pt x="106" y="3"/>
                                    <a:pt x="106" y="2"/>
                                    <a:pt x="107" y="1"/>
                                  </a:cubicBezTo>
                                  <a:cubicBezTo>
                                    <a:pt x="107" y="1"/>
                                    <a:pt x="107" y="0"/>
                                    <a:pt x="107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10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08" y="2"/>
                                    <a:pt x="104" y="6"/>
                                    <a:pt x="100" y="9"/>
                                  </a:cubicBezTo>
                                  <a:cubicBezTo>
                                    <a:pt x="91" y="18"/>
                                    <a:pt x="85" y="31"/>
                                    <a:pt x="85" y="44"/>
                                  </a:cubicBezTo>
                                  <a:cubicBezTo>
                                    <a:pt x="85" y="45"/>
                                    <a:pt x="85" y="45"/>
                                    <a:pt x="85" y="46"/>
                                  </a:cubicBezTo>
                                  <a:cubicBezTo>
                                    <a:pt x="88" y="46"/>
                                    <a:pt x="90" y="47"/>
                                    <a:pt x="92" y="48"/>
                                  </a:cubicBezTo>
                                  <a:cubicBezTo>
                                    <a:pt x="92" y="47"/>
                                    <a:pt x="92" y="45"/>
                                    <a:pt x="92" y="44"/>
                                  </a:cubicBezTo>
                                  <a:cubicBezTo>
                                    <a:pt x="92" y="20"/>
                                    <a:pt x="111" y="1"/>
                                    <a:pt x="135" y="1"/>
                                  </a:cubicBezTo>
                                  <a:cubicBezTo>
                                    <a:pt x="159" y="1"/>
                                    <a:pt x="179" y="20"/>
                                    <a:pt x="179" y="44"/>
                                  </a:cubicBezTo>
                                  <a:cubicBezTo>
                                    <a:pt x="179" y="45"/>
                                    <a:pt x="178" y="46"/>
                                    <a:pt x="178" y="47"/>
                                  </a:cubicBezTo>
                                  <a:cubicBezTo>
                                    <a:pt x="180" y="47"/>
                                    <a:pt x="183" y="46"/>
                                    <a:pt x="185" y="46"/>
                                  </a:cubicBezTo>
                                  <a:cubicBezTo>
                                    <a:pt x="185" y="45"/>
                                    <a:pt x="185" y="45"/>
                                    <a:pt x="185" y="44"/>
                                  </a:cubicBezTo>
                                  <a:cubicBezTo>
                                    <a:pt x="185" y="31"/>
                                    <a:pt x="179" y="18"/>
                                    <a:pt x="170" y="9"/>
                                  </a:cubicBezTo>
                                  <a:cubicBezTo>
                                    <a:pt x="166" y="6"/>
                                    <a:pt x="162" y="2"/>
                                    <a:pt x="157" y="0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3" y="0"/>
                                    <a:pt x="163" y="0"/>
                                    <a:pt x="163" y="0"/>
                                  </a:cubicBezTo>
                                  <a:cubicBezTo>
                                    <a:pt x="163" y="0"/>
                                    <a:pt x="163" y="1"/>
                                    <a:pt x="163" y="1"/>
                                  </a:cubicBezTo>
                                  <a:cubicBezTo>
                                    <a:pt x="163" y="2"/>
                                    <a:pt x="164" y="2"/>
                                    <a:pt x="165" y="3"/>
                                  </a:cubicBezTo>
                                  <a:cubicBezTo>
                                    <a:pt x="166" y="2"/>
                                    <a:pt x="167" y="1"/>
                                    <a:pt x="168" y="1"/>
                                  </a:cubicBezTo>
                                  <a:cubicBezTo>
                                    <a:pt x="168" y="0"/>
                                    <a:pt x="168" y="0"/>
                                    <a:pt x="168" y="0"/>
                                  </a:cubicBezTo>
                                  <a:cubicBezTo>
                                    <a:pt x="173" y="0"/>
                                    <a:pt x="173" y="0"/>
                                    <a:pt x="173" y="0"/>
                                  </a:cubicBezTo>
                                  <a:cubicBezTo>
                                    <a:pt x="171" y="1"/>
                                    <a:pt x="168" y="2"/>
                                    <a:pt x="166" y="4"/>
                                  </a:cubicBezTo>
                                  <a:cubicBezTo>
                                    <a:pt x="168" y="5"/>
                                    <a:pt x="170" y="7"/>
                                    <a:pt x="171" y="8"/>
                                  </a:cubicBezTo>
                                  <a:cubicBezTo>
                                    <a:pt x="178" y="4"/>
                                    <a:pt x="186" y="1"/>
                                    <a:pt x="195" y="1"/>
                                  </a:cubicBezTo>
                                  <a:cubicBezTo>
                                    <a:pt x="204" y="1"/>
                                    <a:pt x="212" y="4"/>
                                    <a:pt x="219" y="8"/>
                                  </a:cubicBezTo>
                                  <a:cubicBezTo>
                                    <a:pt x="221" y="7"/>
                                    <a:pt x="222" y="6"/>
                                    <a:pt x="224" y="4"/>
                                  </a:cubicBezTo>
                                  <a:cubicBezTo>
                                    <a:pt x="222" y="3"/>
                                    <a:pt x="220" y="1"/>
                                    <a:pt x="217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2" y="0"/>
                                    <a:pt x="222" y="0"/>
                                    <a:pt x="222" y="0"/>
                                  </a:cubicBezTo>
                                  <a:cubicBezTo>
                                    <a:pt x="223" y="0"/>
                                    <a:pt x="223" y="1"/>
                                    <a:pt x="223" y="1"/>
                                  </a:cubicBezTo>
                                  <a:cubicBezTo>
                                    <a:pt x="224" y="2"/>
                                    <a:pt x="225" y="3"/>
                                    <a:pt x="225" y="3"/>
                                  </a:cubicBezTo>
                                  <a:cubicBezTo>
                                    <a:pt x="226" y="3"/>
                                    <a:pt x="227" y="2"/>
                                    <a:pt x="228" y="1"/>
                                  </a:cubicBezTo>
                                  <a:cubicBezTo>
                                    <a:pt x="228" y="1"/>
                                    <a:pt x="228" y="0"/>
                                    <a:pt x="228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29" y="2"/>
                                    <a:pt x="225" y="6"/>
                                    <a:pt x="221" y="9"/>
                                  </a:cubicBezTo>
                                  <a:cubicBezTo>
                                    <a:pt x="212" y="18"/>
                                    <a:pt x="206" y="31"/>
                                    <a:pt x="206" y="44"/>
                                  </a:cubicBezTo>
                                  <a:cubicBezTo>
                                    <a:pt x="206" y="45"/>
                                    <a:pt x="206" y="45"/>
                                    <a:pt x="206" y="46"/>
                                  </a:cubicBezTo>
                                  <a:cubicBezTo>
                                    <a:pt x="208" y="46"/>
                                    <a:pt x="210" y="47"/>
                                    <a:pt x="213" y="48"/>
                                  </a:cubicBezTo>
                                  <a:cubicBezTo>
                                    <a:pt x="212" y="47"/>
                                    <a:pt x="212" y="45"/>
                                    <a:pt x="212" y="44"/>
                                  </a:cubicBezTo>
                                  <a:cubicBezTo>
                                    <a:pt x="212" y="20"/>
                                    <a:pt x="232" y="1"/>
                                    <a:pt x="256" y="1"/>
                                  </a:cubicBezTo>
                                  <a:cubicBezTo>
                                    <a:pt x="280" y="1"/>
                                    <a:pt x="299" y="20"/>
                                    <a:pt x="299" y="44"/>
                                  </a:cubicBezTo>
                                  <a:cubicBezTo>
                                    <a:pt x="299" y="46"/>
                                    <a:pt x="299" y="47"/>
                                    <a:pt x="299" y="48"/>
                                  </a:cubicBezTo>
                                  <a:cubicBezTo>
                                    <a:pt x="301" y="47"/>
                                    <a:pt x="303" y="46"/>
                                    <a:pt x="305" y="46"/>
                                  </a:cubicBezTo>
                                  <a:cubicBezTo>
                                    <a:pt x="305" y="45"/>
                                    <a:pt x="306" y="45"/>
                                    <a:pt x="306" y="44"/>
                                  </a:cubicBezTo>
                                  <a:cubicBezTo>
                                    <a:pt x="306" y="31"/>
                                    <a:pt x="300" y="18"/>
                                    <a:pt x="291" y="9"/>
                                  </a:cubicBezTo>
                                  <a:cubicBezTo>
                                    <a:pt x="287" y="6"/>
                                    <a:pt x="283" y="2"/>
                                    <a:pt x="278" y="0"/>
                                  </a:cubicBezTo>
                                  <a:cubicBezTo>
                                    <a:pt x="281" y="0"/>
                                    <a:pt x="281" y="0"/>
                                    <a:pt x="281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4" y="0"/>
                                    <a:pt x="284" y="0"/>
                                    <a:pt x="284" y="0"/>
                                  </a:cubicBezTo>
                                  <a:cubicBezTo>
                                    <a:pt x="284" y="0"/>
                                    <a:pt x="284" y="1"/>
                                    <a:pt x="283" y="1"/>
                                  </a:cubicBezTo>
                                  <a:cubicBezTo>
                                    <a:pt x="284" y="2"/>
                                    <a:pt x="285" y="3"/>
                                    <a:pt x="286" y="3"/>
                                  </a:cubicBezTo>
                                  <a:cubicBezTo>
                                    <a:pt x="287" y="3"/>
                                    <a:pt x="288" y="2"/>
                                    <a:pt x="289" y="1"/>
                                  </a:cubicBezTo>
                                  <a:cubicBezTo>
                                    <a:pt x="289" y="1"/>
                                    <a:pt x="289" y="0"/>
                                    <a:pt x="289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5" y="0"/>
                                    <a:pt x="295" y="0"/>
                                    <a:pt x="295" y="0"/>
                                  </a:cubicBezTo>
                                  <a:cubicBezTo>
                                    <a:pt x="292" y="1"/>
                                    <a:pt x="290" y="3"/>
                                    <a:pt x="288" y="4"/>
                                  </a:cubicBezTo>
                                  <a:cubicBezTo>
                                    <a:pt x="289" y="6"/>
                                    <a:pt x="291" y="7"/>
                                    <a:pt x="292" y="8"/>
                                  </a:cubicBezTo>
                                  <a:cubicBezTo>
                                    <a:pt x="299" y="4"/>
                                    <a:pt x="308" y="1"/>
                                    <a:pt x="317" y="1"/>
                                  </a:cubicBezTo>
                                  <a:cubicBezTo>
                                    <a:pt x="326" y="1"/>
                                    <a:pt x="334" y="4"/>
                                    <a:pt x="341" y="8"/>
                                  </a:cubicBezTo>
                                  <a:cubicBezTo>
                                    <a:pt x="343" y="7"/>
                                    <a:pt x="344" y="6"/>
                                    <a:pt x="346" y="4"/>
                                  </a:cubicBezTo>
                                  <a:cubicBezTo>
                                    <a:pt x="344" y="3"/>
                                    <a:pt x="342" y="1"/>
                                    <a:pt x="339" y="0"/>
                                  </a:cubicBezTo>
                                  <a:cubicBezTo>
                                    <a:pt x="342" y="0"/>
                                    <a:pt x="342" y="0"/>
                                    <a:pt x="342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4" y="0"/>
                                    <a:pt x="344" y="0"/>
                                    <a:pt x="344" y="0"/>
                                  </a:cubicBezTo>
                                  <a:cubicBezTo>
                                    <a:pt x="344" y="0"/>
                                    <a:pt x="344" y="1"/>
                                    <a:pt x="345" y="1"/>
                                  </a:cubicBezTo>
                                  <a:cubicBezTo>
                                    <a:pt x="346" y="2"/>
                                    <a:pt x="346" y="3"/>
                                    <a:pt x="347" y="3"/>
                                  </a:cubicBezTo>
                                  <a:cubicBezTo>
                                    <a:pt x="348" y="3"/>
                                    <a:pt x="349" y="2"/>
                                    <a:pt x="350" y="1"/>
                                  </a:cubicBezTo>
                                  <a:cubicBezTo>
                                    <a:pt x="350" y="1"/>
                                    <a:pt x="350" y="0"/>
                                    <a:pt x="350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6" y="0"/>
                                    <a:pt x="356" y="0"/>
                                    <a:pt x="356" y="0"/>
                                  </a:cubicBezTo>
                                  <a:cubicBezTo>
                                    <a:pt x="351" y="2"/>
                                    <a:pt x="346" y="6"/>
                                    <a:pt x="343" y="9"/>
                                  </a:cubicBezTo>
                                  <a:cubicBezTo>
                                    <a:pt x="334" y="18"/>
                                    <a:pt x="328" y="31"/>
                                    <a:pt x="328" y="44"/>
                                  </a:cubicBezTo>
                                  <a:cubicBezTo>
                                    <a:pt x="328" y="45"/>
                                    <a:pt x="328" y="45"/>
                                    <a:pt x="328" y="46"/>
                                  </a:cubicBezTo>
                                  <a:cubicBezTo>
                                    <a:pt x="330" y="46"/>
                                    <a:pt x="332" y="47"/>
                                    <a:pt x="334" y="48"/>
                                  </a:cubicBezTo>
                                  <a:cubicBezTo>
                                    <a:pt x="334" y="47"/>
                                    <a:pt x="334" y="45"/>
                                    <a:pt x="334" y="44"/>
                                  </a:cubicBezTo>
                                  <a:cubicBezTo>
                                    <a:pt x="334" y="20"/>
                                    <a:pt x="354" y="1"/>
                                    <a:pt x="378" y="1"/>
                                  </a:cubicBezTo>
                                  <a:cubicBezTo>
                                    <a:pt x="402" y="1"/>
                                    <a:pt x="421" y="20"/>
                                    <a:pt x="421" y="44"/>
                                  </a:cubicBezTo>
                                  <a:cubicBezTo>
                                    <a:pt x="421" y="45"/>
                                    <a:pt x="421" y="46"/>
                                    <a:pt x="421" y="47"/>
                                  </a:cubicBezTo>
                                  <a:cubicBezTo>
                                    <a:pt x="423" y="47"/>
                                    <a:pt x="425" y="46"/>
                                    <a:pt x="427" y="46"/>
                                  </a:cubicBezTo>
                                  <a:cubicBezTo>
                                    <a:pt x="427" y="45"/>
                                    <a:pt x="427" y="45"/>
                                    <a:pt x="427" y="44"/>
                                  </a:cubicBezTo>
                                  <a:cubicBezTo>
                                    <a:pt x="427" y="31"/>
                                    <a:pt x="422" y="18"/>
                                    <a:pt x="413" y="9"/>
                                  </a:cubicBezTo>
                                  <a:cubicBezTo>
                                    <a:pt x="409" y="6"/>
                                    <a:pt x="405" y="2"/>
                                    <a:pt x="400" y="0"/>
                                  </a:cubicBezTo>
                                  <a:cubicBezTo>
                                    <a:pt x="403" y="0"/>
                                    <a:pt x="403" y="0"/>
                                    <a:pt x="403" y="0"/>
                                  </a:cubicBezTo>
                                  <a:cubicBezTo>
                                    <a:pt x="403" y="0"/>
                                    <a:pt x="404" y="0"/>
                                    <a:pt x="404" y="0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6" y="0"/>
                                    <a:pt x="406" y="0"/>
                                    <a:pt x="406" y="0"/>
                                  </a:cubicBezTo>
                                  <a:cubicBezTo>
                                    <a:pt x="406" y="0"/>
                                    <a:pt x="405" y="1"/>
                                    <a:pt x="405" y="1"/>
                                  </a:cubicBezTo>
                                  <a:cubicBezTo>
                                    <a:pt x="406" y="2"/>
                                    <a:pt x="407" y="2"/>
                                    <a:pt x="408" y="3"/>
                                  </a:cubicBezTo>
                                  <a:cubicBezTo>
                                    <a:pt x="409" y="2"/>
                                    <a:pt x="410" y="1"/>
                                    <a:pt x="411" y="1"/>
                                  </a:cubicBezTo>
                                  <a:cubicBezTo>
                                    <a:pt x="411" y="0"/>
                                    <a:pt x="411" y="0"/>
                                    <a:pt x="411" y="0"/>
                                  </a:cubicBezTo>
                                  <a:cubicBezTo>
                                    <a:pt x="416" y="0"/>
                                    <a:pt x="416" y="0"/>
                                    <a:pt x="416" y="0"/>
                                  </a:cubicBezTo>
                                  <a:cubicBezTo>
                                    <a:pt x="413" y="1"/>
                                    <a:pt x="411" y="2"/>
                                    <a:pt x="409" y="4"/>
                                  </a:cubicBezTo>
                                  <a:cubicBezTo>
                                    <a:pt x="411" y="5"/>
                                    <a:pt x="412" y="7"/>
                                    <a:pt x="414" y="8"/>
                                  </a:cubicBezTo>
                                  <a:cubicBezTo>
                                    <a:pt x="421" y="4"/>
                                    <a:pt x="429" y="1"/>
                                    <a:pt x="438" y="1"/>
                                  </a:cubicBezTo>
                                  <a:cubicBezTo>
                                    <a:pt x="447" y="1"/>
                                    <a:pt x="455" y="4"/>
                                    <a:pt x="462" y="8"/>
                                  </a:cubicBezTo>
                                  <a:cubicBezTo>
                                    <a:pt x="464" y="7"/>
                                    <a:pt x="465" y="6"/>
                                    <a:pt x="467" y="4"/>
                                  </a:cubicBezTo>
                                  <a:cubicBezTo>
                                    <a:pt x="465" y="3"/>
                                    <a:pt x="462" y="1"/>
                                    <a:pt x="460" y="0"/>
                                  </a:cubicBezTo>
                                  <a:cubicBezTo>
                                    <a:pt x="463" y="0"/>
                                    <a:pt x="463" y="0"/>
                                    <a:pt x="463" y="0"/>
                                  </a:cubicBezTo>
                                  <a:cubicBezTo>
                                    <a:pt x="463" y="0"/>
                                    <a:pt x="463" y="0"/>
                                    <a:pt x="464" y="0"/>
                                  </a:cubicBezTo>
                                  <a:cubicBezTo>
                                    <a:pt x="464" y="0"/>
                                    <a:pt x="464" y="0"/>
                                    <a:pt x="464" y="0"/>
                                  </a:cubicBezTo>
                                  <a:cubicBezTo>
                                    <a:pt x="465" y="0"/>
                                    <a:pt x="465" y="0"/>
                                    <a:pt x="465" y="0"/>
                                  </a:cubicBezTo>
                                  <a:cubicBezTo>
                                    <a:pt x="465" y="0"/>
                                    <a:pt x="465" y="1"/>
                                    <a:pt x="465" y="1"/>
                                  </a:cubicBezTo>
                                  <a:cubicBezTo>
                                    <a:pt x="466" y="2"/>
                                    <a:pt x="467" y="3"/>
                                    <a:pt x="468" y="3"/>
                                  </a:cubicBezTo>
                                  <a:cubicBezTo>
                                    <a:pt x="469" y="3"/>
                                    <a:pt x="470" y="2"/>
                                    <a:pt x="471" y="1"/>
                                  </a:cubicBezTo>
                                  <a:cubicBezTo>
                                    <a:pt x="471" y="1"/>
                                    <a:pt x="471" y="0"/>
                                    <a:pt x="471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77" y="0"/>
                                    <a:pt x="477" y="0"/>
                                    <a:pt x="477" y="0"/>
                                  </a:cubicBezTo>
                                  <a:cubicBezTo>
                                    <a:pt x="472" y="2"/>
                                    <a:pt x="467" y="6"/>
                                    <a:pt x="464" y="9"/>
                                  </a:cubicBezTo>
                                  <a:cubicBezTo>
                                    <a:pt x="455" y="18"/>
                                    <a:pt x="449" y="31"/>
                                    <a:pt x="449" y="44"/>
                                  </a:cubicBezTo>
                                  <a:cubicBezTo>
                                    <a:pt x="449" y="45"/>
                                    <a:pt x="449" y="45"/>
                                    <a:pt x="449" y="46"/>
                                  </a:cubicBezTo>
                                  <a:cubicBezTo>
                                    <a:pt x="451" y="46"/>
                                    <a:pt x="453" y="47"/>
                                    <a:pt x="455" y="48"/>
                                  </a:cubicBezTo>
                                  <a:cubicBezTo>
                                    <a:pt x="455" y="47"/>
                                    <a:pt x="455" y="45"/>
                                    <a:pt x="455" y="44"/>
                                  </a:cubicBezTo>
                                  <a:cubicBezTo>
                                    <a:pt x="455" y="20"/>
                                    <a:pt x="475" y="1"/>
                                    <a:pt x="499" y="1"/>
                                  </a:cubicBezTo>
                                  <a:cubicBezTo>
                                    <a:pt x="523" y="1"/>
                                    <a:pt x="542" y="20"/>
                                    <a:pt x="542" y="44"/>
                                  </a:cubicBezTo>
                                  <a:cubicBezTo>
                                    <a:pt x="542" y="46"/>
                                    <a:pt x="542" y="47"/>
                                    <a:pt x="542" y="48"/>
                                  </a:cubicBezTo>
                                  <a:cubicBezTo>
                                    <a:pt x="544" y="47"/>
                                    <a:pt x="546" y="46"/>
                                    <a:pt x="548" y="46"/>
                                  </a:cubicBezTo>
                                  <a:cubicBezTo>
                                    <a:pt x="548" y="45"/>
                                    <a:pt x="548" y="45"/>
                                    <a:pt x="548" y="44"/>
                                  </a:cubicBezTo>
                                  <a:cubicBezTo>
                                    <a:pt x="548" y="31"/>
                                    <a:pt x="543" y="18"/>
                                    <a:pt x="534" y="9"/>
                                  </a:cubicBezTo>
                                  <a:cubicBezTo>
                                    <a:pt x="530" y="6"/>
                                    <a:pt x="526" y="2"/>
                                    <a:pt x="521" y="0"/>
                                  </a:cubicBezTo>
                                  <a:cubicBezTo>
                                    <a:pt x="524" y="0"/>
                                    <a:pt x="524" y="0"/>
                                    <a:pt x="524" y="0"/>
                                  </a:cubicBezTo>
                                  <a:cubicBezTo>
                                    <a:pt x="524" y="0"/>
                                    <a:pt x="525" y="0"/>
                                    <a:pt x="525" y="0"/>
                                  </a:cubicBezTo>
                                  <a:cubicBezTo>
                                    <a:pt x="525" y="0"/>
                                    <a:pt x="525" y="0"/>
                                    <a:pt x="525" y="0"/>
                                  </a:cubicBezTo>
                                  <a:cubicBezTo>
                                    <a:pt x="527" y="0"/>
                                    <a:pt x="527" y="0"/>
                                    <a:pt x="527" y="0"/>
                                  </a:cubicBezTo>
                                  <a:cubicBezTo>
                                    <a:pt x="526" y="0"/>
                                    <a:pt x="526" y="1"/>
                                    <a:pt x="526" y="1"/>
                                  </a:cubicBezTo>
                                  <a:cubicBezTo>
                                    <a:pt x="527" y="2"/>
                                    <a:pt x="528" y="3"/>
                                    <a:pt x="529" y="3"/>
                                  </a:cubicBezTo>
                                  <a:cubicBezTo>
                                    <a:pt x="530" y="3"/>
                                    <a:pt x="531" y="2"/>
                                    <a:pt x="532" y="2"/>
                                  </a:cubicBezTo>
                                  <a:cubicBezTo>
                                    <a:pt x="532" y="1"/>
                                    <a:pt x="532" y="1"/>
                                    <a:pt x="532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5" y="1"/>
                                    <a:pt x="533" y="3"/>
                                    <a:pt x="531" y="4"/>
                                  </a:cubicBezTo>
                                  <a:cubicBezTo>
                                    <a:pt x="532" y="6"/>
                                    <a:pt x="534" y="7"/>
                                    <a:pt x="535" y="9"/>
                                  </a:cubicBezTo>
                                  <a:cubicBezTo>
                                    <a:pt x="542" y="4"/>
                                    <a:pt x="551" y="1"/>
                                    <a:pt x="560" y="1"/>
                                  </a:cubicBezTo>
                                  <a:cubicBezTo>
                                    <a:pt x="569" y="1"/>
                                    <a:pt x="577" y="4"/>
                                    <a:pt x="584" y="8"/>
                                  </a:cubicBezTo>
                                  <a:cubicBezTo>
                                    <a:pt x="586" y="7"/>
                                    <a:pt x="587" y="6"/>
                                    <a:pt x="589" y="4"/>
                                  </a:cubicBezTo>
                                  <a:cubicBezTo>
                                    <a:pt x="587" y="3"/>
                                    <a:pt x="585" y="1"/>
                                    <a:pt x="582" y="0"/>
                                  </a:cubicBezTo>
                                  <a:cubicBezTo>
                                    <a:pt x="585" y="0"/>
                                    <a:pt x="585" y="0"/>
                                    <a:pt x="585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7" y="0"/>
                                    <a:pt x="587" y="0"/>
                                    <a:pt x="587" y="0"/>
                                  </a:cubicBezTo>
                                  <a:cubicBezTo>
                                    <a:pt x="587" y="0"/>
                                    <a:pt x="588" y="1"/>
                                    <a:pt x="588" y="1"/>
                                  </a:cubicBezTo>
                                  <a:cubicBezTo>
                                    <a:pt x="589" y="2"/>
                                    <a:pt x="589" y="3"/>
                                    <a:pt x="590" y="3"/>
                                  </a:cubicBezTo>
                                  <a:cubicBezTo>
                                    <a:pt x="591" y="3"/>
                                    <a:pt x="592" y="2"/>
                                    <a:pt x="593" y="1"/>
                                  </a:cubicBezTo>
                                  <a:cubicBezTo>
                                    <a:pt x="593" y="1"/>
                                    <a:pt x="593" y="0"/>
                                    <a:pt x="593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9" y="0"/>
                                    <a:pt x="599" y="0"/>
                                    <a:pt x="599" y="0"/>
                                  </a:cubicBezTo>
                                  <a:cubicBezTo>
                                    <a:pt x="594" y="2"/>
                                    <a:pt x="589" y="6"/>
                                    <a:pt x="586" y="9"/>
                                  </a:cubicBezTo>
                                  <a:cubicBezTo>
                                    <a:pt x="577" y="18"/>
                                    <a:pt x="571" y="31"/>
                                    <a:pt x="571" y="44"/>
                                  </a:cubicBezTo>
                                  <a:cubicBezTo>
                                    <a:pt x="571" y="45"/>
                                    <a:pt x="571" y="45"/>
                                    <a:pt x="571" y="46"/>
                                  </a:cubicBezTo>
                                  <a:cubicBezTo>
                                    <a:pt x="573" y="46"/>
                                    <a:pt x="575" y="47"/>
                                    <a:pt x="577" y="48"/>
                                  </a:cubicBezTo>
                                  <a:cubicBezTo>
                                    <a:pt x="577" y="47"/>
                                    <a:pt x="577" y="45"/>
                                    <a:pt x="577" y="44"/>
                                  </a:cubicBezTo>
                                  <a:cubicBezTo>
                                    <a:pt x="577" y="20"/>
                                    <a:pt x="597" y="1"/>
                                    <a:pt x="621" y="1"/>
                                  </a:cubicBezTo>
                                  <a:cubicBezTo>
                                    <a:pt x="645" y="1"/>
                                    <a:pt x="664" y="20"/>
                                    <a:pt x="664" y="44"/>
                                  </a:cubicBezTo>
                                  <a:cubicBezTo>
                                    <a:pt x="664" y="45"/>
                                    <a:pt x="664" y="46"/>
                                    <a:pt x="664" y="47"/>
                                  </a:cubicBezTo>
                                  <a:cubicBezTo>
                                    <a:pt x="666" y="47"/>
                                    <a:pt x="668" y="46"/>
                                    <a:pt x="670" y="46"/>
                                  </a:cubicBezTo>
                                  <a:cubicBezTo>
                                    <a:pt x="670" y="45"/>
                                    <a:pt x="670" y="45"/>
                                    <a:pt x="670" y="44"/>
                                  </a:cubicBezTo>
                                  <a:cubicBezTo>
                                    <a:pt x="670" y="31"/>
                                    <a:pt x="665" y="18"/>
                                    <a:pt x="656" y="9"/>
                                  </a:cubicBezTo>
                                  <a:cubicBezTo>
                                    <a:pt x="652" y="6"/>
                                    <a:pt x="648" y="2"/>
                                    <a:pt x="643" y="0"/>
                                  </a:cubicBezTo>
                                  <a:cubicBezTo>
                                    <a:pt x="646" y="0"/>
                                    <a:pt x="646" y="0"/>
                                    <a:pt x="646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9" y="0"/>
                                    <a:pt x="649" y="0"/>
                                    <a:pt x="649" y="0"/>
                                  </a:cubicBezTo>
                                  <a:cubicBezTo>
                                    <a:pt x="649" y="0"/>
                                    <a:pt x="649" y="1"/>
                                    <a:pt x="648" y="1"/>
                                  </a:cubicBezTo>
                                  <a:cubicBezTo>
                                    <a:pt x="649" y="2"/>
                                    <a:pt x="650" y="2"/>
                                    <a:pt x="651" y="3"/>
                                  </a:cubicBezTo>
                                  <a:cubicBezTo>
                                    <a:pt x="652" y="2"/>
                                    <a:pt x="653" y="1"/>
                                    <a:pt x="654" y="1"/>
                                  </a:cubicBezTo>
                                  <a:cubicBezTo>
                                    <a:pt x="654" y="0"/>
                                    <a:pt x="654" y="0"/>
                                    <a:pt x="654" y="0"/>
                                  </a:cubicBezTo>
                                  <a:cubicBezTo>
                                    <a:pt x="659" y="0"/>
                                    <a:pt x="659" y="0"/>
                                    <a:pt x="659" y="0"/>
                                  </a:cubicBezTo>
                                  <a:cubicBezTo>
                                    <a:pt x="656" y="1"/>
                                    <a:pt x="654" y="2"/>
                                    <a:pt x="652" y="4"/>
                                  </a:cubicBezTo>
                                  <a:cubicBezTo>
                                    <a:pt x="654" y="5"/>
                                    <a:pt x="655" y="7"/>
                                    <a:pt x="657" y="8"/>
                                  </a:cubicBezTo>
                                  <a:cubicBezTo>
                                    <a:pt x="664" y="4"/>
                                    <a:pt x="672" y="1"/>
                                    <a:pt x="681" y="1"/>
                                  </a:cubicBezTo>
                                  <a:cubicBezTo>
                                    <a:pt x="690" y="1"/>
                                    <a:pt x="698" y="4"/>
                                    <a:pt x="705" y="8"/>
                                  </a:cubicBezTo>
                                  <a:cubicBezTo>
                                    <a:pt x="707" y="7"/>
                                    <a:pt x="708" y="6"/>
                                    <a:pt x="710" y="4"/>
                                  </a:cubicBezTo>
                                  <a:cubicBezTo>
                                    <a:pt x="708" y="3"/>
                                    <a:pt x="705" y="1"/>
                                    <a:pt x="703" y="0"/>
                                  </a:cubicBezTo>
                                  <a:cubicBezTo>
                                    <a:pt x="706" y="0"/>
                                    <a:pt x="706" y="0"/>
                                    <a:pt x="706" y="0"/>
                                  </a:cubicBezTo>
                                  <a:cubicBezTo>
                                    <a:pt x="706" y="0"/>
                                    <a:pt x="707" y="0"/>
                                    <a:pt x="707" y="0"/>
                                  </a:cubicBez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8" y="0"/>
                                    <a:pt x="708" y="0"/>
                                    <a:pt x="708" y="0"/>
                                  </a:cubicBezTo>
                                  <a:cubicBezTo>
                                    <a:pt x="708" y="0"/>
                                    <a:pt x="708" y="1"/>
                                    <a:pt x="708" y="1"/>
                                  </a:cubicBezTo>
                                  <a:cubicBezTo>
                                    <a:pt x="709" y="2"/>
                                    <a:pt x="710" y="3"/>
                                    <a:pt x="711" y="3"/>
                                  </a:cubicBezTo>
                                  <a:cubicBezTo>
                                    <a:pt x="712" y="3"/>
                                    <a:pt x="713" y="2"/>
                                    <a:pt x="714" y="1"/>
                                  </a:cubicBezTo>
                                  <a:cubicBezTo>
                                    <a:pt x="714" y="1"/>
                                    <a:pt x="714" y="0"/>
                                    <a:pt x="714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6" y="0"/>
                                    <a:pt x="716" y="0"/>
                                    <a:pt x="716" y="0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715" y="2"/>
                                    <a:pt x="710" y="6"/>
                                    <a:pt x="707" y="9"/>
                                  </a:cubicBezTo>
                                  <a:cubicBezTo>
                                    <a:pt x="698" y="18"/>
                                    <a:pt x="692" y="31"/>
                                    <a:pt x="692" y="44"/>
                                  </a:cubicBezTo>
                                  <a:cubicBezTo>
                                    <a:pt x="692" y="45"/>
                                    <a:pt x="692" y="45"/>
                                    <a:pt x="692" y="46"/>
                                  </a:cubicBezTo>
                                  <a:cubicBezTo>
                                    <a:pt x="694" y="46"/>
                                    <a:pt x="696" y="47"/>
                                    <a:pt x="698" y="48"/>
                                  </a:cubicBezTo>
                                  <a:cubicBezTo>
                                    <a:pt x="698" y="47"/>
                                    <a:pt x="698" y="45"/>
                                    <a:pt x="698" y="44"/>
                                  </a:cubicBezTo>
                                  <a:cubicBezTo>
                                    <a:pt x="698" y="20"/>
                                    <a:pt x="718" y="1"/>
                                    <a:pt x="742" y="1"/>
                                  </a:cubicBezTo>
                                  <a:cubicBezTo>
                                    <a:pt x="766" y="1"/>
                                    <a:pt x="785" y="20"/>
                                    <a:pt x="785" y="44"/>
                                  </a:cubicBezTo>
                                  <a:cubicBezTo>
                                    <a:pt x="785" y="46"/>
                                    <a:pt x="785" y="47"/>
                                    <a:pt x="785" y="48"/>
                                  </a:cubicBezTo>
                                  <a:cubicBezTo>
                                    <a:pt x="787" y="47"/>
                                    <a:pt x="789" y="46"/>
                                    <a:pt x="791" y="46"/>
                                  </a:cubicBezTo>
                                  <a:cubicBezTo>
                                    <a:pt x="791" y="45"/>
                                    <a:pt x="791" y="45"/>
                                    <a:pt x="791" y="44"/>
                                  </a:cubicBezTo>
                                  <a:cubicBezTo>
                                    <a:pt x="791" y="31"/>
                                    <a:pt x="786" y="18"/>
                                    <a:pt x="777" y="9"/>
                                  </a:cubicBezTo>
                                  <a:cubicBezTo>
                                    <a:pt x="773" y="6"/>
                                    <a:pt x="769" y="2"/>
                                    <a:pt x="764" y="0"/>
                                  </a:cubicBezTo>
                                  <a:cubicBezTo>
                                    <a:pt x="767" y="0"/>
                                    <a:pt x="767" y="0"/>
                                    <a:pt x="767" y="0"/>
                                  </a:cubicBezTo>
                                  <a:cubicBezTo>
                                    <a:pt x="767" y="0"/>
                                    <a:pt x="768" y="0"/>
                                    <a:pt x="768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70" y="0"/>
                                    <a:pt x="770" y="0"/>
                                    <a:pt x="770" y="0"/>
                                  </a:cubicBezTo>
                                  <a:cubicBezTo>
                                    <a:pt x="769" y="0"/>
                                    <a:pt x="769" y="1"/>
                                    <a:pt x="769" y="1"/>
                                  </a:cubicBezTo>
                                  <a:cubicBezTo>
                                    <a:pt x="770" y="2"/>
                                    <a:pt x="771" y="3"/>
                                    <a:pt x="772" y="3"/>
                                  </a:cubicBezTo>
                                  <a:cubicBezTo>
                                    <a:pt x="773" y="3"/>
                                    <a:pt x="774" y="2"/>
                                    <a:pt x="775" y="1"/>
                                  </a:cubicBezTo>
                                  <a:cubicBezTo>
                                    <a:pt x="775" y="1"/>
                                    <a:pt x="775" y="0"/>
                                    <a:pt x="775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81" y="0"/>
                                    <a:pt x="781" y="0"/>
                                    <a:pt x="781" y="0"/>
                                  </a:cubicBezTo>
                                  <a:cubicBezTo>
                                    <a:pt x="778" y="1"/>
                                    <a:pt x="776" y="3"/>
                                    <a:pt x="773" y="4"/>
                                  </a:cubicBezTo>
                                  <a:cubicBezTo>
                                    <a:pt x="775" y="6"/>
                                    <a:pt x="777" y="7"/>
                                    <a:pt x="778" y="8"/>
                                  </a:cubicBezTo>
                                  <a:cubicBezTo>
                                    <a:pt x="785" y="4"/>
                                    <a:pt x="794" y="1"/>
                                    <a:pt x="803" y="1"/>
                                  </a:cubicBezTo>
                                  <a:cubicBezTo>
                                    <a:pt x="812" y="1"/>
                                    <a:pt x="820" y="4"/>
                                    <a:pt x="827" y="8"/>
                                  </a:cubicBezTo>
                                  <a:cubicBezTo>
                                    <a:pt x="829" y="7"/>
                                    <a:pt x="830" y="6"/>
                                    <a:pt x="832" y="4"/>
                                  </a:cubicBezTo>
                                  <a:cubicBezTo>
                                    <a:pt x="830" y="3"/>
                                    <a:pt x="827" y="1"/>
                                    <a:pt x="825" y="0"/>
                                  </a:cubicBezTo>
                                  <a:cubicBezTo>
                                    <a:pt x="828" y="0"/>
                                    <a:pt x="828" y="0"/>
                                    <a:pt x="828" y="0"/>
                                  </a:cubicBezTo>
                                  <a:cubicBezTo>
                                    <a:pt x="828" y="0"/>
                                    <a:pt x="828" y="0"/>
                                    <a:pt x="829" y="0"/>
                                  </a:cubicBezTo>
                                  <a:cubicBezTo>
                                    <a:pt x="829" y="0"/>
                                    <a:pt x="829" y="0"/>
                                    <a:pt x="828" y="0"/>
                                  </a:cubicBezTo>
                                  <a:cubicBezTo>
                                    <a:pt x="830" y="0"/>
                                    <a:pt x="830" y="0"/>
                                    <a:pt x="830" y="0"/>
                                  </a:cubicBezTo>
                                  <a:cubicBezTo>
                                    <a:pt x="830" y="0"/>
                                    <a:pt x="830" y="1"/>
                                    <a:pt x="830" y="1"/>
                                  </a:cubicBezTo>
                                  <a:cubicBezTo>
                                    <a:pt x="831" y="2"/>
                                    <a:pt x="832" y="3"/>
                                    <a:pt x="833" y="3"/>
                                  </a:cubicBezTo>
                                  <a:cubicBezTo>
                                    <a:pt x="834" y="3"/>
                                    <a:pt x="835" y="2"/>
                                    <a:pt x="836" y="1"/>
                                  </a:cubicBezTo>
                                  <a:cubicBezTo>
                                    <a:pt x="836" y="1"/>
                                    <a:pt x="836" y="0"/>
                                    <a:pt x="836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8" y="0"/>
                                    <a:pt x="838" y="0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37" y="2"/>
                                    <a:pt x="832" y="6"/>
                                    <a:pt x="828" y="9"/>
                                  </a:cubicBezTo>
                                  <a:cubicBezTo>
                                    <a:pt x="820" y="18"/>
                                    <a:pt x="814" y="31"/>
                                    <a:pt x="814" y="44"/>
                                  </a:cubicBezTo>
                                  <a:cubicBezTo>
                                    <a:pt x="814" y="45"/>
                                    <a:pt x="814" y="45"/>
                                    <a:pt x="814" y="46"/>
                                  </a:cubicBezTo>
                                  <a:cubicBezTo>
                                    <a:pt x="816" y="46"/>
                                    <a:pt x="818" y="47"/>
                                    <a:pt x="820" y="48"/>
                                  </a:cubicBezTo>
                                  <a:cubicBezTo>
                                    <a:pt x="820" y="47"/>
                                    <a:pt x="820" y="45"/>
                                    <a:pt x="820" y="44"/>
                                  </a:cubicBezTo>
                                  <a:cubicBezTo>
                                    <a:pt x="820" y="20"/>
                                    <a:pt x="840" y="1"/>
                                    <a:pt x="864" y="1"/>
                                  </a:cubicBezTo>
                                  <a:cubicBezTo>
                                    <a:pt x="888" y="1"/>
                                    <a:pt x="907" y="20"/>
                                    <a:pt x="907" y="44"/>
                                  </a:cubicBezTo>
                                  <a:cubicBezTo>
                                    <a:pt x="907" y="45"/>
                                    <a:pt x="907" y="46"/>
                                    <a:pt x="907" y="47"/>
                                  </a:cubicBezTo>
                                  <a:cubicBezTo>
                                    <a:pt x="909" y="47"/>
                                    <a:pt x="911" y="46"/>
                                    <a:pt x="913" y="46"/>
                                  </a:cubicBezTo>
                                  <a:cubicBezTo>
                                    <a:pt x="913" y="45"/>
                                    <a:pt x="913" y="45"/>
                                    <a:pt x="913" y="44"/>
                                  </a:cubicBezTo>
                                  <a:cubicBezTo>
                                    <a:pt x="913" y="31"/>
                                    <a:pt x="908" y="18"/>
                                    <a:pt x="899" y="9"/>
                                  </a:cubicBezTo>
                                  <a:cubicBezTo>
                                    <a:pt x="895" y="6"/>
                                    <a:pt x="891" y="2"/>
                                    <a:pt x="886" y="0"/>
                                  </a:cubicBezTo>
                                  <a:cubicBezTo>
                                    <a:pt x="889" y="0"/>
                                    <a:pt x="889" y="0"/>
                                    <a:pt x="889" y="0"/>
                                  </a:cubicBezTo>
                                  <a:cubicBezTo>
                                    <a:pt x="889" y="0"/>
                                    <a:pt x="890" y="0"/>
                                    <a:pt x="890" y="0"/>
                                  </a:cubicBezTo>
                                  <a:cubicBezTo>
                                    <a:pt x="890" y="0"/>
                                    <a:pt x="890" y="0"/>
                                    <a:pt x="890" y="0"/>
                                  </a:cubicBezTo>
                                  <a:cubicBezTo>
                                    <a:pt x="891" y="0"/>
                                    <a:pt x="891" y="0"/>
                                    <a:pt x="891" y="0"/>
                                  </a:cubicBezTo>
                                  <a:cubicBezTo>
                                    <a:pt x="891" y="0"/>
                                    <a:pt x="891" y="1"/>
                                    <a:pt x="891" y="1"/>
                                  </a:cubicBezTo>
                                  <a:cubicBezTo>
                                    <a:pt x="892" y="2"/>
                                    <a:pt x="893" y="2"/>
                                    <a:pt x="894" y="3"/>
                                  </a:cubicBezTo>
                                  <a:cubicBezTo>
                                    <a:pt x="895" y="2"/>
                                    <a:pt x="896" y="1"/>
                                    <a:pt x="897" y="1"/>
                                  </a:cubicBezTo>
                                  <a:cubicBezTo>
                                    <a:pt x="897" y="0"/>
                                    <a:pt x="897" y="0"/>
                                    <a:pt x="897" y="0"/>
                                  </a:cubicBezTo>
                                  <a:cubicBezTo>
                                    <a:pt x="901" y="0"/>
                                    <a:pt x="901" y="0"/>
                                    <a:pt x="901" y="0"/>
                                  </a:cubicBezTo>
                                  <a:cubicBezTo>
                                    <a:pt x="899" y="1"/>
                                    <a:pt x="897" y="2"/>
                                    <a:pt x="895" y="4"/>
                                  </a:cubicBezTo>
                                  <a:cubicBezTo>
                                    <a:pt x="897" y="5"/>
                                    <a:pt x="898" y="7"/>
                                    <a:pt x="900" y="8"/>
                                  </a:cubicBezTo>
                                  <a:cubicBezTo>
                                    <a:pt x="907" y="4"/>
                                    <a:pt x="915" y="1"/>
                                    <a:pt x="924" y="1"/>
                                  </a:cubicBezTo>
                                  <a:cubicBezTo>
                                    <a:pt x="928" y="1"/>
                                    <a:pt x="932" y="2"/>
                                    <a:pt x="937" y="3"/>
                                  </a:cubicBezTo>
                                  <a:cubicBezTo>
                                    <a:pt x="937" y="5"/>
                                    <a:pt x="937" y="5"/>
                                    <a:pt x="937" y="5"/>
                                  </a:cubicBezTo>
                                  <a:cubicBezTo>
                                    <a:pt x="932" y="3"/>
                                    <a:pt x="928" y="2"/>
                                    <a:pt x="924" y="2"/>
                                  </a:cubicBezTo>
                                  <a:cubicBezTo>
                                    <a:pt x="915" y="2"/>
                                    <a:pt x="907" y="5"/>
                                    <a:pt x="901" y="9"/>
                                  </a:cubicBezTo>
                                  <a:cubicBezTo>
                                    <a:pt x="902" y="11"/>
                                    <a:pt x="904" y="12"/>
                                    <a:pt x="905" y="14"/>
                                  </a:cubicBezTo>
                                  <a:cubicBezTo>
                                    <a:pt x="910" y="11"/>
                                    <a:pt x="917" y="9"/>
                                    <a:pt x="924" y="9"/>
                                  </a:cubicBezTo>
                                  <a:cubicBezTo>
                                    <a:pt x="928" y="9"/>
                                    <a:pt x="932" y="10"/>
                                    <a:pt x="937" y="11"/>
                                  </a:cubicBezTo>
                                  <a:cubicBezTo>
                                    <a:pt x="937" y="13"/>
                                    <a:pt x="937" y="13"/>
                                    <a:pt x="937" y="13"/>
                                  </a:cubicBezTo>
                                  <a:cubicBezTo>
                                    <a:pt x="933" y="11"/>
                                    <a:pt x="928" y="10"/>
                                    <a:pt x="924" y="10"/>
                                  </a:cubicBezTo>
                                  <a:cubicBezTo>
                                    <a:pt x="917" y="10"/>
                                    <a:pt x="911" y="12"/>
                                    <a:pt x="906" y="15"/>
                                  </a:cubicBezTo>
                                  <a:cubicBezTo>
                                    <a:pt x="907" y="17"/>
                                    <a:pt x="908" y="18"/>
                                    <a:pt x="909" y="20"/>
                                  </a:cubicBezTo>
                                  <a:cubicBezTo>
                                    <a:pt x="913" y="17"/>
                                    <a:pt x="918" y="16"/>
                                    <a:pt x="924" y="16"/>
                                  </a:cubicBezTo>
                                  <a:cubicBezTo>
                                    <a:pt x="928" y="16"/>
                                    <a:pt x="933" y="17"/>
                                    <a:pt x="937" y="19"/>
                                  </a:cubicBezTo>
                                  <a:cubicBezTo>
                                    <a:pt x="937" y="21"/>
                                    <a:pt x="937" y="21"/>
                                    <a:pt x="937" y="21"/>
                                  </a:cubicBezTo>
                                  <a:cubicBezTo>
                                    <a:pt x="933" y="18"/>
                                    <a:pt x="928" y="17"/>
                                    <a:pt x="924" y="17"/>
                                  </a:cubicBezTo>
                                  <a:cubicBezTo>
                                    <a:pt x="918" y="17"/>
                                    <a:pt x="913" y="19"/>
                                    <a:pt x="909" y="21"/>
                                  </a:cubicBezTo>
                                  <a:cubicBezTo>
                                    <a:pt x="910" y="23"/>
                                    <a:pt x="911" y="25"/>
                                    <a:pt x="912" y="27"/>
                                  </a:cubicBezTo>
                                  <a:cubicBezTo>
                                    <a:pt x="915" y="25"/>
                                    <a:pt x="919" y="23"/>
                                    <a:pt x="924" y="23"/>
                                  </a:cubicBezTo>
                                  <a:cubicBezTo>
                                    <a:pt x="928" y="23"/>
                                    <a:pt x="933" y="25"/>
                                    <a:pt x="936" y="27"/>
                                  </a:cubicBezTo>
                                  <a:cubicBezTo>
                                    <a:pt x="936" y="27"/>
                                    <a:pt x="936" y="27"/>
                                    <a:pt x="937" y="27"/>
                                  </a:cubicBezTo>
                                  <a:cubicBezTo>
                                    <a:pt x="937" y="32"/>
                                    <a:pt x="937" y="32"/>
                                    <a:pt x="937" y="32"/>
                                  </a:cubicBezTo>
                                  <a:cubicBezTo>
                                    <a:pt x="935" y="36"/>
                                    <a:pt x="935" y="40"/>
                                    <a:pt x="935" y="44"/>
                                  </a:cubicBezTo>
                                  <a:cubicBezTo>
                                    <a:pt x="935" y="45"/>
                                    <a:pt x="935" y="45"/>
                                    <a:pt x="935" y="46"/>
                                  </a:cubicBezTo>
                                  <a:close/>
                                  <a:moveTo>
                                    <a:pt x="18" y="44"/>
                                  </a:moveTo>
                                  <a:cubicBezTo>
                                    <a:pt x="18" y="42"/>
                                    <a:pt x="16" y="39"/>
                                    <a:pt x="13" y="39"/>
                                  </a:cubicBezTo>
                                  <a:cubicBezTo>
                                    <a:pt x="10" y="39"/>
                                    <a:pt x="8" y="42"/>
                                    <a:pt x="8" y="44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10" y="45"/>
                                    <a:pt x="11" y="45"/>
                                    <a:pt x="13" y="45"/>
                                  </a:cubicBezTo>
                                  <a:cubicBezTo>
                                    <a:pt x="15" y="45"/>
                                    <a:pt x="16" y="45"/>
                                    <a:pt x="18" y="45"/>
                                  </a:cubicBezTo>
                                  <a:cubicBezTo>
                                    <a:pt x="18" y="45"/>
                                    <a:pt x="18" y="45"/>
                                    <a:pt x="18" y="44"/>
                                  </a:cubicBezTo>
                                  <a:close/>
                                  <a:moveTo>
                                    <a:pt x="25" y="44"/>
                                  </a:moveTo>
                                  <a:cubicBezTo>
                                    <a:pt x="25" y="38"/>
                                    <a:pt x="20" y="32"/>
                                    <a:pt x="13" y="32"/>
                                  </a:cubicBezTo>
                                  <a:cubicBezTo>
                                    <a:pt x="6" y="32"/>
                                    <a:pt x="1" y="38"/>
                                    <a:pt x="1" y="44"/>
                                  </a:cubicBezTo>
                                  <a:cubicBezTo>
                                    <a:pt x="1" y="45"/>
                                    <a:pt x="1" y="45"/>
                                    <a:pt x="1" y="46"/>
                                  </a:cubicBezTo>
                                  <a:cubicBezTo>
                                    <a:pt x="3" y="46"/>
                                    <a:pt x="5" y="45"/>
                                    <a:pt x="6" y="45"/>
                                  </a:cubicBezTo>
                                  <a:cubicBezTo>
                                    <a:pt x="6" y="45"/>
                                    <a:pt x="6" y="45"/>
                                    <a:pt x="6" y="44"/>
                                  </a:cubicBezTo>
                                  <a:cubicBezTo>
                                    <a:pt x="6" y="41"/>
                                    <a:pt x="9" y="38"/>
                                    <a:pt x="13" y="38"/>
                                  </a:cubicBezTo>
                                  <a:cubicBezTo>
                                    <a:pt x="17" y="38"/>
                                    <a:pt x="20" y="41"/>
                                    <a:pt x="20" y="44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1" y="45"/>
                                    <a:pt x="23" y="46"/>
                                    <a:pt x="25" y="46"/>
                                  </a:cubicBezTo>
                                  <a:cubicBezTo>
                                    <a:pt x="25" y="45"/>
                                    <a:pt x="25" y="45"/>
                                    <a:pt x="25" y="44"/>
                                  </a:cubicBezTo>
                                  <a:close/>
                                  <a:moveTo>
                                    <a:pt x="18" y="96"/>
                                  </a:moveTo>
                                  <a:cubicBezTo>
                                    <a:pt x="18" y="93"/>
                                    <a:pt x="16" y="91"/>
                                    <a:pt x="13" y="91"/>
                                  </a:cubicBezTo>
                                  <a:cubicBezTo>
                                    <a:pt x="10" y="91"/>
                                    <a:pt x="8" y="93"/>
                                    <a:pt x="8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10" y="96"/>
                                    <a:pt x="11" y="96"/>
                                    <a:pt x="13" y="96"/>
                                  </a:cubicBezTo>
                                  <a:cubicBezTo>
                                    <a:pt x="15" y="96"/>
                                    <a:pt x="16" y="96"/>
                                    <a:pt x="18" y="96"/>
                                  </a:cubicBezTo>
                                  <a:cubicBezTo>
                                    <a:pt x="18" y="96"/>
                                    <a:pt x="18" y="96"/>
                                    <a:pt x="18" y="96"/>
                                  </a:cubicBezTo>
                                  <a:close/>
                                  <a:moveTo>
                                    <a:pt x="25" y="96"/>
                                  </a:moveTo>
                                  <a:cubicBezTo>
                                    <a:pt x="25" y="89"/>
                                    <a:pt x="20" y="84"/>
                                    <a:pt x="13" y="84"/>
                                  </a:cubicBezTo>
                                  <a:cubicBezTo>
                                    <a:pt x="6" y="84"/>
                                    <a:pt x="1" y="89"/>
                                    <a:pt x="1" y="96"/>
                                  </a:cubicBezTo>
                                  <a:cubicBezTo>
                                    <a:pt x="1" y="96"/>
                                    <a:pt x="1" y="97"/>
                                    <a:pt x="1" y="97"/>
                                  </a:cubicBezTo>
                                  <a:cubicBezTo>
                                    <a:pt x="3" y="97"/>
                                    <a:pt x="5" y="97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2"/>
                                    <a:pt x="9" y="89"/>
                                    <a:pt x="13" y="89"/>
                                  </a:cubicBezTo>
                                  <a:cubicBezTo>
                                    <a:pt x="17" y="89"/>
                                    <a:pt x="20" y="92"/>
                                    <a:pt x="20" y="96"/>
                                  </a:cubicBezTo>
                                  <a:cubicBezTo>
                                    <a:pt x="20" y="96"/>
                                    <a:pt x="20" y="96"/>
                                    <a:pt x="20" y="96"/>
                                  </a:cubicBezTo>
                                  <a:cubicBezTo>
                                    <a:pt x="21" y="97"/>
                                    <a:pt x="23" y="97"/>
                                    <a:pt x="25" y="97"/>
                                  </a:cubicBezTo>
                                  <a:cubicBezTo>
                                    <a:pt x="25" y="97"/>
                                    <a:pt x="25" y="96"/>
                                    <a:pt x="25" y="96"/>
                                  </a:cubicBezTo>
                                  <a:close/>
                                  <a:moveTo>
                                    <a:pt x="18" y="147"/>
                                  </a:moveTo>
                                  <a:cubicBezTo>
                                    <a:pt x="18" y="144"/>
                                    <a:pt x="16" y="142"/>
                                    <a:pt x="13" y="142"/>
                                  </a:cubicBezTo>
                                  <a:cubicBezTo>
                                    <a:pt x="10" y="142"/>
                                    <a:pt x="8" y="144"/>
                                    <a:pt x="8" y="147"/>
                                  </a:cubicBezTo>
                                  <a:cubicBezTo>
                                    <a:pt x="8" y="147"/>
                                    <a:pt x="8" y="147"/>
                                    <a:pt x="8" y="148"/>
                                  </a:cubicBezTo>
                                  <a:cubicBezTo>
                                    <a:pt x="10" y="147"/>
                                    <a:pt x="11" y="147"/>
                                    <a:pt x="13" y="147"/>
                                  </a:cubicBezTo>
                                  <a:cubicBezTo>
                                    <a:pt x="15" y="147"/>
                                    <a:pt x="16" y="147"/>
                                    <a:pt x="18" y="148"/>
                                  </a:cubicBezTo>
                                  <a:cubicBezTo>
                                    <a:pt x="18" y="147"/>
                                    <a:pt x="18" y="147"/>
                                    <a:pt x="18" y="147"/>
                                  </a:cubicBezTo>
                                  <a:close/>
                                  <a:moveTo>
                                    <a:pt x="25" y="147"/>
                                  </a:moveTo>
                                  <a:cubicBezTo>
                                    <a:pt x="25" y="141"/>
                                    <a:pt x="20" y="135"/>
                                    <a:pt x="13" y="135"/>
                                  </a:cubicBezTo>
                                  <a:cubicBezTo>
                                    <a:pt x="6" y="135"/>
                                    <a:pt x="1" y="141"/>
                                    <a:pt x="1" y="147"/>
                                  </a:cubicBezTo>
                                  <a:cubicBezTo>
                                    <a:pt x="1" y="148"/>
                                    <a:pt x="1" y="148"/>
                                    <a:pt x="1" y="149"/>
                                  </a:cubicBezTo>
                                  <a:cubicBezTo>
                                    <a:pt x="3" y="148"/>
                                    <a:pt x="5" y="148"/>
                                    <a:pt x="6" y="148"/>
                                  </a:cubicBezTo>
                                  <a:cubicBezTo>
                                    <a:pt x="6" y="148"/>
                                    <a:pt x="6" y="147"/>
                                    <a:pt x="6" y="147"/>
                                  </a:cubicBezTo>
                                  <a:cubicBezTo>
                                    <a:pt x="6" y="143"/>
                                    <a:pt x="9" y="140"/>
                                    <a:pt x="13" y="140"/>
                                  </a:cubicBezTo>
                                  <a:cubicBezTo>
                                    <a:pt x="17" y="140"/>
                                    <a:pt x="20" y="143"/>
                                    <a:pt x="20" y="147"/>
                                  </a:cubicBezTo>
                                  <a:cubicBezTo>
                                    <a:pt x="20" y="147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5" y="149"/>
                                  </a:cubicBezTo>
                                  <a:cubicBezTo>
                                    <a:pt x="25" y="148"/>
                                    <a:pt x="25" y="148"/>
                                    <a:pt x="25" y="147"/>
                                  </a:cubicBezTo>
                                  <a:close/>
                                  <a:moveTo>
                                    <a:pt x="18" y="199"/>
                                  </a:moveTo>
                                  <a:cubicBezTo>
                                    <a:pt x="18" y="196"/>
                                    <a:pt x="16" y="193"/>
                                    <a:pt x="13" y="193"/>
                                  </a:cubicBezTo>
                                  <a:cubicBezTo>
                                    <a:pt x="10" y="193"/>
                                    <a:pt x="8" y="196"/>
                                    <a:pt x="8" y="199"/>
                                  </a:cubicBezTo>
                                  <a:cubicBezTo>
                                    <a:pt x="8" y="199"/>
                                    <a:pt x="8" y="199"/>
                                    <a:pt x="8" y="199"/>
                                  </a:cubicBezTo>
                                  <a:cubicBezTo>
                                    <a:pt x="10" y="199"/>
                                    <a:pt x="11" y="199"/>
                                    <a:pt x="13" y="199"/>
                                  </a:cubicBezTo>
                                  <a:cubicBezTo>
                                    <a:pt x="15" y="199"/>
                                    <a:pt x="16" y="199"/>
                                    <a:pt x="18" y="199"/>
                                  </a:cubicBezTo>
                                  <a:cubicBezTo>
                                    <a:pt x="18" y="199"/>
                                    <a:pt x="18" y="199"/>
                                    <a:pt x="18" y="199"/>
                                  </a:cubicBezTo>
                                  <a:close/>
                                  <a:moveTo>
                                    <a:pt x="25" y="199"/>
                                  </a:moveTo>
                                  <a:cubicBezTo>
                                    <a:pt x="25" y="192"/>
                                    <a:pt x="20" y="187"/>
                                    <a:pt x="13" y="187"/>
                                  </a:cubicBezTo>
                                  <a:cubicBezTo>
                                    <a:pt x="6" y="187"/>
                                    <a:pt x="1" y="192"/>
                                    <a:pt x="1" y="199"/>
                                  </a:cubicBezTo>
                                  <a:cubicBezTo>
                                    <a:pt x="1" y="199"/>
                                    <a:pt x="1" y="200"/>
                                    <a:pt x="1" y="200"/>
                                  </a:cubicBezTo>
                                  <a:cubicBezTo>
                                    <a:pt x="3" y="200"/>
                                    <a:pt x="5" y="199"/>
                                    <a:pt x="6" y="199"/>
                                  </a:cubicBezTo>
                                  <a:cubicBezTo>
                                    <a:pt x="6" y="199"/>
                                    <a:pt x="6" y="199"/>
                                    <a:pt x="6" y="199"/>
                                  </a:cubicBezTo>
                                  <a:cubicBezTo>
                                    <a:pt x="6" y="195"/>
                                    <a:pt x="9" y="192"/>
                                    <a:pt x="13" y="192"/>
                                  </a:cubicBezTo>
                                  <a:cubicBezTo>
                                    <a:pt x="17" y="192"/>
                                    <a:pt x="20" y="195"/>
                                    <a:pt x="20" y="199"/>
                                  </a:cubicBezTo>
                                  <a:cubicBezTo>
                                    <a:pt x="20" y="199"/>
                                    <a:pt x="20" y="199"/>
                                    <a:pt x="20" y="199"/>
                                  </a:cubicBezTo>
                                  <a:cubicBezTo>
                                    <a:pt x="21" y="199"/>
                                    <a:pt x="23" y="200"/>
                                    <a:pt x="25" y="200"/>
                                  </a:cubicBezTo>
                                  <a:cubicBezTo>
                                    <a:pt x="25" y="200"/>
                                    <a:pt x="25" y="199"/>
                                    <a:pt x="25" y="199"/>
                                  </a:cubicBezTo>
                                  <a:close/>
                                  <a:moveTo>
                                    <a:pt x="18" y="250"/>
                                  </a:moveTo>
                                  <a:cubicBezTo>
                                    <a:pt x="18" y="247"/>
                                    <a:pt x="16" y="245"/>
                                    <a:pt x="13" y="245"/>
                                  </a:cubicBezTo>
                                  <a:cubicBezTo>
                                    <a:pt x="10" y="245"/>
                                    <a:pt x="8" y="247"/>
                                    <a:pt x="8" y="250"/>
                                  </a:cubicBezTo>
                                  <a:cubicBezTo>
                                    <a:pt x="8" y="250"/>
                                    <a:pt x="8" y="250"/>
                                    <a:pt x="8" y="250"/>
                                  </a:cubicBezTo>
                                  <a:cubicBezTo>
                                    <a:pt x="10" y="250"/>
                                    <a:pt x="11" y="250"/>
                                    <a:pt x="13" y="250"/>
                                  </a:cubicBezTo>
                                  <a:cubicBezTo>
                                    <a:pt x="15" y="250"/>
                                    <a:pt x="16" y="250"/>
                                    <a:pt x="18" y="250"/>
                                  </a:cubicBezTo>
                                  <a:cubicBezTo>
                                    <a:pt x="18" y="250"/>
                                    <a:pt x="18" y="250"/>
                                    <a:pt x="18" y="250"/>
                                  </a:cubicBezTo>
                                  <a:close/>
                                  <a:moveTo>
                                    <a:pt x="25" y="250"/>
                                  </a:moveTo>
                                  <a:cubicBezTo>
                                    <a:pt x="25" y="243"/>
                                    <a:pt x="20" y="238"/>
                                    <a:pt x="13" y="238"/>
                                  </a:cubicBezTo>
                                  <a:cubicBezTo>
                                    <a:pt x="6" y="238"/>
                                    <a:pt x="1" y="243"/>
                                    <a:pt x="1" y="250"/>
                                  </a:cubicBezTo>
                                  <a:cubicBezTo>
                                    <a:pt x="1" y="250"/>
                                    <a:pt x="1" y="251"/>
                                    <a:pt x="1" y="251"/>
                                  </a:cubicBezTo>
                                  <a:cubicBezTo>
                                    <a:pt x="3" y="251"/>
                                    <a:pt x="5" y="251"/>
                                    <a:pt x="6" y="251"/>
                                  </a:cubicBezTo>
                                  <a:cubicBezTo>
                                    <a:pt x="6" y="250"/>
                                    <a:pt x="6" y="250"/>
                                    <a:pt x="6" y="250"/>
                                  </a:cubicBezTo>
                                  <a:cubicBezTo>
                                    <a:pt x="6" y="246"/>
                                    <a:pt x="9" y="243"/>
                                    <a:pt x="13" y="243"/>
                                  </a:cubicBezTo>
                                  <a:cubicBezTo>
                                    <a:pt x="17" y="243"/>
                                    <a:pt x="20" y="246"/>
                                    <a:pt x="20" y="250"/>
                                  </a:cubicBezTo>
                                  <a:cubicBezTo>
                                    <a:pt x="20" y="250"/>
                                    <a:pt x="20" y="250"/>
                                    <a:pt x="20" y="251"/>
                                  </a:cubicBezTo>
                                  <a:cubicBezTo>
                                    <a:pt x="21" y="251"/>
                                    <a:pt x="23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0"/>
                                    <a:pt x="25" y="250"/>
                                  </a:cubicBezTo>
                                  <a:close/>
                                  <a:moveTo>
                                    <a:pt x="18" y="301"/>
                                  </a:moveTo>
                                  <a:cubicBezTo>
                                    <a:pt x="18" y="298"/>
                                    <a:pt x="16" y="296"/>
                                    <a:pt x="13" y="296"/>
                                  </a:cubicBezTo>
                                  <a:cubicBezTo>
                                    <a:pt x="10" y="296"/>
                                    <a:pt x="8" y="298"/>
                                    <a:pt x="8" y="301"/>
                                  </a:cubicBezTo>
                                  <a:cubicBezTo>
                                    <a:pt x="8" y="301"/>
                                    <a:pt x="8" y="302"/>
                                    <a:pt x="8" y="302"/>
                                  </a:cubicBezTo>
                                  <a:cubicBezTo>
                                    <a:pt x="10" y="302"/>
                                    <a:pt x="11" y="301"/>
                                    <a:pt x="13" y="301"/>
                                  </a:cubicBezTo>
                                  <a:cubicBezTo>
                                    <a:pt x="15" y="301"/>
                                    <a:pt x="16" y="302"/>
                                    <a:pt x="18" y="302"/>
                                  </a:cubicBezTo>
                                  <a:cubicBezTo>
                                    <a:pt x="18" y="302"/>
                                    <a:pt x="18" y="301"/>
                                    <a:pt x="18" y="301"/>
                                  </a:cubicBezTo>
                                  <a:close/>
                                  <a:moveTo>
                                    <a:pt x="25" y="301"/>
                                  </a:moveTo>
                                  <a:cubicBezTo>
                                    <a:pt x="25" y="295"/>
                                    <a:pt x="20" y="289"/>
                                    <a:pt x="13" y="289"/>
                                  </a:cubicBezTo>
                                  <a:cubicBezTo>
                                    <a:pt x="6" y="289"/>
                                    <a:pt x="1" y="295"/>
                                    <a:pt x="1" y="301"/>
                                  </a:cubicBezTo>
                                  <a:cubicBezTo>
                                    <a:pt x="1" y="302"/>
                                    <a:pt x="1" y="302"/>
                                    <a:pt x="1" y="303"/>
                                  </a:cubicBezTo>
                                  <a:cubicBezTo>
                                    <a:pt x="3" y="302"/>
                                    <a:pt x="5" y="302"/>
                                    <a:pt x="6" y="302"/>
                                  </a:cubicBezTo>
                                  <a:cubicBezTo>
                                    <a:pt x="6" y="302"/>
                                    <a:pt x="6" y="301"/>
                                    <a:pt x="6" y="301"/>
                                  </a:cubicBezTo>
                                  <a:cubicBezTo>
                                    <a:pt x="6" y="298"/>
                                    <a:pt x="9" y="295"/>
                                    <a:pt x="13" y="295"/>
                                  </a:cubicBezTo>
                                  <a:cubicBezTo>
                                    <a:pt x="17" y="295"/>
                                    <a:pt x="20" y="298"/>
                                    <a:pt x="20" y="301"/>
                                  </a:cubicBezTo>
                                  <a:cubicBezTo>
                                    <a:pt x="20" y="301"/>
                                    <a:pt x="20" y="302"/>
                                    <a:pt x="20" y="302"/>
                                  </a:cubicBezTo>
                                  <a:cubicBezTo>
                                    <a:pt x="21" y="302"/>
                                    <a:pt x="23" y="302"/>
                                    <a:pt x="25" y="303"/>
                                  </a:cubicBezTo>
                                  <a:cubicBezTo>
                                    <a:pt x="25" y="302"/>
                                    <a:pt x="25" y="302"/>
                                    <a:pt x="25" y="301"/>
                                  </a:cubicBezTo>
                                  <a:close/>
                                  <a:moveTo>
                                    <a:pt x="18" y="353"/>
                                  </a:moveTo>
                                  <a:cubicBezTo>
                                    <a:pt x="18" y="350"/>
                                    <a:pt x="16" y="348"/>
                                    <a:pt x="13" y="348"/>
                                  </a:cubicBezTo>
                                  <a:cubicBezTo>
                                    <a:pt x="10" y="348"/>
                                    <a:pt x="8" y="350"/>
                                    <a:pt x="8" y="353"/>
                                  </a:cubicBezTo>
                                  <a:cubicBezTo>
                                    <a:pt x="8" y="353"/>
                                    <a:pt x="8" y="353"/>
                                    <a:pt x="8" y="353"/>
                                  </a:cubicBezTo>
                                  <a:cubicBezTo>
                                    <a:pt x="10" y="353"/>
                                    <a:pt x="11" y="353"/>
                                    <a:pt x="13" y="353"/>
                                  </a:cubicBezTo>
                                  <a:cubicBezTo>
                                    <a:pt x="15" y="353"/>
                                    <a:pt x="16" y="353"/>
                                    <a:pt x="18" y="353"/>
                                  </a:cubicBezTo>
                                  <a:cubicBezTo>
                                    <a:pt x="18" y="353"/>
                                    <a:pt x="18" y="353"/>
                                    <a:pt x="18" y="353"/>
                                  </a:cubicBezTo>
                                  <a:close/>
                                  <a:moveTo>
                                    <a:pt x="25" y="353"/>
                                  </a:moveTo>
                                  <a:cubicBezTo>
                                    <a:pt x="25" y="346"/>
                                    <a:pt x="20" y="341"/>
                                    <a:pt x="13" y="341"/>
                                  </a:cubicBezTo>
                                  <a:cubicBezTo>
                                    <a:pt x="6" y="341"/>
                                    <a:pt x="1" y="346"/>
                                    <a:pt x="1" y="353"/>
                                  </a:cubicBezTo>
                                  <a:cubicBezTo>
                                    <a:pt x="1" y="353"/>
                                    <a:pt x="1" y="354"/>
                                    <a:pt x="1" y="354"/>
                                  </a:cubicBezTo>
                                  <a:cubicBezTo>
                                    <a:pt x="3" y="354"/>
                                    <a:pt x="5" y="354"/>
                                    <a:pt x="6" y="353"/>
                                  </a:cubicBezTo>
                                  <a:cubicBezTo>
                                    <a:pt x="6" y="353"/>
                                    <a:pt x="6" y="353"/>
                                    <a:pt x="6" y="353"/>
                                  </a:cubicBezTo>
                                  <a:cubicBezTo>
                                    <a:pt x="6" y="349"/>
                                    <a:pt x="9" y="346"/>
                                    <a:pt x="13" y="346"/>
                                  </a:cubicBezTo>
                                  <a:cubicBezTo>
                                    <a:pt x="17" y="346"/>
                                    <a:pt x="20" y="349"/>
                                    <a:pt x="20" y="353"/>
                                  </a:cubicBezTo>
                                  <a:cubicBezTo>
                                    <a:pt x="20" y="353"/>
                                    <a:pt x="20" y="353"/>
                                    <a:pt x="20" y="353"/>
                                  </a:cubicBezTo>
                                  <a:cubicBezTo>
                                    <a:pt x="21" y="354"/>
                                    <a:pt x="23" y="354"/>
                                    <a:pt x="25" y="354"/>
                                  </a:cubicBezTo>
                                  <a:cubicBezTo>
                                    <a:pt x="25" y="354"/>
                                    <a:pt x="25" y="353"/>
                                    <a:pt x="25" y="353"/>
                                  </a:cubicBezTo>
                                  <a:close/>
                                  <a:moveTo>
                                    <a:pt x="18" y="404"/>
                                  </a:moveTo>
                                  <a:cubicBezTo>
                                    <a:pt x="18" y="401"/>
                                    <a:pt x="16" y="399"/>
                                    <a:pt x="13" y="399"/>
                                  </a:cubicBezTo>
                                  <a:cubicBezTo>
                                    <a:pt x="10" y="399"/>
                                    <a:pt x="8" y="401"/>
                                    <a:pt x="8" y="404"/>
                                  </a:cubicBezTo>
                                  <a:cubicBezTo>
                                    <a:pt x="8" y="404"/>
                                    <a:pt x="8" y="404"/>
                                    <a:pt x="8" y="404"/>
                                  </a:cubicBezTo>
                                  <a:cubicBezTo>
                                    <a:pt x="10" y="404"/>
                                    <a:pt x="11" y="404"/>
                                    <a:pt x="13" y="404"/>
                                  </a:cubicBezTo>
                                  <a:cubicBezTo>
                                    <a:pt x="15" y="404"/>
                                    <a:pt x="16" y="404"/>
                                    <a:pt x="18" y="404"/>
                                  </a:cubicBezTo>
                                  <a:cubicBezTo>
                                    <a:pt x="18" y="404"/>
                                    <a:pt x="18" y="404"/>
                                    <a:pt x="18" y="404"/>
                                  </a:cubicBezTo>
                                  <a:close/>
                                  <a:moveTo>
                                    <a:pt x="25" y="404"/>
                                  </a:moveTo>
                                  <a:cubicBezTo>
                                    <a:pt x="25" y="397"/>
                                    <a:pt x="20" y="392"/>
                                    <a:pt x="13" y="392"/>
                                  </a:cubicBezTo>
                                  <a:cubicBezTo>
                                    <a:pt x="6" y="392"/>
                                    <a:pt x="1" y="397"/>
                                    <a:pt x="1" y="404"/>
                                  </a:cubicBezTo>
                                  <a:cubicBezTo>
                                    <a:pt x="1" y="405"/>
                                    <a:pt x="1" y="405"/>
                                    <a:pt x="1" y="406"/>
                                  </a:cubicBezTo>
                                  <a:cubicBezTo>
                                    <a:pt x="3" y="405"/>
                                    <a:pt x="5" y="405"/>
                                    <a:pt x="6" y="405"/>
                                  </a:cubicBezTo>
                                  <a:cubicBezTo>
                                    <a:pt x="6" y="404"/>
                                    <a:pt x="6" y="404"/>
                                    <a:pt x="6" y="404"/>
                                  </a:cubicBezTo>
                                  <a:cubicBezTo>
                                    <a:pt x="6" y="400"/>
                                    <a:pt x="9" y="397"/>
                                    <a:pt x="13" y="397"/>
                                  </a:cubicBezTo>
                                  <a:cubicBezTo>
                                    <a:pt x="17" y="397"/>
                                    <a:pt x="20" y="400"/>
                                    <a:pt x="20" y="404"/>
                                  </a:cubicBezTo>
                                  <a:cubicBezTo>
                                    <a:pt x="20" y="404"/>
                                    <a:pt x="20" y="404"/>
                                    <a:pt x="20" y="405"/>
                                  </a:cubicBezTo>
                                  <a:cubicBezTo>
                                    <a:pt x="21" y="405"/>
                                    <a:pt x="23" y="405"/>
                                    <a:pt x="25" y="406"/>
                                  </a:cubicBezTo>
                                  <a:cubicBezTo>
                                    <a:pt x="25" y="405"/>
                                    <a:pt x="25" y="405"/>
                                    <a:pt x="25" y="404"/>
                                  </a:cubicBezTo>
                                  <a:close/>
                                  <a:moveTo>
                                    <a:pt x="18" y="455"/>
                                  </a:moveTo>
                                  <a:cubicBezTo>
                                    <a:pt x="18" y="453"/>
                                    <a:pt x="16" y="450"/>
                                    <a:pt x="13" y="450"/>
                                  </a:cubicBezTo>
                                  <a:cubicBezTo>
                                    <a:pt x="10" y="450"/>
                                    <a:pt x="8" y="453"/>
                                    <a:pt x="8" y="455"/>
                                  </a:cubicBezTo>
                                  <a:cubicBezTo>
                                    <a:pt x="8" y="456"/>
                                    <a:pt x="8" y="456"/>
                                    <a:pt x="8" y="456"/>
                                  </a:cubicBezTo>
                                  <a:cubicBezTo>
                                    <a:pt x="10" y="456"/>
                                    <a:pt x="11" y="456"/>
                                    <a:pt x="13" y="456"/>
                                  </a:cubicBezTo>
                                  <a:cubicBezTo>
                                    <a:pt x="15" y="456"/>
                                    <a:pt x="16" y="456"/>
                                    <a:pt x="18" y="456"/>
                                  </a:cubicBezTo>
                                  <a:cubicBezTo>
                                    <a:pt x="18" y="456"/>
                                    <a:pt x="18" y="456"/>
                                    <a:pt x="18" y="455"/>
                                  </a:cubicBezTo>
                                  <a:close/>
                                  <a:moveTo>
                                    <a:pt x="25" y="455"/>
                                  </a:moveTo>
                                  <a:cubicBezTo>
                                    <a:pt x="25" y="449"/>
                                    <a:pt x="20" y="443"/>
                                    <a:pt x="13" y="443"/>
                                  </a:cubicBezTo>
                                  <a:cubicBezTo>
                                    <a:pt x="6" y="443"/>
                                    <a:pt x="1" y="449"/>
                                    <a:pt x="1" y="455"/>
                                  </a:cubicBezTo>
                                  <a:cubicBezTo>
                                    <a:pt x="1" y="456"/>
                                    <a:pt x="1" y="456"/>
                                    <a:pt x="1" y="457"/>
                                  </a:cubicBezTo>
                                  <a:cubicBezTo>
                                    <a:pt x="3" y="457"/>
                                    <a:pt x="5" y="456"/>
                                    <a:pt x="6" y="456"/>
                                  </a:cubicBezTo>
                                  <a:cubicBezTo>
                                    <a:pt x="6" y="456"/>
                                    <a:pt x="6" y="456"/>
                                    <a:pt x="6" y="455"/>
                                  </a:cubicBezTo>
                                  <a:cubicBezTo>
                                    <a:pt x="6" y="452"/>
                                    <a:pt x="9" y="449"/>
                                    <a:pt x="13" y="449"/>
                                  </a:cubicBezTo>
                                  <a:cubicBezTo>
                                    <a:pt x="17" y="449"/>
                                    <a:pt x="20" y="452"/>
                                    <a:pt x="20" y="455"/>
                                  </a:cubicBezTo>
                                  <a:cubicBezTo>
                                    <a:pt x="20" y="456"/>
                                    <a:pt x="20" y="456"/>
                                    <a:pt x="20" y="456"/>
                                  </a:cubicBezTo>
                                  <a:cubicBezTo>
                                    <a:pt x="21" y="456"/>
                                    <a:pt x="23" y="457"/>
                                    <a:pt x="25" y="457"/>
                                  </a:cubicBezTo>
                                  <a:cubicBezTo>
                                    <a:pt x="25" y="456"/>
                                    <a:pt x="25" y="456"/>
                                    <a:pt x="25" y="455"/>
                                  </a:cubicBezTo>
                                  <a:close/>
                                  <a:moveTo>
                                    <a:pt x="912" y="491"/>
                                  </a:moveTo>
                                  <a:cubicBezTo>
                                    <a:pt x="913" y="493"/>
                                    <a:pt x="913" y="495"/>
                                    <a:pt x="914" y="497"/>
                                  </a:cubicBezTo>
                                  <a:cubicBezTo>
                                    <a:pt x="916" y="495"/>
                                    <a:pt x="920" y="493"/>
                                    <a:pt x="924" y="493"/>
                                  </a:cubicBezTo>
                                  <a:cubicBezTo>
                                    <a:pt x="928" y="493"/>
                                    <a:pt x="931" y="495"/>
                                    <a:pt x="934" y="498"/>
                                  </a:cubicBezTo>
                                  <a:cubicBezTo>
                                    <a:pt x="934" y="496"/>
                                    <a:pt x="935" y="494"/>
                                    <a:pt x="936" y="491"/>
                                  </a:cubicBezTo>
                                  <a:cubicBezTo>
                                    <a:pt x="932" y="489"/>
                                    <a:pt x="928" y="487"/>
                                    <a:pt x="924" y="487"/>
                                  </a:cubicBezTo>
                                  <a:cubicBezTo>
                                    <a:pt x="919" y="487"/>
                                    <a:pt x="915" y="489"/>
                                    <a:pt x="912" y="491"/>
                                  </a:cubicBezTo>
                                  <a:close/>
                                  <a:moveTo>
                                    <a:pt x="783" y="14"/>
                                  </a:moveTo>
                                  <a:cubicBezTo>
                                    <a:pt x="789" y="11"/>
                                    <a:pt x="795" y="9"/>
                                    <a:pt x="803" y="9"/>
                                  </a:cubicBezTo>
                                  <a:cubicBezTo>
                                    <a:pt x="810" y="9"/>
                                    <a:pt x="817" y="11"/>
                                    <a:pt x="822" y="14"/>
                                  </a:cubicBezTo>
                                  <a:cubicBezTo>
                                    <a:pt x="823" y="13"/>
                                    <a:pt x="825" y="11"/>
                                    <a:pt x="826" y="10"/>
                                  </a:cubicBezTo>
                                  <a:cubicBezTo>
                                    <a:pt x="819" y="5"/>
                                    <a:pt x="811" y="2"/>
                                    <a:pt x="803" y="2"/>
                                  </a:cubicBezTo>
                                  <a:cubicBezTo>
                                    <a:pt x="794" y="2"/>
                                    <a:pt x="786" y="5"/>
                                    <a:pt x="779" y="10"/>
                                  </a:cubicBezTo>
                                  <a:cubicBezTo>
                                    <a:pt x="781" y="11"/>
                                    <a:pt x="782" y="13"/>
                                    <a:pt x="783" y="14"/>
                                  </a:cubicBezTo>
                                  <a:close/>
                                  <a:moveTo>
                                    <a:pt x="787" y="20"/>
                                  </a:moveTo>
                                  <a:cubicBezTo>
                                    <a:pt x="791" y="17"/>
                                    <a:pt x="797" y="16"/>
                                    <a:pt x="803" y="16"/>
                                  </a:cubicBezTo>
                                  <a:cubicBezTo>
                                    <a:pt x="809" y="16"/>
                                    <a:pt x="814" y="17"/>
                                    <a:pt x="818" y="20"/>
                                  </a:cubicBezTo>
                                  <a:cubicBezTo>
                                    <a:pt x="819" y="19"/>
                                    <a:pt x="820" y="17"/>
                                    <a:pt x="821" y="16"/>
                                  </a:cubicBezTo>
                                  <a:cubicBezTo>
                                    <a:pt x="816" y="12"/>
                                    <a:pt x="810" y="10"/>
                                    <a:pt x="803" y="10"/>
                                  </a:cubicBezTo>
                                  <a:cubicBezTo>
                                    <a:pt x="796" y="10"/>
                                    <a:pt x="789" y="12"/>
                                    <a:pt x="784" y="16"/>
                                  </a:cubicBezTo>
                                  <a:cubicBezTo>
                                    <a:pt x="785" y="17"/>
                                    <a:pt x="786" y="19"/>
                                    <a:pt x="787" y="20"/>
                                  </a:cubicBezTo>
                                  <a:close/>
                                  <a:moveTo>
                                    <a:pt x="790" y="28"/>
                                  </a:moveTo>
                                  <a:cubicBezTo>
                                    <a:pt x="794" y="25"/>
                                    <a:pt x="798" y="23"/>
                                    <a:pt x="803" y="23"/>
                                  </a:cubicBezTo>
                                  <a:cubicBezTo>
                                    <a:pt x="807" y="23"/>
                                    <a:pt x="812" y="25"/>
                                    <a:pt x="815" y="27"/>
                                  </a:cubicBezTo>
                                  <a:cubicBezTo>
                                    <a:pt x="816" y="25"/>
                                    <a:pt x="817" y="24"/>
                                    <a:pt x="818" y="22"/>
                                  </a:cubicBezTo>
                                  <a:cubicBezTo>
                                    <a:pt x="813" y="19"/>
                                    <a:pt x="808" y="17"/>
                                    <a:pt x="803" y="17"/>
                                  </a:cubicBezTo>
                                  <a:cubicBezTo>
                                    <a:pt x="797" y="17"/>
                                    <a:pt x="792" y="19"/>
                                    <a:pt x="788" y="22"/>
                                  </a:cubicBezTo>
                                  <a:cubicBezTo>
                                    <a:pt x="789" y="24"/>
                                    <a:pt x="789" y="26"/>
                                    <a:pt x="790" y="28"/>
                                  </a:cubicBezTo>
                                  <a:close/>
                                  <a:moveTo>
                                    <a:pt x="792" y="36"/>
                                  </a:moveTo>
                                  <a:cubicBezTo>
                                    <a:pt x="795" y="33"/>
                                    <a:pt x="798" y="31"/>
                                    <a:pt x="803" y="31"/>
                                  </a:cubicBezTo>
                                  <a:cubicBezTo>
                                    <a:pt x="807" y="31"/>
                                    <a:pt x="811" y="33"/>
                                    <a:pt x="813" y="36"/>
                                  </a:cubicBezTo>
                                  <a:cubicBezTo>
                                    <a:pt x="814" y="33"/>
                                    <a:pt x="814" y="31"/>
                                    <a:pt x="815" y="29"/>
                                  </a:cubicBezTo>
                                  <a:cubicBezTo>
                                    <a:pt x="811" y="26"/>
                                    <a:pt x="807" y="25"/>
                                    <a:pt x="803" y="25"/>
                                  </a:cubicBezTo>
                                  <a:cubicBezTo>
                                    <a:pt x="798" y="25"/>
                                    <a:pt x="794" y="26"/>
                                    <a:pt x="791" y="29"/>
                                  </a:cubicBezTo>
                                  <a:cubicBezTo>
                                    <a:pt x="791" y="31"/>
                                    <a:pt x="792" y="34"/>
                                    <a:pt x="792" y="36"/>
                                  </a:cubicBezTo>
                                  <a:close/>
                                  <a:moveTo>
                                    <a:pt x="812" y="44"/>
                                  </a:moveTo>
                                  <a:cubicBezTo>
                                    <a:pt x="812" y="42"/>
                                    <a:pt x="813" y="40"/>
                                    <a:pt x="813" y="38"/>
                                  </a:cubicBezTo>
                                  <a:cubicBezTo>
                                    <a:pt x="811" y="35"/>
                                    <a:pt x="807" y="32"/>
                                    <a:pt x="803" y="32"/>
                                  </a:cubicBezTo>
                                  <a:cubicBezTo>
                                    <a:pt x="798" y="32"/>
                                    <a:pt x="795" y="35"/>
                                    <a:pt x="793" y="38"/>
                                  </a:cubicBezTo>
                                  <a:cubicBezTo>
                                    <a:pt x="793" y="40"/>
                                    <a:pt x="793" y="42"/>
                                    <a:pt x="793" y="44"/>
                                  </a:cubicBezTo>
                                  <a:cubicBezTo>
                                    <a:pt x="793" y="45"/>
                                    <a:pt x="793" y="45"/>
                                    <a:pt x="793" y="46"/>
                                  </a:cubicBezTo>
                                  <a:cubicBezTo>
                                    <a:pt x="794" y="45"/>
                                    <a:pt x="795" y="45"/>
                                    <a:pt x="796" y="45"/>
                                  </a:cubicBezTo>
                                  <a:cubicBezTo>
                                    <a:pt x="796" y="45"/>
                                    <a:pt x="796" y="45"/>
                                    <a:pt x="796" y="44"/>
                                  </a:cubicBezTo>
                                  <a:cubicBezTo>
                                    <a:pt x="796" y="41"/>
                                    <a:pt x="799" y="38"/>
                                    <a:pt x="803" y="38"/>
                                  </a:cubicBezTo>
                                  <a:cubicBezTo>
                                    <a:pt x="806" y="38"/>
                                    <a:pt x="809" y="41"/>
                                    <a:pt x="809" y="44"/>
                                  </a:cubicBezTo>
                                  <a:cubicBezTo>
                                    <a:pt x="809" y="45"/>
                                    <a:pt x="809" y="45"/>
                                    <a:pt x="809" y="45"/>
                                  </a:cubicBezTo>
                                  <a:cubicBezTo>
                                    <a:pt x="810" y="45"/>
                                    <a:pt x="811" y="45"/>
                                    <a:pt x="812" y="45"/>
                                  </a:cubicBezTo>
                                  <a:cubicBezTo>
                                    <a:pt x="812" y="45"/>
                                    <a:pt x="812" y="45"/>
                                    <a:pt x="812" y="44"/>
                                  </a:cubicBezTo>
                                  <a:close/>
                                  <a:moveTo>
                                    <a:pt x="803" y="39"/>
                                  </a:moveTo>
                                  <a:cubicBezTo>
                                    <a:pt x="800" y="39"/>
                                    <a:pt x="798" y="42"/>
                                    <a:pt x="798" y="44"/>
                                  </a:cubicBezTo>
                                  <a:cubicBezTo>
                                    <a:pt x="798" y="45"/>
                                    <a:pt x="798" y="45"/>
                                    <a:pt x="798" y="45"/>
                                  </a:cubicBezTo>
                                  <a:cubicBezTo>
                                    <a:pt x="799" y="45"/>
                                    <a:pt x="801" y="45"/>
                                    <a:pt x="803" y="45"/>
                                  </a:cubicBezTo>
                                  <a:cubicBezTo>
                                    <a:pt x="804" y="45"/>
                                    <a:pt x="806" y="45"/>
                                    <a:pt x="808" y="45"/>
                                  </a:cubicBezTo>
                                  <a:cubicBezTo>
                                    <a:pt x="808" y="45"/>
                                    <a:pt x="808" y="45"/>
                                    <a:pt x="808" y="44"/>
                                  </a:cubicBezTo>
                                  <a:cubicBezTo>
                                    <a:pt x="808" y="42"/>
                                    <a:pt x="806" y="39"/>
                                    <a:pt x="803" y="39"/>
                                  </a:cubicBezTo>
                                  <a:close/>
                                  <a:moveTo>
                                    <a:pt x="773" y="56"/>
                                  </a:moveTo>
                                  <a:cubicBezTo>
                                    <a:pt x="775" y="57"/>
                                    <a:pt x="777" y="58"/>
                                    <a:pt x="778" y="60"/>
                                  </a:cubicBezTo>
                                  <a:cubicBezTo>
                                    <a:pt x="785" y="55"/>
                                    <a:pt x="794" y="52"/>
                                    <a:pt x="803" y="52"/>
                                  </a:cubicBezTo>
                                  <a:cubicBezTo>
                                    <a:pt x="812" y="52"/>
                                    <a:pt x="820" y="55"/>
                                    <a:pt x="827" y="60"/>
                                  </a:cubicBezTo>
                                  <a:cubicBezTo>
                                    <a:pt x="829" y="58"/>
                                    <a:pt x="830" y="57"/>
                                    <a:pt x="832" y="56"/>
                                  </a:cubicBezTo>
                                  <a:cubicBezTo>
                                    <a:pt x="824" y="50"/>
                                    <a:pt x="814" y="46"/>
                                    <a:pt x="803" y="46"/>
                                  </a:cubicBezTo>
                                  <a:cubicBezTo>
                                    <a:pt x="792" y="46"/>
                                    <a:pt x="782" y="50"/>
                                    <a:pt x="773" y="56"/>
                                  </a:cubicBezTo>
                                  <a:close/>
                                  <a:moveTo>
                                    <a:pt x="812" y="455"/>
                                  </a:moveTo>
                                  <a:cubicBezTo>
                                    <a:pt x="812" y="453"/>
                                    <a:pt x="813" y="451"/>
                                    <a:pt x="813" y="449"/>
                                  </a:cubicBezTo>
                                  <a:cubicBezTo>
                                    <a:pt x="811" y="446"/>
                                    <a:pt x="807" y="443"/>
                                    <a:pt x="803" y="443"/>
                                  </a:cubicBezTo>
                                  <a:cubicBezTo>
                                    <a:pt x="798" y="443"/>
                                    <a:pt x="795" y="446"/>
                                    <a:pt x="793" y="449"/>
                                  </a:cubicBezTo>
                                  <a:cubicBezTo>
                                    <a:pt x="793" y="451"/>
                                    <a:pt x="793" y="453"/>
                                    <a:pt x="793" y="455"/>
                                  </a:cubicBezTo>
                                  <a:cubicBezTo>
                                    <a:pt x="793" y="456"/>
                                    <a:pt x="793" y="456"/>
                                    <a:pt x="793" y="457"/>
                                  </a:cubicBezTo>
                                  <a:cubicBezTo>
                                    <a:pt x="794" y="456"/>
                                    <a:pt x="795" y="456"/>
                                    <a:pt x="796" y="456"/>
                                  </a:cubicBezTo>
                                  <a:cubicBezTo>
                                    <a:pt x="796" y="456"/>
                                    <a:pt x="796" y="456"/>
                                    <a:pt x="796" y="455"/>
                                  </a:cubicBezTo>
                                  <a:cubicBezTo>
                                    <a:pt x="796" y="452"/>
                                    <a:pt x="799" y="449"/>
                                    <a:pt x="803" y="449"/>
                                  </a:cubicBezTo>
                                  <a:cubicBezTo>
                                    <a:pt x="806" y="449"/>
                                    <a:pt x="809" y="452"/>
                                    <a:pt x="809" y="455"/>
                                  </a:cubicBezTo>
                                  <a:cubicBezTo>
                                    <a:pt x="809" y="456"/>
                                    <a:pt x="809" y="456"/>
                                    <a:pt x="809" y="456"/>
                                  </a:cubicBezTo>
                                  <a:cubicBezTo>
                                    <a:pt x="810" y="456"/>
                                    <a:pt x="811" y="456"/>
                                    <a:pt x="812" y="457"/>
                                  </a:cubicBezTo>
                                  <a:cubicBezTo>
                                    <a:pt x="812" y="456"/>
                                    <a:pt x="812" y="456"/>
                                    <a:pt x="812" y="455"/>
                                  </a:cubicBezTo>
                                  <a:close/>
                                  <a:moveTo>
                                    <a:pt x="803" y="450"/>
                                  </a:moveTo>
                                  <a:cubicBezTo>
                                    <a:pt x="800" y="450"/>
                                    <a:pt x="798" y="453"/>
                                    <a:pt x="798" y="455"/>
                                  </a:cubicBezTo>
                                  <a:cubicBezTo>
                                    <a:pt x="798" y="456"/>
                                    <a:pt x="798" y="456"/>
                                    <a:pt x="798" y="456"/>
                                  </a:cubicBezTo>
                                  <a:cubicBezTo>
                                    <a:pt x="799" y="456"/>
                                    <a:pt x="801" y="456"/>
                                    <a:pt x="803" y="456"/>
                                  </a:cubicBezTo>
                                  <a:cubicBezTo>
                                    <a:pt x="804" y="456"/>
                                    <a:pt x="806" y="456"/>
                                    <a:pt x="808" y="456"/>
                                  </a:cubicBezTo>
                                  <a:cubicBezTo>
                                    <a:pt x="808" y="456"/>
                                    <a:pt x="808" y="456"/>
                                    <a:pt x="808" y="455"/>
                                  </a:cubicBezTo>
                                  <a:cubicBezTo>
                                    <a:pt x="808" y="453"/>
                                    <a:pt x="806" y="450"/>
                                    <a:pt x="803" y="450"/>
                                  </a:cubicBezTo>
                                  <a:close/>
                                  <a:moveTo>
                                    <a:pt x="813" y="447"/>
                                  </a:moveTo>
                                  <a:cubicBezTo>
                                    <a:pt x="814" y="444"/>
                                    <a:pt x="814" y="442"/>
                                    <a:pt x="815" y="440"/>
                                  </a:cubicBezTo>
                                  <a:cubicBezTo>
                                    <a:pt x="811" y="437"/>
                                    <a:pt x="807" y="436"/>
                                    <a:pt x="803" y="436"/>
                                  </a:cubicBezTo>
                                  <a:cubicBezTo>
                                    <a:pt x="798" y="436"/>
                                    <a:pt x="794" y="437"/>
                                    <a:pt x="791" y="440"/>
                                  </a:cubicBezTo>
                                  <a:cubicBezTo>
                                    <a:pt x="791" y="442"/>
                                    <a:pt x="792" y="445"/>
                                    <a:pt x="792" y="447"/>
                                  </a:cubicBezTo>
                                  <a:cubicBezTo>
                                    <a:pt x="795" y="444"/>
                                    <a:pt x="798" y="442"/>
                                    <a:pt x="803" y="442"/>
                                  </a:cubicBezTo>
                                  <a:cubicBezTo>
                                    <a:pt x="807" y="442"/>
                                    <a:pt x="811" y="444"/>
                                    <a:pt x="813" y="447"/>
                                  </a:cubicBezTo>
                                  <a:close/>
                                  <a:moveTo>
                                    <a:pt x="785" y="455"/>
                                  </a:moveTo>
                                  <a:cubicBezTo>
                                    <a:pt x="785" y="457"/>
                                    <a:pt x="785" y="458"/>
                                    <a:pt x="785" y="459"/>
                                  </a:cubicBezTo>
                                  <a:cubicBezTo>
                                    <a:pt x="787" y="458"/>
                                    <a:pt x="789" y="457"/>
                                    <a:pt x="791" y="457"/>
                                  </a:cubicBezTo>
                                  <a:cubicBezTo>
                                    <a:pt x="791" y="456"/>
                                    <a:pt x="791" y="456"/>
                                    <a:pt x="791" y="455"/>
                                  </a:cubicBezTo>
                                  <a:cubicBezTo>
                                    <a:pt x="791" y="442"/>
                                    <a:pt x="786" y="429"/>
                                    <a:pt x="777" y="420"/>
                                  </a:cubicBezTo>
                                  <a:cubicBezTo>
                                    <a:pt x="768" y="411"/>
                                    <a:pt x="755" y="406"/>
                                    <a:pt x="742" y="406"/>
                                  </a:cubicBezTo>
                                  <a:cubicBezTo>
                                    <a:pt x="728" y="406"/>
                                    <a:pt x="716" y="411"/>
                                    <a:pt x="707" y="420"/>
                                  </a:cubicBezTo>
                                  <a:cubicBezTo>
                                    <a:pt x="698" y="429"/>
                                    <a:pt x="692" y="442"/>
                                    <a:pt x="692" y="455"/>
                                  </a:cubicBezTo>
                                  <a:cubicBezTo>
                                    <a:pt x="692" y="456"/>
                                    <a:pt x="692" y="456"/>
                                    <a:pt x="692" y="457"/>
                                  </a:cubicBezTo>
                                  <a:cubicBezTo>
                                    <a:pt x="694" y="457"/>
                                    <a:pt x="696" y="458"/>
                                    <a:pt x="698" y="459"/>
                                  </a:cubicBezTo>
                                  <a:cubicBezTo>
                                    <a:pt x="698" y="458"/>
                                    <a:pt x="698" y="457"/>
                                    <a:pt x="698" y="455"/>
                                  </a:cubicBezTo>
                                  <a:cubicBezTo>
                                    <a:pt x="698" y="431"/>
                                    <a:pt x="718" y="412"/>
                                    <a:pt x="742" y="412"/>
                                  </a:cubicBezTo>
                                  <a:cubicBezTo>
                                    <a:pt x="766" y="412"/>
                                    <a:pt x="785" y="431"/>
                                    <a:pt x="785" y="455"/>
                                  </a:cubicBezTo>
                                  <a:close/>
                                  <a:moveTo>
                                    <a:pt x="777" y="455"/>
                                  </a:moveTo>
                                  <a:cubicBezTo>
                                    <a:pt x="777" y="458"/>
                                    <a:pt x="777" y="460"/>
                                    <a:pt x="777" y="463"/>
                                  </a:cubicBezTo>
                                  <a:cubicBezTo>
                                    <a:pt x="779" y="461"/>
                                    <a:pt x="781" y="460"/>
                                    <a:pt x="783" y="459"/>
                                  </a:cubicBezTo>
                                  <a:cubicBezTo>
                                    <a:pt x="784" y="458"/>
                                    <a:pt x="784" y="457"/>
                                    <a:pt x="784" y="455"/>
                                  </a:cubicBezTo>
                                  <a:cubicBezTo>
                                    <a:pt x="784" y="444"/>
                                    <a:pt x="779" y="433"/>
                                    <a:pt x="771" y="426"/>
                                  </a:cubicBezTo>
                                  <a:cubicBezTo>
                                    <a:pt x="764" y="418"/>
                                    <a:pt x="753" y="413"/>
                                    <a:pt x="742" y="413"/>
                                  </a:cubicBezTo>
                                  <a:cubicBezTo>
                                    <a:pt x="730" y="413"/>
                                    <a:pt x="720" y="418"/>
                                    <a:pt x="712" y="426"/>
                                  </a:cubicBezTo>
                                  <a:cubicBezTo>
                                    <a:pt x="704" y="433"/>
                                    <a:pt x="700" y="444"/>
                                    <a:pt x="700" y="455"/>
                                  </a:cubicBezTo>
                                  <a:cubicBezTo>
                                    <a:pt x="700" y="457"/>
                                    <a:pt x="700" y="458"/>
                                    <a:pt x="700" y="459"/>
                                  </a:cubicBezTo>
                                  <a:cubicBezTo>
                                    <a:pt x="702" y="460"/>
                                    <a:pt x="704" y="461"/>
                                    <a:pt x="707" y="463"/>
                                  </a:cubicBezTo>
                                  <a:cubicBezTo>
                                    <a:pt x="706" y="460"/>
                                    <a:pt x="706" y="458"/>
                                    <a:pt x="706" y="455"/>
                                  </a:cubicBezTo>
                                  <a:cubicBezTo>
                                    <a:pt x="706" y="436"/>
                                    <a:pt x="722" y="420"/>
                                    <a:pt x="742" y="420"/>
                                  </a:cubicBezTo>
                                  <a:cubicBezTo>
                                    <a:pt x="761" y="420"/>
                                    <a:pt x="777" y="436"/>
                                    <a:pt x="777" y="455"/>
                                  </a:cubicBezTo>
                                  <a:close/>
                                  <a:moveTo>
                                    <a:pt x="690" y="455"/>
                                  </a:moveTo>
                                  <a:cubicBezTo>
                                    <a:pt x="690" y="453"/>
                                    <a:pt x="691" y="451"/>
                                    <a:pt x="691" y="449"/>
                                  </a:cubicBezTo>
                                  <a:cubicBezTo>
                                    <a:pt x="689" y="446"/>
                                    <a:pt x="685" y="443"/>
                                    <a:pt x="681" y="443"/>
                                  </a:cubicBezTo>
                                  <a:cubicBezTo>
                                    <a:pt x="677" y="443"/>
                                    <a:pt x="674" y="445"/>
                                    <a:pt x="671" y="448"/>
                                  </a:cubicBezTo>
                                  <a:cubicBezTo>
                                    <a:pt x="672" y="450"/>
                                    <a:pt x="672" y="453"/>
                                    <a:pt x="672" y="455"/>
                                  </a:cubicBezTo>
                                  <a:cubicBezTo>
                                    <a:pt x="672" y="456"/>
                                    <a:pt x="672" y="456"/>
                                    <a:pt x="672" y="456"/>
                                  </a:cubicBezTo>
                                  <a:cubicBezTo>
                                    <a:pt x="673" y="456"/>
                                    <a:pt x="673" y="456"/>
                                    <a:pt x="674" y="456"/>
                                  </a:cubicBezTo>
                                  <a:cubicBezTo>
                                    <a:pt x="674" y="456"/>
                                    <a:pt x="674" y="456"/>
                                    <a:pt x="674" y="455"/>
                                  </a:cubicBezTo>
                                  <a:cubicBezTo>
                                    <a:pt x="674" y="452"/>
                                    <a:pt x="677" y="449"/>
                                    <a:pt x="681" y="449"/>
                                  </a:cubicBezTo>
                                  <a:cubicBezTo>
                                    <a:pt x="685" y="449"/>
                                    <a:pt x="687" y="452"/>
                                    <a:pt x="687" y="455"/>
                                  </a:cubicBezTo>
                                  <a:cubicBezTo>
                                    <a:pt x="687" y="456"/>
                                    <a:pt x="687" y="456"/>
                                    <a:pt x="687" y="456"/>
                                  </a:cubicBezTo>
                                  <a:cubicBezTo>
                                    <a:pt x="688" y="456"/>
                                    <a:pt x="689" y="456"/>
                                    <a:pt x="691" y="457"/>
                                  </a:cubicBezTo>
                                  <a:cubicBezTo>
                                    <a:pt x="690" y="456"/>
                                    <a:pt x="690" y="456"/>
                                    <a:pt x="690" y="455"/>
                                  </a:cubicBezTo>
                                  <a:close/>
                                  <a:moveTo>
                                    <a:pt x="681" y="450"/>
                                  </a:moveTo>
                                  <a:cubicBezTo>
                                    <a:pt x="678" y="450"/>
                                    <a:pt x="676" y="453"/>
                                    <a:pt x="676" y="455"/>
                                  </a:cubicBezTo>
                                  <a:cubicBezTo>
                                    <a:pt x="676" y="456"/>
                                    <a:pt x="676" y="456"/>
                                    <a:pt x="676" y="456"/>
                                  </a:cubicBezTo>
                                  <a:cubicBezTo>
                                    <a:pt x="677" y="456"/>
                                    <a:pt x="679" y="456"/>
                                    <a:pt x="681" y="456"/>
                                  </a:cubicBezTo>
                                  <a:cubicBezTo>
                                    <a:pt x="683" y="456"/>
                                    <a:pt x="684" y="456"/>
                                    <a:pt x="686" y="456"/>
                                  </a:cubicBezTo>
                                  <a:cubicBezTo>
                                    <a:pt x="686" y="456"/>
                                    <a:pt x="686" y="456"/>
                                    <a:pt x="686" y="455"/>
                                  </a:cubicBezTo>
                                  <a:cubicBezTo>
                                    <a:pt x="686" y="453"/>
                                    <a:pt x="684" y="450"/>
                                    <a:pt x="681" y="450"/>
                                  </a:cubicBezTo>
                                  <a:close/>
                                  <a:moveTo>
                                    <a:pt x="691" y="447"/>
                                  </a:moveTo>
                                  <a:cubicBezTo>
                                    <a:pt x="692" y="444"/>
                                    <a:pt x="692" y="442"/>
                                    <a:pt x="693" y="440"/>
                                  </a:cubicBezTo>
                                  <a:cubicBezTo>
                                    <a:pt x="690" y="437"/>
                                    <a:pt x="685" y="436"/>
                                    <a:pt x="681" y="436"/>
                                  </a:cubicBezTo>
                                  <a:cubicBezTo>
                                    <a:pt x="677" y="436"/>
                                    <a:pt x="673" y="437"/>
                                    <a:pt x="669" y="440"/>
                                  </a:cubicBezTo>
                                  <a:cubicBezTo>
                                    <a:pt x="670" y="442"/>
                                    <a:pt x="671" y="444"/>
                                    <a:pt x="671" y="446"/>
                                  </a:cubicBezTo>
                                  <a:cubicBezTo>
                                    <a:pt x="674" y="443"/>
                                    <a:pt x="677" y="442"/>
                                    <a:pt x="681" y="442"/>
                                  </a:cubicBezTo>
                                  <a:cubicBezTo>
                                    <a:pt x="685" y="442"/>
                                    <a:pt x="689" y="444"/>
                                    <a:pt x="691" y="447"/>
                                  </a:cubicBezTo>
                                  <a:close/>
                                  <a:moveTo>
                                    <a:pt x="664" y="455"/>
                                  </a:moveTo>
                                  <a:cubicBezTo>
                                    <a:pt x="664" y="456"/>
                                    <a:pt x="664" y="457"/>
                                    <a:pt x="664" y="458"/>
                                  </a:cubicBezTo>
                                  <a:cubicBezTo>
                                    <a:pt x="666" y="458"/>
                                    <a:pt x="668" y="457"/>
                                    <a:pt x="670" y="457"/>
                                  </a:cubicBezTo>
                                  <a:cubicBezTo>
                                    <a:pt x="670" y="456"/>
                                    <a:pt x="670" y="456"/>
                                    <a:pt x="670" y="455"/>
                                  </a:cubicBezTo>
                                  <a:cubicBezTo>
                                    <a:pt x="670" y="442"/>
                                    <a:pt x="665" y="429"/>
                                    <a:pt x="656" y="420"/>
                                  </a:cubicBezTo>
                                  <a:cubicBezTo>
                                    <a:pt x="647" y="411"/>
                                    <a:pt x="635" y="406"/>
                                    <a:pt x="621" y="406"/>
                                  </a:cubicBezTo>
                                  <a:cubicBezTo>
                                    <a:pt x="607" y="406"/>
                                    <a:pt x="595" y="411"/>
                                    <a:pt x="586" y="420"/>
                                  </a:cubicBezTo>
                                  <a:cubicBezTo>
                                    <a:pt x="577" y="429"/>
                                    <a:pt x="571" y="442"/>
                                    <a:pt x="571" y="455"/>
                                  </a:cubicBezTo>
                                  <a:cubicBezTo>
                                    <a:pt x="571" y="456"/>
                                    <a:pt x="571" y="456"/>
                                    <a:pt x="571" y="457"/>
                                  </a:cubicBezTo>
                                  <a:cubicBezTo>
                                    <a:pt x="573" y="457"/>
                                    <a:pt x="575" y="458"/>
                                    <a:pt x="577" y="459"/>
                                  </a:cubicBezTo>
                                  <a:cubicBezTo>
                                    <a:pt x="577" y="458"/>
                                    <a:pt x="577" y="457"/>
                                    <a:pt x="577" y="455"/>
                                  </a:cubicBezTo>
                                  <a:cubicBezTo>
                                    <a:pt x="577" y="431"/>
                                    <a:pt x="597" y="412"/>
                                    <a:pt x="621" y="412"/>
                                  </a:cubicBezTo>
                                  <a:cubicBezTo>
                                    <a:pt x="645" y="412"/>
                                    <a:pt x="664" y="431"/>
                                    <a:pt x="664" y="455"/>
                                  </a:cubicBezTo>
                                  <a:close/>
                                  <a:moveTo>
                                    <a:pt x="657" y="455"/>
                                  </a:moveTo>
                                  <a:cubicBezTo>
                                    <a:pt x="657" y="458"/>
                                    <a:pt x="656" y="460"/>
                                    <a:pt x="656" y="462"/>
                                  </a:cubicBezTo>
                                  <a:cubicBezTo>
                                    <a:pt x="658" y="461"/>
                                    <a:pt x="660" y="460"/>
                                    <a:pt x="663" y="459"/>
                                  </a:cubicBezTo>
                                  <a:cubicBezTo>
                                    <a:pt x="663" y="458"/>
                                    <a:pt x="663" y="457"/>
                                    <a:pt x="663" y="455"/>
                                  </a:cubicBezTo>
                                  <a:cubicBezTo>
                                    <a:pt x="663" y="444"/>
                                    <a:pt x="658" y="433"/>
                                    <a:pt x="650" y="426"/>
                                  </a:cubicBezTo>
                                  <a:cubicBezTo>
                                    <a:pt x="643" y="418"/>
                                    <a:pt x="632" y="413"/>
                                    <a:pt x="621" y="413"/>
                                  </a:cubicBezTo>
                                  <a:cubicBezTo>
                                    <a:pt x="609" y="413"/>
                                    <a:pt x="599" y="418"/>
                                    <a:pt x="591" y="426"/>
                                  </a:cubicBezTo>
                                  <a:cubicBezTo>
                                    <a:pt x="584" y="433"/>
                                    <a:pt x="579" y="444"/>
                                    <a:pt x="579" y="455"/>
                                  </a:cubicBezTo>
                                  <a:cubicBezTo>
                                    <a:pt x="579" y="457"/>
                                    <a:pt x="579" y="458"/>
                                    <a:pt x="579" y="459"/>
                                  </a:cubicBezTo>
                                  <a:cubicBezTo>
                                    <a:pt x="581" y="460"/>
                                    <a:pt x="584" y="461"/>
                                    <a:pt x="586" y="463"/>
                                  </a:cubicBezTo>
                                  <a:cubicBezTo>
                                    <a:pt x="585" y="460"/>
                                    <a:pt x="585" y="458"/>
                                    <a:pt x="585" y="455"/>
                                  </a:cubicBezTo>
                                  <a:cubicBezTo>
                                    <a:pt x="585" y="436"/>
                                    <a:pt x="601" y="420"/>
                                    <a:pt x="621" y="420"/>
                                  </a:cubicBezTo>
                                  <a:cubicBezTo>
                                    <a:pt x="641" y="420"/>
                                    <a:pt x="657" y="436"/>
                                    <a:pt x="657" y="455"/>
                                  </a:cubicBezTo>
                                  <a:close/>
                                  <a:moveTo>
                                    <a:pt x="570" y="455"/>
                                  </a:moveTo>
                                  <a:cubicBezTo>
                                    <a:pt x="570" y="453"/>
                                    <a:pt x="570" y="451"/>
                                    <a:pt x="570" y="449"/>
                                  </a:cubicBezTo>
                                  <a:cubicBezTo>
                                    <a:pt x="568" y="446"/>
                                    <a:pt x="564" y="443"/>
                                    <a:pt x="560" y="443"/>
                                  </a:cubicBezTo>
                                  <a:cubicBezTo>
                                    <a:pt x="555" y="443"/>
                                    <a:pt x="552" y="446"/>
                                    <a:pt x="550" y="450"/>
                                  </a:cubicBezTo>
                                  <a:cubicBezTo>
                                    <a:pt x="549" y="449"/>
                                    <a:pt x="549" y="449"/>
                                    <a:pt x="549" y="448"/>
                                  </a:cubicBezTo>
                                  <a:cubicBezTo>
                                    <a:pt x="550" y="451"/>
                                    <a:pt x="550" y="453"/>
                                    <a:pt x="550" y="455"/>
                                  </a:cubicBezTo>
                                  <a:cubicBezTo>
                                    <a:pt x="550" y="456"/>
                                    <a:pt x="550" y="456"/>
                                    <a:pt x="550" y="457"/>
                                  </a:cubicBezTo>
                                  <a:cubicBezTo>
                                    <a:pt x="551" y="456"/>
                                    <a:pt x="552" y="456"/>
                                    <a:pt x="553" y="456"/>
                                  </a:cubicBezTo>
                                  <a:cubicBezTo>
                                    <a:pt x="553" y="456"/>
                                    <a:pt x="553" y="456"/>
                                    <a:pt x="553" y="455"/>
                                  </a:cubicBezTo>
                                  <a:cubicBezTo>
                                    <a:pt x="553" y="452"/>
                                    <a:pt x="556" y="449"/>
                                    <a:pt x="560" y="449"/>
                                  </a:cubicBezTo>
                                  <a:cubicBezTo>
                                    <a:pt x="564" y="449"/>
                                    <a:pt x="567" y="452"/>
                                    <a:pt x="567" y="455"/>
                                  </a:cubicBezTo>
                                  <a:cubicBezTo>
                                    <a:pt x="567" y="456"/>
                                    <a:pt x="567" y="456"/>
                                    <a:pt x="567" y="456"/>
                                  </a:cubicBezTo>
                                  <a:cubicBezTo>
                                    <a:pt x="568" y="456"/>
                                    <a:pt x="569" y="456"/>
                                    <a:pt x="570" y="457"/>
                                  </a:cubicBezTo>
                                  <a:cubicBezTo>
                                    <a:pt x="570" y="456"/>
                                    <a:pt x="570" y="456"/>
                                    <a:pt x="570" y="455"/>
                                  </a:cubicBezTo>
                                  <a:close/>
                                  <a:moveTo>
                                    <a:pt x="560" y="450"/>
                                  </a:moveTo>
                                  <a:cubicBezTo>
                                    <a:pt x="557" y="450"/>
                                    <a:pt x="555" y="453"/>
                                    <a:pt x="555" y="455"/>
                                  </a:cubicBezTo>
                                  <a:cubicBezTo>
                                    <a:pt x="555" y="456"/>
                                    <a:pt x="555" y="456"/>
                                    <a:pt x="555" y="456"/>
                                  </a:cubicBezTo>
                                  <a:cubicBezTo>
                                    <a:pt x="557" y="456"/>
                                    <a:pt x="558" y="456"/>
                                    <a:pt x="560" y="456"/>
                                  </a:cubicBezTo>
                                  <a:cubicBezTo>
                                    <a:pt x="562" y="456"/>
                                    <a:pt x="563" y="456"/>
                                    <a:pt x="565" y="456"/>
                                  </a:cubicBezTo>
                                  <a:cubicBezTo>
                                    <a:pt x="565" y="456"/>
                                    <a:pt x="565" y="456"/>
                                    <a:pt x="565" y="455"/>
                                  </a:cubicBezTo>
                                  <a:cubicBezTo>
                                    <a:pt x="565" y="453"/>
                                    <a:pt x="563" y="450"/>
                                    <a:pt x="560" y="450"/>
                                  </a:cubicBezTo>
                                  <a:close/>
                                  <a:moveTo>
                                    <a:pt x="570" y="447"/>
                                  </a:moveTo>
                                  <a:cubicBezTo>
                                    <a:pt x="571" y="444"/>
                                    <a:pt x="571" y="442"/>
                                    <a:pt x="572" y="440"/>
                                  </a:cubicBezTo>
                                  <a:cubicBezTo>
                                    <a:pt x="569" y="437"/>
                                    <a:pt x="564" y="436"/>
                                    <a:pt x="560" y="436"/>
                                  </a:cubicBezTo>
                                  <a:cubicBezTo>
                                    <a:pt x="555" y="436"/>
                                    <a:pt x="551" y="438"/>
                                    <a:pt x="548" y="440"/>
                                  </a:cubicBezTo>
                                  <a:cubicBezTo>
                                    <a:pt x="548" y="443"/>
                                    <a:pt x="549" y="445"/>
                                    <a:pt x="549" y="447"/>
                                  </a:cubicBezTo>
                                  <a:cubicBezTo>
                                    <a:pt x="549" y="447"/>
                                    <a:pt x="549" y="447"/>
                                    <a:pt x="549" y="447"/>
                                  </a:cubicBezTo>
                                  <a:cubicBezTo>
                                    <a:pt x="552" y="444"/>
                                    <a:pt x="556" y="442"/>
                                    <a:pt x="560" y="442"/>
                                  </a:cubicBezTo>
                                  <a:cubicBezTo>
                                    <a:pt x="564" y="442"/>
                                    <a:pt x="568" y="444"/>
                                    <a:pt x="570" y="447"/>
                                  </a:cubicBezTo>
                                  <a:close/>
                                  <a:moveTo>
                                    <a:pt x="542" y="455"/>
                                  </a:moveTo>
                                  <a:cubicBezTo>
                                    <a:pt x="542" y="457"/>
                                    <a:pt x="542" y="458"/>
                                    <a:pt x="542" y="459"/>
                                  </a:cubicBezTo>
                                  <a:cubicBezTo>
                                    <a:pt x="544" y="458"/>
                                    <a:pt x="546" y="457"/>
                                    <a:pt x="548" y="457"/>
                                  </a:cubicBezTo>
                                  <a:cubicBezTo>
                                    <a:pt x="548" y="456"/>
                                    <a:pt x="548" y="456"/>
                                    <a:pt x="548" y="455"/>
                                  </a:cubicBezTo>
                                  <a:cubicBezTo>
                                    <a:pt x="548" y="442"/>
                                    <a:pt x="543" y="429"/>
                                    <a:pt x="534" y="420"/>
                                  </a:cubicBezTo>
                                  <a:cubicBezTo>
                                    <a:pt x="525" y="411"/>
                                    <a:pt x="512" y="406"/>
                                    <a:pt x="499" y="406"/>
                                  </a:cubicBezTo>
                                  <a:cubicBezTo>
                                    <a:pt x="485" y="406"/>
                                    <a:pt x="473" y="411"/>
                                    <a:pt x="464" y="420"/>
                                  </a:cubicBezTo>
                                  <a:cubicBezTo>
                                    <a:pt x="455" y="429"/>
                                    <a:pt x="449" y="442"/>
                                    <a:pt x="449" y="455"/>
                                  </a:cubicBezTo>
                                  <a:cubicBezTo>
                                    <a:pt x="449" y="456"/>
                                    <a:pt x="449" y="456"/>
                                    <a:pt x="449" y="457"/>
                                  </a:cubicBezTo>
                                  <a:cubicBezTo>
                                    <a:pt x="451" y="457"/>
                                    <a:pt x="453" y="458"/>
                                    <a:pt x="455" y="459"/>
                                  </a:cubicBezTo>
                                  <a:cubicBezTo>
                                    <a:pt x="455" y="458"/>
                                    <a:pt x="455" y="457"/>
                                    <a:pt x="455" y="455"/>
                                  </a:cubicBezTo>
                                  <a:cubicBezTo>
                                    <a:pt x="455" y="431"/>
                                    <a:pt x="475" y="412"/>
                                    <a:pt x="499" y="412"/>
                                  </a:cubicBezTo>
                                  <a:cubicBezTo>
                                    <a:pt x="523" y="412"/>
                                    <a:pt x="542" y="431"/>
                                    <a:pt x="542" y="455"/>
                                  </a:cubicBezTo>
                                  <a:close/>
                                  <a:moveTo>
                                    <a:pt x="534" y="455"/>
                                  </a:moveTo>
                                  <a:cubicBezTo>
                                    <a:pt x="534" y="458"/>
                                    <a:pt x="534" y="460"/>
                                    <a:pt x="534" y="463"/>
                                  </a:cubicBezTo>
                                  <a:cubicBezTo>
                                    <a:pt x="536" y="462"/>
                                    <a:pt x="538" y="460"/>
                                    <a:pt x="540" y="459"/>
                                  </a:cubicBezTo>
                                  <a:cubicBezTo>
                                    <a:pt x="540" y="458"/>
                                    <a:pt x="541" y="457"/>
                                    <a:pt x="541" y="455"/>
                                  </a:cubicBezTo>
                                  <a:cubicBezTo>
                                    <a:pt x="541" y="444"/>
                                    <a:pt x="536" y="433"/>
                                    <a:pt x="528" y="426"/>
                                  </a:cubicBezTo>
                                  <a:cubicBezTo>
                                    <a:pt x="521" y="418"/>
                                    <a:pt x="510" y="413"/>
                                    <a:pt x="499" y="413"/>
                                  </a:cubicBezTo>
                                  <a:cubicBezTo>
                                    <a:pt x="487" y="413"/>
                                    <a:pt x="477" y="418"/>
                                    <a:pt x="469" y="426"/>
                                  </a:cubicBezTo>
                                  <a:cubicBezTo>
                                    <a:pt x="461" y="433"/>
                                    <a:pt x="457" y="444"/>
                                    <a:pt x="457" y="455"/>
                                  </a:cubicBezTo>
                                  <a:cubicBezTo>
                                    <a:pt x="457" y="457"/>
                                    <a:pt x="457" y="458"/>
                                    <a:pt x="457" y="459"/>
                                  </a:cubicBezTo>
                                  <a:cubicBezTo>
                                    <a:pt x="459" y="460"/>
                                    <a:pt x="461" y="461"/>
                                    <a:pt x="464" y="463"/>
                                  </a:cubicBezTo>
                                  <a:cubicBezTo>
                                    <a:pt x="463" y="460"/>
                                    <a:pt x="463" y="458"/>
                                    <a:pt x="463" y="455"/>
                                  </a:cubicBezTo>
                                  <a:cubicBezTo>
                                    <a:pt x="463" y="436"/>
                                    <a:pt x="479" y="420"/>
                                    <a:pt x="499" y="420"/>
                                  </a:cubicBezTo>
                                  <a:cubicBezTo>
                                    <a:pt x="518" y="420"/>
                                    <a:pt x="534" y="436"/>
                                    <a:pt x="534" y="455"/>
                                  </a:cubicBezTo>
                                  <a:close/>
                                  <a:moveTo>
                                    <a:pt x="447" y="455"/>
                                  </a:moveTo>
                                  <a:cubicBezTo>
                                    <a:pt x="447" y="453"/>
                                    <a:pt x="448" y="451"/>
                                    <a:pt x="448" y="449"/>
                                  </a:cubicBezTo>
                                  <a:cubicBezTo>
                                    <a:pt x="446" y="446"/>
                                    <a:pt x="442" y="443"/>
                                    <a:pt x="438" y="443"/>
                                  </a:cubicBezTo>
                                  <a:cubicBezTo>
                                    <a:pt x="434" y="443"/>
                                    <a:pt x="431" y="445"/>
                                    <a:pt x="428" y="448"/>
                                  </a:cubicBezTo>
                                  <a:cubicBezTo>
                                    <a:pt x="429" y="450"/>
                                    <a:pt x="429" y="453"/>
                                    <a:pt x="429" y="455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0" y="456"/>
                                    <a:pt x="430" y="456"/>
                                    <a:pt x="431" y="456"/>
                                  </a:cubicBezTo>
                                  <a:cubicBezTo>
                                    <a:pt x="431" y="456"/>
                                    <a:pt x="431" y="456"/>
                                    <a:pt x="431" y="455"/>
                                  </a:cubicBezTo>
                                  <a:cubicBezTo>
                                    <a:pt x="431" y="452"/>
                                    <a:pt x="434" y="449"/>
                                    <a:pt x="438" y="449"/>
                                  </a:cubicBezTo>
                                  <a:cubicBezTo>
                                    <a:pt x="441" y="449"/>
                                    <a:pt x="444" y="452"/>
                                    <a:pt x="444" y="455"/>
                                  </a:cubicBezTo>
                                  <a:cubicBezTo>
                                    <a:pt x="444" y="456"/>
                                    <a:pt x="444" y="456"/>
                                    <a:pt x="444" y="456"/>
                                  </a:cubicBezTo>
                                  <a:cubicBezTo>
                                    <a:pt x="445" y="456"/>
                                    <a:pt x="446" y="456"/>
                                    <a:pt x="447" y="457"/>
                                  </a:cubicBezTo>
                                  <a:cubicBezTo>
                                    <a:pt x="447" y="456"/>
                                    <a:pt x="447" y="456"/>
                                    <a:pt x="447" y="455"/>
                                  </a:cubicBezTo>
                                  <a:close/>
                                  <a:moveTo>
                                    <a:pt x="438" y="450"/>
                                  </a:moveTo>
                                  <a:cubicBezTo>
                                    <a:pt x="435" y="450"/>
                                    <a:pt x="433" y="453"/>
                                    <a:pt x="433" y="455"/>
                                  </a:cubicBezTo>
                                  <a:cubicBezTo>
                                    <a:pt x="433" y="456"/>
                                    <a:pt x="433" y="456"/>
                                    <a:pt x="433" y="456"/>
                                  </a:cubicBezTo>
                                  <a:cubicBezTo>
                                    <a:pt x="434" y="456"/>
                                    <a:pt x="436" y="456"/>
                                    <a:pt x="438" y="456"/>
                                  </a:cubicBezTo>
                                  <a:cubicBezTo>
                                    <a:pt x="439" y="456"/>
                                    <a:pt x="441" y="456"/>
                                    <a:pt x="443" y="456"/>
                                  </a:cubicBezTo>
                                  <a:cubicBezTo>
                                    <a:pt x="443" y="456"/>
                                    <a:pt x="443" y="456"/>
                                    <a:pt x="443" y="455"/>
                                  </a:cubicBezTo>
                                  <a:cubicBezTo>
                                    <a:pt x="443" y="453"/>
                                    <a:pt x="441" y="450"/>
                                    <a:pt x="438" y="450"/>
                                  </a:cubicBezTo>
                                  <a:close/>
                                  <a:moveTo>
                                    <a:pt x="448" y="447"/>
                                  </a:moveTo>
                                  <a:cubicBezTo>
                                    <a:pt x="449" y="444"/>
                                    <a:pt x="449" y="442"/>
                                    <a:pt x="450" y="440"/>
                                  </a:cubicBezTo>
                                  <a:cubicBezTo>
                                    <a:pt x="446" y="437"/>
                                    <a:pt x="442" y="436"/>
                                    <a:pt x="438" y="436"/>
                                  </a:cubicBezTo>
                                  <a:cubicBezTo>
                                    <a:pt x="434" y="436"/>
                                    <a:pt x="430" y="437"/>
                                    <a:pt x="426" y="440"/>
                                  </a:cubicBezTo>
                                  <a:cubicBezTo>
                                    <a:pt x="427" y="442"/>
                                    <a:pt x="428" y="444"/>
                                    <a:pt x="428" y="446"/>
                                  </a:cubicBezTo>
                                  <a:cubicBezTo>
                                    <a:pt x="431" y="443"/>
                                    <a:pt x="434" y="442"/>
                                    <a:pt x="438" y="442"/>
                                  </a:cubicBezTo>
                                  <a:cubicBezTo>
                                    <a:pt x="442" y="442"/>
                                    <a:pt x="446" y="444"/>
                                    <a:pt x="448" y="447"/>
                                  </a:cubicBezTo>
                                  <a:close/>
                                  <a:moveTo>
                                    <a:pt x="421" y="455"/>
                                  </a:moveTo>
                                  <a:cubicBezTo>
                                    <a:pt x="421" y="456"/>
                                    <a:pt x="421" y="457"/>
                                    <a:pt x="421" y="458"/>
                                  </a:cubicBezTo>
                                  <a:cubicBezTo>
                                    <a:pt x="423" y="458"/>
                                    <a:pt x="425" y="457"/>
                                    <a:pt x="427" y="457"/>
                                  </a:cubicBezTo>
                                  <a:cubicBezTo>
                                    <a:pt x="427" y="456"/>
                                    <a:pt x="427" y="456"/>
                                    <a:pt x="427" y="455"/>
                                  </a:cubicBezTo>
                                  <a:cubicBezTo>
                                    <a:pt x="427" y="442"/>
                                    <a:pt x="422" y="429"/>
                                    <a:pt x="413" y="420"/>
                                  </a:cubicBezTo>
                                  <a:cubicBezTo>
                                    <a:pt x="404" y="411"/>
                                    <a:pt x="391" y="406"/>
                                    <a:pt x="378" y="406"/>
                                  </a:cubicBezTo>
                                  <a:cubicBezTo>
                                    <a:pt x="364" y="406"/>
                                    <a:pt x="352" y="411"/>
                                    <a:pt x="343" y="420"/>
                                  </a:cubicBezTo>
                                  <a:cubicBezTo>
                                    <a:pt x="334" y="429"/>
                                    <a:pt x="328" y="442"/>
                                    <a:pt x="328" y="455"/>
                                  </a:cubicBezTo>
                                  <a:cubicBezTo>
                                    <a:pt x="328" y="456"/>
                                    <a:pt x="328" y="456"/>
                                    <a:pt x="328" y="457"/>
                                  </a:cubicBezTo>
                                  <a:cubicBezTo>
                                    <a:pt x="330" y="457"/>
                                    <a:pt x="332" y="458"/>
                                    <a:pt x="334" y="459"/>
                                  </a:cubicBezTo>
                                  <a:cubicBezTo>
                                    <a:pt x="334" y="458"/>
                                    <a:pt x="334" y="457"/>
                                    <a:pt x="334" y="455"/>
                                  </a:cubicBezTo>
                                  <a:cubicBezTo>
                                    <a:pt x="334" y="431"/>
                                    <a:pt x="354" y="412"/>
                                    <a:pt x="378" y="412"/>
                                  </a:cubicBezTo>
                                  <a:cubicBezTo>
                                    <a:pt x="402" y="412"/>
                                    <a:pt x="421" y="431"/>
                                    <a:pt x="421" y="455"/>
                                  </a:cubicBezTo>
                                  <a:close/>
                                  <a:moveTo>
                                    <a:pt x="414" y="455"/>
                                  </a:moveTo>
                                  <a:cubicBezTo>
                                    <a:pt x="414" y="458"/>
                                    <a:pt x="413" y="460"/>
                                    <a:pt x="413" y="462"/>
                                  </a:cubicBezTo>
                                  <a:cubicBezTo>
                                    <a:pt x="415" y="461"/>
                                    <a:pt x="417" y="460"/>
                                    <a:pt x="420" y="459"/>
                                  </a:cubicBezTo>
                                  <a:cubicBezTo>
                                    <a:pt x="420" y="458"/>
                                    <a:pt x="420" y="457"/>
                                    <a:pt x="420" y="455"/>
                                  </a:cubicBezTo>
                                  <a:cubicBezTo>
                                    <a:pt x="420" y="444"/>
                                    <a:pt x="415" y="433"/>
                                    <a:pt x="407" y="426"/>
                                  </a:cubicBezTo>
                                  <a:cubicBezTo>
                                    <a:pt x="400" y="418"/>
                                    <a:pt x="389" y="413"/>
                                    <a:pt x="378" y="413"/>
                                  </a:cubicBezTo>
                                  <a:cubicBezTo>
                                    <a:pt x="366" y="413"/>
                                    <a:pt x="356" y="418"/>
                                    <a:pt x="348" y="426"/>
                                  </a:cubicBezTo>
                                  <a:cubicBezTo>
                                    <a:pt x="341" y="433"/>
                                    <a:pt x="336" y="444"/>
                                    <a:pt x="336" y="455"/>
                                  </a:cubicBezTo>
                                  <a:cubicBezTo>
                                    <a:pt x="336" y="457"/>
                                    <a:pt x="336" y="458"/>
                                    <a:pt x="336" y="459"/>
                                  </a:cubicBezTo>
                                  <a:cubicBezTo>
                                    <a:pt x="338" y="460"/>
                                    <a:pt x="341" y="461"/>
                                    <a:pt x="343" y="463"/>
                                  </a:cubicBezTo>
                                  <a:cubicBezTo>
                                    <a:pt x="342" y="460"/>
                                    <a:pt x="342" y="458"/>
                                    <a:pt x="342" y="455"/>
                                  </a:cubicBezTo>
                                  <a:cubicBezTo>
                                    <a:pt x="342" y="436"/>
                                    <a:pt x="358" y="420"/>
                                    <a:pt x="378" y="420"/>
                                  </a:cubicBezTo>
                                  <a:cubicBezTo>
                                    <a:pt x="398" y="420"/>
                                    <a:pt x="414" y="436"/>
                                    <a:pt x="414" y="455"/>
                                  </a:cubicBezTo>
                                  <a:close/>
                                  <a:moveTo>
                                    <a:pt x="327" y="455"/>
                                  </a:moveTo>
                                  <a:cubicBezTo>
                                    <a:pt x="327" y="453"/>
                                    <a:pt x="327" y="451"/>
                                    <a:pt x="327" y="449"/>
                                  </a:cubicBezTo>
                                  <a:cubicBezTo>
                                    <a:pt x="325" y="446"/>
                                    <a:pt x="321" y="443"/>
                                    <a:pt x="317" y="443"/>
                                  </a:cubicBezTo>
                                  <a:cubicBezTo>
                                    <a:pt x="313" y="443"/>
                                    <a:pt x="309" y="446"/>
                                    <a:pt x="307" y="449"/>
                                  </a:cubicBezTo>
                                  <a:cubicBezTo>
                                    <a:pt x="307" y="451"/>
                                    <a:pt x="307" y="453"/>
                                    <a:pt x="307" y="455"/>
                                  </a:cubicBezTo>
                                  <a:cubicBezTo>
                                    <a:pt x="307" y="456"/>
                                    <a:pt x="307" y="456"/>
                                    <a:pt x="307" y="457"/>
                                  </a:cubicBezTo>
                                  <a:cubicBezTo>
                                    <a:pt x="308" y="456"/>
                                    <a:pt x="309" y="456"/>
                                    <a:pt x="310" y="456"/>
                                  </a:cubicBezTo>
                                  <a:cubicBezTo>
                                    <a:pt x="310" y="456"/>
                                    <a:pt x="310" y="456"/>
                                    <a:pt x="310" y="455"/>
                                  </a:cubicBezTo>
                                  <a:cubicBezTo>
                                    <a:pt x="310" y="452"/>
                                    <a:pt x="313" y="449"/>
                                    <a:pt x="317" y="449"/>
                                  </a:cubicBezTo>
                                  <a:cubicBezTo>
                                    <a:pt x="321" y="449"/>
                                    <a:pt x="324" y="452"/>
                                    <a:pt x="324" y="455"/>
                                  </a:cubicBezTo>
                                  <a:cubicBezTo>
                                    <a:pt x="324" y="456"/>
                                    <a:pt x="324" y="456"/>
                                    <a:pt x="324" y="456"/>
                                  </a:cubicBezTo>
                                  <a:cubicBezTo>
                                    <a:pt x="325" y="456"/>
                                    <a:pt x="326" y="456"/>
                                    <a:pt x="327" y="457"/>
                                  </a:cubicBezTo>
                                  <a:cubicBezTo>
                                    <a:pt x="327" y="456"/>
                                    <a:pt x="327" y="456"/>
                                    <a:pt x="327" y="455"/>
                                  </a:cubicBezTo>
                                  <a:close/>
                                  <a:moveTo>
                                    <a:pt x="317" y="450"/>
                                  </a:moveTo>
                                  <a:cubicBezTo>
                                    <a:pt x="314" y="450"/>
                                    <a:pt x="312" y="453"/>
                                    <a:pt x="312" y="455"/>
                                  </a:cubicBezTo>
                                  <a:cubicBezTo>
                                    <a:pt x="312" y="456"/>
                                    <a:pt x="312" y="456"/>
                                    <a:pt x="312" y="456"/>
                                  </a:cubicBezTo>
                                  <a:cubicBezTo>
                                    <a:pt x="314" y="456"/>
                                    <a:pt x="315" y="456"/>
                                    <a:pt x="317" y="456"/>
                                  </a:cubicBezTo>
                                  <a:cubicBezTo>
                                    <a:pt x="319" y="456"/>
                                    <a:pt x="320" y="456"/>
                                    <a:pt x="322" y="456"/>
                                  </a:cubicBezTo>
                                  <a:cubicBezTo>
                                    <a:pt x="322" y="456"/>
                                    <a:pt x="322" y="456"/>
                                    <a:pt x="322" y="455"/>
                                  </a:cubicBezTo>
                                  <a:cubicBezTo>
                                    <a:pt x="322" y="453"/>
                                    <a:pt x="320" y="450"/>
                                    <a:pt x="317" y="450"/>
                                  </a:cubicBezTo>
                                  <a:close/>
                                  <a:moveTo>
                                    <a:pt x="327" y="447"/>
                                  </a:moveTo>
                                  <a:cubicBezTo>
                                    <a:pt x="328" y="444"/>
                                    <a:pt x="328" y="442"/>
                                    <a:pt x="329" y="440"/>
                                  </a:cubicBezTo>
                                  <a:cubicBezTo>
                                    <a:pt x="326" y="437"/>
                                    <a:pt x="321" y="436"/>
                                    <a:pt x="317" y="436"/>
                                  </a:cubicBezTo>
                                  <a:cubicBezTo>
                                    <a:pt x="312" y="436"/>
                                    <a:pt x="308" y="437"/>
                                    <a:pt x="305" y="440"/>
                                  </a:cubicBezTo>
                                  <a:cubicBezTo>
                                    <a:pt x="305" y="442"/>
                                    <a:pt x="306" y="445"/>
                                    <a:pt x="306" y="447"/>
                                  </a:cubicBezTo>
                                  <a:cubicBezTo>
                                    <a:pt x="309" y="444"/>
                                    <a:pt x="313" y="442"/>
                                    <a:pt x="317" y="442"/>
                                  </a:cubicBezTo>
                                  <a:cubicBezTo>
                                    <a:pt x="321" y="442"/>
                                    <a:pt x="325" y="444"/>
                                    <a:pt x="327" y="447"/>
                                  </a:cubicBezTo>
                                  <a:close/>
                                  <a:moveTo>
                                    <a:pt x="299" y="455"/>
                                  </a:moveTo>
                                  <a:cubicBezTo>
                                    <a:pt x="299" y="457"/>
                                    <a:pt x="299" y="458"/>
                                    <a:pt x="299" y="459"/>
                                  </a:cubicBezTo>
                                  <a:cubicBezTo>
                                    <a:pt x="301" y="458"/>
                                    <a:pt x="303" y="457"/>
                                    <a:pt x="305" y="457"/>
                                  </a:cubicBezTo>
                                  <a:cubicBezTo>
                                    <a:pt x="305" y="456"/>
                                    <a:pt x="306" y="456"/>
                                    <a:pt x="306" y="455"/>
                                  </a:cubicBezTo>
                                  <a:cubicBezTo>
                                    <a:pt x="306" y="442"/>
                                    <a:pt x="300" y="429"/>
                                    <a:pt x="291" y="420"/>
                                  </a:cubicBezTo>
                                  <a:cubicBezTo>
                                    <a:pt x="282" y="411"/>
                                    <a:pt x="270" y="406"/>
                                    <a:pt x="256" y="406"/>
                                  </a:cubicBezTo>
                                  <a:cubicBezTo>
                                    <a:pt x="242" y="406"/>
                                    <a:pt x="230" y="411"/>
                                    <a:pt x="221" y="420"/>
                                  </a:cubicBezTo>
                                  <a:cubicBezTo>
                                    <a:pt x="212" y="429"/>
                                    <a:pt x="206" y="442"/>
                                    <a:pt x="206" y="455"/>
                                  </a:cubicBezTo>
                                  <a:cubicBezTo>
                                    <a:pt x="206" y="456"/>
                                    <a:pt x="206" y="456"/>
                                    <a:pt x="206" y="457"/>
                                  </a:cubicBezTo>
                                  <a:cubicBezTo>
                                    <a:pt x="208" y="457"/>
                                    <a:pt x="210" y="458"/>
                                    <a:pt x="213" y="459"/>
                                  </a:cubicBezTo>
                                  <a:cubicBezTo>
                                    <a:pt x="212" y="458"/>
                                    <a:pt x="212" y="457"/>
                                    <a:pt x="212" y="455"/>
                                  </a:cubicBezTo>
                                  <a:cubicBezTo>
                                    <a:pt x="212" y="431"/>
                                    <a:pt x="232" y="412"/>
                                    <a:pt x="256" y="412"/>
                                  </a:cubicBezTo>
                                  <a:cubicBezTo>
                                    <a:pt x="280" y="412"/>
                                    <a:pt x="299" y="431"/>
                                    <a:pt x="299" y="455"/>
                                  </a:cubicBezTo>
                                  <a:close/>
                                  <a:moveTo>
                                    <a:pt x="292" y="455"/>
                                  </a:moveTo>
                                  <a:cubicBezTo>
                                    <a:pt x="292" y="458"/>
                                    <a:pt x="291" y="460"/>
                                    <a:pt x="291" y="463"/>
                                  </a:cubicBezTo>
                                  <a:cubicBezTo>
                                    <a:pt x="293" y="461"/>
                                    <a:pt x="295" y="460"/>
                                    <a:pt x="298" y="459"/>
                                  </a:cubicBezTo>
                                  <a:cubicBezTo>
                                    <a:pt x="298" y="458"/>
                                    <a:pt x="298" y="457"/>
                                    <a:pt x="298" y="455"/>
                                  </a:cubicBezTo>
                                  <a:cubicBezTo>
                                    <a:pt x="298" y="444"/>
                                    <a:pt x="293" y="433"/>
                                    <a:pt x="286" y="426"/>
                                  </a:cubicBezTo>
                                  <a:cubicBezTo>
                                    <a:pt x="278" y="418"/>
                                    <a:pt x="267" y="413"/>
                                    <a:pt x="256" y="413"/>
                                  </a:cubicBezTo>
                                  <a:cubicBezTo>
                                    <a:pt x="244" y="413"/>
                                    <a:pt x="234" y="418"/>
                                    <a:pt x="226" y="426"/>
                                  </a:cubicBezTo>
                                  <a:cubicBezTo>
                                    <a:pt x="219" y="433"/>
                                    <a:pt x="214" y="444"/>
                                    <a:pt x="214" y="455"/>
                                  </a:cubicBezTo>
                                  <a:cubicBezTo>
                                    <a:pt x="214" y="457"/>
                                    <a:pt x="214" y="458"/>
                                    <a:pt x="214" y="459"/>
                                  </a:cubicBezTo>
                                  <a:cubicBezTo>
                                    <a:pt x="216" y="460"/>
                                    <a:pt x="219" y="461"/>
                                    <a:pt x="221" y="463"/>
                                  </a:cubicBezTo>
                                  <a:cubicBezTo>
                                    <a:pt x="220" y="460"/>
                                    <a:pt x="220" y="458"/>
                                    <a:pt x="220" y="455"/>
                                  </a:cubicBezTo>
                                  <a:cubicBezTo>
                                    <a:pt x="220" y="436"/>
                                    <a:pt x="236" y="420"/>
                                    <a:pt x="256" y="420"/>
                                  </a:cubicBezTo>
                                  <a:cubicBezTo>
                                    <a:pt x="276" y="420"/>
                                    <a:pt x="292" y="436"/>
                                    <a:pt x="292" y="455"/>
                                  </a:cubicBezTo>
                                  <a:close/>
                                  <a:moveTo>
                                    <a:pt x="205" y="455"/>
                                  </a:moveTo>
                                  <a:cubicBezTo>
                                    <a:pt x="205" y="453"/>
                                    <a:pt x="205" y="451"/>
                                    <a:pt x="205" y="449"/>
                                  </a:cubicBezTo>
                                  <a:cubicBezTo>
                                    <a:pt x="203" y="446"/>
                                    <a:pt x="199" y="443"/>
                                    <a:pt x="195" y="443"/>
                                  </a:cubicBezTo>
                                  <a:cubicBezTo>
                                    <a:pt x="191" y="443"/>
                                    <a:pt x="188" y="445"/>
                                    <a:pt x="186" y="448"/>
                                  </a:cubicBezTo>
                                  <a:cubicBezTo>
                                    <a:pt x="186" y="450"/>
                                    <a:pt x="186" y="453"/>
                                    <a:pt x="186" y="455"/>
                                  </a:cubicBezTo>
                                  <a:cubicBezTo>
                                    <a:pt x="186" y="456"/>
                                    <a:pt x="186" y="456"/>
                                    <a:pt x="186" y="456"/>
                                  </a:cubicBezTo>
                                  <a:cubicBezTo>
                                    <a:pt x="187" y="456"/>
                                    <a:pt x="188" y="456"/>
                                    <a:pt x="188" y="456"/>
                                  </a:cubicBezTo>
                                  <a:cubicBezTo>
                                    <a:pt x="188" y="456"/>
                                    <a:pt x="188" y="456"/>
                                    <a:pt x="188" y="455"/>
                                  </a:cubicBezTo>
                                  <a:cubicBezTo>
                                    <a:pt x="188" y="452"/>
                                    <a:pt x="191" y="449"/>
                                    <a:pt x="195" y="449"/>
                                  </a:cubicBezTo>
                                  <a:cubicBezTo>
                                    <a:pt x="199" y="449"/>
                                    <a:pt x="202" y="452"/>
                                    <a:pt x="202" y="455"/>
                                  </a:cubicBezTo>
                                  <a:cubicBezTo>
                                    <a:pt x="202" y="456"/>
                                    <a:pt x="202" y="456"/>
                                    <a:pt x="202" y="456"/>
                                  </a:cubicBezTo>
                                  <a:cubicBezTo>
                                    <a:pt x="203" y="456"/>
                                    <a:pt x="204" y="456"/>
                                    <a:pt x="205" y="457"/>
                                  </a:cubicBezTo>
                                  <a:cubicBezTo>
                                    <a:pt x="205" y="456"/>
                                    <a:pt x="205" y="456"/>
                                    <a:pt x="205" y="455"/>
                                  </a:cubicBezTo>
                                  <a:close/>
                                  <a:moveTo>
                                    <a:pt x="195" y="450"/>
                                  </a:moveTo>
                                  <a:cubicBezTo>
                                    <a:pt x="192" y="450"/>
                                    <a:pt x="190" y="453"/>
                                    <a:pt x="190" y="455"/>
                                  </a:cubicBezTo>
                                  <a:cubicBezTo>
                                    <a:pt x="190" y="456"/>
                                    <a:pt x="190" y="456"/>
                                    <a:pt x="190" y="456"/>
                                  </a:cubicBezTo>
                                  <a:cubicBezTo>
                                    <a:pt x="192" y="456"/>
                                    <a:pt x="193" y="456"/>
                                    <a:pt x="195" y="456"/>
                                  </a:cubicBezTo>
                                  <a:cubicBezTo>
                                    <a:pt x="197" y="456"/>
                                    <a:pt x="198" y="456"/>
                                    <a:pt x="200" y="456"/>
                                  </a:cubicBezTo>
                                  <a:cubicBezTo>
                                    <a:pt x="200" y="456"/>
                                    <a:pt x="200" y="456"/>
                                    <a:pt x="200" y="455"/>
                                  </a:cubicBezTo>
                                  <a:cubicBezTo>
                                    <a:pt x="200" y="453"/>
                                    <a:pt x="198" y="450"/>
                                    <a:pt x="195" y="450"/>
                                  </a:cubicBezTo>
                                  <a:close/>
                                  <a:moveTo>
                                    <a:pt x="205" y="447"/>
                                  </a:moveTo>
                                  <a:cubicBezTo>
                                    <a:pt x="206" y="444"/>
                                    <a:pt x="206" y="442"/>
                                    <a:pt x="207" y="440"/>
                                  </a:cubicBezTo>
                                  <a:cubicBezTo>
                                    <a:pt x="204" y="437"/>
                                    <a:pt x="200" y="436"/>
                                    <a:pt x="195" y="436"/>
                                  </a:cubicBezTo>
                                  <a:cubicBezTo>
                                    <a:pt x="191" y="436"/>
                                    <a:pt x="187" y="437"/>
                                    <a:pt x="184" y="440"/>
                                  </a:cubicBezTo>
                                  <a:cubicBezTo>
                                    <a:pt x="184" y="442"/>
                                    <a:pt x="185" y="444"/>
                                    <a:pt x="185" y="446"/>
                                  </a:cubicBezTo>
                                  <a:cubicBezTo>
                                    <a:pt x="188" y="443"/>
                                    <a:pt x="191" y="442"/>
                                    <a:pt x="195" y="442"/>
                                  </a:cubicBezTo>
                                  <a:cubicBezTo>
                                    <a:pt x="199" y="442"/>
                                    <a:pt x="203" y="444"/>
                                    <a:pt x="205" y="447"/>
                                  </a:cubicBezTo>
                                  <a:close/>
                                  <a:moveTo>
                                    <a:pt x="179" y="455"/>
                                  </a:moveTo>
                                  <a:cubicBezTo>
                                    <a:pt x="179" y="456"/>
                                    <a:pt x="178" y="457"/>
                                    <a:pt x="178" y="458"/>
                                  </a:cubicBezTo>
                                  <a:cubicBezTo>
                                    <a:pt x="180" y="458"/>
                                    <a:pt x="183" y="457"/>
                                    <a:pt x="185" y="457"/>
                                  </a:cubicBezTo>
                                  <a:cubicBezTo>
                                    <a:pt x="185" y="456"/>
                                    <a:pt x="185" y="456"/>
                                    <a:pt x="185" y="455"/>
                                  </a:cubicBezTo>
                                  <a:cubicBezTo>
                                    <a:pt x="185" y="442"/>
                                    <a:pt x="179" y="429"/>
                                    <a:pt x="170" y="420"/>
                                  </a:cubicBezTo>
                                  <a:cubicBezTo>
                                    <a:pt x="161" y="411"/>
                                    <a:pt x="149" y="406"/>
                                    <a:pt x="135" y="406"/>
                                  </a:cubicBezTo>
                                  <a:cubicBezTo>
                                    <a:pt x="121" y="406"/>
                                    <a:pt x="109" y="411"/>
                                    <a:pt x="100" y="420"/>
                                  </a:cubicBezTo>
                                  <a:cubicBezTo>
                                    <a:pt x="91" y="429"/>
                                    <a:pt x="85" y="442"/>
                                    <a:pt x="85" y="455"/>
                                  </a:cubicBezTo>
                                  <a:cubicBezTo>
                                    <a:pt x="85" y="456"/>
                                    <a:pt x="85" y="456"/>
                                    <a:pt x="85" y="457"/>
                                  </a:cubicBezTo>
                                  <a:cubicBezTo>
                                    <a:pt x="88" y="457"/>
                                    <a:pt x="90" y="458"/>
                                    <a:pt x="92" y="459"/>
                                  </a:cubicBezTo>
                                  <a:cubicBezTo>
                                    <a:pt x="92" y="458"/>
                                    <a:pt x="92" y="457"/>
                                    <a:pt x="92" y="455"/>
                                  </a:cubicBezTo>
                                  <a:cubicBezTo>
                                    <a:pt x="92" y="431"/>
                                    <a:pt x="111" y="412"/>
                                    <a:pt x="135" y="412"/>
                                  </a:cubicBezTo>
                                  <a:cubicBezTo>
                                    <a:pt x="159" y="412"/>
                                    <a:pt x="179" y="431"/>
                                    <a:pt x="179" y="455"/>
                                  </a:cubicBezTo>
                                  <a:close/>
                                  <a:moveTo>
                                    <a:pt x="171" y="455"/>
                                  </a:moveTo>
                                  <a:cubicBezTo>
                                    <a:pt x="171" y="458"/>
                                    <a:pt x="171" y="460"/>
                                    <a:pt x="170" y="462"/>
                                  </a:cubicBezTo>
                                  <a:cubicBezTo>
                                    <a:pt x="172" y="461"/>
                                    <a:pt x="175" y="460"/>
                                    <a:pt x="177" y="459"/>
                                  </a:cubicBezTo>
                                  <a:cubicBezTo>
                                    <a:pt x="177" y="458"/>
                                    <a:pt x="177" y="457"/>
                                    <a:pt x="177" y="455"/>
                                  </a:cubicBezTo>
                                  <a:cubicBezTo>
                                    <a:pt x="177" y="444"/>
                                    <a:pt x="172" y="433"/>
                                    <a:pt x="165" y="426"/>
                                  </a:cubicBezTo>
                                  <a:cubicBezTo>
                                    <a:pt x="157" y="418"/>
                                    <a:pt x="147" y="413"/>
                                    <a:pt x="135" y="413"/>
                                  </a:cubicBezTo>
                                  <a:cubicBezTo>
                                    <a:pt x="123" y="413"/>
                                    <a:pt x="113" y="418"/>
                                    <a:pt x="105" y="426"/>
                                  </a:cubicBezTo>
                                  <a:cubicBezTo>
                                    <a:pt x="98" y="433"/>
                                    <a:pt x="93" y="444"/>
                                    <a:pt x="93" y="455"/>
                                  </a:cubicBezTo>
                                  <a:cubicBezTo>
                                    <a:pt x="93" y="457"/>
                                    <a:pt x="93" y="458"/>
                                    <a:pt x="93" y="459"/>
                                  </a:cubicBezTo>
                                  <a:cubicBezTo>
                                    <a:pt x="96" y="460"/>
                                    <a:pt x="98" y="461"/>
                                    <a:pt x="100" y="463"/>
                                  </a:cubicBezTo>
                                  <a:cubicBezTo>
                                    <a:pt x="99" y="460"/>
                                    <a:pt x="99" y="458"/>
                                    <a:pt x="99" y="455"/>
                                  </a:cubicBezTo>
                                  <a:cubicBezTo>
                                    <a:pt x="99" y="436"/>
                                    <a:pt x="115" y="420"/>
                                    <a:pt x="135" y="420"/>
                                  </a:cubicBezTo>
                                  <a:cubicBezTo>
                                    <a:pt x="155" y="420"/>
                                    <a:pt x="171" y="436"/>
                                    <a:pt x="171" y="455"/>
                                  </a:cubicBezTo>
                                  <a:close/>
                                  <a:moveTo>
                                    <a:pt x="99" y="404"/>
                                  </a:moveTo>
                                  <a:cubicBezTo>
                                    <a:pt x="99" y="384"/>
                                    <a:pt x="115" y="368"/>
                                    <a:pt x="135" y="368"/>
                                  </a:cubicBezTo>
                                  <a:cubicBezTo>
                                    <a:pt x="155" y="368"/>
                                    <a:pt x="171" y="384"/>
                                    <a:pt x="171" y="404"/>
                                  </a:cubicBezTo>
                                  <a:cubicBezTo>
                                    <a:pt x="171" y="406"/>
                                    <a:pt x="171" y="408"/>
                                    <a:pt x="170" y="411"/>
                                  </a:cubicBezTo>
                                  <a:cubicBezTo>
                                    <a:pt x="172" y="409"/>
                                    <a:pt x="175" y="408"/>
                                    <a:pt x="177" y="408"/>
                                  </a:cubicBezTo>
                                  <a:cubicBezTo>
                                    <a:pt x="177" y="406"/>
                                    <a:pt x="177" y="405"/>
                                    <a:pt x="177" y="404"/>
                                  </a:cubicBezTo>
                                  <a:cubicBezTo>
                                    <a:pt x="177" y="392"/>
                                    <a:pt x="172" y="382"/>
                                    <a:pt x="165" y="374"/>
                                  </a:cubicBezTo>
                                  <a:cubicBezTo>
                                    <a:pt x="157" y="367"/>
                                    <a:pt x="147" y="362"/>
                                    <a:pt x="135" y="362"/>
                                  </a:cubicBezTo>
                                  <a:cubicBezTo>
                                    <a:pt x="123" y="362"/>
                                    <a:pt x="113" y="367"/>
                                    <a:pt x="105" y="374"/>
                                  </a:cubicBezTo>
                                  <a:cubicBezTo>
                                    <a:pt x="98" y="382"/>
                                    <a:pt x="93" y="392"/>
                                    <a:pt x="93" y="404"/>
                                  </a:cubicBezTo>
                                  <a:cubicBezTo>
                                    <a:pt x="93" y="405"/>
                                    <a:pt x="93" y="407"/>
                                    <a:pt x="93" y="408"/>
                                  </a:cubicBezTo>
                                  <a:cubicBezTo>
                                    <a:pt x="96" y="409"/>
                                    <a:pt x="98" y="410"/>
                                    <a:pt x="100" y="411"/>
                                  </a:cubicBezTo>
                                  <a:cubicBezTo>
                                    <a:pt x="99" y="409"/>
                                    <a:pt x="99" y="406"/>
                                    <a:pt x="99" y="404"/>
                                  </a:cubicBezTo>
                                  <a:close/>
                                  <a:moveTo>
                                    <a:pt x="92" y="404"/>
                                  </a:moveTo>
                                  <a:cubicBezTo>
                                    <a:pt x="92" y="380"/>
                                    <a:pt x="111" y="361"/>
                                    <a:pt x="135" y="361"/>
                                  </a:cubicBezTo>
                                  <a:cubicBezTo>
                                    <a:pt x="159" y="361"/>
                                    <a:pt x="179" y="380"/>
                                    <a:pt x="179" y="404"/>
                                  </a:cubicBezTo>
                                  <a:cubicBezTo>
                                    <a:pt x="179" y="405"/>
                                    <a:pt x="178" y="406"/>
                                    <a:pt x="178" y="407"/>
                                  </a:cubicBezTo>
                                  <a:cubicBezTo>
                                    <a:pt x="180" y="406"/>
                                    <a:pt x="183" y="406"/>
                                    <a:pt x="185" y="405"/>
                                  </a:cubicBezTo>
                                  <a:cubicBezTo>
                                    <a:pt x="185" y="405"/>
                                    <a:pt x="185" y="404"/>
                                    <a:pt x="185" y="404"/>
                                  </a:cubicBezTo>
                                  <a:cubicBezTo>
                                    <a:pt x="185" y="390"/>
                                    <a:pt x="179" y="378"/>
                                    <a:pt x="170" y="369"/>
                                  </a:cubicBezTo>
                                  <a:cubicBezTo>
                                    <a:pt x="161" y="360"/>
                                    <a:pt x="149" y="354"/>
                                    <a:pt x="135" y="354"/>
                                  </a:cubicBezTo>
                                  <a:cubicBezTo>
                                    <a:pt x="121" y="354"/>
                                    <a:pt x="109" y="360"/>
                                    <a:pt x="100" y="369"/>
                                  </a:cubicBezTo>
                                  <a:cubicBezTo>
                                    <a:pt x="91" y="378"/>
                                    <a:pt x="85" y="390"/>
                                    <a:pt x="85" y="404"/>
                                  </a:cubicBezTo>
                                  <a:cubicBezTo>
                                    <a:pt x="85" y="405"/>
                                    <a:pt x="85" y="405"/>
                                    <a:pt x="85" y="405"/>
                                  </a:cubicBezTo>
                                  <a:cubicBezTo>
                                    <a:pt x="88" y="406"/>
                                    <a:pt x="90" y="407"/>
                                    <a:pt x="92" y="407"/>
                                  </a:cubicBezTo>
                                  <a:cubicBezTo>
                                    <a:pt x="92" y="406"/>
                                    <a:pt x="92" y="405"/>
                                    <a:pt x="92" y="404"/>
                                  </a:cubicBezTo>
                                  <a:close/>
                                  <a:moveTo>
                                    <a:pt x="99" y="353"/>
                                  </a:moveTo>
                                  <a:cubicBezTo>
                                    <a:pt x="99" y="333"/>
                                    <a:pt x="115" y="317"/>
                                    <a:pt x="135" y="317"/>
                                  </a:cubicBezTo>
                                  <a:cubicBezTo>
                                    <a:pt x="155" y="317"/>
                                    <a:pt x="171" y="333"/>
                                    <a:pt x="171" y="353"/>
                                  </a:cubicBezTo>
                                  <a:cubicBezTo>
                                    <a:pt x="171" y="355"/>
                                    <a:pt x="171" y="357"/>
                                    <a:pt x="170" y="359"/>
                                  </a:cubicBezTo>
                                  <a:cubicBezTo>
                                    <a:pt x="172" y="358"/>
                                    <a:pt x="175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7" y="353"/>
                                  </a:cubicBezTo>
                                  <a:cubicBezTo>
                                    <a:pt x="177" y="341"/>
                                    <a:pt x="172" y="331"/>
                                    <a:pt x="165" y="323"/>
                                  </a:cubicBezTo>
                                  <a:cubicBezTo>
                                    <a:pt x="157" y="315"/>
                                    <a:pt x="147" y="311"/>
                                    <a:pt x="135" y="311"/>
                                  </a:cubicBezTo>
                                  <a:cubicBezTo>
                                    <a:pt x="123" y="311"/>
                                    <a:pt x="113" y="315"/>
                                    <a:pt x="105" y="323"/>
                                  </a:cubicBezTo>
                                  <a:cubicBezTo>
                                    <a:pt x="98" y="331"/>
                                    <a:pt x="93" y="341"/>
                                    <a:pt x="93" y="353"/>
                                  </a:cubicBezTo>
                                  <a:cubicBezTo>
                                    <a:pt x="93" y="354"/>
                                    <a:pt x="93" y="355"/>
                                    <a:pt x="93" y="357"/>
                                  </a:cubicBezTo>
                                  <a:cubicBezTo>
                                    <a:pt x="96" y="357"/>
                                    <a:pt x="98" y="359"/>
                                    <a:pt x="100" y="360"/>
                                  </a:cubicBezTo>
                                  <a:cubicBezTo>
                                    <a:pt x="99" y="358"/>
                                    <a:pt x="99" y="355"/>
                                    <a:pt x="99" y="353"/>
                                  </a:cubicBezTo>
                                  <a:close/>
                                  <a:moveTo>
                                    <a:pt x="92" y="353"/>
                                  </a:moveTo>
                                  <a:cubicBezTo>
                                    <a:pt x="92" y="329"/>
                                    <a:pt x="111" y="309"/>
                                    <a:pt x="135" y="309"/>
                                  </a:cubicBezTo>
                                  <a:cubicBezTo>
                                    <a:pt x="159" y="309"/>
                                    <a:pt x="179" y="329"/>
                                    <a:pt x="179" y="353"/>
                                  </a:cubicBezTo>
                                  <a:cubicBezTo>
                                    <a:pt x="179" y="354"/>
                                    <a:pt x="178" y="355"/>
                                    <a:pt x="178" y="356"/>
                                  </a:cubicBezTo>
                                  <a:cubicBezTo>
                                    <a:pt x="180" y="355"/>
                                    <a:pt x="183" y="354"/>
                                    <a:pt x="185" y="354"/>
                                  </a:cubicBezTo>
                                  <a:cubicBezTo>
                                    <a:pt x="185" y="353"/>
                                    <a:pt x="185" y="353"/>
                                    <a:pt x="185" y="353"/>
                                  </a:cubicBezTo>
                                  <a:cubicBezTo>
                                    <a:pt x="185" y="339"/>
                                    <a:pt x="179" y="327"/>
                                    <a:pt x="170" y="318"/>
                                  </a:cubicBezTo>
                                  <a:cubicBezTo>
                                    <a:pt x="161" y="309"/>
                                    <a:pt x="149" y="303"/>
                                    <a:pt x="135" y="303"/>
                                  </a:cubicBezTo>
                                  <a:cubicBezTo>
                                    <a:pt x="121" y="303"/>
                                    <a:pt x="109" y="309"/>
                                    <a:pt x="100" y="318"/>
                                  </a:cubicBezTo>
                                  <a:cubicBezTo>
                                    <a:pt x="91" y="327"/>
                                    <a:pt x="85" y="339"/>
                                    <a:pt x="85" y="353"/>
                                  </a:cubicBezTo>
                                  <a:cubicBezTo>
                                    <a:pt x="85" y="353"/>
                                    <a:pt x="85" y="354"/>
                                    <a:pt x="85" y="354"/>
                                  </a:cubicBezTo>
                                  <a:cubicBezTo>
                                    <a:pt x="88" y="355"/>
                                    <a:pt x="90" y="355"/>
                                    <a:pt x="92" y="356"/>
                                  </a:cubicBezTo>
                                  <a:cubicBezTo>
                                    <a:pt x="92" y="355"/>
                                    <a:pt x="92" y="354"/>
                                    <a:pt x="92" y="353"/>
                                  </a:cubicBezTo>
                                  <a:close/>
                                  <a:moveTo>
                                    <a:pt x="99" y="301"/>
                                  </a:moveTo>
                                  <a:cubicBezTo>
                                    <a:pt x="99" y="282"/>
                                    <a:pt x="115" y="265"/>
                                    <a:pt x="135" y="265"/>
                                  </a:cubicBezTo>
                                  <a:cubicBezTo>
                                    <a:pt x="155" y="265"/>
                                    <a:pt x="171" y="282"/>
                                    <a:pt x="171" y="301"/>
                                  </a:cubicBezTo>
                                  <a:cubicBezTo>
                                    <a:pt x="171" y="304"/>
                                    <a:pt x="171" y="306"/>
                                    <a:pt x="170" y="308"/>
                                  </a:cubicBezTo>
                                  <a:cubicBezTo>
                                    <a:pt x="172" y="307"/>
                                    <a:pt x="175" y="306"/>
                                    <a:pt x="177" y="305"/>
                                  </a:cubicBezTo>
                                  <a:cubicBezTo>
                                    <a:pt x="177" y="304"/>
                                    <a:pt x="177" y="302"/>
                                    <a:pt x="177" y="301"/>
                                  </a:cubicBezTo>
                                  <a:cubicBezTo>
                                    <a:pt x="177" y="290"/>
                                    <a:pt x="172" y="279"/>
                                    <a:pt x="165" y="272"/>
                                  </a:cubicBezTo>
                                  <a:cubicBezTo>
                                    <a:pt x="157" y="264"/>
                                    <a:pt x="147" y="259"/>
                                    <a:pt x="135" y="259"/>
                                  </a:cubicBezTo>
                                  <a:cubicBezTo>
                                    <a:pt x="123" y="259"/>
                                    <a:pt x="113" y="264"/>
                                    <a:pt x="105" y="272"/>
                                  </a:cubicBezTo>
                                  <a:cubicBezTo>
                                    <a:pt x="98" y="279"/>
                                    <a:pt x="93" y="290"/>
                                    <a:pt x="93" y="301"/>
                                  </a:cubicBezTo>
                                  <a:cubicBezTo>
                                    <a:pt x="93" y="303"/>
                                    <a:pt x="93" y="304"/>
                                    <a:pt x="93" y="305"/>
                                  </a:cubicBezTo>
                                  <a:cubicBezTo>
                                    <a:pt x="96" y="306"/>
                                    <a:pt x="98" y="307"/>
                                    <a:pt x="100" y="308"/>
                                  </a:cubicBezTo>
                                  <a:cubicBezTo>
                                    <a:pt x="99" y="306"/>
                                    <a:pt x="99" y="304"/>
                                    <a:pt x="99" y="301"/>
                                  </a:cubicBezTo>
                                  <a:close/>
                                  <a:moveTo>
                                    <a:pt x="92" y="301"/>
                                  </a:moveTo>
                                  <a:cubicBezTo>
                                    <a:pt x="92" y="277"/>
                                    <a:pt x="111" y="258"/>
                                    <a:pt x="135" y="258"/>
                                  </a:cubicBezTo>
                                  <a:cubicBezTo>
                                    <a:pt x="159" y="258"/>
                                    <a:pt x="179" y="277"/>
                                    <a:pt x="179" y="301"/>
                                  </a:cubicBezTo>
                                  <a:cubicBezTo>
                                    <a:pt x="179" y="302"/>
                                    <a:pt x="178" y="303"/>
                                    <a:pt x="178" y="304"/>
                                  </a:cubicBezTo>
                                  <a:cubicBezTo>
                                    <a:pt x="180" y="304"/>
                                    <a:pt x="183" y="303"/>
                                    <a:pt x="185" y="303"/>
                                  </a:cubicBezTo>
                                  <a:cubicBezTo>
                                    <a:pt x="185" y="302"/>
                                    <a:pt x="185" y="302"/>
                                    <a:pt x="185" y="301"/>
                                  </a:cubicBezTo>
                                  <a:cubicBezTo>
                                    <a:pt x="185" y="288"/>
                                    <a:pt x="179" y="275"/>
                                    <a:pt x="170" y="266"/>
                                  </a:cubicBezTo>
                                  <a:cubicBezTo>
                                    <a:pt x="161" y="257"/>
                                    <a:pt x="149" y="252"/>
                                    <a:pt x="135" y="252"/>
                                  </a:cubicBezTo>
                                  <a:cubicBezTo>
                                    <a:pt x="121" y="252"/>
                                    <a:pt x="109" y="257"/>
                                    <a:pt x="100" y="266"/>
                                  </a:cubicBezTo>
                                  <a:cubicBezTo>
                                    <a:pt x="91" y="275"/>
                                    <a:pt x="85" y="288"/>
                                    <a:pt x="85" y="301"/>
                                  </a:cubicBezTo>
                                  <a:cubicBezTo>
                                    <a:pt x="85" y="302"/>
                                    <a:pt x="85" y="302"/>
                                    <a:pt x="85" y="303"/>
                                  </a:cubicBezTo>
                                  <a:cubicBezTo>
                                    <a:pt x="88" y="303"/>
                                    <a:pt x="90" y="304"/>
                                    <a:pt x="92" y="305"/>
                                  </a:cubicBezTo>
                                  <a:cubicBezTo>
                                    <a:pt x="92" y="303"/>
                                    <a:pt x="92" y="302"/>
                                    <a:pt x="92" y="301"/>
                                  </a:cubicBezTo>
                                  <a:close/>
                                  <a:moveTo>
                                    <a:pt x="99" y="250"/>
                                  </a:moveTo>
                                  <a:cubicBezTo>
                                    <a:pt x="99" y="230"/>
                                    <a:pt x="115" y="214"/>
                                    <a:pt x="135" y="214"/>
                                  </a:cubicBezTo>
                                  <a:cubicBezTo>
                                    <a:pt x="155" y="214"/>
                                    <a:pt x="171" y="230"/>
                                    <a:pt x="171" y="250"/>
                                  </a:cubicBezTo>
                                  <a:cubicBezTo>
                                    <a:pt x="171" y="252"/>
                                    <a:pt x="171" y="254"/>
                                    <a:pt x="170" y="256"/>
                                  </a:cubicBezTo>
                                  <a:cubicBezTo>
                                    <a:pt x="172" y="255"/>
                                    <a:pt x="175" y="254"/>
                                    <a:pt x="177" y="253"/>
                                  </a:cubicBezTo>
                                  <a:cubicBezTo>
                                    <a:pt x="177" y="252"/>
                                    <a:pt x="177" y="251"/>
                                    <a:pt x="177" y="250"/>
                                  </a:cubicBezTo>
                                  <a:cubicBezTo>
                                    <a:pt x="177" y="238"/>
                                    <a:pt x="172" y="228"/>
                                    <a:pt x="165" y="220"/>
                                  </a:cubicBezTo>
                                  <a:cubicBezTo>
                                    <a:pt x="157" y="213"/>
                                    <a:pt x="147" y="208"/>
                                    <a:pt x="135" y="208"/>
                                  </a:cubicBezTo>
                                  <a:cubicBezTo>
                                    <a:pt x="123" y="208"/>
                                    <a:pt x="113" y="213"/>
                                    <a:pt x="105" y="220"/>
                                  </a:cubicBezTo>
                                  <a:cubicBezTo>
                                    <a:pt x="98" y="228"/>
                                    <a:pt x="93" y="238"/>
                                    <a:pt x="93" y="250"/>
                                  </a:cubicBezTo>
                                  <a:cubicBezTo>
                                    <a:pt x="93" y="251"/>
                                    <a:pt x="93" y="253"/>
                                    <a:pt x="93" y="254"/>
                                  </a:cubicBezTo>
                                  <a:cubicBezTo>
                                    <a:pt x="96" y="255"/>
                                    <a:pt x="98" y="256"/>
                                    <a:pt x="100" y="257"/>
                                  </a:cubicBezTo>
                                  <a:cubicBezTo>
                                    <a:pt x="99" y="255"/>
                                    <a:pt x="99" y="252"/>
                                    <a:pt x="99" y="250"/>
                                  </a:cubicBezTo>
                                  <a:close/>
                                  <a:moveTo>
                                    <a:pt x="92" y="250"/>
                                  </a:moveTo>
                                  <a:cubicBezTo>
                                    <a:pt x="92" y="226"/>
                                    <a:pt x="111" y="206"/>
                                    <a:pt x="135" y="206"/>
                                  </a:cubicBezTo>
                                  <a:cubicBezTo>
                                    <a:pt x="159" y="206"/>
                                    <a:pt x="179" y="226"/>
                                    <a:pt x="179" y="250"/>
                                  </a:cubicBezTo>
                                  <a:cubicBezTo>
                                    <a:pt x="179" y="251"/>
                                    <a:pt x="178" y="252"/>
                                    <a:pt x="178" y="253"/>
                                  </a:cubicBezTo>
                                  <a:cubicBezTo>
                                    <a:pt x="180" y="252"/>
                                    <a:pt x="183" y="252"/>
                                    <a:pt x="185" y="251"/>
                                  </a:cubicBezTo>
                                  <a:cubicBezTo>
                                    <a:pt x="185" y="251"/>
                                    <a:pt x="185" y="250"/>
                                    <a:pt x="185" y="250"/>
                                  </a:cubicBezTo>
                                  <a:cubicBezTo>
                                    <a:pt x="185" y="236"/>
                                    <a:pt x="179" y="224"/>
                                    <a:pt x="170" y="215"/>
                                  </a:cubicBezTo>
                                  <a:cubicBezTo>
                                    <a:pt x="161" y="206"/>
                                    <a:pt x="149" y="200"/>
                                    <a:pt x="135" y="200"/>
                                  </a:cubicBezTo>
                                  <a:cubicBezTo>
                                    <a:pt x="121" y="200"/>
                                    <a:pt x="109" y="206"/>
                                    <a:pt x="100" y="215"/>
                                  </a:cubicBezTo>
                                  <a:cubicBezTo>
                                    <a:pt x="91" y="224"/>
                                    <a:pt x="85" y="236"/>
                                    <a:pt x="85" y="250"/>
                                  </a:cubicBezTo>
                                  <a:cubicBezTo>
                                    <a:pt x="85" y="250"/>
                                    <a:pt x="85" y="251"/>
                                    <a:pt x="85" y="251"/>
                                  </a:cubicBezTo>
                                  <a:cubicBezTo>
                                    <a:pt x="88" y="252"/>
                                    <a:pt x="90" y="252"/>
                                    <a:pt x="92" y="253"/>
                                  </a:cubicBezTo>
                                  <a:cubicBezTo>
                                    <a:pt x="92" y="252"/>
                                    <a:pt x="92" y="251"/>
                                    <a:pt x="92" y="250"/>
                                  </a:cubicBezTo>
                                  <a:close/>
                                  <a:moveTo>
                                    <a:pt x="99" y="199"/>
                                  </a:moveTo>
                                  <a:cubicBezTo>
                                    <a:pt x="99" y="179"/>
                                    <a:pt x="115" y="163"/>
                                    <a:pt x="135" y="163"/>
                                  </a:cubicBezTo>
                                  <a:cubicBezTo>
                                    <a:pt x="155" y="163"/>
                                    <a:pt x="171" y="179"/>
                                    <a:pt x="171" y="199"/>
                                  </a:cubicBezTo>
                                  <a:cubicBezTo>
                                    <a:pt x="171" y="201"/>
                                    <a:pt x="171" y="203"/>
                                    <a:pt x="170" y="205"/>
                                  </a:cubicBezTo>
                                  <a:cubicBezTo>
                                    <a:pt x="172" y="204"/>
                                    <a:pt x="175" y="203"/>
                                    <a:pt x="177" y="202"/>
                                  </a:cubicBezTo>
                                  <a:cubicBezTo>
                                    <a:pt x="177" y="201"/>
                                    <a:pt x="177" y="200"/>
                                    <a:pt x="177" y="199"/>
                                  </a:cubicBezTo>
                                  <a:cubicBezTo>
                                    <a:pt x="177" y="187"/>
                                    <a:pt x="172" y="176"/>
                                    <a:pt x="165" y="169"/>
                                  </a:cubicBezTo>
                                  <a:cubicBezTo>
                                    <a:pt x="157" y="161"/>
                                    <a:pt x="147" y="157"/>
                                    <a:pt x="135" y="157"/>
                                  </a:cubicBezTo>
                                  <a:cubicBezTo>
                                    <a:pt x="123" y="157"/>
                                    <a:pt x="113" y="161"/>
                                    <a:pt x="105" y="169"/>
                                  </a:cubicBezTo>
                                  <a:cubicBezTo>
                                    <a:pt x="98" y="176"/>
                                    <a:pt x="93" y="187"/>
                                    <a:pt x="93" y="199"/>
                                  </a:cubicBezTo>
                                  <a:cubicBezTo>
                                    <a:pt x="93" y="200"/>
                                    <a:pt x="93" y="201"/>
                                    <a:pt x="93" y="202"/>
                                  </a:cubicBezTo>
                                  <a:cubicBezTo>
                                    <a:pt x="96" y="203"/>
                                    <a:pt x="98" y="204"/>
                                    <a:pt x="100" y="206"/>
                                  </a:cubicBezTo>
                                  <a:cubicBezTo>
                                    <a:pt x="99" y="203"/>
                                    <a:pt x="99" y="201"/>
                                    <a:pt x="99" y="199"/>
                                  </a:cubicBezTo>
                                  <a:close/>
                                  <a:moveTo>
                                    <a:pt x="92" y="199"/>
                                  </a:moveTo>
                                  <a:cubicBezTo>
                                    <a:pt x="92" y="175"/>
                                    <a:pt x="111" y="155"/>
                                    <a:pt x="135" y="155"/>
                                  </a:cubicBezTo>
                                  <a:cubicBezTo>
                                    <a:pt x="159" y="155"/>
                                    <a:pt x="179" y="175"/>
                                    <a:pt x="179" y="199"/>
                                  </a:cubicBezTo>
                                  <a:cubicBezTo>
                                    <a:pt x="179" y="200"/>
                                    <a:pt x="178" y="200"/>
                                    <a:pt x="178" y="201"/>
                                  </a:cubicBezTo>
                                  <a:cubicBezTo>
                                    <a:pt x="180" y="201"/>
                                    <a:pt x="183" y="200"/>
                                    <a:pt x="185" y="200"/>
                                  </a:cubicBezTo>
                                  <a:cubicBezTo>
                                    <a:pt x="185" y="199"/>
                                    <a:pt x="185" y="199"/>
                                    <a:pt x="185" y="199"/>
                                  </a:cubicBezTo>
                                  <a:cubicBezTo>
                                    <a:pt x="185" y="185"/>
                                    <a:pt x="179" y="172"/>
                                    <a:pt x="170" y="163"/>
                                  </a:cubicBezTo>
                                  <a:cubicBezTo>
                                    <a:pt x="161" y="154"/>
                                    <a:pt x="149" y="149"/>
                                    <a:pt x="135" y="149"/>
                                  </a:cubicBezTo>
                                  <a:cubicBezTo>
                                    <a:pt x="121" y="149"/>
                                    <a:pt x="109" y="154"/>
                                    <a:pt x="100" y="163"/>
                                  </a:cubicBezTo>
                                  <a:cubicBezTo>
                                    <a:pt x="91" y="172"/>
                                    <a:pt x="85" y="185"/>
                                    <a:pt x="85" y="199"/>
                                  </a:cubicBezTo>
                                  <a:cubicBezTo>
                                    <a:pt x="85" y="199"/>
                                    <a:pt x="85" y="199"/>
                                    <a:pt x="85" y="200"/>
                                  </a:cubicBezTo>
                                  <a:cubicBezTo>
                                    <a:pt x="88" y="200"/>
                                    <a:pt x="90" y="201"/>
                                    <a:pt x="92" y="202"/>
                                  </a:cubicBezTo>
                                  <a:cubicBezTo>
                                    <a:pt x="92" y="201"/>
                                    <a:pt x="92" y="200"/>
                                    <a:pt x="92" y="199"/>
                                  </a:cubicBezTo>
                                  <a:close/>
                                  <a:moveTo>
                                    <a:pt x="99" y="147"/>
                                  </a:moveTo>
                                  <a:cubicBezTo>
                                    <a:pt x="99" y="127"/>
                                    <a:pt x="115" y="111"/>
                                    <a:pt x="135" y="111"/>
                                  </a:cubicBezTo>
                                  <a:cubicBezTo>
                                    <a:pt x="155" y="111"/>
                                    <a:pt x="171" y="127"/>
                                    <a:pt x="171" y="147"/>
                                  </a:cubicBezTo>
                                  <a:cubicBezTo>
                                    <a:pt x="171" y="149"/>
                                    <a:pt x="171" y="152"/>
                                    <a:pt x="170" y="154"/>
                                  </a:cubicBezTo>
                                  <a:cubicBezTo>
                                    <a:pt x="172" y="153"/>
                                    <a:pt x="175" y="152"/>
                                    <a:pt x="177" y="151"/>
                                  </a:cubicBezTo>
                                  <a:cubicBezTo>
                                    <a:pt x="177" y="150"/>
                                    <a:pt x="177" y="148"/>
                                    <a:pt x="177" y="147"/>
                                  </a:cubicBezTo>
                                  <a:cubicBezTo>
                                    <a:pt x="177" y="136"/>
                                    <a:pt x="172" y="125"/>
                                    <a:pt x="165" y="117"/>
                                  </a:cubicBezTo>
                                  <a:cubicBezTo>
                                    <a:pt x="157" y="110"/>
                                    <a:pt x="147" y="105"/>
                                    <a:pt x="135" y="105"/>
                                  </a:cubicBezTo>
                                  <a:cubicBezTo>
                                    <a:pt x="123" y="105"/>
                                    <a:pt x="113" y="110"/>
                                    <a:pt x="105" y="117"/>
                                  </a:cubicBezTo>
                                  <a:cubicBezTo>
                                    <a:pt x="98" y="125"/>
                                    <a:pt x="93" y="136"/>
                                    <a:pt x="93" y="147"/>
                                  </a:cubicBezTo>
                                  <a:cubicBezTo>
                                    <a:pt x="93" y="148"/>
                                    <a:pt x="93" y="150"/>
                                    <a:pt x="93" y="151"/>
                                  </a:cubicBezTo>
                                  <a:cubicBezTo>
                                    <a:pt x="96" y="152"/>
                                    <a:pt x="98" y="153"/>
                                    <a:pt x="100" y="154"/>
                                  </a:cubicBezTo>
                                  <a:cubicBezTo>
                                    <a:pt x="99" y="152"/>
                                    <a:pt x="99" y="150"/>
                                    <a:pt x="99" y="147"/>
                                  </a:cubicBezTo>
                                  <a:close/>
                                  <a:moveTo>
                                    <a:pt x="92" y="147"/>
                                  </a:moveTo>
                                  <a:cubicBezTo>
                                    <a:pt x="92" y="123"/>
                                    <a:pt x="111" y="104"/>
                                    <a:pt x="135" y="104"/>
                                  </a:cubicBezTo>
                                  <a:cubicBezTo>
                                    <a:pt x="159" y="104"/>
                                    <a:pt x="179" y="123"/>
                                    <a:pt x="179" y="147"/>
                                  </a:cubicBezTo>
                                  <a:cubicBezTo>
                                    <a:pt x="179" y="148"/>
                                    <a:pt x="178" y="149"/>
                                    <a:pt x="178" y="150"/>
                                  </a:cubicBezTo>
                                  <a:cubicBezTo>
                                    <a:pt x="180" y="149"/>
                                    <a:pt x="183" y="149"/>
                                    <a:pt x="185" y="148"/>
                                  </a:cubicBezTo>
                                  <a:cubicBezTo>
                                    <a:pt x="185" y="148"/>
                                    <a:pt x="185" y="148"/>
                                    <a:pt x="185" y="147"/>
                                  </a:cubicBezTo>
                                  <a:cubicBezTo>
                                    <a:pt x="185" y="133"/>
                                    <a:pt x="179" y="121"/>
                                    <a:pt x="170" y="112"/>
                                  </a:cubicBezTo>
                                  <a:cubicBezTo>
                                    <a:pt x="161" y="103"/>
                                    <a:pt x="149" y="98"/>
                                    <a:pt x="135" y="98"/>
                                  </a:cubicBezTo>
                                  <a:cubicBezTo>
                                    <a:pt x="121" y="98"/>
                                    <a:pt x="109" y="103"/>
                                    <a:pt x="100" y="112"/>
                                  </a:cubicBezTo>
                                  <a:cubicBezTo>
                                    <a:pt x="91" y="121"/>
                                    <a:pt x="85" y="133"/>
                                    <a:pt x="85" y="147"/>
                                  </a:cubicBezTo>
                                  <a:cubicBezTo>
                                    <a:pt x="85" y="148"/>
                                    <a:pt x="85" y="148"/>
                                    <a:pt x="85" y="149"/>
                                  </a:cubicBezTo>
                                  <a:cubicBezTo>
                                    <a:pt x="88" y="149"/>
                                    <a:pt x="90" y="150"/>
                                    <a:pt x="92" y="150"/>
                                  </a:cubicBezTo>
                                  <a:cubicBezTo>
                                    <a:pt x="92" y="149"/>
                                    <a:pt x="92" y="148"/>
                                    <a:pt x="92" y="147"/>
                                  </a:cubicBezTo>
                                  <a:close/>
                                  <a:moveTo>
                                    <a:pt x="99" y="96"/>
                                  </a:moveTo>
                                  <a:cubicBezTo>
                                    <a:pt x="99" y="76"/>
                                    <a:pt x="115" y="60"/>
                                    <a:pt x="135" y="60"/>
                                  </a:cubicBezTo>
                                  <a:cubicBezTo>
                                    <a:pt x="155" y="60"/>
                                    <a:pt x="171" y="76"/>
                                    <a:pt x="171" y="96"/>
                                  </a:cubicBezTo>
                                  <a:cubicBezTo>
                                    <a:pt x="171" y="98"/>
                                    <a:pt x="171" y="100"/>
                                    <a:pt x="170" y="102"/>
                                  </a:cubicBezTo>
                                  <a:cubicBezTo>
                                    <a:pt x="172" y="101"/>
                                    <a:pt x="175" y="100"/>
                                    <a:pt x="177" y="99"/>
                                  </a:cubicBezTo>
                                  <a:cubicBezTo>
                                    <a:pt x="177" y="98"/>
                                    <a:pt x="177" y="97"/>
                                    <a:pt x="177" y="96"/>
                                  </a:cubicBezTo>
                                  <a:cubicBezTo>
                                    <a:pt x="177" y="84"/>
                                    <a:pt x="172" y="74"/>
                                    <a:pt x="165" y="66"/>
                                  </a:cubicBezTo>
                                  <a:cubicBezTo>
                                    <a:pt x="157" y="59"/>
                                    <a:pt x="147" y="54"/>
                                    <a:pt x="135" y="54"/>
                                  </a:cubicBezTo>
                                  <a:cubicBezTo>
                                    <a:pt x="123" y="54"/>
                                    <a:pt x="113" y="59"/>
                                    <a:pt x="105" y="66"/>
                                  </a:cubicBezTo>
                                  <a:cubicBezTo>
                                    <a:pt x="98" y="74"/>
                                    <a:pt x="93" y="84"/>
                                    <a:pt x="93" y="96"/>
                                  </a:cubicBezTo>
                                  <a:cubicBezTo>
                                    <a:pt x="93" y="97"/>
                                    <a:pt x="93" y="98"/>
                                    <a:pt x="93" y="100"/>
                                  </a:cubicBezTo>
                                  <a:cubicBezTo>
                                    <a:pt x="96" y="101"/>
                                    <a:pt x="98" y="102"/>
                                    <a:pt x="100" y="103"/>
                                  </a:cubicBezTo>
                                  <a:cubicBezTo>
                                    <a:pt x="99" y="101"/>
                                    <a:pt x="99" y="98"/>
                                    <a:pt x="99" y="96"/>
                                  </a:cubicBezTo>
                                  <a:close/>
                                  <a:moveTo>
                                    <a:pt x="92" y="96"/>
                                  </a:moveTo>
                                  <a:cubicBezTo>
                                    <a:pt x="92" y="72"/>
                                    <a:pt x="111" y="52"/>
                                    <a:pt x="135" y="52"/>
                                  </a:cubicBezTo>
                                  <a:cubicBezTo>
                                    <a:pt x="159" y="52"/>
                                    <a:pt x="179" y="72"/>
                                    <a:pt x="179" y="96"/>
                                  </a:cubicBezTo>
                                  <a:cubicBezTo>
                                    <a:pt x="179" y="97"/>
                                    <a:pt x="178" y="98"/>
                                    <a:pt x="178" y="99"/>
                                  </a:cubicBezTo>
                                  <a:cubicBezTo>
                                    <a:pt x="180" y="98"/>
                                    <a:pt x="183" y="97"/>
                                    <a:pt x="185" y="97"/>
                                  </a:cubicBezTo>
                                  <a:cubicBezTo>
                                    <a:pt x="185" y="97"/>
                                    <a:pt x="185" y="96"/>
                                    <a:pt x="185" y="96"/>
                                  </a:cubicBezTo>
                                  <a:cubicBezTo>
                                    <a:pt x="185" y="82"/>
                                    <a:pt x="179" y="70"/>
                                    <a:pt x="170" y="61"/>
                                  </a:cubicBezTo>
                                  <a:cubicBezTo>
                                    <a:pt x="161" y="52"/>
                                    <a:pt x="149" y="46"/>
                                    <a:pt x="135" y="46"/>
                                  </a:cubicBezTo>
                                  <a:cubicBezTo>
                                    <a:pt x="121" y="46"/>
                                    <a:pt x="109" y="52"/>
                                    <a:pt x="100" y="61"/>
                                  </a:cubicBezTo>
                                  <a:cubicBezTo>
                                    <a:pt x="91" y="70"/>
                                    <a:pt x="85" y="82"/>
                                    <a:pt x="85" y="96"/>
                                  </a:cubicBezTo>
                                  <a:cubicBezTo>
                                    <a:pt x="85" y="96"/>
                                    <a:pt x="85" y="97"/>
                                    <a:pt x="85" y="97"/>
                                  </a:cubicBezTo>
                                  <a:cubicBezTo>
                                    <a:pt x="88" y="98"/>
                                    <a:pt x="90" y="98"/>
                                    <a:pt x="92" y="99"/>
                                  </a:cubicBezTo>
                                  <a:cubicBezTo>
                                    <a:pt x="92" y="98"/>
                                    <a:pt x="92" y="97"/>
                                    <a:pt x="92" y="96"/>
                                  </a:cubicBezTo>
                                  <a:close/>
                                  <a:moveTo>
                                    <a:pt x="164" y="44"/>
                                  </a:moveTo>
                                  <a:cubicBezTo>
                                    <a:pt x="164" y="47"/>
                                    <a:pt x="163" y="50"/>
                                    <a:pt x="163" y="53"/>
                                  </a:cubicBezTo>
                                  <a:cubicBezTo>
                                    <a:pt x="163" y="53"/>
                                    <a:pt x="164" y="54"/>
                                    <a:pt x="165" y="54"/>
                                  </a:cubicBezTo>
                                  <a:cubicBezTo>
                                    <a:pt x="166" y="53"/>
                                    <a:pt x="167" y="53"/>
                                    <a:pt x="168" y="52"/>
                                  </a:cubicBezTo>
                                  <a:cubicBezTo>
                                    <a:pt x="169" y="50"/>
                                    <a:pt x="169" y="47"/>
                                    <a:pt x="169" y="44"/>
                                  </a:cubicBezTo>
                                  <a:cubicBezTo>
                                    <a:pt x="169" y="35"/>
                                    <a:pt x="165" y="26"/>
                                    <a:pt x="159" y="20"/>
                                  </a:cubicBezTo>
                                  <a:cubicBezTo>
                                    <a:pt x="153" y="14"/>
                                    <a:pt x="144" y="10"/>
                                    <a:pt x="135" y="10"/>
                                  </a:cubicBezTo>
                                  <a:cubicBezTo>
                                    <a:pt x="126" y="10"/>
                                    <a:pt x="117" y="14"/>
                                    <a:pt x="111" y="20"/>
                                  </a:cubicBezTo>
                                  <a:cubicBezTo>
                                    <a:pt x="105" y="26"/>
                                    <a:pt x="101" y="35"/>
                                    <a:pt x="101" y="44"/>
                                  </a:cubicBezTo>
                                  <a:cubicBezTo>
                                    <a:pt x="101" y="47"/>
                                    <a:pt x="101" y="50"/>
                                    <a:pt x="102" y="53"/>
                                  </a:cubicBezTo>
                                  <a:cubicBezTo>
                                    <a:pt x="103" y="53"/>
                                    <a:pt x="104" y="54"/>
                                    <a:pt x="105" y="55"/>
                                  </a:cubicBezTo>
                                  <a:cubicBezTo>
                                    <a:pt x="106" y="54"/>
                                    <a:pt x="106" y="53"/>
                                    <a:pt x="107" y="53"/>
                                  </a:cubicBezTo>
                                  <a:cubicBezTo>
                                    <a:pt x="107" y="50"/>
                                    <a:pt x="106" y="47"/>
                                    <a:pt x="106" y="44"/>
                                  </a:cubicBezTo>
                                  <a:cubicBezTo>
                                    <a:pt x="106" y="28"/>
                                    <a:pt x="119" y="16"/>
                                    <a:pt x="135" y="16"/>
                                  </a:cubicBezTo>
                                  <a:cubicBezTo>
                                    <a:pt x="151" y="16"/>
                                    <a:pt x="164" y="28"/>
                                    <a:pt x="164" y="44"/>
                                  </a:cubicBezTo>
                                  <a:close/>
                                  <a:moveTo>
                                    <a:pt x="156" y="44"/>
                                  </a:moveTo>
                                  <a:cubicBezTo>
                                    <a:pt x="156" y="46"/>
                                    <a:pt x="156" y="47"/>
                                    <a:pt x="156" y="49"/>
                                  </a:cubicBezTo>
                                  <a:cubicBezTo>
                                    <a:pt x="158" y="50"/>
                                    <a:pt x="159" y="51"/>
                                    <a:pt x="161" y="52"/>
                                  </a:cubicBezTo>
                                  <a:cubicBezTo>
                                    <a:pt x="162" y="49"/>
                                    <a:pt x="162" y="47"/>
                                    <a:pt x="162" y="44"/>
                                  </a:cubicBezTo>
                                  <a:cubicBezTo>
                                    <a:pt x="162" y="37"/>
                                    <a:pt x="159" y="30"/>
                                    <a:pt x="154" y="25"/>
                                  </a:cubicBezTo>
                                  <a:cubicBezTo>
                                    <a:pt x="149" y="20"/>
                                    <a:pt x="143" y="17"/>
                                    <a:pt x="135" y="17"/>
                                  </a:cubicBezTo>
                                  <a:cubicBezTo>
                                    <a:pt x="128" y="17"/>
                                    <a:pt x="121" y="20"/>
                                    <a:pt x="116" y="25"/>
                                  </a:cubicBezTo>
                                  <a:cubicBezTo>
                                    <a:pt x="111" y="30"/>
                                    <a:pt x="108" y="37"/>
                                    <a:pt x="108" y="44"/>
                                  </a:cubicBezTo>
                                  <a:cubicBezTo>
                                    <a:pt x="108" y="47"/>
                                    <a:pt x="108" y="49"/>
                                    <a:pt x="109" y="52"/>
                                  </a:cubicBezTo>
                                  <a:cubicBezTo>
                                    <a:pt x="111" y="51"/>
                                    <a:pt x="113" y="50"/>
                                    <a:pt x="114" y="49"/>
                                  </a:cubicBezTo>
                                  <a:cubicBezTo>
                                    <a:pt x="114" y="47"/>
                                    <a:pt x="114" y="46"/>
                                    <a:pt x="114" y="44"/>
                                  </a:cubicBezTo>
                                  <a:cubicBezTo>
                                    <a:pt x="114" y="33"/>
                                    <a:pt x="123" y="23"/>
                                    <a:pt x="135" y="23"/>
                                  </a:cubicBezTo>
                                  <a:cubicBezTo>
                                    <a:pt x="147" y="23"/>
                                    <a:pt x="156" y="33"/>
                                    <a:pt x="156" y="44"/>
                                  </a:cubicBezTo>
                                  <a:close/>
                                  <a:moveTo>
                                    <a:pt x="149" y="44"/>
                                  </a:moveTo>
                                  <a:cubicBezTo>
                                    <a:pt x="149" y="45"/>
                                    <a:pt x="149" y="46"/>
                                    <a:pt x="148" y="46"/>
                                  </a:cubicBezTo>
                                  <a:cubicBezTo>
                                    <a:pt x="150" y="47"/>
                                    <a:pt x="152" y="48"/>
                                    <a:pt x="154" y="48"/>
                                  </a:cubicBezTo>
                                  <a:cubicBezTo>
                                    <a:pt x="154" y="47"/>
                                    <a:pt x="155" y="46"/>
                                    <a:pt x="155" y="44"/>
                                  </a:cubicBezTo>
                                  <a:cubicBezTo>
                                    <a:pt x="155" y="39"/>
                                    <a:pt x="152" y="34"/>
                                    <a:pt x="149" y="31"/>
                                  </a:cubicBezTo>
                                  <a:cubicBezTo>
                                    <a:pt x="145" y="27"/>
                                    <a:pt x="140" y="25"/>
                                    <a:pt x="135" y="25"/>
                                  </a:cubicBezTo>
                                  <a:cubicBezTo>
                                    <a:pt x="130" y="25"/>
                                    <a:pt x="125" y="27"/>
                                    <a:pt x="121" y="31"/>
                                  </a:cubicBezTo>
                                  <a:cubicBezTo>
                                    <a:pt x="118" y="34"/>
                                    <a:pt x="116" y="39"/>
                                    <a:pt x="116" y="44"/>
                                  </a:cubicBezTo>
                                  <a:cubicBezTo>
                                    <a:pt x="116" y="46"/>
                                    <a:pt x="116" y="47"/>
                                    <a:pt x="116" y="48"/>
                                  </a:cubicBezTo>
                                  <a:cubicBezTo>
                                    <a:pt x="118" y="48"/>
                                    <a:pt x="120" y="47"/>
                                    <a:pt x="122" y="46"/>
                                  </a:cubicBezTo>
                                  <a:cubicBezTo>
                                    <a:pt x="122" y="46"/>
                                    <a:pt x="121" y="45"/>
                                    <a:pt x="121" y="44"/>
                                  </a:cubicBezTo>
                                  <a:cubicBezTo>
                                    <a:pt x="121" y="37"/>
                                    <a:pt x="128" y="31"/>
                                    <a:pt x="135" y="31"/>
                                  </a:cubicBezTo>
                                  <a:cubicBezTo>
                                    <a:pt x="143" y="31"/>
                                    <a:pt x="149" y="37"/>
                                    <a:pt x="149" y="44"/>
                                  </a:cubicBezTo>
                                  <a:close/>
                                  <a:moveTo>
                                    <a:pt x="142" y="44"/>
                                  </a:move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3" y="45"/>
                                    <a:pt x="145" y="46"/>
                                    <a:pt x="147" y="46"/>
                                  </a:cubicBezTo>
                                  <a:cubicBezTo>
                                    <a:pt x="147" y="45"/>
                                    <a:pt x="147" y="45"/>
                                    <a:pt x="147" y="44"/>
                                  </a:cubicBezTo>
                                  <a:cubicBezTo>
                                    <a:pt x="147" y="38"/>
                                    <a:pt x="142" y="32"/>
                                    <a:pt x="135" y="32"/>
                                  </a:cubicBezTo>
                                  <a:cubicBezTo>
                                    <a:pt x="128" y="32"/>
                                    <a:pt x="123" y="38"/>
                                    <a:pt x="123" y="44"/>
                                  </a:cubicBezTo>
                                  <a:cubicBezTo>
                                    <a:pt x="123" y="45"/>
                                    <a:pt x="123" y="45"/>
                                    <a:pt x="123" y="46"/>
                                  </a:cubicBezTo>
                                  <a:cubicBezTo>
                                    <a:pt x="125" y="46"/>
                                    <a:pt x="127" y="45"/>
                                    <a:pt x="128" y="45"/>
                                  </a:cubicBezTo>
                                  <a:cubicBezTo>
                                    <a:pt x="128" y="45"/>
                                    <a:pt x="128" y="45"/>
                                    <a:pt x="128" y="44"/>
                                  </a:cubicBezTo>
                                  <a:cubicBezTo>
                                    <a:pt x="128" y="41"/>
                                    <a:pt x="131" y="38"/>
                                    <a:pt x="135" y="38"/>
                                  </a:cubicBezTo>
                                  <a:cubicBezTo>
                                    <a:pt x="139" y="38"/>
                                    <a:pt x="142" y="41"/>
                                    <a:pt x="142" y="44"/>
                                  </a:cubicBezTo>
                                  <a:close/>
                                  <a:moveTo>
                                    <a:pt x="135" y="39"/>
                                  </a:moveTo>
                                  <a:cubicBezTo>
                                    <a:pt x="132" y="39"/>
                                    <a:pt x="130" y="42"/>
                                    <a:pt x="130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2" y="45"/>
                                    <a:pt x="133" y="45"/>
                                    <a:pt x="135" y="45"/>
                                  </a:cubicBezTo>
                                  <a:cubicBezTo>
                                    <a:pt x="137" y="45"/>
                                    <a:pt x="138" y="45"/>
                                    <a:pt x="140" y="45"/>
                                  </a:cubicBezTo>
                                  <a:cubicBezTo>
                                    <a:pt x="140" y="45"/>
                                    <a:pt x="140" y="45"/>
                                    <a:pt x="140" y="44"/>
                                  </a:cubicBezTo>
                                  <a:cubicBezTo>
                                    <a:pt x="140" y="42"/>
                                    <a:pt x="138" y="39"/>
                                    <a:pt x="135" y="39"/>
                                  </a:cubicBezTo>
                                  <a:close/>
                                  <a:moveTo>
                                    <a:pt x="285" y="44"/>
                                  </a:moveTo>
                                  <a:cubicBezTo>
                                    <a:pt x="285" y="47"/>
                                    <a:pt x="284" y="50"/>
                                    <a:pt x="283" y="53"/>
                                  </a:cubicBezTo>
                                  <a:cubicBezTo>
                                    <a:pt x="284" y="53"/>
                                    <a:pt x="285" y="54"/>
                                    <a:pt x="286" y="55"/>
                                  </a:cubicBezTo>
                                  <a:cubicBezTo>
                                    <a:pt x="287" y="54"/>
                                    <a:pt x="288" y="53"/>
                                    <a:pt x="289" y="53"/>
                                  </a:cubicBezTo>
                                  <a:cubicBezTo>
                                    <a:pt x="290" y="50"/>
                                    <a:pt x="290" y="47"/>
                                    <a:pt x="290" y="44"/>
                                  </a:cubicBezTo>
                                  <a:cubicBezTo>
                                    <a:pt x="290" y="35"/>
                                    <a:pt x="286" y="26"/>
                                    <a:pt x="280" y="20"/>
                                  </a:cubicBezTo>
                                  <a:cubicBezTo>
                                    <a:pt x="274" y="14"/>
                                    <a:pt x="265" y="10"/>
                                    <a:pt x="256" y="10"/>
                                  </a:cubicBezTo>
                                  <a:cubicBezTo>
                                    <a:pt x="246" y="10"/>
                                    <a:pt x="238" y="14"/>
                                    <a:pt x="232" y="20"/>
                                  </a:cubicBezTo>
                                  <a:cubicBezTo>
                                    <a:pt x="225" y="26"/>
                                    <a:pt x="222" y="35"/>
                                    <a:pt x="222" y="44"/>
                                  </a:cubicBezTo>
                                  <a:cubicBezTo>
                                    <a:pt x="222" y="47"/>
                                    <a:pt x="222" y="50"/>
                                    <a:pt x="223" y="53"/>
                                  </a:cubicBezTo>
                                  <a:cubicBezTo>
                                    <a:pt x="224" y="53"/>
                                    <a:pt x="225" y="54"/>
                                    <a:pt x="225" y="55"/>
                                  </a:cubicBezTo>
                                  <a:cubicBezTo>
                                    <a:pt x="226" y="54"/>
                                    <a:pt x="227" y="53"/>
                                    <a:pt x="228" y="53"/>
                                  </a:cubicBezTo>
                                  <a:cubicBezTo>
                                    <a:pt x="228" y="50"/>
                                    <a:pt x="227" y="47"/>
                                    <a:pt x="227" y="44"/>
                                  </a:cubicBezTo>
                                  <a:cubicBezTo>
                                    <a:pt x="227" y="28"/>
                                    <a:pt x="240" y="16"/>
                                    <a:pt x="256" y="16"/>
                                  </a:cubicBezTo>
                                  <a:cubicBezTo>
                                    <a:pt x="272" y="16"/>
                                    <a:pt x="285" y="28"/>
                                    <a:pt x="285" y="44"/>
                                  </a:cubicBezTo>
                                  <a:close/>
                                  <a:moveTo>
                                    <a:pt x="277" y="44"/>
                                  </a:moveTo>
                                  <a:cubicBezTo>
                                    <a:pt x="277" y="46"/>
                                    <a:pt x="277" y="47"/>
                                    <a:pt x="276" y="49"/>
                                  </a:cubicBezTo>
                                  <a:cubicBezTo>
                                    <a:pt x="278" y="50"/>
                                    <a:pt x="280" y="51"/>
                                    <a:pt x="282" y="52"/>
                                  </a:cubicBezTo>
                                  <a:cubicBezTo>
                                    <a:pt x="283" y="49"/>
                                    <a:pt x="283" y="47"/>
                                    <a:pt x="283" y="44"/>
                                  </a:cubicBezTo>
                                  <a:cubicBezTo>
                                    <a:pt x="283" y="37"/>
                                    <a:pt x="280" y="30"/>
                                    <a:pt x="275" y="25"/>
                                  </a:cubicBezTo>
                                  <a:cubicBezTo>
                                    <a:pt x="270" y="20"/>
                                    <a:pt x="263" y="17"/>
                                    <a:pt x="256" y="17"/>
                                  </a:cubicBezTo>
                                  <a:cubicBezTo>
                                    <a:pt x="248" y="17"/>
                                    <a:pt x="242" y="20"/>
                                    <a:pt x="237" y="25"/>
                                  </a:cubicBezTo>
                                  <a:cubicBezTo>
                                    <a:pt x="232" y="30"/>
                                    <a:pt x="229" y="37"/>
                                    <a:pt x="229" y="44"/>
                                  </a:cubicBezTo>
                                  <a:cubicBezTo>
                                    <a:pt x="229" y="47"/>
                                    <a:pt x="229" y="49"/>
                                    <a:pt x="230" y="52"/>
                                  </a:cubicBezTo>
                                  <a:cubicBezTo>
                                    <a:pt x="231" y="51"/>
                                    <a:pt x="233" y="50"/>
                                    <a:pt x="235" y="49"/>
                                  </a:cubicBezTo>
                                  <a:cubicBezTo>
                                    <a:pt x="235" y="47"/>
                                    <a:pt x="235" y="46"/>
                                    <a:pt x="235" y="44"/>
                                  </a:cubicBezTo>
                                  <a:cubicBezTo>
                                    <a:pt x="235" y="33"/>
                                    <a:pt x="244" y="23"/>
                                    <a:pt x="256" y="23"/>
                                  </a:cubicBezTo>
                                  <a:cubicBezTo>
                                    <a:pt x="268" y="23"/>
                                    <a:pt x="277" y="33"/>
                                    <a:pt x="277" y="44"/>
                                  </a:cubicBezTo>
                                  <a:close/>
                                  <a:moveTo>
                                    <a:pt x="269" y="44"/>
                                  </a:moveTo>
                                  <a:cubicBezTo>
                                    <a:pt x="269" y="45"/>
                                    <a:pt x="269" y="46"/>
                                    <a:pt x="269" y="46"/>
                                  </a:cubicBezTo>
                                  <a:cubicBezTo>
                                    <a:pt x="271" y="47"/>
                                    <a:pt x="273" y="48"/>
                                    <a:pt x="275" y="48"/>
                                  </a:cubicBezTo>
                                  <a:cubicBezTo>
                                    <a:pt x="275" y="47"/>
                                    <a:pt x="275" y="46"/>
                                    <a:pt x="275" y="44"/>
                                  </a:cubicBezTo>
                                  <a:cubicBezTo>
                                    <a:pt x="275" y="39"/>
                                    <a:pt x="273" y="34"/>
                                    <a:pt x="270" y="31"/>
                                  </a:cubicBezTo>
                                  <a:cubicBezTo>
                                    <a:pt x="266" y="27"/>
                                    <a:pt x="261" y="25"/>
                                    <a:pt x="256" y="25"/>
                                  </a:cubicBezTo>
                                  <a:cubicBezTo>
                                    <a:pt x="250" y="25"/>
                                    <a:pt x="246" y="27"/>
                                    <a:pt x="242" y="31"/>
                                  </a:cubicBezTo>
                                  <a:cubicBezTo>
                                    <a:pt x="239" y="34"/>
                                    <a:pt x="236" y="39"/>
                                    <a:pt x="236" y="44"/>
                                  </a:cubicBezTo>
                                  <a:cubicBezTo>
                                    <a:pt x="236" y="46"/>
                                    <a:pt x="237" y="47"/>
                                    <a:pt x="237" y="48"/>
                                  </a:cubicBezTo>
                                  <a:cubicBezTo>
                                    <a:pt x="239" y="48"/>
                                    <a:pt x="241" y="47"/>
                                    <a:pt x="242" y="46"/>
                                  </a:cubicBezTo>
                                  <a:cubicBezTo>
                                    <a:pt x="242" y="46"/>
                                    <a:pt x="242" y="45"/>
                                    <a:pt x="242" y="44"/>
                                  </a:cubicBezTo>
                                  <a:cubicBezTo>
                                    <a:pt x="242" y="37"/>
                                    <a:pt x="248" y="31"/>
                                    <a:pt x="256" y="31"/>
                                  </a:cubicBezTo>
                                  <a:cubicBezTo>
                                    <a:pt x="263" y="31"/>
                                    <a:pt x="269" y="37"/>
                                    <a:pt x="269" y="44"/>
                                  </a:cubicBezTo>
                                  <a:close/>
                                  <a:moveTo>
                                    <a:pt x="263" y="44"/>
                                  </a:moveTo>
                                  <a:cubicBezTo>
                                    <a:pt x="263" y="45"/>
                                    <a:pt x="263" y="45"/>
                                    <a:pt x="263" y="45"/>
                                  </a:cubicBezTo>
                                  <a:cubicBezTo>
                                    <a:pt x="264" y="45"/>
                                    <a:pt x="266" y="46"/>
                                    <a:pt x="268" y="46"/>
                                  </a:cubicBezTo>
                                  <a:cubicBezTo>
                                    <a:pt x="268" y="45"/>
                                    <a:pt x="268" y="45"/>
                                    <a:pt x="268" y="44"/>
                                  </a:cubicBezTo>
                                  <a:cubicBezTo>
                                    <a:pt x="268" y="38"/>
                                    <a:pt x="262" y="32"/>
                                    <a:pt x="256" y="32"/>
                                  </a:cubicBezTo>
                                  <a:cubicBezTo>
                                    <a:pt x="249" y="32"/>
                                    <a:pt x="244" y="38"/>
                                    <a:pt x="244" y="44"/>
                                  </a:cubicBezTo>
                                  <a:cubicBezTo>
                                    <a:pt x="244" y="45"/>
                                    <a:pt x="244" y="45"/>
                                    <a:pt x="244" y="46"/>
                                  </a:cubicBezTo>
                                  <a:cubicBezTo>
                                    <a:pt x="246" y="46"/>
                                    <a:pt x="247" y="45"/>
                                    <a:pt x="249" y="45"/>
                                  </a:cubicBezTo>
                                  <a:cubicBezTo>
                                    <a:pt x="249" y="45"/>
                                    <a:pt x="249" y="45"/>
                                    <a:pt x="249" y="44"/>
                                  </a:cubicBezTo>
                                  <a:cubicBezTo>
                                    <a:pt x="249" y="41"/>
                                    <a:pt x="252" y="38"/>
                                    <a:pt x="256" y="38"/>
                                  </a:cubicBezTo>
                                  <a:cubicBezTo>
                                    <a:pt x="260" y="38"/>
                                    <a:pt x="263" y="41"/>
                                    <a:pt x="263" y="44"/>
                                  </a:cubicBezTo>
                                  <a:close/>
                                  <a:moveTo>
                                    <a:pt x="256" y="39"/>
                                  </a:moveTo>
                                  <a:cubicBezTo>
                                    <a:pt x="253" y="39"/>
                                    <a:pt x="251" y="42"/>
                                    <a:pt x="251" y="44"/>
                                  </a:cubicBezTo>
                                  <a:cubicBezTo>
                                    <a:pt x="251" y="45"/>
                                    <a:pt x="251" y="45"/>
                                    <a:pt x="251" y="45"/>
                                  </a:cubicBezTo>
                                  <a:cubicBezTo>
                                    <a:pt x="252" y="45"/>
                                    <a:pt x="254" y="45"/>
                                    <a:pt x="256" y="45"/>
                                  </a:cubicBezTo>
                                  <a:cubicBezTo>
                                    <a:pt x="258" y="45"/>
                                    <a:pt x="259" y="45"/>
                                    <a:pt x="261" y="45"/>
                                  </a:cubicBezTo>
                                  <a:cubicBezTo>
                                    <a:pt x="261" y="45"/>
                                    <a:pt x="261" y="45"/>
                                    <a:pt x="261" y="44"/>
                                  </a:cubicBezTo>
                                  <a:cubicBezTo>
                                    <a:pt x="261" y="42"/>
                                    <a:pt x="259" y="39"/>
                                    <a:pt x="256" y="39"/>
                                  </a:cubicBezTo>
                                  <a:close/>
                                  <a:moveTo>
                                    <a:pt x="221" y="61"/>
                                  </a:moveTo>
                                  <a:cubicBezTo>
                                    <a:pt x="212" y="70"/>
                                    <a:pt x="206" y="82"/>
                                    <a:pt x="206" y="96"/>
                                  </a:cubicBezTo>
                                  <a:cubicBezTo>
                                    <a:pt x="206" y="96"/>
                                    <a:pt x="206" y="97"/>
                                    <a:pt x="206" y="97"/>
                                  </a:cubicBezTo>
                                  <a:cubicBezTo>
                                    <a:pt x="208" y="98"/>
                                    <a:pt x="210" y="98"/>
                                    <a:pt x="213" y="99"/>
                                  </a:cubicBezTo>
                                  <a:cubicBezTo>
                                    <a:pt x="212" y="98"/>
                                    <a:pt x="212" y="97"/>
                                    <a:pt x="212" y="96"/>
                                  </a:cubicBezTo>
                                  <a:cubicBezTo>
                                    <a:pt x="212" y="72"/>
                                    <a:pt x="232" y="52"/>
                                    <a:pt x="256" y="52"/>
                                  </a:cubicBezTo>
                                  <a:cubicBezTo>
                                    <a:pt x="280" y="52"/>
                                    <a:pt x="299" y="72"/>
                                    <a:pt x="299" y="96"/>
                                  </a:cubicBezTo>
                                  <a:cubicBezTo>
                                    <a:pt x="299" y="97"/>
                                    <a:pt x="299" y="98"/>
                                    <a:pt x="299" y="99"/>
                                  </a:cubicBezTo>
                                  <a:cubicBezTo>
                                    <a:pt x="301" y="98"/>
                                    <a:pt x="303" y="98"/>
                                    <a:pt x="305" y="97"/>
                                  </a:cubicBezTo>
                                  <a:cubicBezTo>
                                    <a:pt x="305" y="97"/>
                                    <a:pt x="306" y="96"/>
                                    <a:pt x="306" y="96"/>
                                  </a:cubicBezTo>
                                  <a:cubicBezTo>
                                    <a:pt x="306" y="82"/>
                                    <a:pt x="300" y="70"/>
                                    <a:pt x="291" y="61"/>
                                  </a:cubicBezTo>
                                  <a:cubicBezTo>
                                    <a:pt x="282" y="52"/>
                                    <a:pt x="270" y="46"/>
                                    <a:pt x="256" y="46"/>
                                  </a:cubicBezTo>
                                  <a:cubicBezTo>
                                    <a:pt x="242" y="46"/>
                                    <a:pt x="230" y="52"/>
                                    <a:pt x="221" y="61"/>
                                  </a:cubicBezTo>
                                  <a:close/>
                                  <a:moveTo>
                                    <a:pt x="407" y="44"/>
                                  </a:moveTo>
                                  <a:cubicBezTo>
                                    <a:pt x="407" y="47"/>
                                    <a:pt x="406" y="50"/>
                                    <a:pt x="405" y="53"/>
                                  </a:cubicBezTo>
                                  <a:cubicBezTo>
                                    <a:pt x="406" y="53"/>
                                    <a:pt x="407" y="54"/>
                                    <a:pt x="408" y="54"/>
                                  </a:cubicBezTo>
                                  <a:cubicBezTo>
                                    <a:pt x="409" y="53"/>
                                    <a:pt x="410" y="53"/>
                                    <a:pt x="411" y="52"/>
                                  </a:cubicBezTo>
                                  <a:cubicBezTo>
                                    <a:pt x="412" y="50"/>
                                    <a:pt x="412" y="47"/>
                                    <a:pt x="412" y="44"/>
                                  </a:cubicBezTo>
                                  <a:cubicBezTo>
                                    <a:pt x="412" y="35"/>
                                    <a:pt x="408" y="26"/>
                                    <a:pt x="402" y="20"/>
                                  </a:cubicBezTo>
                                  <a:cubicBezTo>
                                    <a:pt x="396" y="14"/>
                                    <a:pt x="387" y="10"/>
                                    <a:pt x="378" y="10"/>
                                  </a:cubicBezTo>
                                  <a:cubicBezTo>
                                    <a:pt x="368" y="10"/>
                                    <a:pt x="360" y="14"/>
                                    <a:pt x="354" y="20"/>
                                  </a:cubicBezTo>
                                  <a:cubicBezTo>
                                    <a:pt x="347" y="26"/>
                                    <a:pt x="344" y="35"/>
                                    <a:pt x="344" y="44"/>
                                  </a:cubicBezTo>
                                  <a:cubicBezTo>
                                    <a:pt x="344" y="47"/>
                                    <a:pt x="344" y="50"/>
                                    <a:pt x="345" y="53"/>
                                  </a:cubicBezTo>
                                  <a:cubicBezTo>
                                    <a:pt x="346" y="53"/>
                                    <a:pt x="346" y="54"/>
                                    <a:pt x="347" y="55"/>
                                  </a:cubicBezTo>
                                  <a:cubicBezTo>
                                    <a:pt x="348" y="54"/>
                                    <a:pt x="349" y="53"/>
                                    <a:pt x="350" y="53"/>
                                  </a:cubicBezTo>
                                  <a:cubicBezTo>
                                    <a:pt x="349" y="50"/>
                                    <a:pt x="349" y="47"/>
                                    <a:pt x="349" y="44"/>
                                  </a:cubicBezTo>
                                  <a:cubicBezTo>
                                    <a:pt x="349" y="28"/>
                                    <a:pt x="362" y="16"/>
                                    <a:pt x="378" y="16"/>
                                  </a:cubicBezTo>
                                  <a:cubicBezTo>
                                    <a:pt x="394" y="16"/>
                                    <a:pt x="407" y="28"/>
                                    <a:pt x="407" y="44"/>
                                  </a:cubicBezTo>
                                  <a:close/>
                                  <a:moveTo>
                                    <a:pt x="399" y="44"/>
                                  </a:moveTo>
                                  <a:cubicBezTo>
                                    <a:pt x="399" y="46"/>
                                    <a:pt x="399" y="47"/>
                                    <a:pt x="398" y="49"/>
                                  </a:cubicBezTo>
                                  <a:cubicBezTo>
                                    <a:pt x="400" y="50"/>
                                    <a:pt x="402" y="51"/>
                                    <a:pt x="404" y="52"/>
                                  </a:cubicBezTo>
                                  <a:cubicBezTo>
                                    <a:pt x="405" y="49"/>
                                    <a:pt x="405" y="47"/>
                                    <a:pt x="405" y="44"/>
                                  </a:cubicBezTo>
                                  <a:cubicBezTo>
                                    <a:pt x="405" y="37"/>
                                    <a:pt x="402" y="30"/>
                                    <a:pt x="397" y="25"/>
                                  </a:cubicBezTo>
                                  <a:cubicBezTo>
                                    <a:pt x="392" y="20"/>
                                    <a:pt x="385" y="17"/>
                                    <a:pt x="378" y="17"/>
                                  </a:cubicBezTo>
                                  <a:cubicBezTo>
                                    <a:pt x="370" y="17"/>
                                    <a:pt x="363" y="20"/>
                                    <a:pt x="359" y="25"/>
                                  </a:cubicBezTo>
                                  <a:cubicBezTo>
                                    <a:pt x="354" y="30"/>
                                    <a:pt x="351" y="37"/>
                                    <a:pt x="351" y="44"/>
                                  </a:cubicBezTo>
                                  <a:cubicBezTo>
                                    <a:pt x="351" y="47"/>
                                    <a:pt x="351" y="49"/>
                                    <a:pt x="352" y="52"/>
                                  </a:cubicBezTo>
                                  <a:cubicBezTo>
                                    <a:pt x="353" y="51"/>
                                    <a:pt x="355" y="50"/>
                                    <a:pt x="357" y="49"/>
                                  </a:cubicBezTo>
                                  <a:cubicBezTo>
                                    <a:pt x="357" y="47"/>
                                    <a:pt x="357" y="46"/>
                                    <a:pt x="357" y="44"/>
                                  </a:cubicBezTo>
                                  <a:cubicBezTo>
                                    <a:pt x="357" y="33"/>
                                    <a:pt x="366" y="23"/>
                                    <a:pt x="378" y="23"/>
                                  </a:cubicBezTo>
                                  <a:cubicBezTo>
                                    <a:pt x="389" y="23"/>
                                    <a:pt x="399" y="33"/>
                                    <a:pt x="399" y="44"/>
                                  </a:cubicBezTo>
                                  <a:close/>
                                  <a:moveTo>
                                    <a:pt x="391" y="44"/>
                                  </a:moveTo>
                                  <a:cubicBezTo>
                                    <a:pt x="391" y="45"/>
                                    <a:pt x="391" y="46"/>
                                    <a:pt x="391" y="46"/>
                                  </a:cubicBezTo>
                                  <a:cubicBezTo>
                                    <a:pt x="393" y="47"/>
                                    <a:pt x="395" y="48"/>
                                    <a:pt x="397" y="48"/>
                                  </a:cubicBezTo>
                                  <a:cubicBezTo>
                                    <a:pt x="397" y="47"/>
                                    <a:pt x="397" y="46"/>
                                    <a:pt x="397" y="44"/>
                                  </a:cubicBezTo>
                                  <a:cubicBezTo>
                                    <a:pt x="397" y="39"/>
                                    <a:pt x="395" y="34"/>
                                    <a:pt x="392" y="31"/>
                                  </a:cubicBezTo>
                                  <a:cubicBezTo>
                                    <a:pt x="388" y="27"/>
                                    <a:pt x="383" y="25"/>
                                    <a:pt x="378" y="25"/>
                                  </a:cubicBezTo>
                                  <a:cubicBezTo>
                                    <a:pt x="372" y="25"/>
                                    <a:pt x="368" y="27"/>
                                    <a:pt x="364" y="31"/>
                                  </a:cubicBezTo>
                                  <a:cubicBezTo>
                                    <a:pt x="360" y="34"/>
                                    <a:pt x="358" y="39"/>
                                    <a:pt x="358" y="44"/>
                                  </a:cubicBezTo>
                                  <a:cubicBezTo>
                                    <a:pt x="358" y="46"/>
                                    <a:pt x="358" y="47"/>
                                    <a:pt x="359" y="48"/>
                                  </a:cubicBezTo>
                                  <a:cubicBezTo>
                                    <a:pt x="361" y="48"/>
                                    <a:pt x="362" y="47"/>
                                    <a:pt x="364" y="46"/>
                                  </a:cubicBezTo>
                                  <a:cubicBezTo>
                                    <a:pt x="364" y="46"/>
                                    <a:pt x="364" y="45"/>
                                    <a:pt x="364" y="44"/>
                                  </a:cubicBezTo>
                                  <a:cubicBezTo>
                                    <a:pt x="364" y="37"/>
                                    <a:pt x="370" y="31"/>
                                    <a:pt x="378" y="31"/>
                                  </a:cubicBezTo>
                                  <a:cubicBezTo>
                                    <a:pt x="385" y="31"/>
                                    <a:pt x="391" y="37"/>
                                    <a:pt x="391" y="44"/>
                                  </a:cubicBezTo>
                                  <a:close/>
                                  <a:moveTo>
                                    <a:pt x="384" y="44"/>
                                  </a:moveTo>
                                  <a:cubicBezTo>
                                    <a:pt x="384" y="45"/>
                                    <a:pt x="384" y="45"/>
                                    <a:pt x="384" y="45"/>
                                  </a:cubicBezTo>
                                  <a:cubicBezTo>
                                    <a:pt x="386" y="45"/>
                                    <a:pt x="388" y="46"/>
                                    <a:pt x="390" y="46"/>
                                  </a:cubicBezTo>
                                  <a:cubicBezTo>
                                    <a:pt x="390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38"/>
                                    <a:pt x="384" y="32"/>
                                    <a:pt x="378" y="32"/>
                                  </a:cubicBezTo>
                                  <a:cubicBezTo>
                                    <a:pt x="371" y="32"/>
                                    <a:pt x="366" y="38"/>
                                    <a:pt x="366" y="44"/>
                                  </a:cubicBezTo>
                                  <a:cubicBezTo>
                                    <a:pt x="366" y="45"/>
                                    <a:pt x="366" y="45"/>
                                    <a:pt x="366" y="46"/>
                                  </a:cubicBezTo>
                                  <a:cubicBezTo>
                                    <a:pt x="368" y="46"/>
                                    <a:pt x="369" y="45"/>
                                    <a:pt x="371" y="45"/>
                                  </a:cubicBezTo>
                                  <a:cubicBezTo>
                                    <a:pt x="371" y="45"/>
                                    <a:pt x="371" y="45"/>
                                    <a:pt x="371" y="44"/>
                                  </a:cubicBezTo>
                                  <a:cubicBezTo>
                                    <a:pt x="371" y="41"/>
                                    <a:pt x="374" y="38"/>
                                    <a:pt x="378" y="38"/>
                                  </a:cubicBezTo>
                                  <a:cubicBezTo>
                                    <a:pt x="381" y="38"/>
                                    <a:pt x="384" y="41"/>
                                    <a:pt x="384" y="44"/>
                                  </a:cubicBezTo>
                                  <a:close/>
                                  <a:moveTo>
                                    <a:pt x="378" y="39"/>
                                  </a:moveTo>
                                  <a:cubicBezTo>
                                    <a:pt x="375" y="39"/>
                                    <a:pt x="373" y="42"/>
                                    <a:pt x="373" y="44"/>
                                  </a:cubicBezTo>
                                  <a:cubicBezTo>
                                    <a:pt x="373" y="45"/>
                                    <a:pt x="373" y="45"/>
                                    <a:pt x="373" y="45"/>
                                  </a:cubicBezTo>
                                  <a:cubicBezTo>
                                    <a:pt x="374" y="45"/>
                                    <a:pt x="376" y="45"/>
                                    <a:pt x="378" y="45"/>
                                  </a:cubicBezTo>
                                  <a:cubicBezTo>
                                    <a:pt x="379" y="45"/>
                                    <a:pt x="381" y="45"/>
                                    <a:pt x="383" y="45"/>
                                  </a:cubicBezTo>
                                  <a:cubicBezTo>
                                    <a:pt x="383" y="45"/>
                                    <a:pt x="383" y="45"/>
                                    <a:pt x="383" y="44"/>
                                  </a:cubicBezTo>
                                  <a:cubicBezTo>
                                    <a:pt x="383" y="42"/>
                                    <a:pt x="381" y="39"/>
                                    <a:pt x="378" y="39"/>
                                  </a:cubicBezTo>
                                  <a:close/>
                                  <a:moveTo>
                                    <a:pt x="343" y="61"/>
                                  </a:moveTo>
                                  <a:cubicBezTo>
                                    <a:pt x="334" y="70"/>
                                    <a:pt x="328" y="82"/>
                                    <a:pt x="328" y="96"/>
                                  </a:cubicBezTo>
                                  <a:cubicBezTo>
                                    <a:pt x="328" y="96"/>
                                    <a:pt x="328" y="97"/>
                                    <a:pt x="328" y="97"/>
                                  </a:cubicBezTo>
                                  <a:cubicBezTo>
                                    <a:pt x="330" y="98"/>
                                    <a:pt x="332" y="98"/>
                                    <a:pt x="334" y="99"/>
                                  </a:cubicBezTo>
                                  <a:cubicBezTo>
                                    <a:pt x="334" y="98"/>
                                    <a:pt x="334" y="97"/>
                                    <a:pt x="334" y="96"/>
                                  </a:cubicBezTo>
                                  <a:cubicBezTo>
                                    <a:pt x="334" y="72"/>
                                    <a:pt x="354" y="52"/>
                                    <a:pt x="378" y="52"/>
                                  </a:cubicBezTo>
                                  <a:cubicBezTo>
                                    <a:pt x="402" y="52"/>
                                    <a:pt x="421" y="72"/>
                                    <a:pt x="421" y="96"/>
                                  </a:cubicBezTo>
                                  <a:cubicBezTo>
                                    <a:pt x="421" y="97"/>
                                    <a:pt x="421" y="98"/>
                                    <a:pt x="421" y="99"/>
                                  </a:cubicBezTo>
                                  <a:cubicBezTo>
                                    <a:pt x="423" y="98"/>
                                    <a:pt x="425" y="97"/>
                                    <a:pt x="427" y="97"/>
                                  </a:cubicBezTo>
                                  <a:cubicBezTo>
                                    <a:pt x="427" y="97"/>
                                    <a:pt x="427" y="96"/>
                                    <a:pt x="427" y="96"/>
                                  </a:cubicBezTo>
                                  <a:cubicBezTo>
                                    <a:pt x="427" y="82"/>
                                    <a:pt x="422" y="70"/>
                                    <a:pt x="413" y="61"/>
                                  </a:cubicBezTo>
                                  <a:cubicBezTo>
                                    <a:pt x="404" y="52"/>
                                    <a:pt x="391" y="46"/>
                                    <a:pt x="378" y="46"/>
                                  </a:cubicBezTo>
                                  <a:cubicBezTo>
                                    <a:pt x="364" y="46"/>
                                    <a:pt x="352" y="52"/>
                                    <a:pt x="343" y="61"/>
                                  </a:cubicBezTo>
                                  <a:close/>
                                  <a:moveTo>
                                    <a:pt x="527" y="44"/>
                                  </a:moveTo>
                                  <a:cubicBezTo>
                                    <a:pt x="527" y="47"/>
                                    <a:pt x="527" y="50"/>
                                    <a:pt x="526" y="53"/>
                                  </a:cubicBezTo>
                                  <a:cubicBezTo>
                                    <a:pt x="527" y="53"/>
                                    <a:pt x="528" y="54"/>
                                    <a:pt x="529" y="55"/>
                                  </a:cubicBezTo>
                                  <a:cubicBezTo>
                                    <a:pt x="530" y="54"/>
                                    <a:pt x="531" y="54"/>
                                    <a:pt x="532" y="53"/>
                                  </a:cubicBezTo>
                                  <a:cubicBezTo>
                                    <a:pt x="532" y="50"/>
                                    <a:pt x="533" y="47"/>
                                    <a:pt x="533" y="44"/>
                                  </a:cubicBezTo>
                                  <a:cubicBezTo>
                                    <a:pt x="533" y="35"/>
                                    <a:pt x="529" y="26"/>
                                    <a:pt x="523" y="20"/>
                                  </a:cubicBezTo>
                                  <a:cubicBezTo>
                                    <a:pt x="517" y="14"/>
                                    <a:pt x="508" y="10"/>
                                    <a:pt x="499" y="10"/>
                                  </a:cubicBezTo>
                                  <a:cubicBezTo>
                                    <a:pt x="489" y="10"/>
                                    <a:pt x="481" y="14"/>
                                    <a:pt x="474" y="20"/>
                                  </a:cubicBezTo>
                                  <a:cubicBezTo>
                                    <a:pt x="468" y="26"/>
                                    <a:pt x="464" y="35"/>
                                    <a:pt x="464" y="44"/>
                                  </a:cubicBezTo>
                                  <a:cubicBezTo>
                                    <a:pt x="464" y="47"/>
                                    <a:pt x="465" y="50"/>
                                    <a:pt x="465" y="53"/>
                                  </a:cubicBezTo>
                                  <a:cubicBezTo>
                                    <a:pt x="466" y="53"/>
                                    <a:pt x="467" y="54"/>
                                    <a:pt x="468" y="55"/>
                                  </a:cubicBezTo>
                                  <a:cubicBezTo>
                                    <a:pt x="469" y="54"/>
                                    <a:pt x="470" y="53"/>
                                    <a:pt x="471" y="53"/>
                                  </a:cubicBezTo>
                                  <a:cubicBezTo>
                                    <a:pt x="470" y="50"/>
                                    <a:pt x="470" y="47"/>
                                    <a:pt x="470" y="44"/>
                                  </a:cubicBezTo>
                                  <a:cubicBezTo>
                                    <a:pt x="470" y="28"/>
                                    <a:pt x="483" y="16"/>
                                    <a:pt x="499" y="16"/>
                                  </a:cubicBezTo>
                                  <a:cubicBezTo>
                                    <a:pt x="515" y="16"/>
                                    <a:pt x="527" y="28"/>
                                    <a:pt x="527" y="44"/>
                                  </a:cubicBezTo>
                                  <a:close/>
                                  <a:moveTo>
                                    <a:pt x="520" y="44"/>
                                  </a:moveTo>
                                  <a:cubicBezTo>
                                    <a:pt x="520" y="46"/>
                                    <a:pt x="520" y="47"/>
                                    <a:pt x="519" y="49"/>
                                  </a:cubicBezTo>
                                  <a:cubicBezTo>
                                    <a:pt x="521" y="50"/>
                                    <a:pt x="523" y="51"/>
                                    <a:pt x="525" y="52"/>
                                  </a:cubicBezTo>
                                  <a:cubicBezTo>
                                    <a:pt x="525" y="49"/>
                                    <a:pt x="526" y="47"/>
                                    <a:pt x="526" y="44"/>
                                  </a:cubicBezTo>
                                  <a:cubicBezTo>
                                    <a:pt x="526" y="37"/>
                                    <a:pt x="523" y="30"/>
                                    <a:pt x="518" y="25"/>
                                  </a:cubicBezTo>
                                  <a:cubicBezTo>
                                    <a:pt x="513" y="20"/>
                                    <a:pt x="506" y="17"/>
                                    <a:pt x="499" y="17"/>
                                  </a:cubicBezTo>
                                  <a:cubicBezTo>
                                    <a:pt x="491" y="17"/>
                                    <a:pt x="484" y="20"/>
                                    <a:pt x="479" y="25"/>
                                  </a:cubicBezTo>
                                  <a:cubicBezTo>
                                    <a:pt x="474" y="30"/>
                                    <a:pt x="471" y="37"/>
                                    <a:pt x="471" y="44"/>
                                  </a:cubicBezTo>
                                  <a:cubicBezTo>
                                    <a:pt x="471" y="47"/>
                                    <a:pt x="472" y="49"/>
                                    <a:pt x="472" y="52"/>
                                  </a:cubicBezTo>
                                  <a:cubicBezTo>
                                    <a:pt x="474" y="51"/>
                                    <a:pt x="476" y="50"/>
                                    <a:pt x="478" y="49"/>
                                  </a:cubicBezTo>
                                  <a:cubicBezTo>
                                    <a:pt x="478" y="47"/>
                                    <a:pt x="478" y="46"/>
                                    <a:pt x="478" y="44"/>
                                  </a:cubicBezTo>
                                  <a:cubicBezTo>
                                    <a:pt x="478" y="33"/>
                                    <a:pt x="487" y="23"/>
                                    <a:pt x="499" y="23"/>
                                  </a:cubicBezTo>
                                  <a:cubicBezTo>
                                    <a:pt x="510" y="23"/>
                                    <a:pt x="520" y="33"/>
                                    <a:pt x="520" y="44"/>
                                  </a:cubicBezTo>
                                  <a:close/>
                                  <a:moveTo>
                                    <a:pt x="512" y="44"/>
                                  </a:moveTo>
                                  <a:cubicBezTo>
                                    <a:pt x="512" y="45"/>
                                    <a:pt x="512" y="46"/>
                                    <a:pt x="512" y="46"/>
                                  </a:cubicBezTo>
                                  <a:cubicBezTo>
                                    <a:pt x="514" y="47"/>
                                    <a:pt x="516" y="48"/>
                                    <a:pt x="518" y="48"/>
                                  </a:cubicBezTo>
                                  <a:cubicBezTo>
                                    <a:pt x="518" y="47"/>
                                    <a:pt x="518" y="46"/>
                                    <a:pt x="518" y="44"/>
                                  </a:cubicBezTo>
                                  <a:cubicBezTo>
                                    <a:pt x="518" y="39"/>
                                    <a:pt x="516" y="34"/>
                                    <a:pt x="512" y="31"/>
                                  </a:cubicBezTo>
                                  <a:cubicBezTo>
                                    <a:pt x="509" y="27"/>
                                    <a:pt x="504" y="25"/>
                                    <a:pt x="499" y="25"/>
                                  </a:cubicBezTo>
                                  <a:cubicBezTo>
                                    <a:pt x="493" y="25"/>
                                    <a:pt x="488" y="27"/>
                                    <a:pt x="485" y="31"/>
                                  </a:cubicBezTo>
                                  <a:cubicBezTo>
                                    <a:pt x="481" y="34"/>
                                    <a:pt x="479" y="39"/>
                                    <a:pt x="479" y="44"/>
                                  </a:cubicBezTo>
                                  <a:cubicBezTo>
                                    <a:pt x="479" y="46"/>
                                    <a:pt x="479" y="47"/>
                                    <a:pt x="480" y="48"/>
                                  </a:cubicBezTo>
                                  <a:cubicBezTo>
                                    <a:pt x="481" y="48"/>
                                    <a:pt x="483" y="47"/>
                                    <a:pt x="485" y="46"/>
                                  </a:cubicBezTo>
                                  <a:cubicBezTo>
                                    <a:pt x="485" y="46"/>
                                    <a:pt x="485" y="45"/>
                                    <a:pt x="485" y="44"/>
                                  </a:cubicBezTo>
                                  <a:cubicBezTo>
                                    <a:pt x="485" y="37"/>
                                    <a:pt x="491" y="31"/>
                                    <a:pt x="499" y="31"/>
                                  </a:cubicBezTo>
                                  <a:cubicBezTo>
                                    <a:pt x="506" y="31"/>
                                    <a:pt x="512" y="37"/>
                                    <a:pt x="512" y="44"/>
                                  </a:cubicBezTo>
                                  <a:close/>
                                  <a:moveTo>
                                    <a:pt x="505" y="44"/>
                                  </a:moveTo>
                                  <a:cubicBezTo>
                                    <a:pt x="505" y="45"/>
                                    <a:pt x="505" y="45"/>
                                    <a:pt x="505" y="45"/>
                                  </a:cubicBezTo>
                                  <a:cubicBezTo>
                                    <a:pt x="507" y="45"/>
                                    <a:pt x="509" y="46"/>
                                    <a:pt x="510" y="46"/>
                                  </a:cubicBezTo>
                                  <a:cubicBezTo>
                                    <a:pt x="511" y="45"/>
                                    <a:pt x="511" y="45"/>
                                    <a:pt x="511" y="44"/>
                                  </a:cubicBezTo>
                                  <a:cubicBezTo>
                                    <a:pt x="511" y="38"/>
                                    <a:pt x="505" y="32"/>
                                    <a:pt x="499" y="32"/>
                                  </a:cubicBezTo>
                                  <a:cubicBezTo>
                                    <a:pt x="492" y="32"/>
                                    <a:pt x="487" y="38"/>
                                    <a:pt x="487" y="44"/>
                                  </a:cubicBezTo>
                                  <a:cubicBezTo>
                                    <a:pt x="487" y="45"/>
                                    <a:pt x="487" y="45"/>
                                    <a:pt x="487" y="46"/>
                                  </a:cubicBezTo>
                                  <a:cubicBezTo>
                                    <a:pt x="489" y="46"/>
                                    <a:pt x="490" y="45"/>
                                    <a:pt x="492" y="45"/>
                                  </a:cubicBezTo>
                                  <a:cubicBezTo>
                                    <a:pt x="492" y="45"/>
                                    <a:pt x="492" y="45"/>
                                    <a:pt x="492" y="44"/>
                                  </a:cubicBezTo>
                                  <a:cubicBezTo>
                                    <a:pt x="492" y="41"/>
                                    <a:pt x="495" y="38"/>
                                    <a:pt x="499" y="38"/>
                                  </a:cubicBezTo>
                                  <a:cubicBezTo>
                                    <a:pt x="502" y="38"/>
                                    <a:pt x="505" y="41"/>
                                    <a:pt x="505" y="44"/>
                                  </a:cubicBezTo>
                                  <a:close/>
                                  <a:moveTo>
                                    <a:pt x="499" y="39"/>
                                  </a:moveTo>
                                  <a:cubicBezTo>
                                    <a:pt x="496" y="39"/>
                                    <a:pt x="494" y="42"/>
                                    <a:pt x="494" y="44"/>
                                  </a:cubicBezTo>
                                  <a:cubicBezTo>
                                    <a:pt x="494" y="45"/>
                                    <a:pt x="494" y="45"/>
                                    <a:pt x="494" y="45"/>
                                  </a:cubicBezTo>
                                  <a:cubicBezTo>
                                    <a:pt x="495" y="45"/>
                                    <a:pt x="497" y="45"/>
                                    <a:pt x="499" y="45"/>
                                  </a:cubicBezTo>
                                  <a:cubicBezTo>
                                    <a:pt x="500" y="45"/>
                                    <a:pt x="502" y="45"/>
                                    <a:pt x="504" y="45"/>
                                  </a:cubicBezTo>
                                  <a:cubicBezTo>
                                    <a:pt x="504" y="45"/>
                                    <a:pt x="504" y="45"/>
                                    <a:pt x="504" y="44"/>
                                  </a:cubicBezTo>
                                  <a:cubicBezTo>
                                    <a:pt x="504" y="42"/>
                                    <a:pt x="501" y="39"/>
                                    <a:pt x="499" y="39"/>
                                  </a:cubicBezTo>
                                  <a:close/>
                                  <a:moveTo>
                                    <a:pt x="464" y="61"/>
                                  </a:moveTo>
                                  <a:cubicBezTo>
                                    <a:pt x="455" y="70"/>
                                    <a:pt x="449" y="82"/>
                                    <a:pt x="449" y="96"/>
                                  </a:cubicBezTo>
                                  <a:cubicBezTo>
                                    <a:pt x="449" y="96"/>
                                    <a:pt x="449" y="97"/>
                                    <a:pt x="449" y="97"/>
                                  </a:cubicBezTo>
                                  <a:cubicBezTo>
                                    <a:pt x="451" y="98"/>
                                    <a:pt x="453" y="98"/>
                                    <a:pt x="455" y="99"/>
                                  </a:cubicBezTo>
                                  <a:cubicBezTo>
                                    <a:pt x="455" y="98"/>
                                    <a:pt x="455" y="97"/>
                                    <a:pt x="455" y="96"/>
                                  </a:cubicBezTo>
                                  <a:cubicBezTo>
                                    <a:pt x="455" y="72"/>
                                    <a:pt x="475" y="52"/>
                                    <a:pt x="499" y="52"/>
                                  </a:cubicBezTo>
                                  <a:cubicBezTo>
                                    <a:pt x="523" y="52"/>
                                    <a:pt x="542" y="72"/>
                                    <a:pt x="542" y="96"/>
                                  </a:cubicBezTo>
                                  <a:cubicBezTo>
                                    <a:pt x="542" y="97"/>
                                    <a:pt x="542" y="98"/>
                                    <a:pt x="542" y="99"/>
                                  </a:cubicBezTo>
                                  <a:cubicBezTo>
                                    <a:pt x="544" y="98"/>
                                    <a:pt x="546" y="98"/>
                                    <a:pt x="548" y="97"/>
                                  </a:cubicBezTo>
                                  <a:cubicBezTo>
                                    <a:pt x="548" y="97"/>
                                    <a:pt x="548" y="96"/>
                                    <a:pt x="548" y="96"/>
                                  </a:cubicBezTo>
                                  <a:cubicBezTo>
                                    <a:pt x="548" y="82"/>
                                    <a:pt x="543" y="70"/>
                                    <a:pt x="534" y="61"/>
                                  </a:cubicBezTo>
                                  <a:cubicBezTo>
                                    <a:pt x="525" y="52"/>
                                    <a:pt x="512" y="46"/>
                                    <a:pt x="499" y="46"/>
                                  </a:cubicBezTo>
                                  <a:cubicBezTo>
                                    <a:pt x="485" y="46"/>
                                    <a:pt x="473" y="52"/>
                                    <a:pt x="464" y="61"/>
                                  </a:cubicBezTo>
                                  <a:close/>
                                  <a:moveTo>
                                    <a:pt x="650" y="44"/>
                                  </a:moveTo>
                                  <a:cubicBezTo>
                                    <a:pt x="650" y="47"/>
                                    <a:pt x="649" y="50"/>
                                    <a:pt x="648" y="53"/>
                                  </a:cubicBezTo>
                                  <a:cubicBezTo>
                                    <a:pt x="649" y="53"/>
                                    <a:pt x="650" y="54"/>
                                    <a:pt x="651" y="54"/>
                                  </a:cubicBezTo>
                                  <a:cubicBezTo>
                                    <a:pt x="652" y="53"/>
                                    <a:pt x="653" y="53"/>
                                    <a:pt x="654" y="52"/>
                                  </a:cubicBezTo>
                                  <a:cubicBezTo>
                                    <a:pt x="655" y="50"/>
                                    <a:pt x="655" y="47"/>
                                    <a:pt x="655" y="44"/>
                                  </a:cubicBezTo>
                                  <a:cubicBezTo>
                                    <a:pt x="655" y="35"/>
                                    <a:pt x="651" y="26"/>
                                    <a:pt x="645" y="20"/>
                                  </a:cubicBezTo>
                                  <a:cubicBezTo>
                                    <a:pt x="639" y="14"/>
                                    <a:pt x="630" y="10"/>
                                    <a:pt x="621" y="10"/>
                                  </a:cubicBezTo>
                                  <a:cubicBezTo>
                                    <a:pt x="611" y="10"/>
                                    <a:pt x="603" y="14"/>
                                    <a:pt x="597" y="20"/>
                                  </a:cubicBezTo>
                                  <a:cubicBezTo>
                                    <a:pt x="590" y="26"/>
                                    <a:pt x="587" y="35"/>
                                    <a:pt x="587" y="44"/>
                                  </a:cubicBezTo>
                                  <a:cubicBezTo>
                                    <a:pt x="587" y="47"/>
                                    <a:pt x="587" y="50"/>
                                    <a:pt x="588" y="53"/>
                                  </a:cubicBezTo>
                                  <a:cubicBezTo>
                                    <a:pt x="589" y="53"/>
                                    <a:pt x="589" y="54"/>
                                    <a:pt x="590" y="55"/>
                                  </a:cubicBezTo>
                                  <a:cubicBezTo>
                                    <a:pt x="591" y="54"/>
                                    <a:pt x="592" y="53"/>
                                    <a:pt x="593" y="53"/>
                                  </a:cubicBezTo>
                                  <a:cubicBezTo>
                                    <a:pt x="592" y="50"/>
                                    <a:pt x="592" y="47"/>
                                    <a:pt x="592" y="44"/>
                                  </a:cubicBezTo>
                                  <a:cubicBezTo>
                                    <a:pt x="592" y="28"/>
                                    <a:pt x="605" y="16"/>
                                    <a:pt x="621" y="16"/>
                                  </a:cubicBezTo>
                                  <a:cubicBezTo>
                                    <a:pt x="637" y="16"/>
                                    <a:pt x="650" y="28"/>
                                    <a:pt x="650" y="44"/>
                                  </a:cubicBezTo>
                                  <a:close/>
                                  <a:moveTo>
                                    <a:pt x="642" y="44"/>
                                  </a:moveTo>
                                  <a:cubicBezTo>
                                    <a:pt x="642" y="46"/>
                                    <a:pt x="642" y="47"/>
                                    <a:pt x="641" y="49"/>
                                  </a:cubicBezTo>
                                  <a:cubicBezTo>
                                    <a:pt x="643" y="50"/>
                                    <a:pt x="645" y="51"/>
                                    <a:pt x="647" y="52"/>
                                  </a:cubicBezTo>
                                  <a:cubicBezTo>
                                    <a:pt x="648" y="49"/>
                                    <a:pt x="648" y="47"/>
                                    <a:pt x="648" y="44"/>
                                  </a:cubicBezTo>
                                  <a:cubicBezTo>
                                    <a:pt x="648" y="37"/>
                                    <a:pt x="645" y="30"/>
                                    <a:pt x="640" y="25"/>
                                  </a:cubicBezTo>
                                  <a:cubicBezTo>
                                    <a:pt x="635" y="20"/>
                                    <a:pt x="628" y="17"/>
                                    <a:pt x="621" y="17"/>
                                  </a:cubicBezTo>
                                  <a:cubicBezTo>
                                    <a:pt x="613" y="17"/>
                                    <a:pt x="607" y="20"/>
                                    <a:pt x="602" y="25"/>
                                  </a:cubicBezTo>
                                  <a:cubicBezTo>
                                    <a:pt x="597" y="30"/>
                                    <a:pt x="594" y="37"/>
                                    <a:pt x="594" y="44"/>
                                  </a:cubicBezTo>
                                  <a:cubicBezTo>
                                    <a:pt x="594" y="47"/>
                                    <a:pt x="594" y="49"/>
                                    <a:pt x="595" y="52"/>
                                  </a:cubicBezTo>
                                  <a:cubicBezTo>
                                    <a:pt x="596" y="51"/>
                                    <a:pt x="598" y="50"/>
                                    <a:pt x="600" y="49"/>
                                  </a:cubicBezTo>
                                  <a:cubicBezTo>
                                    <a:pt x="600" y="47"/>
                                    <a:pt x="600" y="46"/>
                                    <a:pt x="600" y="44"/>
                                  </a:cubicBezTo>
                                  <a:cubicBezTo>
                                    <a:pt x="600" y="33"/>
                                    <a:pt x="609" y="23"/>
                                    <a:pt x="621" y="23"/>
                                  </a:cubicBezTo>
                                  <a:cubicBezTo>
                                    <a:pt x="632" y="23"/>
                                    <a:pt x="642" y="33"/>
                                    <a:pt x="642" y="44"/>
                                  </a:cubicBezTo>
                                  <a:close/>
                                  <a:moveTo>
                                    <a:pt x="634" y="44"/>
                                  </a:moveTo>
                                  <a:cubicBezTo>
                                    <a:pt x="634" y="45"/>
                                    <a:pt x="634" y="46"/>
                                    <a:pt x="634" y="46"/>
                                  </a:cubicBezTo>
                                  <a:cubicBezTo>
                                    <a:pt x="636" y="47"/>
                                    <a:pt x="638" y="48"/>
                                    <a:pt x="640" y="48"/>
                                  </a:cubicBezTo>
                                  <a:cubicBezTo>
                                    <a:pt x="640" y="47"/>
                                    <a:pt x="640" y="46"/>
                                    <a:pt x="640" y="44"/>
                                  </a:cubicBezTo>
                                  <a:cubicBezTo>
                                    <a:pt x="640" y="39"/>
                                    <a:pt x="638" y="34"/>
                                    <a:pt x="635" y="31"/>
                                  </a:cubicBezTo>
                                  <a:cubicBezTo>
                                    <a:pt x="631" y="27"/>
                                    <a:pt x="626" y="25"/>
                                    <a:pt x="621" y="25"/>
                                  </a:cubicBezTo>
                                  <a:cubicBezTo>
                                    <a:pt x="615" y="25"/>
                                    <a:pt x="611" y="27"/>
                                    <a:pt x="607" y="31"/>
                                  </a:cubicBezTo>
                                  <a:cubicBezTo>
                                    <a:pt x="603" y="34"/>
                                    <a:pt x="601" y="39"/>
                                    <a:pt x="601" y="44"/>
                                  </a:cubicBezTo>
                                  <a:cubicBezTo>
                                    <a:pt x="601" y="46"/>
                                    <a:pt x="601" y="47"/>
                                    <a:pt x="602" y="48"/>
                                  </a:cubicBezTo>
                                  <a:cubicBezTo>
                                    <a:pt x="604" y="48"/>
                                    <a:pt x="605" y="47"/>
                                    <a:pt x="607" y="46"/>
                                  </a:cubicBezTo>
                                  <a:cubicBezTo>
                                    <a:pt x="607" y="46"/>
                                    <a:pt x="607" y="45"/>
                                    <a:pt x="607" y="44"/>
                                  </a:cubicBezTo>
                                  <a:cubicBezTo>
                                    <a:pt x="607" y="37"/>
                                    <a:pt x="613" y="31"/>
                                    <a:pt x="621" y="31"/>
                                  </a:cubicBezTo>
                                  <a:cubicBezTo>
                                    <a:pt x="628" y="31"/>
                                    <a:pt x="634" y="37"/>
                                    <a:pt x="634" y="44"/>
                                  </a:cubicBezTo>
                                  <a:close/>
                                  <a:moveTo>
                                    <a:pt x="628" y="44"/>
                                  </a:moveTo>
                                  <a:cubicBezTo>
                                    <a:pt x="628" y="45"/>
                                    <a:pt x="627" y="45"/>
                                    <a:pt x="627" y="45"/>
                                  </a:cubicBezTo>
                                  <a:cubicBezTo>
                                    <a:pt x="629" y="45"/>
                                    <a:pt x="631" y="46"/>
                                    <a:pt x="633" y="46"/>
                                  </a:cubicBezTo>
                                  <a:cubicBezTo>
                                    <a:pt x="633" y="45"/>
                                    <a:pt x="633" y="45"/>
                                    <a:pt x="633" y="44"/>
                                  </a:cubicBezTo>
                                  <a:cubicBezTo>
                                    <a:pt x="633" y="38"/>
                                    <a:pt x="627" y="32"/>
                                    <a:pt x="621" y="32"/>
                                  </a:cubicBezTo>
                                  <a:cubicBezTo>
                                    <a:pt x="614" y="32"/>
                                    <a:pt x="609" y="38"/>
                                    <a:pt x="609" y="44"/>
                                  </a:cubicBezTo>
                                  <a:cubicBezTo>
                                    <a:pt x="609" y="45"/>
                                    <a:pt x="609" y="45"/>
                                    <a:pt x="609" y="46"/>
                                  </a:cubicBezTo>
                                  <a:cubicBezTo>
                                    <a:pt x="611" y="46"/>
                                    <a:pt x="612" y="45"/>
                                    <a:pt x="614" y="45"/>
                                  </a:cubicBezTo>
                                  <a:cubicBezTo>
                                    <a:pt x="614" y="45"/>
                                    <a:pt x="614" y="45"/>
                                    <a:pt x="614" y="44"/>
                                  </a:cubicBezTo>
                                  <a:cubicBezTo>
                                    <a:pt x="614" y="41"/>
                                    <a:pt x="617" y="38"/>
                                    <a:pt x="621" y="38"/>
                                  </a:cubicBezTo>
                                  <a:cubicBezTo>
                                    <a:pt x="625" y="38"/>
                                    <a:pt x="628" y="41"/>
                                    <a:pt x="628" y="44"/>
                                  </a:cubicBezTo>
                                  <a:close/>
                                  <a:moveTo>
                                    <a:pt x="621" y="39"/>
                                  </a:moveTo>
                                  <a:cubicBezTo>
                                    <a:pt x="618" y="39"/>
                                    <a:pt x="616" y="42"/>
                                    <a:pt x="616" y="44"/>
                                  </a:cubicBezTo>
                                  <a:cubicBezTo>
                                    <a:pt x="616" y="45"/>
                                    <a:pt x="616" y="45"/>
                                    <a:pt x="616" y="45"/>
                                  </a:cubicBezTo>
                                  <a:cubicBezTo>
                                    <a:pt x="617" y="45"/>
                                    <a:pt x="619" y="45"/>
                                    <a:pt x="621" y="45"/>
                                  </a:cubicBezTo>
                                  <a:cubicBezTo>
                                    <a:pt x="623" y="45"/>
                                    <a:pt x="624" y="45"/>
                                    <a:pt x="626" y="45"/>
                                  </a:cubicBezTo>
                                  <a:cubicBezTo>
                                    <a:pt x="626" y="45"/>
                                    <a:pt x="626" y="45"/>
                                    <a:pt x="626" y="44"/>
                                  </a:cubicBezTo>
                                  <a:cubicBezTo>
                                    <a:pt x="626" y="42"/>
                                    <a:pt x="624" y="39"/>
                                    <a:pt x="621" y="39"/>
                                  </a:cubicBezTo>
                                  <a:close/>
                                  <a:moveTo>
                                    <a:pt x="586" y="61"/>
                                  </a:moveTo>
                                  <a:cubicBezTo>
                                    <a:pt x="577" y="70"/>
                                    <a:pt x="571" y="82"/>
                                    <a:pt x="571" y="96"/>
                                  </a:cubicBezTo>
                                  <a:cubicBezTo>
                                    <a:pt x="571" y="96"/>
                                    <a:pt x="571" y="97"/>
                                    <a:pt x="571" y="97"/>
                                  </a:cubicBezTo>
                                  <a:cubicBezTo>
                                    <a:pt x="573" y="98"/>
                                    <a:pt x="575" y="98"/>
                                    <a:pt x="577" y="99"/>
                                  </a:cubicBezTo>
                                  <a:cubicBezTo>
                                    <a:pt x="577" y="98"/>
                                    <a:pt x="577" y="97"/>
                                    <a:pt x="577" y="96"/>
                                  </a:cubicBezTo>
                                  <a:cubicBezTo>
                                    <a:pt x="577" y="72"/>
                                    <a:pt x="597" y="52"/>
                                    <a:pt x="621" y="52"/>
                                  </a:cubicBezTo>
                                  <a:cubicBezTo>
                                    <a:pt x="645" y="52"/>
                                    <a:pt x="664" y="72"/>
                                    <a:pt x="664" y="96"/>
                                  </a:cubicBezTo>
                                  <a:cubicBezTo>
                                    <a:pt x="664" y="97"/>
                                    <a:pt x="664" y="98"/>
                                    <a:pt x="664" y="99"/>
                                  </a:cubicBezTo>
                                  <a:cubicBezTo>
                                    <a:pt x="666" y="98"/>
                                    <a:pt x="668" y="97"/>
                                    <a:pt x="670" y="97"/>
                                  </a:cubicBezTo>
                                  <a:cubicBezTo>
                                    <a:pt x="670" y="97"/>
                                    <a:pt x="670" y="96"/>
                                    <a:pt x="670" y="96"/>
                                  </a:cubicBezTo>
                                  <a:cubicBezTo>
                                    <a:pt x="670" y="82"/>
                                    <a:pt x="665" y="70"/>
                                    <a:pt x="656" y="61"/>
                                  </a:cubicBezTo>
                                  <a:cubicBezTo>
                                    <a:pt x="647" y="52"/>
                                    <a:pt x="635" y="46"/>
                                    <a:pt x="621" y="46"/>
                                  </a:cubicBezTo>
                                  <a:cubicBezTo>
                                    <a:pt x="607" y="46"/>
                                    <a:pt x="595" y="52"/>
                                    <a:pt x="586" y="61"/>
                                  </a:cubicBezTo>
                                  <a:close/>
                                  <a:moveTo>
                                    <a:pt x="770" y="44"/>
                                  </a:moveTo>
                                  <a:cubicBezTo>
                                    <a:pt x="770" y="47"/>
                                    <a:pt x="770" y="50"/>
                                    <a:pt x="769" y="53"/>
                                  </a:cubicBezTo>
                                  <a:cubicBezTo>
                                    <a:pt x="770" y="53"/>
                                    <a:pt x="771" y="54"/>
                                    <a:pt x="772" y="55"/>
                                  </a:cubicBezTo>
                                  <a:cubicBezTo>
                                    <a:pt x="773" y="54"/>
                                    <a:pt x="774" y="53"/>
                                    <a:pt x="775" y="53"/>
                                  </a:cubicBezTo>
                                  <a:cubicBezTo>
                                    <a:pt x="776" y="50"/>
                                    <a:pt x="776" y="47"/>
                                    <a:pt x="776" y="44"/>
                                  </a:cubicBezTo>
                                  <a:cubicBezTo>
                                    <a:pt x="776" y="35"/>
                                    <a:pt x="772" y="26"/>
                                    <a:pt x="766" y="20"/>
                                  </a:cubicBezTo>
                                  <a:cubicBezTo>
                                    <a:pt x="760" y="14"/>
                                    <a:pt x="751" y="10"/>
                                    <a:pt x="742" y="10"/>
                                  </a:cubicBezTo>
                                  <a:cubicBezTo>
                                    <a:pt x="732" y="10"/>
                                    <a:pt x="724" y="14"/>
                                    <a:pt x="717" y="20"/>
                                  </a:cubicBezTo>
                                  <a:cubicBezTo>
                                    <a:pt x="711" y="26"/>
                                    <a:pt x="707" y="35"/>
                                    <a:pt x="707" y="44"/>
                                  </a:cubicBezTo>
                                  <a:cubicBezTo>
                                    <a:pt x="707" y="47"/>
                                    <a:pt x="708" y="50"/>
                                    <a:pt x="708" y="53"/>
                                  </a:cubicBezTo>
                                  <a:cubicBezTo>
                                    <a:pt x="709" y="53"/>
                                    <a:pt x="710" y="54"/>
                                    <a:pt x="711" y="55"/>
                                  </a:cubicBezTo>
                                  <a:cubicBezTo>
                                    <a:pt x="712" y="54"/>
                                    <a:pt x="713" y="53"/>
                                    <a:pt x="714" y="53"/>
                                  </a:cubicBezTo>
                                  <a:cubicBezTo>
                                    <a:pt x="713" y="50"/>
                                    <a:pt x="713" y="47"/>
                                    <a:pt x="713" y="44"/>
                                  </a:cubicBezTo>
                                  <a:cubicBezTo>
                                    <a:pt x="713" y="28"/>
                                    <a:pt x="726" y="16"/>
                                    <a:pt x="742" y="16"/>
                                  </a:cubicBezTo>
                                  <a:cubicBezTo>
                                    <a:pt x="758" y="16"/>
                                    <a:pt x="770" y="28"/>
                                    <a:pt x="770" y="44"/>
                                  </a:cubicBezTo>
                                  <a:close/>
                                  <a:moveTo>
                                    <a:pt x="763" y="44"/>
                                  </a:moveTo>
                                  <a:cubicBezTo>
                                    <a:pt x="763" y="46"/>
                                    <a:pt x="763" y="47"/>
                                    <a:pt x="762" y="49"/>
                                  </a:cubicBezTo>
                                  <a:cubicBezTo>
                                    <a:pt x="764" y="50"/>
                                    <a:pt x="766" y="51"/>
                                    <a:pt x="768" y="52"/>
                                  </a:cubicBezTo>
                                  <a:cubicBezTo>
                                    <a:pt x="769" y="49"/>
                                    <a:pt x="769" y="47"/>
                                    <a:pt x="769" y="44"/>
                                  </a:cubicBezTo>
                                  <a:cubicBezTo>
                                    <a:pt x="769" y="37"/>
                                    <a:pt x="766" y="30"/>
                                    <a:pt x="761" y="25"/>
                                  </a:cubicBezTo>
                                  <a:cubicBezTo>
                                    <a:pt x="756" y="20"/>
                                    <a:pt x="749" y="17"/>
                                    <a:pt x="742" y="17"/>
                                  </a:cubicBezTo>
                                  <a:cubicBezTo>
                                    <a:pt x="734" y="17"/>
                                    <a:pt x="727" y="20"/>
                                    <a:pt x="722" y="25"/>
                                  </a:cubicBezTo>
                                  <a:cubicBezTo>
                                    <a:pt x="718" y="30"/>
                                    <a:pt x="714" y="37"/>
                                    <a:pt x="714" y="44"/>
                                  </a:cubicBezTo>
                                  <a:cubicBezTo>
                                    <a:pt x="714" y="47"/>
                                    <a:pt x="715" y="49"/>
                                    <a:pt x="715" y="52"/>
                                  </a:cubicBezTo>
                                  <a:cubicBezTo>
                                    <a:pt x="717" y="51"/>
                                    <a:pt x="719" y="50"/>
                                    <a:pt x="721" y="49"/>
                                  </a:cubicBezTo>
                                  <a:cubicBezTo>
                                    <a:pt x="721" y="47"/>
                                    <a:pt x="721" y="46"/>
                                    <a:pt x="721" y="44"/>
                                  </a:cubicBezTo>
                                  <a:cubicBezTo>
                                    <a:pt x="721" y="33"/>
                                    <a:pt x="730" y="23"/>
                                    <a:pt x="742" y="23"/>
                                  </a:cubicBezTo>
                                  <a:cubicBezTo>
                                    <a:pt x="753" y="23"/>
                                    <a:pt x="763" y="33"/>
                                    <a:pt x="763" y="44"/>
                                  </a:cubicBezTo>
                                  <a:close/>
                                  <a:moveTo>
                                    <a:pt x="755" y="44"/>
                                  </a:moveTo>
                                  <a:cubicBezTo>
                                    <a:pt x="755" y="45"/>
                                    <a:pt x="755" y="46"/>
                                    <a:pt x="755" y="46"/>
                                  </a:cubicBezTo>
                                  <a:cubicBezTo>
                                    <a:pt x="757" y="47"/>
                                    <a:pt x="759" y="48"/>
                                    <a:pt x="761" y="48"/>
                                  </a:cubicBezTo>
                                  <a:cubicBezTo>
                                    <a:pt x="761" y="47"/>
                                    <a:pt x="761" y="46"/>
                                    <a:pt x="761" y="44"/>
                                  </a:cubicBezTo>
                                  <a:cubicBezTo>
                                    <a:pt x="761" y="39"/>
                                    <a:pt x="759" y="34"/>
                                    <a:pt x="755" y="31"/>
                                  </a:cubicBezTo>
                                  <a:cubicBezTo>
                                    <a:pt x="752" y="27"/>
                                    <a:pt x="747" y="25"/>
                                    <a:pt x="742" y="25"/>
                                  </a:cubicBezTo>
                                  <a:cubicBezTo>
                                    <a:pt x="736" y="25"/>
                                    <a:pt x="731" y="27"/>
                                    <a:pt x="728" y="31"/>
                                  </a:cubicBezTo>
                                  <a:cubicBezTo>
                                    <a:pt x="724" y="34"/>
                                    <a:pt x="722" y="39"/>
                                    <a:pt x="722" y="44"/>
                                  </a:cubicBezTo>
                                  <a:cubicBezTo>
                                    <a:pt x="722" y="46"/>
                                    <a:pt x="722" y="47"/>
                                    <a:pt x="723" y="48"/>
                                  </a:cubicBezTo>
                                  <a:cubicBezTo>
                                    <a:pt x="724" y="48"/>
                                    <a:pt x="726" y="47"/>
                                    <a:pt x="728" y="46"/>
                                  </a:cubicBezTo>
                                  <a:cubicBezTo>
                                    <a:pt x="728" y="46"/>
                                    <a:pt x="728" y="45"/>
                                    <a:pt x="728" y="44"/>
                                  </a:cubicBezTo>
                                  <a:cubicBezTo>
                                    <a:pt x="728" y="37"/>
                                    <a:pt x="734" y="31"/>
                                    <a:pt x="742" y="31"/>
                                  </a:cubicBezTo>
                                  <a:cubicBezTo>
                                    <a:pt x="749" y="31"/>
                                    <a:pt x="755" y="37"/>
                                    <a:pt x="755" y="44"/>
                                  </a:cubicBezTo>
                                  <a:close/>
                                  <a:moveTo>
                                    <a:pt x="748" y="44"/>
                                  </a:moveTo>
                                  <a:cubicBezTo>
                                    <a:pt x="748" y="45"/>
                                    <a:pt x="748" y="45"/>
                                    <a:pt x="748" y="45"/>
                                  </a:cubicBezTo>
                                  <a:cubicBezTo>
                                    <a:pt x="750" y="45"/>
                                    <a:pt x="752" y="46"/>
                                    <a:pt x="754" y="46"/>
                                  </a:cubicBezTo>
                                  <a:cubicBezTo>
                                    <a:pt x="754" y="45"/>
                                    <a:pt x="754" y="45"/>
                                    <a:pt x="754" y="44"/>
                                  </a:cubicBezTo>
                                  <a:cubicBezTo>
                                    <a:pt x="754" y="38"/>
                                    <a:pt x="748" y="32"/>
                                    <a:pt x="742" y="32"/>
                                  </a:cubicBezTo>
                                  <a:cubicBezTo>
                                    <a:pt x="735" y="32"/>
                                    <a:pt x="730" y="38"/>
                                    <a:pt x="730" y="44"/>
                                  </a:cubicBezTo>
                                  <a:cubicBezTo>
                                    <a:pt x="730" y="45"/>
                                    <a:pt x="730" y="45"/>
                                    <a:pt x="730" y="46"/>
                                  </a:cubicBezTo>
                                  <a:cubicBezTo>
                                    <a:pt x="732" y="46"/>
                                    <a:pt x="733" y="45"/>
                                    <a:pt x="735" y="45"/>
                                  </a:cubicBezTo>
                                  <a:cubicBezTo>
                                    <a:pt x="735" y="45"/>
                                    <a:pt x="735" y="45"/>
                                    <a:pt x="735" y="44"/>
                                  </a:cubicBezTo>
                                  <a:cubicBezTo>
                                    <a:pt x="735" y="41"/>
                                    <a:pt x="738" y="38"/>
                                    <a:pt x="742" y="38"/>
                                  </a:cubicBezTo>
                                  <a:cubicBezTo>
                                    <a:pt x="745" y="38"/>
                                    <a:pt x="748" y="41"/>
                                    <a:pt x="748" y="44"/>
                                  </a:cubicBezTo>
                                  <a:close/>
                                  <a:moveTo>
                                    <a:pt x="742" y="39"/>
                                  </a:moveTo>
                                  <a:cubicBezTo>
                                    <a:pt x="739" y="39"/>
                                    <a:pt x="737" y="42"/>
                                    <a:pt x="737" y="44"/>
                                  </a:cubicBezTo>
                                  <a:cubicBezTo>
                                    <a:pt x="737" y="45"/>
                                    <a:pt x="737" y="45"/>
                                    <a:pt x="737" y="45"/>
                                  </a:cubicBezTo>
                                  <a:cubicBezTo>
                                    <a:pt x="738" y="45"/>
                                    <a:pt x="740" y="45"/>
                                    <a:pt x="742" y="45"/>
                                  </a:cubicBezTo>
                                  <a:cubicBezTo>
                                    <a:pt x="743" y="45"/>
                                    <a:pt x="745" y="45"/>
                                    <a:pt x="747" y="45"/>
                                  </a:cubicBezTo>
                                  <a:cubicBezTo>
                                    <a:pt x="747" y="45"/>
                                    <a:pt x="747" y="45"/>
                                    <a:pt x="747" y="44"/>
                                  </a:cubicBezTo>
                                  <a:cubicBezTo>
                                    <a:pt x="747" y="42"/>
                                    <a:pt x="745" y="39"/>
                                    <a:pt x="742" y="39"/>
                                  </a:cubicBezTo>
                                  <a:close/>
                                  <a:moveTo>
                                    <a:pt x="707" y="61"/>
                                  </a:moveTo>
                                  <a:cubicBezTo>
                                    <a:pt x="698" y="70"/>
                                    <a:pt x="692" y="82"/>
                                    <a:pt x="692" y="96"/>
                                  </a:cubicBezTo>
                                  <a:cubicBezTo>
                                    <a:pt x="692" y="96"/>
                                    <a:pt x="692" y="97"/>
                                    <a:pt x="692" y="97"/>
                                  </a:cubicBezTo>
                                  <a:cubicBezTo>
                                    <a:pt x="694" y="98"/>
                                    <a:pt x="696" y="98"/>
                                    <a:pt x="698" y="99"/>
                                  </a:cubicBezTo>
                                  <a:cubicBezTo>
                                    <a:pt x="698" y="98"/>
                                    <a:pt x="698" y="97"/>
                                    <a:pt x="698" y="96"/>
                                  </a:cubicBezTo>
                                  <a:cubicBezTo>
                                    <a:pt x="698" y="72"/>
                                    <a:pt x="718" y="52"/>
                                    <a:pt x="742" y="52"/>
                                  </a:cubicBezTo>
                                  <a:cubicBezTo>
                                    <a:pt x="766" y="52"/>
                                    <a:pt x="785" y="72"/>
                                    <a:pt x="785" y="96"/>
                                  </a:cubicBezTo>
                                  <a:cubicBezTo>
                                    <a:pt x="785" y="97"/>
                                    <a:pt x="785" y="98"/>
                                    <a:pt x="785" y="99"/>
                                  </a:cubicBezTo>
                                  <a:cubicBezTo>
                                    <a:pt x="787" y="98"/>
                                    <a:pt x="789" y="98"/>
                                    <a:pt x="791" y="97"/>
                                  </a:cubicBezTo>
                                  <a:cubicBezTo>
                                    <a:pt x="791" y="97"/>
                                    <a:pt x="791" y="96"/>
                                    <a:pt x="791" y="96"/>
                                  </a:cubicBezTo>
                                  <a:cubicBezTo>
                                    <a:pt x="791" y="82"/>
                                    <a:pt x="786" y="70"/>
                                    <a:pt x="777" y="61"/>
                                  </a:cubicBezTo>
                                  <a:cubicBezTo>
                                    <a:pt x="768" y="52"/>
                                    <a:pt x="755" y="46"/>
                                    <a:pt x="742" y="46"/>
                                  </a:cubicBezTo>
                                  <a:cubicBezTo>
                                    <a:pt x="728" y="46"/>
                                    <a:pt x="716" y="52"/>
                                    <a:pt x="707" y="61"/>
                                  </a:cubicBezTo>
                                  <a:close/>
                                  <a:moveTo>
                                    <a:pt x="777" y="96"/>
                                  </a:moveTo>
                                  <a:cubicBezTo>
                                    <a:pt x="777" y="98"/>
                                    <a:pt x="777" y="101"/>
                                    <a:pt x="777" y="103"/>
                                  </a:cubicBezTo>
                                  <a:cubicBezTo>
                                    <a:pt x="779" y="102"/>
                                    <a:pt x="781" y="101"/>
                                    <a:pt x="783" y="100"/>
                                  </a:cubicBezTo>
                                  <a:cubicBezTo>
                                    <a:pt x="784" y="98"/>
                                    <a:pt x="784" y="97"/>
                                    <a:pt x="784" y="96"/>
                                  </a:cubicBezTo>
                                  <a:cubicBezTo>
                                    <a:pt x="784" y="84"/>
                                    <a:pt x="779" y="74"/>
                                    <a:pt x="771" y="66"/>
                                  </a:cubicBezTo>
                                  <a:cubicBezTo>
                                    <a:pt x="764" y="59"/>
                                    <a:pt x="753" y="54"/>
                                    <a:pt x="742" y="54"/>
                                  </a:cubicBezTo>
                                  <a:cubicBezTo>
                                    <a:pt x="730" y="54"/>
                                    <a:pt x="720" y="59"/>
                                    <a:pt x="712" y="66"/>
                                  </a:cubicBezTo>
                                  <a:cubicBezTo>
                                    <a:pt x="704" y="74"/>
                                    <a:pt x="700" y="84"/>
                                    <a:pt x="700" y="96"/>
                                  </a:cubicBezTo>
                                  <a:cubicBezTo>
                                    <a:pt x="700" y="97"/>
                                    <a:pt x="700" y="98"/>
                                    <a:pt x="700" y="100"/>
                                  </a:cubicBezTo>
                                  <a:cubicBezTo>
                                    <a:pt x="702" y="101"/>
                                    <a:pt x="704" y="102"/>
                                    <a:pt x="707" y="103"/>
                                  </a:cubicBezTo>
                                  <a:cubicBezTo>
                                    <a:pt x="706" y="101"/>
                                    <a:pt x="706" y="98"/>
                                    <a:pt x="706" y="96"/>
                                  </a:cubicBezTo>
                                  <a:cubicBezTo>
                                    <a:pt x="706" y="76"/>
                                    <a:pt x="722" y="60"/>
                                    <a:pt x="742" y="60"/>
                                  </a:cubicBezTo>
                                  <a:cubicBezTo>
                                    <a:pt x="761" y="60"/>
                                    <a:pt x="777" y="76"/>
                                    <a:pt x="777" y="96"/>
                                  </a:cubicBezTo>
                                  <a:close/>
                                  <a:moveTo>
                                    <a:pt x="785" y="147"/>
                                  </a:moveTo>
                                  <a:cubicBezTo>
                                    <a:pt x="785" y="148"/>
                                    <a:pt x="785" y="149"/>
                                    <a:pt x="785" y="150"/>
                                  </a:cubicBezTo>
                                  <a:cubicBezTo>
                                    <a:pt x="787" y="150"/>
                                    <a:pt x="789" y="149"/>
                                    <a:pt x="791" y="149"/>
                                  </a:cubicBezTo>
                                  <a:cubicBezTo>
                                    <a:pt x="791" y="148"/>
                                    <a:pt x="791" y="148"/>
                                    <a:pt x="791" y="147"/>
                                  </a:cubicBezTo>
                                  <a:cubicBezTo>
                                    <a:pt x="791" y="133"/>
                                    <a:pt x="786" y="121"/>
                                    <a:pt x="777" y="112"/>
                                  </a:cubicBezTo>
                                  <a:cubicBezTo>
                                    <a:pt x="768" y="103"/>
                                    <a:pt x="755" y="98"/>
                                    <a:pt x="742" y="98"/>
                                  </a:cubicBezTo>
                                  <a:cubicBezTo>
                                    <a:pt x="728" y="98"/>
                                    <a:pt x="716" y="103"/>
                                    <a:pt x="707" y="112"/>
                                  </a:cubicBezTo>
                                  <a:cubicBezTo>
                                    <a:pt x="698" y="121"/>
                                    <a:pt x="692" y="133"/>
                                    <a:pt x="692" y="147"/>
                                  </a:cubicBezTo>
                                  <a:cubicBezTo>
                                    <a:pt x="692" y="148"/>
                                    <a:pt x="692" y="148"/>
                                    <a:pt x="692" y="149"/>
                                  </a:cubicBezTo>
                                  <a:cubicBezTo>
                                    <a:pt x="694" y="149"/>
                                    <a:pt x="696" y="150"/>
                                    <a:pt x="698" y="150"/>
                                  </a:cubicBezTo>
                                  <a:cubicBezTo>
                                    <a:pt x="698" y="149"/>
                                    <a:pt x="698" y="148"/>
                                    <a:pt x="698" y="147"/>
                                  </a:cubicBezTo>
                                  <a:cubicBezTo>
                                    <a:pt x="698" y="123"/>
                                    <a:pt x="718" y="104"/>
                                    <a:pt x="742" y="104"/>
                                  </a:cubicBezTo>
                                  <a:cubicBezTo>
                                    <a:pt x="766" y="104"/>
                                    <a:pt x="785" y="123"/>
                                    <a:pt x="785" y="147"/>
                                  </a:cubicBezTo>
                                  <a:close/>
                                  <a:moveTo>
                                    <a:pt x="777" y="147"/>
                                  </a:moveTo>
                                  <a:cubicBezTo>
                                    <a:pt x="777" y="150"/>
                                    <a:pt x="777" y="152"/>
                                    <a:pt x="777" y="154"/>
                                  </a:cubicBezTo>
                                  <a:cubicBezTo>
                                    <a:pt x="779" y="153"/>
                                    <a:pt x="781" y="152"/>
                                    <a:pt x="783" y="151"/>
                                  </a:cubicBezTo>
                                  <a:cubicBezTo>
                                    <a:pt x="784" y="150"/>
                                    <a:pt x="784" y="148"/>
                                    <a:pt x="784" y="147"/>
                                  </a:cubicBezTo>
                                  <a:cubicBezTo>
                                    <a:pt x="784" y="136"/>
                                    <a:pt x="779" y="125"/>
                                    <a:pt x="771" y="117"/>
                                  </a:cubicBezTo>
                                  <a:cubicBezTo>
                                    <a:pt x="764" y="110"/>
                                    <a:pt x="753" y="105"/>
                                    <a:pt x="742" y="105"/>
                                  </a:cubicBezTo>
                                  <a:cubicBezTo>
                                    <a:pt x="730" y="105"/>
                                    <a:pt x="720" y="110"/>
                                    <a:pt x="712" y="117"/>
                                  </a:cubicBezTo>
                                  <a:cubicBezTo>
                                    <a:pt x="704" y="125"/>
                                    <a:pt x="700" y="136"/>
                                    <a:pt x="700" y="147"/>
                                  </a:cubicBezTo>
                                  <a:cubicBezTo>
                                    <a:pt x="700" y="148"/>
                                    <a:pt x="700" y="150"/>
                                    <a:pt x="700" y="151"/>
                                  </a:cubicBezTo>
                                  <a:cubicBezTo>
                                    <a:pt x="702" y="152"/>
                                    <a:pt x="704" y="153"/>
                                    <a:pt x="707" y="154"/>
                                  </a:cubicBezTo>
                                  <a:cubicBezTo>
                                    <a:pt x="706" y="152"/>
                                    <a:pt x="706" y="150"/>
                                    <a:pt x="706" y="147"/>
                                  </a:cubicBezTo>
                                  <a:cubicBezTo>
                                    <a:pt x="706" y="127"/>
                                    <a:pt x="722" y="111"/>
                                    <a:pt x="742" y="111"/>
                                  </a:cubicBezTo>
                                  <a:cubicBezTo>
                                    <a:pt x="761" y="111"/>
                                    <a:pt x="777" y="127"/>
                                    <a:pt x="777" y="147"/>
                                  </a:cubicBezTo>
                                  <a:close/>
                                  <a:moveTo>
                                    <a:pt x="785" y="199"/>
                                  </a:moveTo>
                                  <a:cubicBezTo>
                                    <a:pt x="785" y="200"/>
                                    <a:pt x="785" y="201"/>
                                    <a:pt x="785" y="202"/>
                                  </a:cubicBezTo>
                                  <a:cubicBezTo>
                                    <a:pt x="787" y="201"/>
                                    <a:pt x="789" y="200"/>
                                    <a:pt x="791" y="200"/>
                                  </a:cubicBezTo>
                                  <a:cubicBezTo>
                                    <a:pt x="791" y="200"/>
                                    <a:pt x="791" y="199"/>
                                    <a:pt x="791" y="199"/>
                                  </a:cubicBezTo>
                                  <a:cubicBezTo>
                                    <a:pt x="791" y="185"/>
                                    <a:pt x="786" y="172"/>
                                    <a:pt x="777" y="163"/>
                                  </a:cubicBezTo>
                                  <a:cubicBezTo>
                                    <a:pt x="768" y="154"/>
                                    <a:pt x="755" y="149"/>
                                    <a:pt x="742" y="149"/>
                                  </a:cubicBezTo>
                                  <a:cubicBezTo>
                                    <a:pt x="728" y="149"/>
                                    <a:pt x="716" y="154"/>
                                    <a:pt x="707" y="163"/>
                                  </a:cubicBezTo>
                                  <a:cubicBezTo>
                                    <a:pt x="698" y="172"/>
                                    <a:pt x="692" y="185"/>
                                    <a:pt x="692" y="199"/>
                                  </a:cubicBezTo>
                                  <a:cubicBezTo>
                                    <a:pt x="692" y="199"/>
                                    <a:pt x="692" y="199"/>
                                    <a:pt x="692" y="200"/>
                                  </a:cubicBezTo>
                                  <a:cubicBezTo>
                                    <a:pt x="694" y="200"/>
                                    <a:pt x="696" y="201"/>
                                    <a:pt x="698" y="202"/>
                                  </a:cubicBezTo>
                                  <a:cubicBezTo>
                                    <a:pt x="698" y="201"/>
                                    <a:pt x="698" y="200"/>
                                    <a:pt x="698" y="199"/>
                                  </a:cubicBezTo>
                                  <a:cubicBezTo>
                                    <a:pt x="698" y="175"/>
                                    <a:pt x="718" y="155"/>
                                    <a:pt x="742" y="155"/>
                                  </a:cubicBezTo>
                                  <a:cubicBezTo>
                                    <a:pt x="766" y="155"/>
                                    <a:pt x="785" y="175"/>
                                    <a:pt x="785" y="199"/>
                                  </a:cubicBezTo>
                                  <a:close/>
                                  <a:moveTo>
                                    <a:pt x="777" y="199"/>
                                  </a:moveTo>
                                  <a:cubicBezTo>
                                    <a:pt x="777" y="201"/>
                                    <a:pt x="777" y="203"/>
                                    <a:pt x="777" y="206"/>
                                  </a:cubicBezTo>
                                  <a:cubicBezTo>
                                    <a:pt x="779" y="205"/>
                                    <a:pt x="781" y="203"/>
                                    <a:pt x="783" y="202"/>
                                  </a:cubicBezTo>
                                  <a:cubicBezTo>
                                    <a:pt x="784" y="201"/>
                                    <a:pt x="784" y="200"/>
                                    <a:pt x="784" y="199"/>
                                  </a:cubicBezTo>
                                  <a:cubicBezTo>
                                    <a:pt x="784" y="187"/>
                                    <a:pt x="779" y="176"/>
                                    <a:pt x="771" y="169"/>
                                  </a:cubicBezTo>
                                  <a:cubicBezTo>
                                    <a:pt x="764" y="161"/>
                                    <a:pt x="753" y="157"/>
                                    <a:pt x="742" y="157"/>
                                  </a:cubicBezTo>
                                  <a:cubicBezTo>
                                    <a:pt x="730" y="157"/>
                                    <a:pt x="720" y="161"/>
                                    <a:pt x="712" y="169"/>
                                  </a:cubicBezTo>
                                  <a:cubicBezTo>
                                    <a:pt x="704" y="176"/>
                                    <a:pt x="700" y="187"/>
                                    <a:pt x="700" y="199"/>
                                  </a:cubicBezTo>
                                  <a:cubicBezTo>
                                    <a:pt x="700" y="200"/>
                                    <a:pt x="700" y="201"/>
                                    <a:pt x="700" y="202"/>
                                  </a:cubicBezTo>
                                  <a:cubicBezTo>
                                    <a:pt x="702" y="203"/>
                                    <a:pt x="704" y="204"/>
                                    <a:pt x="707" y="206"/>
                                  </a:cubicBezTo>
                                  <a:cubicBezTo>
                                    <a:pt x="706" y="203"/>
                                    <a:pt x="706" y="201"/>
                                    <a:pt x="706" y="199"/>
                                  </a:cubicBezTo>
                                  <a:cubicBezTo>
                                    <a:pt x="706" y="179"/>
                                    <a:pt x="722" y="163"/>
                                    <a:pt x="742" y="163"/>
                                  </a:cubicBezTo>
                                  <a:cubicBezTo>
                                    <a:pt x="761" y="163"/>
                                    <a:pt x="777" y="179"/>
                                    <a:pt x="777" y="199"/>
                                  </a:cubicBezTo>
                                  <a:close/>
                                  <a:moveTo>
                                    <a:pt x="785" y="250"/>
                                  </a:moveTo>
                                  <a:cubicBezTo>
                                    <a:pt x="785" y="251"/>
                                    <a:pt x="785" y="252"/>
                                    <a:pt x="785" y="253"/>
                                  </a:cubicBezTo>
                                  <a:cubicBezTo>
                                    <a:pt x="787" y="252"/>
                                    <a:pt x="789" y="252"/>
                                    <a:pt x="791" y="251"/>
                                  </a:cubicBezTo>
                                  <a:cubicBezTo>
                                    <a:pt x="791" y="251"/>
                                    <a:pt x="791" y="250"/>
                                    <a:pt x="791" y="250"/>
                                  </a:cubicBezTo>
                                  <a:cubicBezTo>
                                    <a:pt x="791" y="236"/>
                                    <a:pt x="786" y="224"/>
                                    <a:pt x="777" y="215"/>
                                  </a:cubicBezTo>
                                  <a:cubicBezTo>
                                    <a:pt x="768" y="206"/>
                                    <a:pt x="755" y="200"/>
                                    <a:pt x="742" y="200"/>
                                  </a:cubicBezTo>
                                  <a:cubicBezTo>
                                    <a:pt x="728" y="200"/>
                                    <a:pt x="716" y="206"/>
                                    <a:pt x="707" y="215"/>
                                  </a:cubicBezTo>
                                  <a:cubicBezTo>
                                    <a:pt x="698" y="224"/>
                                    <a:pt x="692" y="236"/>
                                    <a:pt x="692" y="250"/>
                                  </a:cubicBezTo>
                                  <a:cubicBezTo>
                                    <a:pt x="692" y="250"/>
                                    <a:pt x="692" y="251"/>
                                    <a:pt x="692" y="251"/>
                                  </a:cubicBezTo>
                                  <a:cubicBezTo>
                                    <a:pt x="694" y="252"/>
                                    <a:pt x="696" y="252"/>
                                    <a:pt x="698" y="253"/>
                                  </a:cubicBezTo>
                                  <a:cubicBezTo>
                                    <a:pt x="698" y="252"/>
                                    <a:pt x="698" y="251"/>
                                    <a:pt x="698" y="250"/>
                                  </a:cubicBezTo>
                                  <a:cubicBezTo>
                                    <a:pt x="698" y="226"/>
                                    <a:pt x="718" y="206"/>
                                    <a:pt x="742" y="206"/>
                                  </a:cubicBezTo>
                                  <a:cubicBezTo>
                                    <a:pt x="766" y="206"/>
                                    <a:pt x="785" y="226"/>
                                    <a:pt x="785" y="250"/>
                                  </a:cubicBezTo>
                                  <a:close/>
                                  <a:moveTo>
                                    <a:pt x="777" y="250"/>
                                  </a:moveTo>
                                  <a:cubicBezTo>
                                    <a:pt x="777" y="252"/>
                                    <a:pt x="777" y="255"/>
                                    <a:pt x="777" y="257"/>
                                  </a:cubicBezTo>
                                  <a:cubicBezTo>
                                    <a:pt x="779" y="256"/>
                                    <a:pt x="781" y="255"/>
                                    <a:pt x="783" y="254"/>
                                  </a:cubicBezTo>
                                  <a:cubicBezTo>
                                    <a:pt x="784" y="253"/>
                                    <a:pt x="784" y="251"/>
                                    <a:pt x="784" y="250"/>
                                  </a:cubicBezTo>
                                  <a:cubicBezTo>
                                    <a:pt x="784" y="238"/>
                                    <a:pt x="779" y="228"/>
                                    <a:pt x="771" y="220"/>
                                  </a:cubicBezTo>
                                  <a:cubicBezTo>
                                    <a:pt x="764" y="213"/>
                                    <a:pt x="753" y="208"/>
                                    <a:pt x="742" y="208"/>
                                  </a:cubicBezTo>
                                  <a:cubicBezTo>
                                    <a:pt x="730" y="208"/>
                                    <a:pt x="720" y="213"/>
                                    <a:pt x="712" y="220"/>
                                  </a:cubicBezTo>
                                  <a:cubicBezTo>
                                    <a:pt x="704" y="228"/>
                                    <a:pt x="700" y="238"/>
                                    <a:pt x="700" y="250"/>
                                  </a:cubicBezTo>
                                  <a:cubicBezTo>
                                    <a:pt x="700" y="251"/>
                                    <a:pt x="700" y="253"/>
                                    <a:pt x="700" y="254"/>
                                  </a:cubicBezTo>
                                  <a:cubicBezTo>
                                    <a:pt x="702" y="255"/>
                                    <a:pt x="704" y="256"/>
                                    <a:pt x="707" y="257"/>
                                  </a:cubicBezTo>
                                  <a:cubicBezTo>
                                    <a:pt x="706" y="255"/>
                                    <a:pt x="706" y="252"/>
                                    <a:pt x="706" y="250"/>
                                  </a:cubicBezTo>
                                  <a:cubicBezTo>
                                    <a:pt x="706" y="230"/>
                                    <a:pt x="722" y="214"/>
                                    <a:pt x="742" y="214"/>
                                  </a:cubicBezTo>
                                  <a:cubicBezTo>
                                    <a:pt x="761" y="214"/>
                                    <a:pt x="777" y="230"/>
                                    <a:pt x="777" y="250"/>
                                  </a:cubicBezTo>
                                  <a:close/>
                                  <a:moveTo>
                                    <a:pt x="785" y="301"/>
                                  </a:moveTo>
                                  <a:cubicBezTo>
                                    <a:pt x="785" y="302"/>
                                    <a:pt x="785" y="304"/>
                                    <a:pt x="785" y="305"/>
                                  </a:cubicBezTo>
                                  <a:cubicBezTo>
                                    <a:pt x="787" y="304"/>
                                    <a:pt x="789" y="303"/>
                                    <a:pt x="791" y="303"/>
                                  </a:cubicBezTo>
                                  <a:cubicBezTo>
                                    <a:pt x="791" y="302"/>
                                    <a:pt x="791" y="302"/>
                                    <a:pt x="791" y="301"/>
                                  </a:cubicBezTo>
                                  <a:cubicBezTo>
                                    <a:pt x="791" y="288"/>
                                    <a:pt x="786" y="275"/>
                                    <a:pt x="777" y="266"/>
                                  </a:cubicBezTo>
                                  <a:cubicBezTo>
                                    <a:pt x="768" y="257"/>
                                    <a:pt x="755" y="252"/>
                                    <a:pt x="742" y="252"/>
                                  </a:cubicBezTo>
                                  <a:cubicBezTo>
                                    <a:pt x="728" y="252"/>
                                    <a:pt x="716" y="257"/>
                                    <a:pt x="707" y="266"/>
                                  </a:cubicBezTo>
                                  <a:cubicBezTo>
                                    <a:pt x="698" y="275"/>
                                    <a:pt x="692" y="288"/>
                                    <a:pt x="692" y="301"/>
                                  </a:cubicBezTo>
                                  <a:cubicBezTo>
                                    <a:pt x="692" y="302"/>
                                    <a:pt x="692" y="302"/>
                                    <a:pt x="692" y="303"/>
                                  </a:cubicBezTo>
                                  <a:cubicBezTo>
                                    <a:pt x="694" y="303"/>
                                    <a:pt x="696" y="304"/>
                                    <a:pt x="698" y="305"/>
                                  </a:cubicBezTo>
                                  <a:cubicBezTo>
                                    <a:pt x="698" y="303"/>
                                    <a:pt x="698" y="302"/>
                                    <a:pt x="698" y="301"/>
                                  </a:cubicBezTo>
                                  <a:cubicBezTo>
                                    <a:pt x="698" y="277"/>
                                    <a:pt x="718" y="258"/>
                                    <a:pt x="742" y="258"/>
                                  </a:cubicBezTo>
                                  <a:cubicBezTo>
                                    <a:pt x="766" y="258"/>
                                    <a:pt x="785" y="277"/>
                                    <a:pt x="785" y="301"/>
                                  </a:cubicBezTo>
                                  <a:close/>
                                  <a:moveTo>
                                    <a:pt x="777" y="301"/>
                                  </a:moveTo>
                                  <a:cubicBezTo>
                                    <a:pt x="777" y="304"/>
                                    <a:pt x="777" y="306"/>
                                    <a:pt x="777" y="309"/>
                                  </a:cubicBezTo>
                                  <a:cubicBezTo>
                                    <a:pt x="779" y="307"/>
                                    <a:pt x="781" y="306"/>
                                    <a:pt x="783" y="305"/>
                                  </a:cubicBezTo>
                                  <a:cubicBezTo>
                                    <a:pt x="784" y="304"/>
                                    <a:pt x="784" y="303"/>
                                    <a:pt x="784" y="301"/>
                                  </a:cubicBezTo>
                                  <a:cubicBezTo>
                                    <a:pt x="784" y="290"/>
                                    <a:pt x="779" y="279"/>
                                    <a:pt x="771" y="272"/>
                                  </a:cubicBezTo>
                                  <a:cubicBezTo>
                                    <a:pt x="764" y="264"/>
                                    <a:pt x="753" y="259"/>
                                    <a:pt x="742" y="259"/>
                                  </a:cubicBezTo>
                                  <a:cubicBezTo>
                                    <a:pt x="730" y="259"/>
                                    <a:pt x="720" y="264"/>
                                    <a:pt x="712" y="272"/>
                                  </a:cubicBezTo>
                                  <a:cubicBezTo>
                                    <a:pt x="704" y="279"/>
                                    <a:pt x="700" y="290"/>
                                    <a:pt x="700" y="301"/>
                                  </a:cubicBezTo>
                                  <a:cubicBezTo>
                                    <a:pt x="700" y="303"/>
                                    <a:pt x="700" y="304"/>
                                    <a:pt x="700" y="305"/>
                                  </a:cubicBezTo>
                                  <a:cubicBezTo>
                                    <a:pt x="702" y="306"/>
                                    <a:pt x="704" y="307"/>
                                    <a:pt x="707" y="308"/>
                                  </a:cubicBezTo>
                                  <a:cubicBezTo>
                                    <a:pt x="706" y="306"/>
                                    <a:pt x="706" y="304"/>
                                    <a:pt x="706" y="301"/>
                                  </a:cubicBezTo>
                                  <a:cubicBezTo>
                                    <a:pt x="706" y="282"/>
                                    <a:pt x="722" y="265"/>
                                    <a:pt x="742" y="265"/>
                                  </a:cubicBezTo>
                                  <a:cubicBezTo>
                                    <a:pt x="761" y="265"/>
                                    <a:pt x="777" y="282"/>
                                    <a:pt x="777" y="301"/>
                                  </a:cubicBezTo>
                                  <a:close/>
                                  <a:moveTo>
                                    <a:pt x="785" y="353"/>
                                  </a:moveTo>
                                  <a:cubicBezTo>
                                    <a:pt x="785" y="354"/>
                                    <a:pt x="785" y="355"/>
                                    <a:pt x="785" y="356"/>
                                  </a:cubicBezTo>
                                  <a:cubicBezTo>
                                    <a:pt x="787" y="355"/>
                                    <a:pt x="789" y="355"/>
                                    <a:pt x="791" y="354"/>
                                  </a:cubicBezTo>
                                  <a:cubicBezTo>
                                    <a:pt x="791" y="354"/>
                                    <a:pt x="791" y="353"/>
                                    <a:pt x="791" y="353"/>
                                  </a:cubicBezTo>
                                  <a:cubicBezTo>
                                    <a:pt x="791" y="339"/>
                                    <a:pt x="786" y="327"/>
                                    <a:pt x="777" y="318"/>
                                  </a:cubicBezTo>
                                  <a:cubicBezTo>
                                    <a:pt x="768" y="309"/>
                                    <a:pt x="755" y="303"/>
                                    <a:pt x="742" y="303"/>
                                  </a:cubicBezTo>
                                  <a:cubicBezTo>
                                    <a:pt x="728" y="303"/>
                                    <a:pt x="716" y="309"/>
                                    <a:pt x="707" y="318"/>
                                  </a:cubicBezTo>
                                  <a:cubicBezTo>
                                    <a:pt x="698" y="327"/>
                                    <a:pt x="692" y="339"/>
                                    <a:pt x="692" y="353"/>
                                  </a:cubicBezTo>
                                  <a:cubicBezTo>
                                    <a:pt x="692" y="353"/>
                                    <a:pt x="692" y="354"/>
                                    <a:pt x="692" y="354"/>
                                  </a:cubicBezTo>
                                  <a:cubicBezTo>
                                    <a:pt x="694" y="355"/>
                                    <a:pt x="696" y="355"/>
                                    <a:pt x="698" y="356"/>
                                  </a:cubicBezTo>
                                  <a:cubicBezTo>
                                    <a:pt x="698" y="355"/>
                                    <a:pt x="698" y="354"/>
                                    <a:pt x="698" y="353"/>
                                  </a:cubicBezTo>
                                  <a:cubicBezTo>
                                    <a:pt x="698" y="329"/>
                                    <a:pt x="718" y="309"/>
                                    <a:pt x="742" y="309"/>
                                  </a:cubicBezTo>
                                  <a:cubicBezTo>
                                    <a:pt x="766" y="309"/>
                                    <a:pt x="785" y="329"/>
                                    <a:pt x="785" y="353"/>
                                  </a:cubicBezTo>
                                  <a:close/>
                                  <a:moveTo>
                                    <a:pt x="777" y="353"/>
                                  </a:moveTo>
                                  <a:cubicBezTo>
                                    <a:pt x="777" y="355"/>
                                    <a:pt x="777" y="358"/>
                                    <a:pt x="777" y="360"/>
                                  </a:cubicBezTo>
                                  <a:cubicBezTo>
                                    <a:pt x="779" y="359"/>
                                    <a:pt x="781" y="358"/>
                                    <a:pt x="783" y="357"/>
                                  </a:cubicBezTo>
                                  <a:cubicBezTo>
                                    <a:pt x="784" y="355"/>
                                    <a:pt x="784" y="354"/>
                                    <a:pt x="784" y="353"/>
                                  </a:cubicBezTo>
                                  <a:cubicBezTo>
                                    <a:pt x="784" y="341"/>
                                    <a:pt x="779" y="331"/>
                                    <a:pt x="771" y="323"/>
                                  </a:cubicBezTo>
                                  <a:cubicBezTo>
                                    <a:pt x="764" y="315"/>
                                    <a:pt x="753" y="311"/>
                                    <a:pt x="742" y="311"/>
                                  </a:cubicBezTo>
                                  <a:cubicBezTo>
                                    <a:pt x="730" y="311"/>
                                    <a:pt x="720" y="315"/>
                                    <a:pt x="712" y="323"/>
                                  </a:cubicBezTo>
                                  <a:cubicBezTo>
                                    <a:pt x="704" y="331"/>
                                    <a:pt x="700" y="341"/>
                                    <a:pt x="700" y="353"/>
                                  </a:cubicBezTo>
                                  <a:cubicBezTo>
                                    <a:pt x="700" y="354"/>
                                    <a:pt x="700" y="355"/>
                                    <a:pt x="700" y="357"/>
                                  </a:cubicBezTo>
                                  <a:cubicBezTo>
                                    <a:pt x="702" y="357"/>
                                    <a:pt x="704" y="359"/>
                                    <a:pt x="707" y="360"/>
                                  </a:cubicBezTo>
                                  <a:cubicBezTo>
                                    <a:pt x="706" y="357"/>
                                    <a:pt x="706" y="355"/>
                                    <a:pt x="706" y="353"/>
                                  </a:cubicBezTo>
                                  <a:cubicBezTo>
                                    <a:pt x="706" y="333"/>
                                    <a:pt x="722" y="317"/>
                                    <a:pt x="742" y="317"/>
                                  </a:cubicBezTo>
                                  <a:cubicBezTo>
                                    <a:pt x="761" y="317"/>
                                    <a:pt x="777" y="333"/>
                                    <a:pt x="777" y="353"/>
                                  </a:cubicBezTo>
                                  <a:close/>
                                  <a:moveTo>
                                    <a:pt x="785" y="404"/>
                                  </a:moveTo>
                                  <a:cubicBezTo>
                                    <a:pt x="785" y="405"/>
                                    <a:pt x="785" y="406"/>
                                    <a:pt x="785" y="407"/>
                                  </a:cubicBezTo>
                                  <a:cubicBezTo>
                                    <a:pt x="787" y="407"/>
                                    <a:pt x="789" y="406"/>
                                    <a:pt x="791" y="406"/>
                                  </a:cubicBezTo>
                                  <a:cubicBezTo>
                                    <a:pt x="791" y="405"/>
                                    <a:pt x="791" y="405"/>
                                    <a:pt x="791" y="404"/>
                                  </a:cubicBezTo>
                                  <a:cubicBezTo>
                                    <a:pt x="791" y="390"/>
                                    <a:pt x="786" y="378"/>
                                    <a:pt x="777" y="369"/>
                                  </a:cubicBezTo>
                                  <a:cubicBezTo>
                                    <a:pt x="768" y="360"/>
                                    <a:pt x="755" y="354"/>
                                    <a:pt x="742" y="354"/>
                                  </a:cubicBezTo>
                                  <a:cubicBezTo>
                                    <a:pt x="728" y="354"/>
                                    <a:pt x="716" y="360"/>
                                    <a:pt x="707" y="369"/>
                                  </a:cubicBezTo>
                                  <a:cubicBezTo>
                                    <a:pt x="698" y="378"/>
                                    <a:pt x="692" y="390"/>
                                    <a:pt x="692" y="404"/>
                                  </a:cubicBezTo>
                                  <a:cubicBezTo>
                                    <a:pt x="692" y="405"/>
                                    <a:pt x="692" y="405"/>
                                    <a:pt x="692" y="405"/>
                                  </a:cubicBezTo>
                                  <a:cubicBezTo>
                                    <a:pt x="694" y="406"/>
                                    <a:pt x="696" y="407"/>
                                    <a:pt x="698" y="407"/>
                                  </a:cubicBezTo>
                                  <a:cubicBezTo>
                                    <a:pt x="698" y="406"/>
                                    <a:pt x="698" y="405"/>
                                    <a:pt x="698" y="404"/>
                                  </a:cubicBezTo>
                                  <a:cubicBezTo>
                                    <a:pt x="698" y="380"/>
                                    <a:pt x="718" y="361"/>
                                    <a:pt x="742" y="361"/>
                                  </a:cubicBezTo>
                                  <a:cubicBezTo>
                                    <a:pt x="766" y="361"/>
                                    <a:pt x="785" y="380"/>
                                    <a:pt x="785" y="404"/>
                                  </a:cubicBezTo>
                                  <a:close/>
                                  <a:moveTo>
                                    <a:pt x="777" y="404"/>
                                  </a:moveTo>
                                  <a:cubicBezTo>
                                    <a:pt x="777" y="407"/>
                                    <a:pt x="777" y="409"/>
                                    <a:pt x="777" y="411"/>
                                  </a:cubicBezTo>
                                  <a:cubicBezTo>
                                    <a:pt x="779" y="410"/>
                                    <a:pt x="781" y="409"/>
                                    <a:pt x="783" y="408"/>
                                  </a:cubicBezTo>
                                  <a:cubicBezTo>
                                    <a:pt x="784" y="407"/>
                                    <a:pt x="784" y="405"/>
                                    <a:pt x="784" y="404"/>
                                  </a:cubicBezTo>
                                  <a:cubicBezTo>
                                    <a:pt x="784" y="392"/>
                                    <a:pt x="779" y="382"/>
                                    <a:pt x="771" y="374"/>
                                  </a:cubicBezTo>
                                  <a:cubicBezTo>
                                    <a:pt x="764" y="367"/>
                                    <a:pt x="753" y="362"/>
                                    <a:pt x="742" y="362"/>
                                  </a:cubicBezTo>
                                  <a:cubicBezTo>
                                    <a:pt x="730" y="362"/>
                                    <a:pt x="720" y="367"/>
                                    <a:pt x="712" y="374"/>
                                  </a:cubicBezTo>
                                  <a:cubicBezTo>
                                    <a:pt x="704" y="382"/>
                                    <a:pt x="700" y="392"/>
                                    <a:pt x="700" y="404"/>
                                  </a:cubicBezTo>
                                  <a:cubicBezTo>
                                    <a:pt x="700" y="405"/>
                                    <a:pt x="700" y="407"/>
                                    <a:pt x="700" y="408"/>
                                  </a:cubicBezTo>
                                  <a:cubicBezTo>
                                    <a:pt x="702" y="409"/>
                                    <a:pt x="704" y="410"/>
                                    <a:pt x="707" y="411"/>
                                  </a:cubicBezTo>
                                  <a:cubicBezTo>
                                    <a:pt x="706" y="409"/>
                                    <a:pt x="706" y="406"/>
                                    <a:pt x="706" y="404"/>
                                  </a:cubicBezTo>
                                  <a:cubicBezTo>
                                    <a:pt x="706" y="384"/>
                                    <a:pt x="722" y="368"/>
                                    <a:pt x="742" y="368"/>
                                  </a:cubicBezTo>
                                  <a:cubicBezTo>
                                    <a:pt x="761" y="368"/>
                                    <a:pt x="777" y="384"/>
                                    <a:pt x="777" y="404"/>
                                  </a:cubicBezTo>
                                  <a:close/>
                                  <a:moveTo>
                                    <a:pt x="770" y="404"/>
                                  </a:moveTo>
                                  <a:cubicBezTo>
                                    <a:pt x="770" y="407"/>
                                    <a:pt x="770" y="410"/>
                                    <a:pt x="769" y="412"/>
                                  </a:cubicBezTo>
                                  <a:cubicBezTo>
                                    <a:pt x="770" y="413"/>
                                    <a:pt x="771" y="414"/>
                                    <a:pt x="772" y="414"/>
                                  </a:cubicBezTo>
                                  <a:cubicBezTo>
                                    <a:pt x="773" y="414"/>
                                    <a:pt x="774" y="413"/>
                                    <a:pt x="775" y="412"/>
                                  </a:cubicBezTo>
                                  <a:cubicBezTo>
                                    <a:pt x="776" y="410"/>
                                    <a:pt x="776" y="407"/>
                                    <a:pt x="776" y="404"/>
                                  </a:cubicBezTo>
                                  <a:cubicBezTo>
                                    <a:pt x="776" y="395"/>
                                    <a:pt x="772" y="386"/>
                                    <a:pt x="766" y="380"/>
                                  </a:cubicBezTo>
                                  <a:cubicBezTo>
                                    <a:pt x="760" y="374"/>
                                    <a:pt x="751" y="370"/>
                                    <a:pt x="742" y="370"/>
                                  </a:cubicBezTo>
                                  <a:cubicBezTo>
                                    <a:pt x="732" y="370"/>
                                    <a:pt x="724" y="374"/>
                                    <a:pt x="717" y="380"/>
                                  </a:cubicBezTo>
                                  <a:cubicBezTo>
                                    <a:pt x="711" y="386"/>
                                    <a:pt x="707" y="395"/>
                                    <a:pt x="707" y="404"/>
                                  </a:cubicBezTo>
                                  <a:cubicBezTo>
                                    <a:pt x="707" y="407"/>
                                    <a:pt x="708" y="410"/>
                                    <a:pt x="708" y="412"/>
                                  </a:cubicBezTo>
                                  <a:cubicBezTo>
                                    <a:pt x="709" y="413"/>
                                    <a:pt x="710" y="414"/>
                                    <a:pt x="711" y="414"/>
                                  </a:cubicBezTo>
                                  <a:cubicBezTo>
                                    <a:pt x="712" y="414"/>
                                    <a:pt x="713" y="413"/>
                                    <a:pt x="714" y="412"/>
                                  </a:cubicBezTo>
                                  <a:cubicBezTo>
                                    <a:pt x="713" y="410"/>
                                    <a:pt x="713" y="407"/>
                                    <a:pt x="713" y="404"/>
                                  </a:cubicBezTo>
                                  <a:cubicBezTo>
                                    <a:pt x="713" y="388"/>
                                    <a:pt x="726" y="375"/>
                                    <a:pt x="742" y="375"/>
                                  </a:cubicBezTo>
                                  <a:cubicBezTo>
                                    <a:pt x="758" y="375"/>
                                    <a:pt x="770" y="388"/>
                                    <a:pt x="770" y="404"/>
                                  </a:cubicBezTo>
                                  <a:close/>
                                  <a:moveTo>
                                    <a:pt x="763" y="404"/>
                                  </a:moveTo>
                                  <a:cubicBezTo>
                                    <a:pt x="763" y="406"/>
                                    <a:pt x="763" y="407"/>
                                    <a:pt x="762" y="409"/>
                                  </a:cubicBezTo>
                                  <a:cubicBezTo>
                                    <a:pt x="764" y="409"/>
                                    <a:pt x="766" y="410"/>
                                    <a:pt x="768" y="411"/>
                                  </a:cubicBezTo>
                                  <a:cubicBezTo>
                                    <a:pt x="769" y="409"/>
                                    <a:pt x="769" y="407"/>
                                    <a:pt x="769" y="404"/>
                                  </a:cubicBezTo>
                                  <a:cubicBezTo>
                                    <a:pt x="769" y="397"/>
                                    <a:pt x="766" y="390"/>
                                    <a:pt x="761" y="385"/>
                                  </a:cubicBezTo>
                                  <a:cubicBezTo>
                                    <a:pt x="756" y="380"/>
                                    <a:pt x="749" y="377"/>
                                    <a:pt x="742" y="377"/>
                                  </a:cubicBezTo>
                                  <a:cubicBezTo>
                                    <a:pt x="734" y="377"/>
                                    <a:pt x="727" y="380"/>
                                    <a:pt x="722" y="385"/>
                                  </a:cubicBezTo>
                                  <a:cubicBezTo>
                                    <a:pt x="718" y="390"/>
                                    <a:pt x="714" y="397"/>
                                    <a:pt x="714" y="404"/>
                                  </a:cubicBezTo>
                                  <a:cubicBezTo>
                                    <a:pt x="714" y="407"/>
                                    <a:pt x="715" y="409"/>
                                    <a:pt x="715" y="411"/>
                                  </a:cubicBezTo>
                                  <a:cubicBezTo>
                                    <a:pt x="717" y="410"/>
                                    <a:pt x="719" y="409"/>
                                    <a:pt x="721" y="409"/>
                                  </a:cubicBezTo>
                                  <a:cubicBezTo>
                                    <a:pt x="721" y="407"/>
                                    <a:pt x="721" y="406"/>
                                    <a:pt x="721" y="404"/>
                                  </a:cubicBezTo>
                                  <a:cubicBezTo>
                                    <a:pt x="721" y="392"/>
                                    <a:pt x="730" y="383"/>
                                    <a:pt x="742" y="383"/>
                                  </a:cubicBezTo>
                                  <a:cubicBezTo>
                                    <a:pt x="753" y="383"/>
                                    <a:pt x="763" y="392"/>
                                    <a:pt x="763" y="404"/>
                                  </a:cubicBezTo>
                                  <a:close/>
                                  <a:moveTo>
                                    <a:pt x="755" y="404"/>
                                  </a:moveTo>
                                  <a:cubicBezTo>
                                    <a:pt x="755" y="405"/>
                                    <a:pt x="755" y="405"/>
                                    <a:pt x="755" y="406"/>
                                  </a:cubicBezTo>
                                  <a:cubicBezTo>
                                    <a:pt x="757" y="407"/>
                                    <a:pt x="759" y="407"/>
                                    <a:pt x="761" y="408"/>
                                  </a:cubicBezTo>
                                  <a:cubicBezTo>
                                    <a:pt x="761" y="407"/>
                                    <a:pt x="761" y="405"/>
                                    <a:pt x="761" y="404"/>
                                  </a:cubicBezTo>
                                  <a:cubicBezTo>
                                    <a:pt x="761" y="399"/>
                                    <a:pt x="759" y="394"/>
                                    <a:pt x="755" y="390"/>
                                  </a:cubicBezTo>
                                  <a:cubicBezTo>
                                    <a:pt x="752" y="387"/>
                                    <a:pt x="747" y="385"/>
                                    <a:pt x="742" y="385"/>
                                  </a:cubicBezTo>
                                  <a:cubicBezTo>
                                    <a:pt x="736" y="385"/>
                                    <a:pt x="731" y="387"/>
                                    <a:pt x="728" y="390"/>
                                  </a:cubicBezTo>
                                  <a:cubicBezTo>
                                    <a:pt x="724" y="394"/>
                                    <a:pt x="722" y="399"/>
                                    <a:pt x="722" y="404"/>
                                  </a:cubicBezTo>
                                  <a:cubicBezTo>
                                    <a:pt x="722" y="405"/>
                                    <a:pt x="722" y="407"/>
                                    <a:pt x="723" y="408"/>
                                  </a:cubicBezTo>
                                  <a:cubicBezTo>
                                    <a:pt x="724" y="407"/>
                                    <a:pt x="726" y="407"/>
                                    <a:pt x="728" y="406"/>
                                  </a:cubicBezTo>
                                  <a:cubicBezTo>
                                    <a:pt x="728" y="405"/>
                                    <a:pt x="728" y="405"/>
                                    <a:pt x="728" y="404"/>
                                  </a:cubicBezTo>
                                  <a:cubicBezTo>
                                    <a:pt x="728" y="397"/>
                                    <a:pt x="734" y="390"/>
                                    <a:pt x="742" y="390"/>
                                  </a:cubicBezTo>
                                  <a:cubicBezTo>
                                    <a:pt x="749" y="390"/>
                                    <a:pt x="755" y="397"/>
                                    <a:pt x="755" y="404"/>
                                  </a:cubicBezTo>
                                  <a:close/>
                                  <a:moveTo>
                                    <a:pt x="748" y="404"/>
                                  </a:moveTo>
                                  <a:cubicBezTo>
                                    <a:pt x="748" y="404"/>
                                    <a:pt x="748" y="404"/>
                                    <a:pt x="748" y="405"/>
                                  </a:cubicBezTo>
                                  <a:cubicBezTo>
                                    <a:pt x="750" y="405"/>
                                    <a:pt x="752" y="405"/>
                                    <a:pt x="754" y="406"/>
                                  </a:cubicBezTo>
                                  <a:cubicBezTo>
                                    <a:pt x="754" y="405"/>
                                    <a:pt x="754" y="405"/>
                                    <a:pt x="754" y="404"/>
                                  </a:cubicBezTo>
                                  <a:cubicBezTo>
                                    <a:pt x="754" y="397"/>
                                    <a:pt x="748" y="392"/>
                                    <a:pt x="742" y="392"/>
                                  </a:cubicBezTo>
                                  <a:cubicBezTo>
                                    <a:pt x="735" y="392"/>
                                    <a:pt x="730" y="397"/>
                                    <a:pt x="730" y="404"/>
                                  </a:cubicBezTo>
                                  <a:cubicBezTo>
                                    <a:pt x="730" y="405"/>
                                    <a:pt x="730" y="405"/>
                                    <a:pt x="730" y="406"/>
                                  </a:cubicBezTo>
                                  <a:cubicBezTo>
                                    <a:pt x="732" y="405"/>
                                    <a:pt x="733" y="405"/>
                                    <a:pt x="735" y="405"/>
                                  </a:cubicBezTo>
                                  <a:cubicBezTo>
                                    <a:pt x="735" y="404"/>
                                    <a:pt x="735" y="404"/>
                                    <a:pt x="735" y="404"/>
                                  </a:cubicBezTo>
                                  <a:cubicBezTo>
                                    <a:pt x="735" y="400"/>
                                    <a:pt x="738" y="397"/>
                                    <a:pt x="742" y="397"/>
                                  </a:cubicBezTo>
                                  <a:cubicBezTo>
                                    <a:pt x="745" y="397"/>
                                    <a:pt x="748" y="400"/>
                                    <a:pt x="748" y="404"/>
                                  </a:cubicBezTo>
                                  <a:close/>
                                  <a:moveTo>
                                    <a:pt x="742" y="399"/>
                                  </a:moveTo>
                                  <a:cubicBezTo>
                                    <a:pt x="739" y="399"/>
                                    <a:pt x="737" y="401"/>
                                    <a:pt x="737" y="404"/>
                                  </a:cubicBezTo>
                                  <a:cubicBezTo>
                                    <a:pt x="737" y="404"/>
                                    <a:pt x="737" y="404"/>
                                    <a:pt x="737" y="404"/>
                                  </a:cubicBezTo>
                                  <a:cubicBezTo>
                                    <a:pt x="738" y="404"/>
                                    <a:pt x="740" y="404"/>
                                    <a:pt x="742" y="404"/>
                                  </a:cubicBezTo>
                                  <a:cubicBezTo>
                                    <a:pt x="743" y="404"/>
                                    <a:pt x="745" y="404"/>
                                    <a:pt x="747" y="404"/>
                                  </a:cubicBezTo>
                                  <a:cubicBezTo>
                                    <a:pt x="747" y="404"/>
                                    <a:pt x="747" y="404"/>
                                    <a:pt x="747" y="404"/>
                                  </a:cubicBezTo>
                                  <a:cubicBezTo>
                                    <a:pt x="747" y="401"/>
                                    <a:pt x="745" y="399"/>
                                    <a:pt x="742" y="399"/>
                                  </a:cubicBezTo>
                                  <a:close/>
                                  <a:moveTo>
                                    <a:pt x="697" y="431"/>
                                  </a:moveTo>
                                  <a:cubicBezTo>
                                    <a:pt x="697" y="430"/>
                                    <a:pt x="698" y="428"/>
                                    <a:pt x="699" y="427"/>
                                  </a:cubicBezTo>
                                  <a:cubicBezTo>
                                    <a:pt x="694" y="423"/>
                                    <a:pt x="688" y="421"/>
                                    <a:pt x="681" y="421"/>
                                  </a:cubicBezTo>
                                  <a:cubicBezTo>
                                    <a:pt x="674" y="421"/>
                                    <a:pt x="668" y="423"/>
                                    <a:pt x="663" y="426"/>
                                  </a:cubicBezTo>
                                  <a:cubicBezTo>
                                    <a:pt x="664" y="428"/>
                                    <a:pt x="665" y="429"/>
                                    <a:pt x="666" y="431"/>
                                  </a:cubicBezTo>
                                  <a:cubicBezTo>
                                    <a:pt x="670" y="428"/>
                                    <a:pt x="675" y="427"/>
                                    <a:pt x="681" y="427"/>
                                  </a:cubicBezTo>
                                  <a:cubicBezTo>
                                    <a:pt x="687" y="427"/>
                                    <a:pt x="692" y="428"/>
                                    <a:pt x="697" y="431"/>
                                  </a:cubicBezTo>
                                  <a:close/>
                                  <a:moveTo>
                                    <a:pt x="681" y="428"/>
                                  </a:moveTo>
                                  <a:cubicBezTo>
                                    <a:pt x="676" y="428"/>
                                    <a:pt x="671" y="430"/>
                                    <a:pt x="666" y="432"/>
                                  </a:cubicBezTo>
                                  <a:cubicBezTo>
                                    <a:pt x="667" y="434"/>
                                    <a:pt x="668" y="436"/>
                                    <a:pt x="669" y="438"/>
                                  </a:cubicBezTo>
                                  <a:cubicBezTo>
                                    <a:pt x="672" y="436"/>
                                    <a:pt x="676" y="434"/>
                                    <a:pt x="681" y="434"/>
                                  </a:cubicBezTo>
                                  <a:cubicBezTo>
                                    <a:pt x="686" y="434"/>
                                    <a:pt x="690" y="436"/>
                                    <a:pt x="693" y="438"/>
                                  </a:cubicBezTo>
                                  <a:cubicBezTo>
                                    <a:pt x="694" y="436"/>
                                    <a:pt x="695" y="435"/>
                                    <a:pt x="696" y="433"/>
                                  </a:cubicBezTo>
                                  <a:cubicBezTo>
                                    <a:pt x="691" y="430"/>
                                    <a:pt x="686" y="428"/>
                                    <a:pt x="681" y="428"/>
                                  </a:cubicBezTo>
                                  <a:close/>
                                  <a:moveTo>
                                    <a:pt x="700" y="425"/>
                                  </a:moveTo>
                                  <a:cubicBezTo>
                                    <a:pt x="701" y="424"/>
                                    <a:pt x="703" y="422"/>
                                    <a:pt x="704" y="421"/>
                                  </a:cubicBezTo>
                                  <a:cubicBezTo>
                                    <a:pt x="697" y="416"/>
                                    <a:pt x="689" y="413"/>
                                    <a:pt x="681" y="413"/>
                                  </a:cubicBezTo>
                                  <a:cubicBezTo>
                                    <a:pt x="672" y="413"/>
                                    <a:pt x="665" y="416"/>
                                    <a:pt x="658" y="420"/>
                                  </a:cubicBezTo>
                                  <a:cubicBezTo>
                                    <a:pt x="659" y="422"/>
                                    <a:pt x="661" y="423"/>
                                    <a:pt x="662" y="425"/>
                                  </a:cubicBezTo>
                                  <a:cubicBezTo>
                                    <a:pt x="667" y="422"/>
                                    <a:pt x="674" y="420"/>
                                    <a:pt x="681" y="420"/>
                                  </a:cubicBezTo>
                                  <a:cubicBezTo>
                                    <a:pt x="688" y="420"/>
                                    <a:pt x="695" y="422"/>
                                    <a:pt x="700" y="425"/>
                                  </a:cubicBezTo>
                                  <a:close/>
                                  <a:moveTo>
                                    <a:pt x="705" y="419"/>
                                  </a:moveTo>
                                  <a:cubicBezTo>
                                    <a:pt x="707" y="418"/>
                                    <a:pt x="708" y="417"/>
                                    <a:pt x="710" y="415"/>
                                  </a:cubicBezTo>
                                  <a:cubicBezTo>
                                    <a:pt x="702" y="409"/>
                                    <a:pt x="692" y="406"/>
                                    <a:pt x="681" y="406"/>
                                  </a:cubicBezTo>
                                  <a:cubicBezTo>
                                    <a:pt x="670" y="406"/>
                                    <a:pt x="660" y="409"/>
                                    <a:pt x="652" y="415"/>
                                  </a:cubicBezTo>
                                  <a:cubicBezTo>
                                    <a:pt x="654" y="416"/>
                                    <a:pt x="655" y="418"/>
                                    <a:pt x="657" y="419"/>
                                  </a:cubicBezTo>
                                  <a:cubicBezTo>
                                    <a:pt x="664" y="415"/>
                                    <a:pt x="672" y="412"/>
                                    <a:pt x="681" y="412"/>
                                  </a:cubicBezTo>
                                  <a:cubicBezTo>
                                    <a:pt x="690" y="412"/>
                                    <a:pt x="698" y="415"/>
                                    <a:pt x="705" y="419"/>
                                  </a:cubicBezTo>
                                  <a:close/>
                                  <a:moveTo>
                                    <a:pt x="650" y="404"/>
                                  </a:moveTo>
                                  <a:cubicBezTo>
                                    <a:pt x="650" y="407"/>
                                    <a:pt x="649" y="410"/>
                                    <a:pt x="648" y="412"/>
                                  </a:cubicBezTo>
                                  <a:cubicBezTo>
                                    <a:pt x="649" y="413"/>
                                    <a:pt x="650" y="413"/>
                                    <a:pt x="651" y="414"/>
                                  </a:cubicBezTo>
                                  <a:cubicBezTo>
                                    <a:pt x="652" y="413"/>
                                    <a:pt x="653" y="412"/>
                                    <a:pt x="654" y="412"/>
                                  </a:cubicBezTo>
                                  <a:cubicBezTo>
                                    <a:pt x="655" y="409"/>
                                    <a:pt x="655" y="407"/>
                                    <a:pt x="655" y="404"/>
                                  </a:cubicBezTo>
                                  <a:cubicBezTo>
                                    <a:pt x="655" y="395"/>
                                    <a:pt x="651" y="386"/>
                                    <a:pt x="645" y="380"/>
                                  </a:cubicBezTo>
                                  <a:cubicBezTo>
                                    <a:pt x="639" y="374"/>
                                    <a:pt x="630" y="370"/>
                                    <a:pt x="621" y="370"/>
                                  </a:cubicBezTo>
                                  <a:cubicBezTo>
                                    <a:pt x="611" y="370"/>
                                    <a:pt x="603" y="374"/>
                                    <a:pt x="597" y="380"/>
                                  </a:cubicBezTo>
                                  <a:cubicBezTo>
                                    <a:pt x="590" y="386"/>
                                    <a:pt x="587" y="395"/>
                                    <a:pt x="587" y="404"/>
                                  </a:cubicBezTo>
                                  <a:cubicBezTo>
                                    <a:pt x="587" y="407"/>
                                    <a:pt x="587" y="410"/>
                                    <a:pt x="588" y="412"/>
                                  </a:cubicBezTo>
                                  <a:cubicBezTo>
                                    <a:pt x="589" y="413"/>
                                    <a:pt x="589" y="414"/>
                                    <a:pt x="590" y="414"/>
                                  </a:cubicBezTo>
                                  <a:cubicBezTo>
                                    <a:pt x="591" y="414"/>
                                    <a:pt x="592" y="413"/>
                                    <a:pt x="593" y="412"/>
                                  </a:cubicBezTo>
                                  <a:cubicBezTo>
                                    <a:pt x="592" y="410"/>
                                    <a:pt x="592" y="407"/>
                                    <a:pt x="592" y="404"/>
                                  </a:cubicBezTo>
                                  <a:cubicBezTo>
                                    <a:pt x="592" y="388"/>
                                    <a:pt x="605" y="375"/>
                                    <a:pt x="621" y="375"/>
                                  </a:cubicBezTo>
                                  <a:cubicBezTo>
                                    <a:pt x="637" y="375"/>
                                    <a:pt x="650" y="388"/>
                                    <a:pt x="650" y="404"/>
                                  </a:cubicBezTo>
                                  <a:close/>
                                  <a:moveTo>
                                    <a:pt x="642" y="404"/>
                                  </a:moveTo>
                                  <a:cubicBezTo>
                                    <a:pt x="642" y="406"/>
                                    <a:pt x="642" y="407"/>
                                    <a:pt x="641" y="409"/>
                                  </a:cubicBezTo>
                                  <a:cubicBezTo>
                                    <a:pt x="643" y="409"/>
                                    <a:pt x="645" y="410"/>
                                    <a:pt x="647" y="411"/>
                                  </a:cubicBezTo>
                                  <a:cubicBezTo>
                                    <a:pt x="648" y="409"/>
                                    <a:pt x="648" y="407"/>
                                    <a:pt x="648" y="404"/>
                                  </a:cubicBezTo>
                                  <a:cubicBezTo>
                                    <a:pt x="648" y="397"/>
                                    <a:pt x="645" y="390"/>
                                    <a:pt x="640" y="385"/>
                                  </a:cubicBezTo>
                                  <a:cubicBezTo>
                                    <a:pt x="635" y="380"/>
                                    <a:pt x="628" y="377"/>
                                    <a:pt x="621" y="377"/>
                                  </a:cubicBezTo>
                                  <a:cubicBezTo>
                                    <a:pt x="613" y="377"/>
                                    <a:pt x="607" y="380"/>
                                    <a:pt x="602" y="385"/>
                                  </a:cubicBezTo>
                                  <a:cubicBezTo>
                                    <a:pt x="597" y="390"/>
                                    <a:pt x="594" y="397"/>
                                    <a:pt x="594" y="404"/>
                                  </a:cubicBezTo>
                                  <a:cubicBezTo>
                                    <a:pt x="594" y="407"/>
                                    <a:pt x="594" y="409"/>
                                    <a:pt x="595" y="411"/>
                                  </a:cubicBezTo>
                                  <a:cubicBezTo>
                                    <a:pt x="596" y="410"/>
                                    <a:pt x="598" y="409"/>
                                    <a:pt x="600" y="409"/>
                                  </a:cubicBezTo>
                                  <a:cubicBezTo>
                                    <a:pt x="600" y="407"/>
                                    <a:pt x="600" y="406"/>
                                    <a:pt x="600" y="404"/>
                                  </a:cubicBezTo>
                                  <a:cubicBezTo>
                                    <a:pt x="600" y="392"/>
                                    <a:pt x="609" y="383"/>
                                    <a:pt x="621" y="383"/>
                                  </a:cubicBezTo>
                                  <a:cubicBezTo>
                                    <a:pt x="632" y="383"/>
                                    <a:pt x="642" y="392"/>
                                    <a:pt x="642" y="404"/>
                                  </a:cubicBezTo>
                                  <a:close/>
                                  <a:moveTo>
                                    <a:pt x="634" y="404"/>
                                  </a:moveTo>
                                  <a:cubicBezTo>
                                    <a:pt x="634" y="405"/>
                                    <a:pt x="634" y="405"/>
                                    <a:pt x="634" y="406"/>
                                  </a:cubicBezTo>
                                  <a:cubicBezTo>
                                    <a:pt x="636" y="407"/>
                                    <a:pt x="638" y="407"/>
                                    <a:pt x="640" y="408"/>
                                  </a:cubicBezTo>
                                  <a:cubicBezTo>
                                    <a:pt x="640" y="407"/>
                                    <a:pt x="640" y="405"/>
                                    <a:pt x="640" y="404"/>
                                  </a:cubicBezTo>
                                  <a:cubicBezTo>
                                    <a:pt x="640" y="399"/>
                                    <a:pt x="638" y="394"/>
                                    <a:pt x="635" y="390"/>
                                  </a:cubicBezTo>
                                  <a:cubicBezTo>
                                    <a:pt x="631" y="387"/>
                                    <a:pt x="626" y="385"/>
                                    <a:pt x="621" y="385"/>
                                  </a:cubicBezTo>
                                  <a:cubicBezTo>
                                    <a:pt x="615" y="385"/>
                                    <a:pt x="611" y="387"/>
                                    <a:pt x="607" y="390"/>
                                  </a:cubicBezTo>
                                  <a:cubicBezTo>
                                    <a:pt x="603" y="394"/>
                                    <a:pt x="601" y="399"/>
                                    <a:pt x="601" y="404"/>
                                  </a:cubicBezTo>
                                  <a:cubicBezTo>
                                    <a:pt x="601" y="405"/>
                                    <a:pt x="601" y="407"/>
                                    <a:pt x="602" y="408"/>
                                  </a:cubicBezTo>
                                  <a:cubicBezTo>
                                    <a:pt x="604" y="407"/>
                                    <a:pt x="605" y="407"/>
                                    <a:pt x="607" y="406"/>
                                  </a:cubicBezTo>
                                  <a:cubicBezTo>
                                    <a:pt x="607" y="405"/>
                                    <a:pt x="607" y="405"/>
                                    <a:pt x="607" y="404"/>
                                  </a:cubicBezTo>
                                  <a:cubicBezTo>
                                    <a:pt x="607" y="397"/>
                                    <a:pt x="613" y="390"/>
                                    <a:pt x="621" y="390"/>
                                  </a:cubicBezTo>
                                  <a:cubicBezTo>
                                    <a:pt x="628" y="390"/>
                                    <a:pt x="634" y="397"/>
                                    <a:pt x="634" y="404"/>
                                  </a:cubicBezTo>
                                  <a:close/>
                                  <a:moveTo>
                                    <a:pt x="628" y="404"/>
                                  </a:moveTo>
                                  <a:cubicBezTo>
                                    <a:pt x="628" y="404"/>
                                    <a:pt x="627" y="404"/>
                                    <a:pt x="627" y="405"/>
                                  </a:cubicBezTo>
                                  <a:cubicBezTo>
                                    <a:pt x="629" y="405"/>
                                    <a:pt x="631" y="405"/>
                                    <a:pt x="633" y="406"/>
                                  </a:cubicBezTo>
                                  <a:cubicBezTo>
                                    <a:pt x="633" y="405"/>
                                    <a:pt x="633" y="405"/>
                                    <a:pt x="633" y="404"/>
                                  </a:cubicBezTo>
                                  <a:cubicBezTo>
                                    <a:pt x="633" y="397"/>
                                    <a:pt x="627" y="392"/>
                                    <a:pt x="621" y="392"/>
                                  </a:cubicBezTo>
                                  <a:cubicBezTo>
                                    <a:pt x="614" y="392"/>
                                    <a:pt x="609" y="397"/>
                                    <a:pt x="609" y="404"/>
                                  </a:cubicBezTo>
                                  <a:cubicBezTo>
                                    <a:pt x="609" y="405"/>
                                    <a:pt x="609" y="405"/>
                                    <a:pt x="609" y="406"/>
                                  </a:cubicBezTo>
                                  <a:cubicBezTo>
                                    <a:pt x="611" y="405"/>
                                    <a:pt x="612" y="405"/>
                                    <a:pt x="614" y="405"/>
                                  </a:cubicBezTo>
                                  <a:cubicBezTo>
                                    <a:pt x="614" y="404"/>
                                    <a:pt x="614" y="404"/>
                                    <a:pt x="614" y="404"/>
                                  </a:cubicBezTo>
                                  <a:cubicBezTo>
                                    <a:pt x="614" y="400"/>
                                    <a:pt x="617" y="397"/>
                                    <a:pt x="621" y="397"/>
                                  </a:cubicBezTo>
                                  <a:cubicBezTo>
                                    <a:pt x="625" y="397"/>
                                    <a:pt x="628" y="400"/>
                                    <a:pt x="628" y="404"/>
                                  </a:cubicBezTo>
                                  <a:close/>
                                  <a:moveTo>
                                    <a:pt x="621" y="399"/>
                                  </a:moveTo>
                                  <a:cubicBezTo>
                                    <a:pt x="618" y="399"/>
                                    <a:pt x="616" y="401"/>
                                    <a:pt x="616" y="404"/>
                                  </a:cubicBezTo>
                                  <a:cubicBezTo>
                                    <a:pt x="616" y="404"/>
                                    <a:pt x="616" y="404"/>
                                    <a:pt x="616" y="404"/>
                                  </a:cubicBezTo>
                                  <a:cubicBezTo>
                                    <a:pt x="617" y="404"/>
                                    <a:pt x="619" y="404"/>
                                    <a:pt x="621" y="404"/>
                                  </a:cubicBezTo>
                                  <a:cubicBezTo>
                                    <a:pt x="623" y="404"/>
                                    <a:pt x="624" y="404"/>
                                    <a:pt x="626" y="404"/>
                                  </a:cubicBezTo>
                                  <a:cubicBezTo>
                                    <a:pt x="626" y="404"/>
                                    <a:pt x="626" y="404"/>
                                    <a:pt x="626" y="404"/>
                                  </a:cubicBezTo>
                                  <a:cubicBezTo>
                                    <a:pt x="626" y="401"/>
                                    <a:pt x="624" y="399"/>
                                    <a:pt x="621" y="399"/>
                                  </a:cubicBezTo>
                                  <a:close/>
                                  <a:moveTo>
                                    <a:pt x="576" y="431"/>
                                  </a:moveTo>
                                  <a:cubicBezTo>
                                    <a:pt x="577" y="430"/>
                                    <a:pt x="577" y="428"/>
                                    <a:pt x="578" y="427"/>
                                  </a:cubicBezTo>
                                  <a:cubicBezTo>
                                    <a:pt x="573" y="423"/>
                                    <a:pt x="567" y="421"/>
                                    <a:pt x="560" y="421"/>
                                  </a:cubicBezTo>
                                  <a:cubicBezTo>
                                    <a:pt x="553" y="421"/>
                                    <a:pt x="547" y="423"/>
                                    <a:pt x="541" y="427"/>
                                  </a:cubicBezTo>
                                  <a:cubicBezTo>
                                    <a:pt x="542" y="428"/>
                                    <a:pt x="543" y="430"/>
                                    <a:pt x="544" y="431"/>
                                  </a:cubicBezTo>
                                  <a:cubicBezTo>
                                    <a:pt x="549" y="428"/>
                                    <a:pt x="554" y="427"/>
                                    <a:pt x="560" y="427"/>
                                  </a:cubicBezTo>
                                  <a:cubicBezTo>
                                    <a:pt x="566" y="427"/>
                                    <a:pt x="571" y="428"/>
                                    <a:pt x="576" y="431"/>
                                  </a:cubicBezTo>
                                  <a:close/>
                                  <a:moveTo>
                                    <a:pt x="560" y="428"/>
                                  </a:moveTo>
                                  <a:cubicBezTo>
                                    <a:pt x="554" y="428"/>
                                    <a:pt x="549" y="430"/>
                                    <a:pt x="545" y="433"/>
                                  </a:cubicBezTo>
                                  <a:cubicBezTo>
                                    <a:pt x="546" y="435"/>
                                    <a:pt x="546" y="437"/>
                                    <a:pt x="547" y="439"/>
                                  </a:cubicBezTo>
                                  <a:cubicBezTo>
                                    <a:pt x="551" y="436"/>
                                    <a:pt x="555" y="434"/>
                                    <a:pt x="560" y="434"/>
                                  </a:cubicBezTo>
                                  <a:cubicBezTo>
                                    <a:pt x="565" y="434"/>
                                    <a:pt x="569" y="436"/>
                                    <a:pt x="572" y="438"/>
                                  </a:cubicBezTo>
                                  <a:cubicBezTo>
                                    <a:pt x="573" y="436"/>
                                    <a:pt x="574" y="435"/>
                                    <a:pt x="575" y="433"/>
                                  </a:cubicBezTo>
                                  <a:cubicBezTo>
                                    <a:pt x="571" y="430"/>
                                    <a:pt x="565" y="428"/>
                                    <a:pt x="560" y="428"/>
                                  </a:cubicBezTo>
                                  <a:close/>
                                  <a:moveTo>
                                    <a:pt x="579" y="425"/>
                                  </a:moveTo>
                                  <a:cubicBezTo>
                                    <a:pt x="581" y="424"/>
                                    <a:pt x="582" y="422"/>
                                    <a:pt x="583" y="421"/>
                                  </a:cubicBezTo>
                                  <a:cubicBezTo>
                                    <a:pt x="577" y="416"/>
                                    <a:pt x="569" y="413"/>
                                    <a:pt x="560" y="413"/>
                                  </a:cubicBezTo>
                                  <a:cubicBezTo>
                                    <a:pt x="551" y="413"/>
                                    <a:pt x="543" y="416"/>
                                    <a:pt x="536" y="421"/>
                                  </a:cubicBezTo>
                                  <a:cubicBezTo>
                                    <a:pt x="538" y="422"/>
                                    <a:pt x="539" y="424"/>
                                    <a:pt x="540" y="426"/>
                                  </a:cubicBezTo>
                                  <a:cubicBezTo>
                                    <a:pt x="546" y="422"/>
                                    <a:pt x="553" y="420"/>
                                    <a:pt x="560" y="420"/>
                                  </a:cubicBezTo>
                                  <a:cubicBezTo>
                                    <a:pt x="567" y="420"/>
                                    <a:pt x="574" y="422"/>
                                    <a:pt x="579" y="425"/>
                                  </a:cubicBezTo>
                                  <a:close/>
                                  <a:moveTo>
                                    <a:pt x="584" y="419"/>
                                  </a:moveTo>
                                  <a:cubicBezTo>
                                    <a:pt x="586" y="418"/>
                                    <a:pt x="587" y="417"/>
                                    <a:pt x="589" y="415"/>
                                  </a:cubicBezTo>
                                  <a:cubicBezTo>
                                    <a:pt x="581" y="409"/>
                                    <a:pt x="571" y="406"/>
                                    <a:pt x="560" y="406"/>
                                  </a:cubicBezTo>
                                  <a:cubicBezTo>
                                    <a:pt x="549" y="406"/>
                                    <a:pt x="539" y="409"/>
                                    <a:pt x="531" y="415"/>
                                  </a:cubicBezTo>
                                  <a:cubicBezTo>
                                    <a:pt x="532" y="417"/>
                                    <a:pt x="534" y="418"/>
                                    <a:pt x="535" y="420"/>
                                  </a:cubicBezTo>
                                  <a:cubicBezTo>
                                    <a:pt x="542" y="415"/>
                                    <a:pt x="551" y="412"/>
                                    <a:pt x="560" y="412"/>
                                  </a:cubicBezTo>
                                  <a:cubicBezTo>
                                    <a:pt x="569" y="412"/>
                                    <a:pt x="577" y="415"/>
                                    <a:pt x="584" y="419"/>
                                  </a:cubicBezTo>
                                  <a:close/>
                                  <a:moveTo>
                                    <a:pt x="527" y="404"/>
                                  </a:moveTo>
                                  <a:cubicBezTo>
                                    <a:pt x="527" y="407"/>
                                    <a:pt x="527" y="410"/>
                                    <a:pt x="526" y="412"/>
                                  </a:cubicBezTo>
                                  <a:cubicBezTo>
                                    <a:pt x="527" y="413"/>
                                    <a:pt x="528" y="414"/>
                                    <a:pt x="529" y="414"/>
                                  </a:cubicBezTo>
                                  <a:cubicBezTo>
                                    <a:pt x="530" y="414"/>
                                    <a:pt x="531" y="413"/>
                                    <a:pt x="532" y="413"/>
                                  </a:cubicBezTo>
                                  <a:cubicBezTo>
                                    <a:pt x="532" y="410"/>
                                    <a:pt x="533" y="407"/>
                                    <a:pt x="533" y="404"/>
                                  </a:cubicBezTo>
                                  <a:cubicBezTo>
                                    <a:pt x="533" y="395"/>
                                    <a:pt x="529" y="386"/>
                                    <a:pt x="523" y="380"/>
                                  </a:cubicBezTo>
                                  <a:cubicBezTo>
                                    <a:pt x="517" y="374"/>
                                    <a:pt x="508" y="370"/>
                                    <a:pt x="499" y="370"/>
                                  </a:cubicBezTo>
                                  <a:cubicBezTo>
                                    <a:pt x="489" y="370"/>
                                    <a:pt x="481" y="374"/>
                                    <a:pt x="474" y="380"/>
                                  </a:cubicBezTo>
                                  <a:cubicBezTo>
                                    <a:pt x="468" y="386"/>
                                    <a:pt x="464" y="395"/>
                                    <a:pt x="464" y="404"/>
                                  </a:cubicBezTo>
                                  <a:cubicBezTo>
                                    <a:pt x="464" y="407"/>
                                    <a:pt x="465" y="410"/>
                                    <a:pt x="465" y="412"/>
                                  </a:cubicBezTo>
                                  <a:cubicBezTo>
                                    <a:pt x="466" y="413"/>
                                    <a:pt x="467" y="414"/>
                                    <a:pt x="468" y="414"/>
                                  </a:cubicBezTo>
                                  <a:cubicBezTo>
                                    <a:pt x="469" y="414"/>
                                    <a:pt x="470" y="413"/>
                                    <a:pt x="471" y="412"/>
                                  </a:cubicBezTo>
                                  <a:cubicBezTo>
                                    <a:pt x="470" y="410"/>
                                    <a:pt x="470" y="407"/>
                                    <a:pt x="470" y="404"/>
                                  </a:cubicBezTo>
                                  <a:cubicBezTo>
                                    <a:pt x="470" y="388"/>
                                    <a:pt x="483" y="375"/>
                                    <a:pt x="499" y="375"/>
                                  </a:cubicBezTo>
                                  <a:cubicBezTo>
                                    <a:pt x="515" y="375"/>
                                    <a:pt x="527" y="388"/>
                                    <a:pt x="527" y="404"/>
                                  </a:cubicBezTo>
                                  <a:close/>
                                  <a:moveTo>
                                    <a:pt x="520" y="404"/>
                                  </a:moveTo>
                                  <a:cubicBezTo>
                                    <a:pt x="520" y="406"/>
                                    <a:pt x="520" y="407"/>
                                    <a:pt x="519" y="409"/>
                                  </a:cubicBezTo>
                                  <a:cubicBezTo>
                                    <a:pt x="521" y="409"/>
                                    <a:pt x="523" y="410"/>
                                    <a:pt x="525" y="411"/>
                                  </a:cubicBezTo>
                                  <a:cubicBezTo>
                                    <a:pt x="525" y="409"/>
                                    <a:pt x="526" y="407"/>
                                    <a:pt x="526" y="404"/>
                                  </a:cubicBezTo>
                                  <a:cubicBezTo>
                                    <a:pt x="526" y="397"/>
                                    <a:pt x="523" y="390"/>
                                    <a:pt x="518" y="385"/>
                                  </a:cubicBezTo>
                                  <a:cubicBezTo>
                                    <a:pt x="513" y="380"/>
                                    <a:pt x="506" y="377"/>
                                    <a:pt x="499" y="377"/>
                                  </a:cubicBezTo>
                                  <a:cubicBezTo>
                                    <a:pt x="491" y="377"/>
                                    <a:pt x="484" y="380"/>
                                    <a:pt x="479" y="385"/>
                                  </a:cubicBezTo>
                                  <a:cubicBezTo>
                                    <a:pt x="474" y="390"/>
                                    <a:pt x="471" y="397"/>
                                    <a:pt x="471" y="404"/>
                                  </a:cubicBezTo>
                                  <a:cubicBezTo>
                                    <a:pt x="471" y="407"/>
                                    <a:pt x="472" y="409"/>
                                    <a:pt x="472" y="411"/>
                                  </a:cubicBezTo>
                                  <a:cubicBezTo>
                                    <a:pt x="474" y="410"/>
                                    <a:pt x="476" y="409"/>
                                    <a:pt x="478" y="409"/>
                                  </a:cubicBezTo>
                                  <a:cubicBezTo>
                                    <a:pt x="478" y="407"/>
                                    <a:pt x="478" y="406"/>
                                    <a:pt x="478" y="404"/>
                                  </a:cubicBezTo>
                                  <a:cubicBezTo>
                                    <a:pt x="478" y="392"/>
                                    <a:pt x="487" y="383"/>
                                    <a:pt x="499" y="383"/>
                                  </a:cubicBezTo>
                                  <a:cubicBezTo>
                                    <a:pt x="510" y="383"/>
                                    <a:pt x="520" y="392"/>
                                    <a:pt x="520" y="404"/>
                                  </a:cubicBezTo>
                                  <a:close/>
                                  <a:moveTo>
                                    <a:pt x="512" y="404"/>
                                  </a:moveTo>
                                  <a:cubicBezTo>
                                    <a:pt x="512" y="405"/>
                                    <a:pt x="512" y="405"/>
                                    <a:pt x="512" y="406"/>
                                  </a:cubicBezTo>
                                  <a:cubicBezTo>
                                    <a:pt x="514" y="407"/>
                                    <a:pt x="516" y="407"/>
                                    <a:pt x="518" y="408"/>
                                  </a:cubicBezTo>
                                  <a:cubicBezTo>
                                    <a:pt x="518" y="407"/>
                                    <a:pt x="518" y="405"/>
                                    <a:pt x="518" y="404"/>
                                  </a:cubicBezTo>
                                  <a:cubicBezTo>
                                    <a:pt x="518" y="399"/>
                                    <a:pt x="516" y="394"/>
                                    <a:pt x="512" y="390"/>
                                  </a:cubicBezTo>
                                  <a:cubicBezTo>
                                    <a:pt x="509" y="387"/>
                                    <a:pt x="504" y="385"/>
                                    <a:pt x="499" y="385"/>
                                  </a:cubicBezTo>
                                  <a:cubicBezTo>
                                    <a:pt x="493" y="385"/>
                                    <a:pt x="488" y="387"/>
                                    <a:pt x="485" y="390"/>
                                  </a:cubicBezTo>
                                  <a:cubicBezTo>
                                    <a:pt x="481" y="394"/>
                                    <a:pt x="479" y="399"/>
                                    <a:pt x="479" y="404"/>
                                  </a:cubicBezTo>
                                  <a:cubicBezTo>
                                    <a:pt x="479" y="405"/>
                                    <a:pt x="479" y="407"/>
                                    <a:pt x="480" y="408"/>
                                  </a:cubicBezTo>
                                  <a:cubicBezTo>
                                    <a:pt x="481" y="407"/>
                                    <a:pt x="483" y="407"/>
                                    <a:pt x="485" y="406"/>
                                  </a:cubicBezTo>
                                  <a:cubicBezTo>
                                    <a:pt x="485" y="405"/>
                                    <a:pt x="485" y="405"/>
                                    <a:pt x="485" y="404"/>
                                  </a:cubicBezTo>
                                  <a:cubicBezTo>
                                    <a:pt x="485" y="397"/>
                                    <a:pt x="491" y="390"/>
                                    <a:pt x="499" y="390"/>
                                  </a:cubicBezTo>
                                  <a:cubicBezTo>
                                    <a:pt x="506" y="390"/>
                                    <a:pt x="512" y="397"/>
                                    <a:pt x="512" y="404"/>
                                  </a:cubicBezTo>
                                  <a:close/>
                                  <a:moveTo>
                                    <a:pt x="505" y="404"/>
                                  </a:moveTo>
                                  <a:cubicBezTo>
                                    <a:pt x="505" y="404"/>
                                    <a:pt x="505" y="404"/>
                                    <a:pt x="505" y="405"/>
                                  </a:cubicBezTo>
                                  <a:cubicBezTo>
                                    <a:pt x="507" y="405"/>
                                    <a:pt x="509" y="405"/>
                                    <a:pt x="510" y="406"/>
                                  </a:cubicBezTo>
                                  <a:cubicBezTo>
                                    <a:pt x="511" y="405"/>
                                    <a:pt x="511" y="405"/>
                                    <a:pt x="511" y="404"/>
                                  </a:cubicBezTo>
                                  <a:cubicBezTo>
                                    <a:pt x="511" y="397"/>
                                    <a:pt x="505" y="392"/>
                                    <a:pt x="499" y="392"/>
                                  </a:cubicBezTo>
                                  <a:cubicBezTo>
                                    <a:pt x="492" y="392"/>
                                    <a:pt x="487" y="397"/>
                                    <a:pt x="487" y="404"/>
                                  </a:cubicBezTo>
                                  <a:cubicBezTo>
                                    <a:pt x="487" y="405"/>
                                    <a:pt x="487" y="405"/>
                                    <a:pt x="487" y="406"/>
                                  </a:cubicBezTo>
                                  <a:cubicBezTo>
                                    <a:pt x="489" y="405"/>
                                    <a:pt x="490" y="405"/>
                                    <a:pt x="492" y="405"/>
                                  </a:cubicBezTo>
                                  <a:cubicBezTo>
                                    <a:pt x="492" y="404"/>
                                    <a:pt x="492" y="404"/>
                                    <a:pt x="492" y="404"/>
                                  </a:cubicBezTo>
                                  <a:cubicBezTo>
                                    <a:pt x="492" y="400"/>
                                    <a:pt x="495" y="397"/>
                                    <a:pt x="499" y="397"/>
                                  </a:cubicBezTo>
                                  <a:cubicBezTo>
                                    <a:pt x="502" y="397"/>
                                    <a:pt x="505" y="400"/>
                                    <a:pt x="505" y="404"/>
                                  </a:cubicBezTo>
                                  <a:close/>
                                  <a:moveTo>
                                    <a:pt x="499" y="399"/>
                                  </a:moveTo>
                                  <a:cubicBezTo>
                                    <a:pt x="496" y="399"/>
                                    <a:pt x="494" y="401"/>
                                    <a:pt x="494" y="404"/>
                                  </a:cubicBezTo>
                                  <a:cubicBezTo>
                                    <a:pt x="494" y="404"/>
                                    <a:pt x="494" y="404"/>
                                    <a:pt x="494" y="404"/>
                                  </a:cubicBezTo>
                                  <a:cubicBezTo>
                                    <a:pt x="495" y="404"/>
                                    <a:pt x="497" y="404"/>
                                    <a:pt x="499" y="404"/>
                                  </a:cubicBezTo>
                                  <a:cubicBezTo>
                                    <a:pt x="500" y="404"/>
                                    <a:pt x="502" y="404"/>
                                    <a:pt x="504" y="404"/>
                                  </a:cubicBezTo>
                                  <a:cubicBezTo>
                                    <a:pt x="504" y="404"/>
                                    <a:pt x="504" y="404"/>
                                    <a:pt x="504" y="404"/>
                                  </a:cubicBezTo>
                                  <a:cubicBezTo>
                                    <a:pt x="504" y="401"/>
                                    <a:pt x="501" y="399"/>
                                    <a:pt x="499" y="399"/>
                                  </a:cubicBezTo>
                                  <a:close/>
                                  <a:moveTo>
                                    <a:pt x="453" y="431"/>
                                  </a:moveTo>
                                  <a:cubicBezTo>
                                    <a:pt x="454" y="430"/>
                                    <a:pt x="455" y="428"/>
                                    <a:pt x="456" y="427"/>
                                  </a:cubicBezTo>
                                  <a:cubicBezTo>
                                    <a:pt x="451" y="423"/>
                                    <a:pt x="445" y="421"/>
                                    <a:pt x="438" y="421"/>
                                  </a:cubicBezTo>
                                  <a:cubicBezTo>
                                    <a:pt x="431" y="421"/>
                                    <a:pt x="425" y="423"/>
                                    <a:pt x="420" y="426"/>
                                  </a:cubicBezTo>
                                  <a:cubicBezTo>
                                    <a:pt x="421" y="428"/>
                                    <a:pt x="422" y="429"/>
                                    <a:pt x="423" y="431"/>
                                  </a:cubicBezTo>
                                  <a:cubicBezTo>
                                    <a:pt x="427" y="428"/>
                                    <a:pt x="432" y="427"/>
                                    <a:pt x="438" y="427"/>
                                  </a:cubicBezTo>
                                  <a:cubicBezTo>
                                    <a:pt x="444" y="427"/>
                                    <a:pt x="449" y="428"/>
                                    <a:pt x="453" y="431"/>
                                  </a:cubicBezTo>
                                  <a:close/>
                                  <a:moveTo>
                                    <a:pt x="438" y="428"/>
                                  </a:moveTo>
                                  <a:cubicBezTo>
                                    <a:pt x="433" y="428"/>
                                    <a:pt x="428" y="430"/>
                                    <a:pt x="423" y="432"/>
                                  </a:cubicBezTo>
                                  <a:cubicBezTo>
                                    <a:pt x="424" y="434"/>
                                    <a:pt x="425" y="436"/>
                                    <a:pt x="426" y="438"/>
                                  </a:cubicBezTo>
                                  <a:cubicBezTo>
                                    <a:pt x="429" y="436"/>
                                    <a:pt x="433" y="434"/>
                                    <a:pt x="438" y="434"/>
                                  </a:cubicBezTo>
                                  <a:cubicBezTo>
                                    <a:pt x="442" y="434"/>
                                    <a:pt x="447" y="436"/>
                                    <a:pt x="450" y="438"/>
                                  </a:cubicBezTo>
                                  <a:cubicBezTo>
                                    <a:pt x="451" y="436"/>
                                    <a:pt x="452" y="435"/>
                                    <a:pt x="453" y="433"/>
                                  </a:cubicBezTo>
                                  <a:cubicBezTo>
                                    <a:pt x="448" y="430"/>
                                    <a:pt x="443" y="428"/>
                                    <a:pt x="438" y="428"/>
                                  </a:cubicBezTo>
                                  <a:close/>
                                  <a:moveTo>
                                    <a:pt x="457" y="425"/>
                                  </a:moveTo>
                                  <a:cubicBezTo>
                                    <a:pt x="458" y="424"/>
                                    <a:pt x="460" y="422"/>
                                    <a:pt x="461" y="421"/>
                                  </a:cubicBezTo>
                                  <a:cubicBezTo>
                                    <a:pt x="454" y="416"/>
                                    <a:pt x="446" y="413"/>
                                    <a:pt x="438" y="413"/>
                                  </a:cubicBezTo>
                                  <a:cubicBezTo>
                                    <a:pt x="429" y="413"/>
                                    <a:pt x="422" y="416"/>
                                    <a:pt x="415" y="420"/>
                                  </a:cubicBezTo>
                                  <a:cubicBezTo>
                                    <a:pt x="416" y="422"/>
                                    <a:pt x="418" y="423"/>
                                    <a:pt x="419" y="425"/>
                                  </a:cubicBezTo>
                                  <a:cubicBezTo>
                                    <a:pt x="424" y="422"/>
                                    <a:pt x="431" y="420"/>
                                    <a:pt x="438" y="420"/>
                                  </a:cubicBezTo>
                                  <a:cubicBezTo>
                                    <a:pt x="445" y="420"/>
                                    <a:pt x="452" y="422"/>
                                    <a:pt x="457" y="425"/>
                                  </a:cubicBezTo>
                                  <a:close/>
                                  <a:moveTo>
                                    <a:pt x="462" y="419"/>
                                  </a:moveTo>
                                  <a:cubicBezTo>
                                    <a:pt x="464" y="418"/>
                                    <a:pt x="465" y="417"/>
                                    <a:pt x="467" y="415"/>
                                  </a:cubicBezTo>
                                  <a:cubicBezTo>
                                    <a:pt x="459" y="409"/>
                                    <a:pt x="449" y="406"/>
                                    <a:pt x="438" y="406"/>
                                  </a:cubicBezTo>
                                  <a:cubicBezTo>
                                    <a:pt x="427" y="406"/>
                                    <a:pt x="417" y="409"/>
                                    <a:pt x="409" y="415"/>
                                  </a:cubicBezTo>
                                  <a:cubicBezTo>
                                    <a:pt x="411" y="416"/>
                                    <a:pt x="412" y="418"/>
                                    <a:pt x="414" y="419"/>
                                  </a:cubicBezTo>
                                  <a:cubicBezTo>
                                    <a:pt x="421" y="415"/>
                                    <a:pt x="429" y="412"/>
                                    <a:pt x="438" y="412"/>
                                  </a:cubicBezTo>
                                  <a:cubicBezTo>
                                    <a:pt x="447" y="412"/>
                                    <a:pt x="455" y="415"/>
                                    <a:pt x="462" y="419"/>
                                  </a:cubicBezTo>
                                  <a:close/>
                                  <a:moveTo>
                                    <a:pt x="407" y="404"/>
                                  </a:moveTo>
                                  <a:cubicBezTo>
                                    <a:pt x="407" y="407"/>
                                    <a:pt x="406" y="410"/>
                                    <a:pt x="405" y="412"/>
                                  </a:cubicBezTo>
                                  <a:cubicBezTo>
                                    <a:pt x="406" y="413"/>
                                    <a:pt x="407" y="413"/>
                                    <a:pt x="408" y="414"/>
                                  </a:cubicBezTo>
                                  <a:cubicBezTo>
                                    <a:pt x="409" y="413"/>
                                    <a:pt x="410" y="412"/>
                                    <a:pt x="411" y="412"/>
                                  </a:cubicBezTo>
                                  <a:cubicBezTo>
                                    <a:pt x="412" y="409"/>
                                    <a:pt x="412" y="407"/>
                                    <a:pt x="412" y="404"/>
                                  </a:cubicBezTo>
                                  <a:cubicBezTo>
                                    <a:pt x="412" y="395"/>
                                    <a:pt x="408" y="386"/>
                                    <a:pt x="402" y="380"/>
                                  </a:cubicBezTo>
                                  <a:cubicBezTo>
                                    <a:pt x="396" y="374"/>
                                    <a:pt x="387" y="370"/>
                                    <a:pt x="378" y="370"/>
                                  </a:cubicBezTo>
                                  <a:cubicBezTo>
                                    <a:pt x="368" y="370"/>
                                    <a:pt x="360" y="374"/>
                                    <a:pt x="354" y="380"/>
                                  </a:cubicBezTo>
                                  <a:cubicBezTo>
                                    <a:pt x="347" y="386"/>
                                    <a:pt x="344" y="395"/>
                                    <a:pt x="344" y="404"/>
                                  </a:cubicBezTo>
                                  <a:cubicBezTo>
                                    <a:pt x="344" y="407"/>
                                    <a:pt x="344" y="410"/>
                                    <a:pt x="345" y="412"/>
                                  </a:cubicBezTo>
                                  <a:cubicBezTo>
                                    <a:pt x="346" y="413"/>
                                    <a:pt x="346" y="414"/>
                                    <a:pt x="347" y="414"/>
                                  </a:cubicBezTo>
                                  <a:cubicBezTo>
                                    <a:pt x="348" y="414"/>
                                    <a:pt x="349" y="413"/>
                                    <a:pt x="350" y="412"/>
                                  </a:cubicBezTo>
                                  <a:cubicBezTo>
                                    <a:pt x="349" y="410"/>
                                    <a:pt x="349" y="407"/>
                                    <a:pt x="349" y="404"/>
                                  </a:cubicBezTo>
                                  <a:cubicBezTo>
                                    <a:pt x="349" y="388"/>
                                    <a:pt x="362" y="375"/>
                                    <a:pt x="378" y="375"/>
                                  </a:cubicBezTo>
                                  <a:cubicBezTo>
                                    <a:pt x="394" y="375"/>
                                    <a:pt x="407" y="388"/>
                                    <a:pt x="407" y="404"/>
                                  </a:cubicBezTo>
                                  <a:close/>
                                  <a:moveTo>
                                    <a:pt x="399" y="404"/>
                                  </a:moveTo>
                                  <a:cubicBezTo>
                                    <a:pt x="399" y="406"/>
                                    <a:pt x="399" y="407"/>
                                    <a:pt x="398" y="409"/>
                                  </a:cubicBezTo>
                                  <a:cubicBezTo>
                                    <a:pt x="400" y="409"/>
                                    <a:pt x="402" y="410"/>
                                    <a:pt x="404" y="411"/>
                                  </a:cubicBezTo>
                                  <a:cubicBezTo>
                                    <a:pt x="405" y="409"/>
                                    <a:pt x="405" y="407"/>
                                    <a:pt x="405" y="404"/>
                                  </a:cubicBezTo>
                                  <a:cubicBezTo>
                                    <a:pt x="405" y="397"/>
                                    <a:pt x="402" y="390"/>
                                    <a:pt x="397" y="385"/>
                                  </a:cubicBezTo>
                                  <a:cubicBezTo>
                                    <a:pt x="392" y="380"/>
                                    <a:pt x="385" y="377"/>
                                    <a:pt x="378" y="377"/>
                                  </a:cubicBezTo>
                                  <a:cubicBezTo>
                                    <a:pt x="370" y="377"/>
                                    <a:pt x="363" y="380"/>
                                    <a:pt x="359" y="385"/>
                                  </a:cubicBezTo>
                                  <a:cubicBezTo>
                                    <a:pt x="354" y="390"/>
                                    <a:pt x="351" y="397"/>
                                    <a:pt x="351" y="404"/>
                                  </a:cubicBezTo>
                                  <a:cubicBezTo>
                                    <a:pt x="351" y="407"/>
                                    <a:pt x="351" y="409"/>
                                    <a:pt x="352" y="411"/>
                                  </a:cubicBezTo>
                                  <a:cubicBezTo>
                                    <a:pt x="353" y="410"/>
                                    <a:pt x="355" y="409"/>
                                    <a:pt x="357" y="409"/>
                                  </a:cubicBezTo>
                                  <a:cubicBezTo>
                                    <a:pt x="357" y="407"/>
                                    <a:pt x="357" y="406"/>
                                    <a:pt x="357" y="404"/>
                                  </a:cubicBezTo>
                                  <a:cubicBezTo>
                                    <a:pt x="357" y="392"/>
                                    <a:pt x="366" y="383"/>
                                    <a:pt x="378" y="383"/>
                                  </a:cubicBezTo>
                                  <a:cubicBezTo>
                                    <a:pt x="389" y="383"/>
                                    <a:pt x="399" y="392"/>
                                    <a:pt x="399" y="404"/>
                                  </a:cubicBezTo>
                                  <a:close/>
                                  <a:moveTo>
                                    <a:pt x="391" y="404"/>
                                  </a:moveTo>
                                  <a:cubicBezTo>
                                    <a:pt x="391" y="405"/>
                                    <a:pt x="391" y="405"/>
                                    <a:pt x="391" y="406"/>
                                  </a:cubicBezTo>
                                  <a:cubicBezTo>
                                    <a:pt x="393" y="407"/>
                                    <a:pt x="395" y="407"/>
                                    <a:pt x="397" y="408"/>
                                  </a:cubicBezTo>
                                  <a:cubicBezTo>
                                    <a:pt x="397" y="407"/>
                                    <a:pt x="397" y="405"/>
                                    <a:pt x="397" y="404"/>
                                  </a:cubicBezTo>
                                  <a:cubicBezTo>
                                    <a:pt x="397" y="399"/>
                                    <a:pt x="395" y="394"/>
                                    <a:pt x="392" y="390"/>
                                  </a:cubicBezTo>
                                  <a:cubicBezTo>
                                    <a:pt x="388" y="387"/>
                                    <a:pt x="383" y="385"/>
                                    <a:pt x="378" y="385"/>
                                  </a:cubicBezTo>
                                  <a:cubicBezTo>
                                    <a:pt x="372" y="385"/>
                                    <a:pt x="368" y="387"/>
                                    <a:pt x="364" y="390"/>
                                  </a:cubicBezTo>
                                  <a:cubicBezTo>
                                    <a:pt x="360" y="394"/>
                                    <a:pt x="358" y="399"/>
                                    <a:pt x="358" y="404"/>
                                  </a:cubicBezTo>
                                  <a:cubicBezTo>
                                    <a:pt x="358" y="405"/>
                                    <a:pt x="358" y="407"/>
                                    <a:pt x="359" y="408"/>
                                  </a:cubicBezTo>
                                  <a:cubicBezTo>
                                    <a:pt x="361" y="407"/>
                                    <a:pt x="362" y="407"/>
                                    <a:pt x="364" y="406"/>
                                  </a:cubicBezTo>
                                  <a:cubicBezTo>
                                    <a:pt x="364" y="405"/>
                                    <a:pt x="364" y="405"/>
                                    <a:pt x="364" y="404"/>
                                  </a:cubicBezTo>
                                  <a:cubicBezTo>
                                    <a:pt x="364" y="397"/>
                                    <a:pt x="370" y="390"/>
                                    <a:pt x="378" y="390"/>
                                  </a:cubicBezTo>
                                  <a:cubicBezTo>
                                    <a:pt x="385" y="390"/>
                                    <a:pt x="391" y="397"/>
                                    <a:pt x="391" y="404"/>
                                  </a:cubicBezTo>
                                  <a:close/>
                                  <a:moveTo>
                                    <a:pt x="384" y="404"/>
                                  </a:moveTo>
                                  <a:cubicBezTo>
                                    <a:pt x="384" y="404"/>
                                    <a:pt x="384" y="404"/>
                                    <a:pt x="384" y="405"/>
                                  </a:cubicBezTo>
                                  <a:cubicBezTo>
                                    <a:pt x="386" y="405"/>
                                    <a:pt x="388" y="405"/>
                                    <a:pt x="390" y="406"/>
                                  </a:cubicBezTo>
                                  <a:cubicBezTo>
                                    <a:pt x="390" y="405"/>
                                    <a:pt x="390" y="405"/>
                                    <a:pt x="390" y="404"/>
                                  </a:cubicBezTo>
                                  <a:cubicBezTo>
                                    <a:pt x="390" y="397"/>
                                    <a:pt x="384" y="392"/>
                                    <a:pt x="378" y="392"/>
                                  </a:cubicBezTo>
                                  <a:cubicBezTo>
                                    <a:pt x="371" y="392"/>
                                    <a:pt x="366" y="397"/>
                                    <a:pt x="366" y="404"/>
                                  </a:cubicBezTo>
                                  <a:cubicBezTo>
                                    <a:pt x="366" y="405"/>
                                    <a:pt x="366" y="405"/>
                                    <a:pt x="366" y="406"/>
                                  </a:cubicBezTo>
                                  <a:cubicBezTo>
                                    <a:pt x="368" y="405"/>
                                    <a:pt x="369" y="405"/>
                                    <a:pt x="371" y="405"/>
                                  </a:cubicBezTo>
                                  <a:cubicBezTo>
                                    <a:pt x="371" y="404"/>
                                    <a:pt x="371" y="404"/>
                                    <a:pt x="371" y="404"/>
                                  </a:cubicBezTo>
                                  <a:cubicBezTo>
                                    <a:pt x="371" y="400"/>
                                    <a:pt x="374" y="397"/>
                                    <a:pt x="378" y="397"/>
                                  </a:cubicBezTo>
                                  <a:cubicBezTo>
                                    <a:pt x="381" y="397"/>
                                    <a:pt x="384" y="400"/>
                                    <a:pt x="384" y="404"/>
                                  </a:cubicBezTo>
                                  <a:close/>
                                  <a:moveTo>
                                    <a:pt x="378" y="399"/>
                                  </a:moveTo>
                                  <a:cubicBezTo>
                                    <a:pt x="375" y="399"/>
                                    <a:pt x="373" y="401"/>
                                    <a:pt x="373" y="404"/>
                                  </a:cubicBezTo>
                                  <a:cubicBezTo>
                                    <a:pt x="373" y="404"/>
                                    <a:pt x="373" y="404"/>
                                    <a:pt x="373" y="404"/>
                                  </a:cubicBezTo>
                                  <a:cubicBezTo>
                                    <a:pt x="374" y="404"/>
                                    <a:pt x="376" y="404"/>
                                    <a:pt x="378" y="404"/>
                                  </a:cubicBezTo>
                                  <a:cubicBezTo>
                                    <a:pt x="379" y="404"/>
                                    <a:pt x="381" y="404"/>
                                    <a:pt x="383" y="404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3" y="401"/>
                                    <a:pt x="381" y="399"/>
                                    <a:pt x="378" y="399"/>
                                  </a:cubicBezTo>
                                  <a:close/>
                                  <a:moveTo>
                                    <a:pt x="333" y="431"/>
                                  </a:moveTo>
                                  <a:cubicBezTo>
                                    <a:pt x="333" y="430"/>
                                    <a:pt x="334" y="428"/>
                                    <a:pt x="335" y="427"/>
                                  </a:cubicBezTo>
                                  <a:cubicBezTo>
                                    <a:pt x="330" y="423"/>
                                    <a:pt x="324" y="421"/>
                                    <a:pt x="317" y="421"/>
                                  </a:cubicBezTo>
                                  <a:cubicBezTo>
                                    <a:pt x="310" y="421"/>
                                    <a:pt x="304" y="423"/>
                                    <a:pt x="298" y="427"/>
                                  </a:cubicBezTo>
                                  <a:cubicBezTo>
                                    <a:pt x="299" y="428"/>
                                    <a:pt x="300" y="430"/>
                                    <a:pt x="301" y="431"/>
                                  </a:cubicBezTo>
                                  <a:cubicBezTo>
                                    <a:pt x="306" y="428"/>
                                    <a:pt x="311" y="427"/>
                                    <a:pt x="317" y="427"/>
                                  </a:cubicBezTo>
                                  <a:cubicBezTo>
                                    <a:pt x="323" y="427"/>
                                    <a:pt x="328" y="428"/>
                                    <a:pt x="333" y="431"/>
                                  </a:cubicBezTo>
                                  <a:close/>
                                  <a:moveTo>
                                    <a:pt x="317" y="428"/>
                                  </a:moveTo>
                                  <a:cubicBezTo>
                                    <a:pt x="311" y="428"/>
                                    <a:pt x="306" y="430"/>
                                    <a:pt x="302" y="433"/>
                                  </a:cubicBezTo>
                                  <a:cubicBezTo>
                                    <a:pt x="303" y="435"/>
                                    <a:pt x="304" y="437"/>
                                    <a:pt x="304" y="439"/>
                                  </a:cubicBezTo>
                                  <a:cubicBezTo>
                                    <a:pt x="308" y="436"/>
                                    <a:pt x="312" y="434"/>
                                    <a:pt x="317" y="434"/>
                                  </a:cubicBezTo>
                                  <a:cubicBezTo>
                                    <a:pt x="322" y="434"/>
                                    <a:pt x="326" y="436"/>
                                    <a:pt x="329" y="438"/>
                                  </a:cubicBezTo>
                                  <a:cubicBezTo>
                                    <a:pt x="330" y="436"/>
                                    <a:pt x="331" y="435"/>
                                    <a:pt x="332" y="433"/>
                                  </a:cubicBezTo>
                                  <a:cubicBezTo>
                                    <a:pt x="328" y="430"/>
                                    <a:pt x="322" y="428"/>
                                    <a:pt x="317" y="428"/>
                                  </a:cubicBezTo>
                                  <a:close/>
                                  <a:moveTo>
                                    <a:pt x="336" y="425"/>
                                  </a:moveTo>
                                  <a:cubicBezTo>
                                    <a:pt x="338" y="424"/>
                                    <a:pt x="339" y="422"/>
                                    <a:pt x="340" y="421"/>
                                  </a:cubicBezTo>
                                  <a:cubicBezTo>
                                    <a:pt x="334" y="416"/>
                                    <a:pt x="326" y="413"/>
                                    <a:pt x="317" y="413"/>
                                  </a:cubicBezTo>
                                  <a:cubicBezTo>
                                    <a:pt x="308" y="413"/>
                                    <a:pt x="300" y="416"/>
                                    <a:pt x="293" y="421"/>
                                  </a:cubicBezTo>
                                  <a:cubicBezTo>
                                    <a:pt x="295" y="422"/>
                                    <a:pt x="296" y="424"/>
                                    <a:pt x="297" y="425"/>
                                  </a:cubicBezTo>
                                  <a:cubicBezTo>
                                    <a:pt x="303" y="422"/>
                                    <a:pt x="310" y="420"/>
                                    <a:pt x="317" y="420"/>
                                  </a:cubicBezTo>
                                  <a:cubicBezTo>
                                    <a:pt x="324" y="420"/>
                                    <a:pt x="331" y="422"/>
                                    <a:pt x="336" y="425"/>
                                  </a:cubicBezTo>
                                  <a:close/>
                                  <a:moveTo>
                                    <a:pt x="341" y="419"/>
                                  </a:moveTo>
                                  <a:cubicBezTo>
                                    <a:pt x="343" y="418"/>
                                    <a:pt x="344" y="417"/>
                                    <a:pt x="346" y="415"/>
                                  </a:cubicBezTo>
                                  <a:cubicBezTo>
                                    <a:pt x="338" y="409"/>
                                    <a:pt x="328" y="406"/>
                                    <a:pt x="317" y="406"/>
                                  </a:cubicBezTo>
                                  <a:cubicBezTo>
                                    <a:pt x="306" y="406"/>
                                    <a:pt x="296" y="409"/>
                                    <a:pt x="288" y="415"/>
                                  </a:cubicBezTo>
                                  <a:cubicBezTo>
                                    <a:pt x="289" y="417"/>
                                    <a:pt x="291" y="418"/>
                                    <a:pt x="292" y="420"/>
                                  </a:cubicBezTo>
                                  <a:cubicBezTo>
                                    <a:pt x="299" y="415"/>
                                    <a:pt x="308" y="412"/>
                                    <a:pt x="317" y="412"/>
                                  </a:cubicBezTo>
                                  <a:cubicBezTo>
                                    <a:pt x="326" y="412"/>
                                    <a:pt x="334" y="415"/>
                                    <a:pt x="341" y="419"/>
                                  </a:cubicBezTo>
                                  <a:close/>
                                  <a:moveTo>
                                    <a:pt x="285" y="404"/>
                                  </a:moveTo>
                                  <a:cubicBezTo>
                                    <a:pt x="285" y="407"/>
                                    <a:pt x="284" y="410"/>
                                    <a:pt x="283" y="412"/>
                                  </a:cubicBezTo>
                                  <a:cubicBezTo>
                                    <a:pt x="284" y="413"/>
                                    <a:pt x="285" y="414"/>
                                    <a:pt x="286" y="414"/>
                                  </a:cubicBezTo>
                                  <a:cubicBezTo>
                                    <a:pt x="287" y="414"/>
                                    <a:pt x="288" y="413"/>
                                    <a:pt x="289" y="412"/>
                                  </a:cubicBezTo>
                                  <a:cubicBezTo>
                                    <a:pt x="290" y="410"/>
                                    <a:pt x="290" y="407"/>
                                    <a:pt x="290" y="404"/>
                                  </a:cubicBezTo>
                                  <a:cubicBezTo>
                                    <a:pt x="290" y="395"/>
                                    <a:pt x="286" y="386"/>
                                    <a:pt x="280" y="380"/>
                                  </a:cubicBezTo>
                                  <a:cubicBezTo>
                                    <a:pt x="274" y="374"/>
                                    <a:pt x="265" y="370"/>
                                    <a:pt x="256" y="370"/>
                                  </a:cubicBezTo>
                                  <a:cubicBezTo>
                                    <a:pt x="246" y="370"/>
                                    <a:pt x="238" y="374"/>
                                    <a:pt x="232" y="380"/>
                                  </a:cubicBezTo>
                                  <a:cubicBezTo>
                                    <a:pt x="225" y="386"/>
                                    <a:pt x="222" y="395"/>
                                    <a:pt x="222" y="404"/>
                                  </a:cubicBezTo>
                                  <a:cubicBezTo>
                                    <a:pt x="222" y="407"/>
                                    <a:pt x="222" y="410"/>
                                    <a:pt x="223" y="412"/>
                                  </a:cubicBezTo>
                                  <a:cubicBezTo>
                                    <a:pt x="224" y="413"/>
                                    <a:pt x="225" y="414"/>
                                    <a:pt x="225" y="414"/>
                                  </a:cubicBezTo>
                                  <a:cubicBezTo>
                                    <a:pt x="226" y="414"/>
                                    <a:pt x="227" y="413"/>
                                    <a:pt x="228" y="412"/>
                                  </a:cubicBezTo>
                                  <a:cubicBezTo>
                                    <a:pt x="228" y="410"/>
                                    <a:pt x="227" y="407"/>
                                    <a:pt x="227" y="404"/>
                                  </a:cubicBezTo>
                                  <a:cubicBezTo>
                                    <a:pt x="227" y="388"/>
                                    <a:pt x="240" y="375"/>
                                    <a:pt x="256" y="375"/>
                                  </a:cubicBezTo>
                                  <a:cubicBezTo>
                                    <a:pt x="272" y="375"/>
                                    <a:pt x="285" y="388"/>
                                    <a:pt x="285" y="404"/>
                                  </a:cubicBezTo>
                                  <a:close/>
                                  <a:moveTo>
                                    <a:pt x="277" y="404"/>
                                  </a:moveTo>
                                  <a:cubicBezTo>
                                    <a:pt x="277" y="406"/>
                                    <a:pt x="277" y="407"/>
                                    <a:pt x="276" y="409"/>
                                  </a:cubicBezTo>
                                  <a:cubicBezTo>
                                    <a:pt x="278" y="409"/>
                                    <a:pt x="280" y="410"/>
                                    <a:pt x="282" y="411"/>
                                  </a:cubicBezTo>
                                  <a:cubicBezTo>
                                    <a:pt x="283" y="409"/>
                                    <a:pt x="283" y="407"/>
                                    <a:pt x="283" y="404"/>
                                  </a:cubicBezTo>
                                  <a:cubicBezTo>
                                    <a:pt x="283" y="397"/>
                                    <a:pt x="280" y="390"/>
                                    <a:pt x="275" y="385"/>
                                  </a:cubicBezTo>
                                  <a:cubicBezTo>
                                    <a:pt x="270" y="380"/>
                                    <a:pt x="263" y="377"/>
                                    <a:pt x="256" y="377"/>
                                  </a:cubicBezTo>
                                  <a:cubicBezTo>
                                    <a:pt x="248" y="377"/>
                                    <a:pt x="242" y="380"/>
                                    <a:pt x="237" y="385"/>
                                  </a:cubicBezTo>
                                  <a:cubicBezTo>
                                    <a:pt x="232" y="390"/>
                                    <a:pt x="229" y="397"/>
                                    <a:pt x="229" y="404"/>
                                  </a:cubicBezTo>
                                  <a:cubicBezTo>
                                    <a:pt x="229" y="407"/>
                                    <a:pt x="229" y="409"/>
                                    <a:pt x="230" y="411"/>
                                  </a:cubicBezTo>
                                  <a:cubicBezTo>
                                    <a:pt x="231" y="410"/>
                                    <a:pt x="233" y="409"/>
                                    <a:pt x="235" y="409"/>
                                  </a:cubicBezTo>
                                  <a:cubicBezTo>
                                    <a:pt x="235" y="407"/>
                                    <a:pt x="235" y="406"/>
                                    <a:pt x="235" y="404"/>
                                  </a:cubicBezTo>
                                  <a:cubicBezTo>
                                    <a:pt x="235" y="392"/>
                                    <a:pt x="244" y="383"/>
                                    <a:pt x="256" y="383"/>
                                  </a:cubicBezTo>
                                  <a:cubicBezTo>
                                    <a:pt x="268" y="383"/>
                                    <a:pt x="277" y="392"/>
                                    <a:pt x="277" y="404"/>
                                  </a:cubicBezTo>
                                  <a:close/>
                                  <a:moveTo>
                                    <a:pt x="269" y="404"/>
                                  </a:moveTo>
                                  <a:cubicBezTo>
                                    <a:pt x="269" y="405"/>
                                    <a:pt x="269" y="405"/>
                                    <a:pt x="269" y="406"/>
                                  </a:cubicBezTo>
                                  <a:cubicBezTo>
                                    <a:pt x="271" y="407"/>
                                    <a:pt x="273" y="407"/>
                                    <a:pt x="275" y="408"/>
                                  </a:cubicBezTo>
                                  <a:cubicBezTo>
                                    <a:pt x="275" y="407"/>
                                    <a:pt x="275" y="405"/>
                                    <a:pt x="275" y="404"/>
                                  </a:cubicBezTo>
                                  <a:cubicBezTo>
                                    <a:pt x="275" y="399"/>
                                    <a:pt x="273" y="394"/>
                                    <a:pt x="270" y="390"/>
                                  </a:cubicBezTo>
                                  <a:cubicBezTo>
                                    <a:pt x="266" y="387"/>
                                    <a:pt x="261" y="385"/>
                                    <a:pt x="256" y="385"/>
                                  </a:cubicBezTo>
                                  <a:cubicBezTo>
                                    <a:pt x="250" y="385"/>
                                    <a:pt x="246" y="387"/>
                                    <a:pt x="242" y="390"/>
                                  </a:cubicBezTo>
                                  <a:cubicBezTo>
                                    <a:pt x="239" y="394"/>
                                    <a:pt x="236" y="399"/>
                                    <a:pt x="236" y="404"/>
                                  </a:cubicBezTo>
                                  <a:cubicBezTo>
                                    <a:pt x="236" y="405"/>
                                    <a:pt x="237" y="407"/>
                                    <a:pt x="237" y="408"/>
                                  </a:cubicBezTo>
                                  <a:cubicBezTo>
                                    <a:pt x="239" y="407"/>
                                    <a:pt x="241" y="407"/>
                                    <a:pt x="242" y="406"/>
                                  </a:cubicBezTo>
                                  <a:cubicBezTo>
                                    <a:pt x="242" y="405"/>
                                    <a:pt x="242" y="405"/>
                                    <a:pt x="242" y="404"/>
                                  </a:cubicBezTo>
                                  <a:cubicBezTo>
                                    <a:pt x="242" y="397"/>
                                    <a:pt x="248" y="390"/>
                                    <a:pt x="256" y="390"/>
                                  </a:cubicBezTo>
                                  <a:cubicBezTo>
                                    <a:pt x="263" y="390"/>
                                    <a:pt x="269" y="397"/>
                                    <a:pt x="269" y="404"/>
                                  </a:cubicBezTo>
                                  <a:close/>
                                  <a:moveTo>
                                    <a:pt x="263" y="404"/>
                                  </a:moveTo>
                                  <a:cubicBezTo>
                                    <a:pt x="263" y="404"/>
                                    <a:pt x="263" y="404"/>
                                    <a:pt x="263" y="405"/>
                                  </a:cubicBezTo>
                                  <a:cubicBezTo>
                                    <a:pt x="264" y="405"/>
                                    <a:pt x="266" y="405"/>
                                    <a:pt x="268" y="406"/>
                                  </a:cubicBezTo>
                                  <a:cubicBezTo>
                                    <a:pt x="268" y="405"/>
                                    <a:pt x="268" y="405"/>
                                    <a:pt x="268" y="404"/>
                                  </a:cubicBezTo>
                                  <a:cubicBezTo>
                                    <a:pt x="268" y="397"/>
                                    <a:pt x="262" y="392"/>
                                    <a:pt x="256" y="392"/>
                                  </a:cubicBezTo>
                                  <a:cubicBezTo>
                                    <a:pt x="249" y="392"/>
                                    <a:pt x="244" y="397"/>
                                    <a:pt x="244" y="404"/>
                                  </a:cubicBezTo>
                                  <a:cubicBezTo>
                                    <a:pt x="244" y="405"/>
                                    <a:pt x="244" y="405"/>
                                    <a:pt x="244" y="406"/>
                                  </a:cubicBezTo>
                                  <a:cubicBezTo>
                                    <a:pt x="246" y="405"/>
                                    <a:pt x="247" y="405"/>
                                    <a:pt x="249" y="405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9" y="400"/>
                                    <a:pt x="252" y="397"/>
                                    <a:pt x="256" y="397"/>
                                  </a:cubicBezTo>
                                  <a:cubicBezTo>
                                    <a:pt x="260" y="397"/>
                                    <a:pt x="263" y="400"/>
                                    <a:pt x="263" y="404"/>
                                  </a:cubicBezTo>
                                  <a:close/>
                                  <a:moveTo>
                                    <a:pt x="256" y="399"/>
                                  </a:moveTo>
                                  <a:cubicBezTo>
                                    <a:pt x="253" y="399"/>
                                    <a:pt x="251" y="401"/>
                                    <a:pt x="251" y="404"/>
                                  </a:cubicBezTo>
                                  <a:cubicBezTo>
                                    <a:pt x="251" y="404"/>
                                    <a:pt x="251" y="404"/>
                                    <a:pt x="251" y="404"/>
                                  </a:cubicBezTo>
                                  <a:cubicBezTo>
                                    <a:pt x="252" y="404"/>
                                    <a:pt x="254" y="404"/>
                                    <a:pt x="256" y="404"/>
                                  </a:cubicBezTo>
                                  <a:cubicBezTo>
                                    <a:pt x="258" y="404"/>
                                    <a:pt x="259" y="404"/>
                                    <a:pt x="261" y="404"/>
                                  </a:cubicBezTo>
                                  <a:cubicBezTo>
                                    <a:pt x="261" y="404"/>
                                    <a:pt x="261" y="404"/>
                                    <a:pt x="261" y="404"/>
                                  </a:cubicBezTo>
                                  <a:cubicBezTo>
                                    <a:pt x="261" y="401"/>
                                    <a:pt x="259" y="399"/>
                                    <a:pt x="256" y="399"/>
                                  </a:cubicBezTo>
                                  <a:close/>
                                  <a:moveTo>
                                    <a:pt x="211" y="431"/>
                                  </a:moveTo>
                                  <a:cubicBezTo>
                                    <a:pt x="212" y="430"/>
                                    <a:pt x="213" y="428"/>
                                    <a:pt x="214" y="427"/>
                                  </a:cubicBezTo>
                                  <a:cubicBezTo>
                                    <a:pt x="208" y="423"/>
                                    <a:pt x="202" y="421"/>
                                    <a:pt x="195" y="421"/>
                                  </a:cubicBezTo>
                                  <a:cubicBezTo>
                                    <a:pt x="188" y="421"/>
                                    <a:pt x="182" y="423"/>
                                    <a:pt x="177" y="426"/>
                                  </a:cubicBezTo>
                                  <a:cubicBezTo>
                                    <a:pt x="178" y="428"/>
                                    <a:pt x="179" y="429"/>
                                    <a:pt x="180" y="431"/>
                                  </a:cubicBezTo>
                                  <a:cubicBezTo>
                                    <a:pt x="184" y="428"/>
                                    <a:pt x="189" y="427"/>
                                    <a:pt x="195" y="427"/>
                                  </a:cubicBezTo>
                                  <a:cubicBezTo>
                                    <a:pt x="201" y="427"/>
                                    <a:pt x="206" y="428"/>
                                    <a:pt x="211" y="431"/>
                                  </a:cubicBezTo>
                                  <a:close/>
                                  <a:moveTo>
                                    <a:pt x="195" y="428"/>
                                  </a:moveTo>
                                  <a:cubicBezTo>
                                    <a:pt x="190" y="428"/>
                                    <a:pt x="185" y="430"/>
                                    <a:pt x="181" y="432"/>
                                  </a:cubicBezTo>
                                  <a:cubicBezTo>
                                    <a:pt x="182" y="434"/>
                                    <a:pt x="182" y="436"/>
                                    <a:pt x="183" y="438"/>
                                  </a:cubicBezTo>
                                  <a:cubicBezTo>
                                    <a:pt x="187" y="436"/>
                                    <a:pt x="191" y="434"/>
                                    <a:pt x="195" y="434"/>
                                  </a:cubicBezTo>
                                  <a:cubicBezTo>
                                    <a:pt x="200" y="434"/>
                                    <a:pt x="204" y="436"/>
                                    <a:pt x="208" y="438"/>
                                  </a:cubicBezTo>
                                  <a:cubicBezTo>
                                    <a:pt x="208" y="436"/>
                                    <a:pt x="209" y="435"/>
                                    <a:pt x="210" y="433"/>
                                  </a:cubicBezTo>
                                  <a:cubicBezTo>
                                    <a:pt x="206" y="430"/>
                                    <a:pt x="201" y="428"/>
                                    <a:pt x="195" y="428"/>
                                  </a:cubicBezTo>
                                  <a:close/>
                                  <a:moveTo>
                                    <a:pt x="214" y="425"/>
                                  </a:moveTo>
                                  <a:cubicBezTo>
                                    <a:pt x="216" y="424"/>
                                    <a:pt x="217" y="422"/>
                                    <a:pt x="218" y="421"/>
                                  </a:cubicBezTo>
                                  <a:cubicBezTo>
                                    <a:pt x="212" y="416"/>
                                    <a:pt x="204" y="413"/>
                                    <a:pt x="195" y="413"/>
                                  </a:cubicBezTo>
                                  <a:cubicBezTo>
                                    <a:pt x="187" y="413"/>
                                    <a:pt x="179" y="416"/>
                                    <a:pt x="172" y="420"/>
                                  </a:cubicBezTo>
                                  <a:cubicBezTo>
                                    <a:pt x="174" y="422"/>
                                    <a:pt x="175" y="423"/>
                                    <a:pt x="176" y="425"/>
                                  </a:cubicBezTo>
                                  <a:cubicBezTo>
                                    <a:pt x="182" y="422"/>
                                    <a:pt x="188" y="420"/>
                                    <a:pt x="195" y="420"/>
                                  </a:cubicBezTo>
                                  <a:cubicBezTo>
                                    <a:pt x="202" y="420"/>
                                    <a:pt x="209" y="422"/>
                                    <a:pt x="214" y="425"/>
                                  </a:cubicBezTo>
                                  <a:close/>
                                  <a:moveTo>
                                    <a:pt x="219" y="419"/>
                                  </a:moveTo>
                                  <a:cubicBezTo>
                                    <a:pt x="221" y="418"/>
                                    <a:pt x="222" y="417"/>
                                    <a:pt x="224" y="415"/>
                                  </a:cubicBezTo>
                                  <a:cubicBezTo>
                                    <a:pt x="216" y="409"/>
                                    <a:pt x="206" y="406"/>
                                    <a:pt x="195" y="406"/>
                                  </a:cubicBezTo>
                                  <a:cubicBezTo>
                                    <a:pt x="184" y="406"/>
                                    <a:pt x="174" y="409"/>
                                    <a:pt x="166" y="415"/>
                                  </a:cubicBezTo>
                                  <a:cubicBezTo>
                                    <a:pt x="168" y="416"/>
                                    <a:pt x="170" y="418"/>
                                    <a:pt x="171" y="419"/>
                                  </a:cubicBezTo>
                                  <a:cubicBezTo>
                                    <a:pt x="178" y="415"/>
                                    <a:pt x="186" y="412"/>
                                    <a:pt x="195" y="412"/>
                                  </a:cubicBezTo>
                                  <a:cubicBezTo>
                                    <a:pt x="204" y="412"/>
                                    <a:pt x="212" y="415"/>
                                    <a:pt x="219" y="419"/>
                                  </a:cubicBez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82" y="74"/>
                                    <a:pt x="182" y="76"/>
                                    <a:pt x="183" y="78"/>
                                  </a:cubicBezTo>
                                  <a:cubicBezTo>
                                    <a:pt x="187" y="76"/>
                                    <a:pt x="191" y="75"/>
                                    <a:pt x="195" y="75"/>
                                  </a:cubicBezTo>
                                  <a:cubicBezTo>
                                    <a:pt x="200" y="75"/>
                                    <a:pt x="204" y="76"/>
                                    <a:pt x="208" y="79"/>
                                  </a:cubicBezTo>
                                  <a:cubicBezTo>
                                    <a:pt x="208" y="77"/>
                                    <a:pt x="209" y="75"/>
                                    <a:pt x="210" y="73"/>
                                  </a:cubicBezTo>
                                  <a:cubicBezTo>
                                    <a:pt x="206" y="70"/>
                                    <a:pt x="201" y="69"/>
                                    <a:pt x="195" y="69"/>
                                  </a:cubicBezTo>
                                  <a:cubicBezTo>
                                    <a:pt x="190" y="69"/>
                                    <a:pt x="185" y="70"/>
                                    <a:pt x="181" y="73"/>
                                  </a:cubicBezTo>
                                  <a:close/>
                                  <a:moveTo>
                                    <a:pt x="195" y="67"/>
                                  </a:moveTo>
                                  <a:cubicBezTo>
                                    <a:pt x="201" y="67"/>
                                    <a:pt x="206" y="69"/>
                                    <a:pt x="211" y="72"/>
                                  </a:cubicBezTo>
                                  <a:cubicBezTo>
                                    <a:pt x="212" y="70"/>
                                    <a:pt x="213" y="68"/>
                                    <a:pt x="214" y="67"/>
                                  </a:cubicBezTo>
                                  <a:cubicBezTo>
                                    <a:pt x="208" y="64"/>
                                    <a:pt x="202" y="62"/>
                                    <a:pt x="195" y="62"/>
                                  </a:cubicBezTo>
                                  <a:cubicBezTo>
                                    <a:pt x="188" y="62"/>
                                    <a:pt x="182" y="63"/>
                                    <a:pt x="177" y="67"/>
                                  </a:cubicBezTo>
                                  <a:cubicBezTo>
                                    <a:pt x="178" y="68"/>
                                    <a:pt x="179" y="70"/>
                                    <a:pt x="180" y="71"/>
                                  </a:cubicBezTo>
                                  <a:cubicBezTo>
                                    <a:pt x="184" y="69"/>
                                    <a:pt x="189" y="67"/>
                                    <a:pt x="195" y="67"/>
                                  </a:cubicBezTo>
                                  <a:close/>
                                  <a:moveTo>
                                    <a:pt x="184" y="80"/>
                                  </a:moveTo>
                                  <a:cubicBezTo>
                                    <a:pt x="184" y="82"/>
                                    <a:pt x="185" y="84"/>
                                    <a:pt x="185" y="86"/>
                                  </a:cubicBezTo>
                                  <a:cubicBezTo>
                                    <a:pt x="188" y="84"/>
                                    <a:pt x="191" y="82"/>
                                    <a:pt x="195" y="82"/>
                                  </a:cubicBezTo>
                                  <a:cubicBezTo>
                                    <a:pt x="199" y="82"/>
                                    <a:pt x="203" y="84"/>
                                    <a:pt x="205" y="87"/>
                                  </a:cubicBezTo>
                                  <a:cubicBezTo>
                                    <a:pt x="206" y="85"/>
                                    <a:pt x="206" y="83"/>
                                    <a:pt x="207" y="80"/>
                                  </a:cubicBezTo>
                                  <a:cubicBezTo>
                                    <a:pt x="204" y="78"/>
                                    <a:pt x="200" y="76"/>
                                    <a:pt x="195" y="76"/>
                                  </a:cubicBezTo>
                                  <a:cubicBezTo>
                                    <a:pt x="191" y="76"/>
                                    <a:pt x="187" y="78"/>
                                    <a:pt x="184" y="80"/>
                                  </a:cubicBezTo>
                                  <a:close/>
                                  <a:moveTo>
                                    <a:pt x="205" y="96"/>
                                  </a:moveTo>
                                  <a:cubicBezTo>
                                    <a:pt x="205" y="94"/>
                                    <a:pt x="205" y="91"/>
                                    <a:pt x="205" y="89"/>
                                  </a:cubicBezTo>
                                  <a:cubicBezTo>
                                    <a:pt x="203" y="86"/>
                                    <a:pt x="199" y="84"/>
                                    <a:pt x="195" y="84"/>
                                  </a:cubicBezTo>
                                  <a:cubicBezTo>
                                    <a:pt x="191" y="84"/>
                                    <a:pt x="188" y="86"/>
                                    <a:pt x="186" y="88"/>
                                  </a:cubicBezTo>
                                  <a:cubicBezTo>
                                    <a:pt x="186" y="91"/>
                                    <a:pt x="186" y="93"/>
                                    <a:pt x="186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7"/>
                                  </a:cubicBezTo>
                                  <a:cubicBezTo>
                                    <a:pt x="187" y="97"/>
                                    <a:pt x="188" y="96"/>
                                    <a:pt x="188" y="96"/>
                                  </a:cubicBezTo>
                                  <a:cubicBezTo>
                                    <a:pt x="188" y="96"/>
                                    <a:pt x="188" y="96"/>
                                    <a:pt x="188" y="96"/>
                                  </a:cubicBezTo>
                                  <a:cubicBezTo>
                                    <a:pt x="188" y="92"/>
                                    <a:pt x="191" y="89"/>
                                    <a:pt x="195" y="89"/>
                                  </a:cubicBezTo>
                                  <a:cubicBezTo>
                                    <a:pt x="199" y="89"/>
                                    <a:pt x="202" y="92"/>
                                    <a:pt x="202" y="96"/>
                                  </a:cubicBezTo>
                                  <a:cubicBezTo>
                                    <a:pt x="202" y="96"/>
                                    <a:pt x="202" y="96"/>
                                    <a:pt x="202" y="96"/>
                                  </a:cubicBezTo>
                                  <a:cubicBezTo>
                                    <a:pt x="203" y="97"/>
                                    <a:pt x="204" y="97"/>
                                    <a:pt x="205" y="97"/>
                                  </a:cubicBezTo>
                                  <a:cubicBezTo>
                                    <a:pt x="205" y="97"/>
                                    <a:pt x="205" y="96"/>
                                    <a:pt x="205" y="96"/>
                                  </a:cubicBezTo>
                                  <a:close/>
                                  <a:moveTo>
                                    <a:pt x="195" y="91"/>
                                  </a:moveTo>
                                  <a:cubicBezTo>
                                    <a:pt x="192" y="91"/>
                                    <a:pt x="190" y="93"/>
                                    <a:pt x="190" y="96"/>
                                  </a:cubicBezTo>
                                  <a:cubicBezTo>
                                    <a:pt x="190" y="96"/>
                                    <a:pt x="190" y="96"/>
                                    <a:pt x="190" y="96"/>
                                  </a:cubicBezTo>
                                  <a:cubicBezTo>
                                    <a:pt x="192" y="96"/>
                                    <a:pt x="193" y="96"/>
                                    <a:pt x="195" y="96"/>
                                  </a:cubicBezTo>
                                  <a:cubicBezTo>
                                    <a:pt x="197" y="96"/>
                                    <a:pt x="198" y="96"/>
                                    <a:pt x="200" y="96"/>
                                  </a:cubicBezTo>
                                  <a:cubicBezTo>
                                    <a:pt x="200" y="96"/>
                                    <a:pt x="200" y="96"/>
                                    <a:pt x="200" y="96"/>
                                  </a:cubicBezTo>
                                  <a:cubicBezTo>
                                    <a:pt x="200" y="93"/>
                                    <a:pt x="198" y="91"/>
                                    <a:pt x="195" y="91"/>
                                  </a:cubicBezTo>
                                  <a:close/>
                                  <a:moveTo>
                                    <a:pt x="166" y="107"/>
                                  </a:moveTo>
                                  <a:cubicBezTo>
                                    <a:pt x="168" y="108"/>
                                    <a:pt x="170" y="109"/>
                                    <a:pt x="171" y="111"/>
                                  </a:cubicBezTo>
                                  <a:cubicBezTo>
                                    <a:pt x="178" y="106"/>
                                    <a:pt x="186" y="104"/>
                                    <a:pt x="195" y="104"/>
                                  </a:cubicBezTo>
                                  <a:cubicBezTo>
                                    <a:pt x="204" y="104"/>
                                    <a:pt x="212" y="106"/>
                                    <a:pt x="219" y="111"/>
                                  </a:cubicBezTo>
                                  <a:cubicBezTo>
                                    <a:pt x="221" y="110"/>
                                    <a:pt x="222" y="108"/>
                                    <a:pt x="224" y="107"/>
                                  </a:cubicBezTo>
                                  <a:cubicBezTo>
                                    <a:pt x="216" y="101"/>
                                    <a:pt x="206" y="98"/>
                                    <a:pt x="195" y="98"/>
                                  </a:cubicBezTo>
                                  <a:cubicBezTo>
                                    <a:pt x="184" y="98"/>
                                    <a:pt x="174" y="101"/>
                                    <a:pt x="166" y="107"/>
                                  </a:cubicBezTo>
                                  <a:close/>
                                  <a:moveTo>
                                    <a:pt x="302" y="73"/>
                                  </a:moveTo>
                                  <a:cubicBezTo>
                                    <a:pt x="303" y="75"/>
                                    <a:pt x="304" y="77"/>
                                    <a:pt x="304" y="79"/>
                                  </a:cubicBezTo>
                                  <a:cubicBezTo>
                                    <a:pt x="308" y="76"/>
                                    <a:pt x="312" y="75"/>
                                    <a:pt x="317" y="75"/>
                                  </a:cubicBezTo>
                                  <a:cubicBezTo>
                                    <a:pt x="322" y="75"/>
                                    <a:pt x="326" y="76"/>
                                    <a:pt x="329" y="79"/>
                                  </a:cubicBezTo>
                                  <a:cubicBezTo>
                                    <a:pt x="330" y="77"/>
                                    <a:pt x="331" y="75"/>
                                    <a:pt x="332" y="73"/>
                                  </a:cubicBezTo>
                                  <a:cubicBezTo>
                                    <a:pt x="328" y="70"/>
                                    <a:pt x="322" y="69"/>
                                    <a:pt x="317" y="69"/>
                                  </a:cubicBezTo>
                                  <a:cubicBezTo>
                                    <a:pt x="311" y="69"/>
                                    <a:pt x="306" y="70"/>
                                    <a:pt x="302" y="73"/>
                                  </a:cubicBezTo>
                                  <a:close/>
                                  <a:moveTo>
                                    <a:pt x="317" y="67"/>
                                  </a:moveTo>
                                  <a:cubicBezTo>
                                    <a:pt x="323" y="67"/>
                                    <a:pt x="328" y="69"/>
                                    <a:pt x="333" y="72"/>
                                  </a:cubicBezTo>
                                  <a:cubicBezTo>
                                    <a:pt x="333" y="70"/>
                                    <a:pt x="334" y="68"/>
                                    <a:pt x="335" y="67"/>
                                  </a:cubicBezTo>
                                  <a:cubicBezTo>
                                    <a:pt x="330" y="64"/>
                                    <a:pt x="324" y="62"/>
                                    <a:pt x="317" y="62"/>
                                  </a:cubicBezTo>
                                  <a:cubicBezTo>
                                    <a:pt x="310" y="62"/>
                                    <a:pt x="304" y="64"/>
                                    <a:pt x="298" y="67"/>
                                  </a:cubicBezTo>
                                  <a:cubicBezTo>
                                    <a:pt x="299" y="69"/>
                                    <a:pt x="300" y="70"/>
                                    <a:pt x="301" y="72"/>
                                  </a:cubicBezTo>
                                  <a:cubicBezTo>
                                    <a:pt x="306" y="69"/>
                                    <a:pt x="311" y="67"/>
                                    <a:pt x="317" y="67"/>
                                  </a:cubicBezTo>
                                  <a:close/>
                                  <a:moveTo>
                                    <a:pt x="305" y="80"/>
                                  </a:moveTo>
                                  <a:cubicBezTo>
                                    <a:pt x="305" y="83"/>
                                    <a:pt x="306" y="85"/>
                                    <a:pt x="306" y="87"/>
                                  </a:cubicBezTo>
                                  <a:cubicBezTo>
                                    <a:pt x="309" y="84"/>
                                    <a:pt x="313" y="82"/>
                                    <a:pt x="317" y="82"/>
                                  </a:cubicBezTo>
                                  <a:cubicBezTo>
                                    <a:pt x="321" y="82"/>
                                    <a:pt x="325" y="84"/>
                                    <a:pt x="327" y="87"/>
                                  </a:cubicBezTo>
                                  <a:cubicBezTo>
                                    <a:pt x="328" y="85"/>
                                    <a:pt x="328" y="83"/>
                                    <a:pt x="329" y="80"/>
                                  </a:cubicBezTo>
                                  <a:cubicBezTo>
                                    <a:pt x="326" y="78"/>
                                    <a:pt x="321" y="76"/>
                                    <a:pt x="317" y="76"/>
                                  </a:cubicBezTo>
                                  <a:cubicBezTo>
                                    <a:pt x="312" y="76"/>
                                    <a:pt x="308" y="78"/>
                                    <a:pt x="305" y="80"/>
                                  </a:cubicBezTo>
                                  <a:close/>
                                  <a:moveTo>
                                    <a:pt x="327" y="96"/>
                                  </a:moveTo>
                                  <a:cubicBezTo>
                                    <a:pt x="327" y="94"/>
                                    <a:pt x="327" y="91"/>
                                    <a:pt x="327" y="89"/>
                                  </a:cubicBezTo>
                                  <a:cubicBezTo>
                                    <a:pt x="325" y="86"/>
                                    <a:pt x="321" y="84"/>
                                    <a:pt x="317" y="84"/>
                                  </a:cubicBezTo>
                                  <a:cubicBezTo>
                                    <a:pt x="313" y="84"/>
                                    <a:pt x="309" y="86"/>
                                    <a:pt x="307" y="90"/>
                                  </a:cubicBezTo>
                                  <a:cubicBezTo>
                                    <a:pt x="307" y="92"/>
                                    <a:pt x="307" y="94"/>
                                    <a:pt x="307" y="96"/>
                                  </a:cubicBezTo>
                                  <a:cubicBezTo>
                                    <a:pt x="307" y="96"/>
                                    <a:pt x="307" y="97"/>
                                    <a:pt x="307" y="97"/>
                                  </a:cubicBezTo>
                                  <a:cubicBezTo>
                                    <a:pt x="308" y="97"/>
                                    <a:pt x="309" y="97"/>
                                    <a:pt x="310" y="96"/>
                                  </a:cubicBezTo>
                                  <a:cubicBezTo>
                                    <a:pt x="310" y="96"/>
                                    <a:pt x="310" y="96"/>
                                    <a:pt x="310" y="96"/>
                                  </a:cubicBezTo>
                                  <a:cubicBezTo>
                                    <a:pt x="310" y="92"/>
                                    <a:pt x="313" y="89"/>
                                    <a:pt x="317" y="89"/>
                                  </a:cubicBezTo>
                                  <a:cubicBezTo>
                                    <a:pt x="321" y="89"/>
                                    <a:pt x="324" y="92"/>
                                    <a:pt x="324" y="96"/>
                                  </a:cubicBezTo>
                                  <a:cubicBezTo>
                                    <a:pt x="324" y="96"/>
                                    <a:pt x="324" y="96"/>
                                    <a:pt x="324" y="96"/>
                                  </a:cubicBezTo>
                                  <a:cubicBezTo>
                                    <a:pt x="325" y="97"/>
                                    <a:pt x="326" y="97"/>
                                    <a:pt x="327" y="97"/>
                                  </a:cubicBezTo>
                                  <a:cubicBezTo>
                                    <a:pt x="327" y="97"/>
                                    <a:pt x="327" y="96"/>
                                    <a:pt x="327" y="96"/>
                                  </a:cubicBezTo>
                                  <a:close/>
                                  <a:moveTo>
                                    <a:pt x="317" y="91"/>
                                  </a:moveTo>
                                  <a:cubicBezTo>
                                    <a:pt x="314" y="91"/>
                                    <a:pt x="312" y="93"/>
                                    <a:pt x="312" y="96"/>
                                  </a:cubicBezTo>
                                  <a:cubicBezTo>
                                    <a:pt x="312" y="96"/>
                                    <a:pt x="312" y="96"/>
                                    <a:pt x="312" y="96"/>
                                  </a:cubicBezTo>
                                  <a:cubicBezTo>
                                    <a:pt x="314" y="96"/>
                                    <a:pt x="315" y="96"/>
                                    <a:pt x="317" y="96"/>
                                  </a:cubicBezTo>
                                  <a:cubicBezTo>
                                    <a:pt x="319" y="96"/>
                                    <a:pt x="320" y="96"/>
                                    <a:pt x="322" y="96"/>
                                  </a:cubicBezTo>
                                  <a:cubicBezTo>
                                    <a:pt x="322" y="96"/>
                                    <a:pt x="322" y="96"/>
                                    <a:pt x="322" y="96"/>
                                  </a:cubicBezTo>
                                  <a:cubicBezTo>
                                    <a:pt x="322" y="93"/>
                                    <a:pt x="320" y="91"/>
                                    <a:pt x="317" y="91"/>
                                  </a:cubicBezTo>
                                  <a:close/>
                                  <a:moveTo>
                                    <a:pt x="288" y="107"/>
                                  </a:moveTo>
                                  <a:cubicBezTo>
                                    <a:pt x="289" y="108"/>
                                    <a:pt x="291" y="110"/>
                                    <a:pt x="292" y="111"/>
                                  </a:cubicBezTo>
                                  <a:cubicBezTo>
                                    <a:pt x="299" y="106"/>
                                    <a:pt x="308" y="104"/>
                                    <a:pt x="317" y="104"/>
                                  </a:cubicBezTo>
                                  <a:cubicBezTo>
                                    <a:pt x="326" y="104"/>
                                    <a:pt x="334" y="106"/>
                                    <a:pt x="341" y="111"/>
                                  </a:cubicBezTo>
                                  <a:cubicBezTo>
                                    <a:pt x="343" y="110"/>
                                    <a:pt x="344" y="108"/>
                                    <a:pt x="346" y="107"/>
                                  </a:cubicBezTo>
                                  <a:cubicBezTo>
                                    <a:pt x="338" y="101"/>
                                    <a:pt x="328" y="98"/>
                                    <a:pt x="317" y="98"/>
                                  </a:cubicBezTo>
                                  <a:cubicBezTo>
                                    <a:pt x="306" y="98"/>
                                    <a:pt x="296" y="101"/>
                                    <a:pt x="288" y="107"/>
                                  </a:cubicBezTo>
                                  <a:close/>
                                  <a:moveTo>
                                    <a:pt x="423" y="73"/>
                                  </a:moveTo>
                                  <a:cubicBezTo>
                                    <a:pt x="424" y="74"/>
                                    <a:pt x="425" y="76"/>
                                    <a:pt x="426" y="78"/>
                                  </a:cubicBezTo>
                                  <a:cubicBezTo>
                                    <a:pt x="429" y="76"/>
                                    <a:pt x="433" y="75"/>
                                    <a:pt x="438" y="75"/>
                                  </a:cubicBezTo>
                                  <a:cubicBezTo>
                                    <a:pt x="442" y="75"/>
                                    <a:pt x="447" y="76"/>
                                    <a:pt x="450" y="79"/>
                                  </a:cubicBezTo>
                                  <a:cubicBezTo>
                                    <a:pt x="451" y="77"/>
                                    <a:pt x="452" y="75"/>
                                    <a:pt x="453" y="73"/>
                                  </a:cubicBezTo>
                                  <a:cubicBezTo>
                                    <a:pt x="448" y="70"/>
                                    <a:pt x="443" y="69"/>
                                    <a:pt x="438" y="69"/>
                                  </a:cubicBezTo>
                                  <a:cubicBezTo>
                                    <a:pt x="433" y="69"/>
                                    <a:pt x="428" y="70"/>
                                    <a:pt x="423" y="73"/>
                                  </a:cubicBezTo>
                                  <a:close/>
                                  <a:moveTo>
                                    <a:pt x="438" y="67"/>
                                  </a:moveTo>
                                  <a:cubicBezTo>
                                    <a:pt x="444" y="67"/>
                                    <a:pt x="449" y="69"/>
                                    <a:pt x="453" y="72"/>
                                  </a:cubicBezTo>
                                  <a:cubicBezTo>
                                    <a:pt x="454" y="70"/>
                                    <a:pt x="455" y="68"/>
                                    <a:pt x="456" y="67"/>
                                  </a:cubicBezTo>
                                  <a:cubicBezTo>
                                    <a:pt x="451" y="64"/>
                                    <a:pt x="445" y="62"/>
                                    <a:pt x="438" y="62"/>
                                  </a:cubicBezTo>
                                  <a:cubicBezTo>
                                    <a:pt x="431" y="62"/>
                                    <a:pt x="425" y="63"/>
                                    <a:pt x="420" y="67"/>
                                  </a:cubicBezTo>
                                  <a:cubicBezTo>
                                    <a:pt x="421" y="68"/>
                                    <a:pt x="422" y="70"/>
                                    <a:pt x="423" y="71"/>
                                  </a:cubicBezTo>
                                  <a:cubicBezTo>
                                    <a:pt x="427" y="69"/>
                                    <a:pt x="432" y="67"/>
                                    <a:pt x="438" y="67"/>
                                  </a:cubicBezTo>
                                  <a:close/>
                                  <a:moveTo>
                                    <a:pt x="426" y="80"/>
                                  </a:moveTo>
                                  <a:cubicBezTo>
                                    <a:pt x="427" y="82"/>
                                    <a:pt x="428" y="84"/>
                                    <a:pt x="428" y="86"/>
                                  </a:cubicBezTo>
                                  <a:cubicBezTo>
                                    <a:pt x="431" y="84"/>
                                    <a:pt x="434" y="82"/>
                                    <a:pt x="438" y="82"/>
                                  </a:cubicBezTo>
                                  <a:cubicBezTo>
                                    <a:pt x="442" y="82"/>
                                    <a:pt x="446" y="84"/>
                                    <a:pt x="448" y="87"/>
                                  </a:cubicBezTo>
                                  <a:cubicBezTo>
                                    <a:pt x="449" y="85"/>
                                    <a:pt x="449" y="83"/>
                                    <a:pt x="450" y="80"/>
                                  </a:cubicBezTo>
                                  <a:cubicBezTo>
                                    <a:pt x="446" y="78"/>
                                    <a:pt x="442" y="76"/>
                                    <a:pt x="438" y="76"/>
                                  </a:cubicBezTo>
                                  <a:cubicBezTo>
                                    <a:pt x="434" y="76"/>
                                    <a:pt x="430" y="78"/>
                                    <a:pt x="426" y="80"/>
                                  </a:cubicBezTo>
                                  <a:close/>
                                  <a:moveTo>
                                    <a:pt x="447" y="96"/>
                                  </a:moveTo>
                                  <a:cubicBezTo>
                                    <a:pt x="447" y="94"/>
                                    <a:pt x="448" y="91"/>
                                    <a:pt x="448" y="89"/>
                                  </a:cubicBezTo>
                                  <a:cubicBezTo>
                                    <a:pt x="446" y="86"/>
                                    <a:pt x="442" y="84"/>
                                    <a:pt x="438" y="84"/>
                                  </a:cubicBezTo>
                                  <a:cubicBezTo>
                                    <a:pt x="434" y="84"/>
                                    <a:pt x="431" y="86"/>
                                    <a:pt x="428" y="88"/>
                                  </a:cubicBezTo>
                                  <a:cubicBezTo>
                                    <a:pt x="429" y="91"/>
                                    <a:pt x="429" y="93"/>
                                    <a:pt x="429" y="96"/>
                                  </a:cubicBezTo>
                                  <a:cubicBezTo>
                                    <a:pt x="429" y="96"/>
                                    <a:pt x="429" y="96"/>
                                    <a:pt x="429" y="97"/>
                                  </a:cubicBezTo>
                                  <a:cubicBezTo>
                                    <a:pt x="430" y="97"/>
                                    <a:pt x="430" y="96"/>
                                    <a:pt x="431" y="96"/>
                                  </a:cubicBezTo>
                                  <a:cubicBezTo>
                                    <a:pt x="431" y="96"/>
                                    <a:pt x="431" y="96"/>
                                    <a:pt x="431" y="96"/>
                                  </a:cubicBezTo>
                                  <a:cubicBezTo>
                                    <a:pt x="431" y="92"/>
                                    <a:pt x="434" y="89"/>
                                    <a:pt x="438" y="89"/>
                                  </a:cubicBezTo>
                                  <a:cubicBezTo>
                                    <a:pt x="441" y="89"/>
                                    <a:pt x="444" y="92"/>
                                    <a:pt x="444" y="96"/>
                                  </a:cubicBezTo>
                                  <a:cubicBezTo>
                                    <a:pt x="444" y="96"/>
                                    <a:pt x="444" y="96"/>
                                    <a:pt x="444" y="96"/>
                                  </a:cubicBezTo>
                                  <a:cubicBezTo>
                                    <a:pt x="445" y="97"/>
                                    <a:pt x="446" y="97"/>
                                    <a:pt x="447" y="97"/>
                                  </a:cubicBezTo>
                                  <a:cubicBezTo>
                                    <a:pt x="447" y="97"/>
                                    <a:pt x="447" y="96"/>
                                    <a:pt x="447" y="96"/>
                                  </a:cubicBezTo>
                                  <a:close/>
                                  <a:moveTo>
                                    <a:pt x="438" y="91"/>
                                  </a:moveTo>
                                  <a:cubicBezTo>
                                    <a:pt x="435" y="91"/>
                                    <a:pt x="433" y="93"/>
                                    <a:pt x="433" y="96"/>
                                  </a:cubicBezTo>
                                  <a:cubicBezTo>
                                    <a:pt x="433" y="96"/>
                                    <a:pt x="433" y="96"/>
                                    <a:pt x="433" y="96"/>
                                  </a:cubicBezTo>
                                  <a:cubicBezTo>
                                    <a:pt x="434" y="96"/>
                                    <a:pt x="436" y="96"/>
                                    <a:pt x="438" y="96"/>
                                  </a:cubicBezTo>
                                  <a:cubicBezTo>
                                    <a:pt x="439" y="96"/>
                                    <a:pt x="441" y="96"/>
                                    <a:pt x="443" y="96"/>
                                  </a:cubicBezTo>
                                  <a:cubicBezTo>
                                    <a:pt x="443" y="96"/>
                                    <a:pt x="443" y="96"/>
                                    <a:pt x="443" y="96"/>
                                  </a:cubicBezTo>
                                  <a:cubicBezTo>
                                    <a:pt x="443" y="93"/>
                                    <a:pt x="441" y="91"/>
                                    <a:pt x="438" y="91"/>
                                  </a:cubicBezTo>
                                  <a:close/>
                                  <a:moveTo>
                                    <a:pt x="409" y="107"/>
                                  </a:moveTo>
                                  <a:cubicBezTo>
                                    <a:pt x="411" y="108"/>
                                    <a:pt x="412" y="109"/>
                                    <a:pt x="414" y="111"/>
                                  </a:cubicBezTo>
                                  <a:cubicBezTo>
                                    <a:pt x="421" y="106"/>
                                    <a:pt x="429" y="104"/>
                                    <a:pt x="438" y="104"/>
                                  </a:cubicBezTo>
                                  <a:cubicBezTo>
                                    <a:pt x="447" y="104"/>
                                    <a:pt x="455" y="106"/>
                                    <a:pt x="462" y="111"/>
                                  </a:cubicBezTo>
                                  <a:cubicBezTo>
                                    <a:pt x="464" y="110"/>
                                    <a:pt x="465" y="108"/>
                                    <a:pt x="467" y="107"/>
                                  </a:cubicBezTo>
                                  <a:cubicBezTo>
                                    <a:pt x="459" y="101"/>
                                    <a:pt x="449" y="98"/>
                                    <a:pt x="438" y="98"/>
                                  </a:cubicBezTo>
                                  <a:cubicBezTo>
                                    <a:pt x="427" y="98"/>
                                    <a:pt x="417" y="101"/>
                                    <a:pt x="409" y="107"/>
                                  </a:cubicBezTo>
                                  <a:close/>
                                  <a:moveTo>
                                    <a:pt x="545" y="73"/>
                                  </a:moveTo>
                                  <a:cubicBezTo>
                                    <a:pt x="546" y="75"/>
                                    <a:pt x="546" y="77"/>
                                    <a:pt x="547" y="79"/>
                                  </a:cubicBezTo>
                                  <a:cubicBezTo>
                                    <a:pt x="551" y="76"/>
                                    <a:pt x="555" y="75"/>
                                    <a:pt x="560" y="75"/>
                                  </a:cubicBezTo>
                                  <a:cubicBezTo>
                                    <a:pt x="565" y="75"/>
                                    <a:pt x="569" y="76"/>
                                    <a:pt x="572" y="79"/>
                                  </a:cubicBezTo>
                                  <a:cubicBezTo>
                                    <a:pt x="573" y="77"/>
                                    <a:pt x="574" y="75"/>
                                    <a:pt x="575" y="73"/>
                                  </a:cubicBezTo>
                                  <a:cubicBezTo>
                                    <a:pt x="571" y="70"/>
                                    <a:pt x="565" y="69"/>
                                    <a:pt x="560" y="69"/>
                                  </a:cubicBezTo>
                                  <a:cubicBezTo>
                                    <a:pt x="554" y="69"/>
                                    <a:pt x="549" y="70"/>
                                    <a:pt x="545" y="73"/>
                                  </a:cubicBezTo>
                                  <a:close/>
                                  <a:moveTo>
                                    <a:pt x="560" y="67"/>
                                  </a:moveTo>
                                  <a:cubicBezTo>
                                    <a:pt x="566" y="67"/>
                                    <a:pt x="571" y="69"/>
                                    <a:pt x="576" y="72"/>
                                  </a:cubicBezTo>
                                  <a:cubicBezTo>
                                    <a:pt x="577" y="70"/>
                                    <a:pt x="577" y="68"/>
                                    <a:pt x="578" y="67"/>
                                  </a:cubicBezTo>
                                  <a:cubicBezTo>
                                    <a:pt x="573" y="64"/>
                                    <a:pt x="567" y="62"/>
                                    <a:pt x="560" y="62"/>
                                  </a:cubicBezTo>
                                  <a:cubicBezTo>
                                    <a:pt x="553" y="62"/>
                                    <a:pt x="547" y="64"/>
                                    <a:pt x="541" y="67"/>
                                  </a:cubicBezTo>
                                  <a:cubicBezTo>
                                    <a:pt x="542" y="69"/>
                                    <a:pt x="543" y="70"/>
                                    <a:pt x="544" y="72"/>
                                  </a:cubicBezTo>
                                  <a:cubicBezTo>
                                    <a:pt x="549" y="69"/>
                                    <a:pt x="554" y="67"/>
                                    <a:pt x="560" y="67"/>
                                  </a:cubicBezTo>
                                  <a:close/>
                                  <a:moveTo>
                                    <a:pt x="548" y="81"/>
                                  </a:moveTo>
                                  <a:cubicBezTo>
                                    <a:pt x="548" y="83"/>
                                    <a:pt x="549" y="85"/>
                                    <a:pt x="549" y="88"/>
                                  </a:cubicBezTo>
                                  <a:cubicBezTo>
                                    <a:pt x="549" y="88"/>
                                    <a:pt x="549" y="88"/>
                                    <a:pt x="549" y="88"/>
                                  </a:cubicBezTo>
                                  <a:cubicBezTo>
                                    <a:pt x="552" y="84"/>
                                    <a:pt x="556" y="82"/>
                                    <a:pt x="560" y="82"/>
                                  </a:cubicBezTo>
                                  <a:cubicBezTo>
                                    <a:pt x="564" y="82"/>
                                    <a:pt x="568" y="84"/>
                                    <a:pt x="570" y="87"/>
                                  </a:cubicBezTo>
                                  <a:cubicBezTo>
                                    <a:pt x="571" y="85"/>
                                    <a:pt x="571" y="83"/>
                                    <a:pt x="572" y="80"/>
                                  </a:cubicBezTo>
                                  <a:cubicBezTo>
                                    <a:pt x="569" y="78"/>
                                    <a:pt x="564" y="76"/>
                                    <a:pt x="560" y="76"/>
                                  </a:cubicBezTo>
                                  <a:cubicBezTo>
                                    <a:pt x="555" y="76"/>
                                    <a:pt x="551" y="78"/>
                                    <a:pt x="548" y="81"/>
                                  </a:cubicBezTo>
                                  <a:close/>
                                  <a:moveTo>
                                    <a:pt x="570" y="96"/>
                                  </a:moveTo>
                                  <a:cubicBezTo>
                                    <a:pt x="570" y="94"/>
                                    <a:pt x="570" y="91"/>
                                    <a:pt x="570" y="89"/>
                                  </a:cubicBezTo>
                                  <a:cubicBezTo>
                                    <a:pt x="568" y="86"/>
                                    <a:pt x="564" y="84"/>
                                    <a:pt x="560" y="84"/>
                                  </a:cubicBezTo>
                                  <a:cubicBezTo>
                                    <a:pt x="555" y="84"/>
                                    <a:pt x="552" y="86"/>
                                    <a:pt x="550" y="90"/>
                                  </a:cubicBezTo>
                                  <a:cubicBezTo>
                                    <a:pt x="549" y="90"/>
                                    <a:pt x="549" y="89"/>
                                    <a:pt x="549" y="89"/>
                                  </a:cubicBezTo>
                                  <a:cubicBezTo>
                                    <a:pt x="550" y="91"/>
                                    <a:pt x="550" y="93"/>
                                    <a:pt x="550" y="96"/>
                                  </a:cubicBezTo>
                                  <a:cubicBezTo>
                                    <a:pt x="550" y="96"/>
                                    <a:pt x="550" y="97"/>
                                    <a:pt x="550" y="97"/>
                                  </a:cubicBezTo>
                                  <a:cubicBezTo>
                                    <a:pt x="551" y="97"/>
                                    <a:pt x="552" y="97"/>
                                    <a:pt x="553" y="96"/>
                                  </a:cubicBezTo>
                                  <a:cubicBezTo>
                                    <a:pt x="553" y="96"/>
                                    <a:pt x="553" y="96"/>
                                    <a:pt x="553" y="96"/>
                                  </a:cubicBezTo>
                                  <a:cubicBezTo>
                                    <a:pt x="553" y="92"/>
                                    <a:pt x="556" y="89"/>
                                    <a:pt x="560" y="89"/>
                                  </a:cubicBezTo>
                                  <a:cubicBezTo>
                                    <a:pt x="564" y="89"/>
                                    <a:pt x="567" y="92"/>
                                    <a:pt x="567" y="96"/>
                                  </a:cubicBezTo>
                                  <a:cubicBezTo>
                                    <a:pt x="567" y="96"/>
                                    <a:pt x="567" y="96"/>
                                    <a:pt x="567" y="96"/>
                                  </a:cubicBezTo>
                                  <a:cubicBezTo>
                                    <a:pt x="568" y="97"/>
                                    <a:pt x="569" y="97"/>
                                    <a:pt x="570" y="97"/>
                                  </a:cubicBezTo>
                                  <a:cubicBezTo>
                                    <a:pt x="570" y="97"/>
                                    <a:pt x="570" y="96"/>
                                    <a:pt x="570" y="96"/>
                                  </a:cubicBezTo>
                                  <a:close/>
                                  <a:moveTo>
                                    <a:pt x="560" y="91"/>
                                  </a:moveTo>
                                  <a:cubicBezTo>
                                    <a:pt x="557" y="91"/>
                                    <a:pt x="555" y="93"/>
                                    <a:pt x="555" y="96"/>
                                  </a:cubicBezTo>
                                  <a:cubicBezTo>
                                    <a:pt x="555" y="96"/>
                                    <a:pt x="555" y="96"/>
                                    <a:pt x="555" y="96"/>
                                  </a:cubicBezTo>
                                  <a:cubicBezTo>
                                    <a:pt x="557" y="96"/>
                                    <a:pt x="558" y="96"/>
                                    <a:pt x="560" y="96"/>
                                  </a:cubicBezTo>
                                  <a:cubicBezTo>
                                    <a:pt x="562" y="96"/>
                                    <a:pt x="563" y="96"/>
                                    <a:pt x="565" y="96"/>
                                  </a:cubicBezTo>
                                  <a:cubicBezTo>
                                    <a:pt x="565" y="96"/>
                                    <a:pt x="565" y="96"/>
                                    <a:pt x="565" y="96"/>
                                  </a:cubicBezTo>
                                  <a:cubicBezTo>
                                    <a:pt x="565" y="93"/>
                                    <a:pt x="563" y="91"/>
                                    <a:pt x="560" y="91"/>
                                  </a:cubicBezTo>
                                  <a:close/>
                                  <a:moveTo>
                                    <a:pt x="531" y="107"/>
                                  </a:moveTo>
                                  <a:cubicBezTo>
                                    <a:pt x="532" y="108"/>
                                    <a:pt x="534" y="110"/>
                                    <a:pt x="535" y="111"/>
                                  </a:cubicBezTo>
                                  <a:cubicBezTo>
                                    <a:pt x="542" y="107"/>
                                    <a:pt x="551" y="104"/>
                                    <a:pt x="560" y="104"/>
                                  </a:cubicBezTo>
                                  <a:cubicBezTo>
                                    <a:pt x="569" y="104"/>
                                    <a:pt x="577" y="106"/>
                                    <a:pt x="584" y="111"/>
                                  </a:cubicBezTo>
                                  <a:cubicBezTo>
                                    <a:pt x="586" y="110"/>
                                    <a:pt x="587" y="108"/>
                                    <a:pt x="589" y="107"/>
                                  </a:cubicBezTo>
                                  <a:cubicBezTo>
                                    <a:pt x="581" y="101"/>
                                    <a:pt x="571" y="98"/>
                                    <a:pt x="560" y="98"/>
                                  </a:cubicBezTo>
                                  <a:cubicBezTo>
                                    <a:pt x="549" y="98"/>
                                    <a:pt x="539" y="101"/>
                                    <a:pt x="531" y="107"/>
                                  </a:cubicBezTo>
                                  <a:close/>
                                  <a:moveTo>
                                    <a:pt x="666" y="73"/>
                                  </a:moveTo>
                                  <a:cubicBezTo>
                                    <a:pt x="667" y="74"/>
                                    <a:pt x="668" y="76"/>
                                    <a:pt x="669" y="78"/>
                                  </a:cubicBezTo>
                                  <a:cubicBezTo>
                                    <a:pt x="672" y="76"/>
                                    <a:pt x="676" y="75"/>
                                    <a:pt x="681" y="75"/>
                                  </a:cubicBezTo>
                                  <a:cubicBezTo>
                                    <a:pt x="686" y="75"/>
                                    <a:pt x="690" y="76"/>
                                    <a:pt x="693" y="79"/>
                                  </a:cubicBezTo>
                                  <a:cubicBezTo>
                                    <a:pt x="694" y="77"/>
                                    <a:pt x="695" y="75"/>
                                    <a:pt x="696" y="73"/>
                                  </a:cubicBezTo>
                                  <a:cubicBezTo>
                                    <a:pt x="691" y="70"/>
                                    <a:pt x="686" y="69"/>
                                    <a:pt x="681" y="69"/>
                                  </a:cubicBezTo>
                                  <a:cubicBezTo>
                                    <a:pt x="676" y="69"/>
                                    <a:pt x="671" y="70"/>
                                    <a:pt x="666" y="73"/>
                                  </a:cubicBezTo>
                                  <a:close/>
                                  <a:moveTo>
                                    <a:pt x="681" y="67"/>
                                  </a:moveTo>
                                  <a:cubicBezTo>
                                    <a:pt x="687" y="67"/>
                                    <a:pt x="692" y="69"/>
                                    <a:pt x="697" y="72"/>
                                  </a:cubicBezTo>
                                  <a:cubicBezTo>
                                    <a:pt x="697" y="70"/>
                                    <a:pt x="698" y="68"/>
                                    <a:pt x="699" y="67"/>
                                  </a:cubicBezTo>
                                  <a:cubicBezTo>
                                    <a:pt x="694" y="64"/>
                                    <a:pt x="688" y="62"/>
                                    <a:pt x="681" y="62"/>
                                  </a:cubicBezTo>
                                  <a:cubicBezTo>
                                    <a:pt x="674" y="62"/>
                                    <a:pt x="668" y="63"/>
                                    <a:pt x="663" y="67"/>
                                  </a:cubicBezTo>
                                  <a:cubicBezTo>
                                    <a:pt x="664" y="68"/>
                                    <a:pt x="665" y="70"/>
                                    <a:pt x="666" y="71"/>
                                  </a:cubicBezTo>
                                  <a:cubicBezTo>
                                    <a:pt x="670" y="69"/>
                                    <a:pt x="675" y="67"/>
                                    <a:pt x="681" y="67"/>
                                  </a:cubicBezTo>
                                  <a:close/>
                                  <a:moveTo>
                                    <a:pt x="669" y="80"/>
                                  </a:moveTo>
                                  <a:cubicBezTo>
                                    <a:pt x="670" y="82"/>
                                    <a:pt x="671" y="84"/>
                                    <a:pt x="671" y="86"/>
                                  </a:cubicBezTo>
                                  <a:cubicBezTo>
                                    <a:pt x="674" y="84"/>
                                    <a:pt x="677" y="82"/>
                                    <a:pt x="681" y="82"/>
                                  </a:cubicBezTo>
                                  <a:cubicBezTo>
                                    <a:pt x="685" y="82"/>
                                    <a:pt x="689" y="84"/>
                                    <a:pt x="691" y="87"/>
                                  </a:cubicBezTo>
                                  <a:cubicBezTo>
                                    <a:pt x="692" y="85"/>
                                    <a:pt x="692" y="83"/>
                                    <a:pt x="693" y="80"/>
                                  </a:cubicBezTo>
                                  <a:cubicBezTo>
                                    <a:pt x="690" y="78"/>
                                    <a:pt x="685" y="76"/>
                                    <a:pt x="681" y="76"/>
                                  </a:cubicBezTo>
                                  <a:cubicBezTo>
                                    <a:pt x="677" y="76"/>
                                    <a:pt x="673" y="78"/>
                                    <a:pt x="669" y="80"/>
                                  </a:cubicBezTo>
                                  <a:close/>
                                  <a:moveTo>
                                    <a:pt x="690" y="96"/>
                                  </a:moveTo>
                                  <a:cubicBezTo>
                                    <a:pt x="690" y="94"/>
                                    <a:pt x="691" y="91"/>
                                    <a:pt x="691" y="89"/>
                                  </a:cubicBezTo>
                                  <a:cubicBezTo>
                                    <a:pt x="689" y="86"/>
                                    <a:pt x="685" y="84"/>
                                    <a:pt x="681" y="84"/>
                                  </a:cubicBezTo>
                                  <a:cubicBezTo>
                                    <a:pt x="677" y="84"/>
                                    <a:pt x="674" y="86"/>
                                    <a:pt x="671" y="88"/>
                                  </a:cubicBezTo>
                                  <a:cubicBezTo>
                                    <a:pt x="672" y="91"/>
                                    <a:pt x="672" y="93"/>
                                    <a:pt x="672" y="96"/>
                                  </a:cubicBezTo>
                                  <a:cubicBezTo>
                                    <a:pt x="672" y="96"/>
                                    <a:pt x="672" y="96"/>
                                    <a:pt x="672" y="97"/>
                                  </a:cubicBezTo>
                                  <a:cubicBezTo>
                                    <a:pt x="673" y="97"/>
                                    <a:pt x="673" y="96"/>
                                    <a:pt x="674" y="96"/>
                                  </a:cubicBezTo>
                                  <a:cubicBezTo>
                                    <a:pt x="674" y="96"/>
                                    <a:pt x="674" y="96"/>
                                    <a:pt x="674" y="96"/>
                                  </a:cubicBezTo>
                                  <a:cubicBezTo>
                                    <a:pt x="674" y="92"/>
                                    <a:pt x="677" y="89"/>
                                    <a:pt x="681" y="89"/>
                                  </a:cubicBezTo>
                                  <a:cubicBezTo>
                                    <a:pt x="685" y="89"/>
                                    <a:pt x="687" y="92"/>
                                    <a:pt x="687" y="96"/>
                                  </a:cubicBezTo>
                                  <a:cubicBezTo>
                                    <a:pt x="687" y="96"/>
                                    <a:pt x="687" y="96"/>
                                    <a:pt x="687" y="96"/>
                                  </a:cubicBezTo>
                                  <a:cubicBezTo>
                                    <a:pt x="688" y="97"/>
                                    <a:pt x="689" y="97"/>
                                    <a:pt x="691" y="97"/>
                                  </a:cubicBezTo>
                                  <a:cubicBezTo>
                                    <a:pt x="690" y="97"/>
                                    <a:pt x="690" y="96"/>
                                    <a:pt x="690" y="96"/>
                                  </a:cubicBezTo>
                                  <a:close/>
                                  <a:moveTo>
                                    <a:pt x="681" y="91"/>
                                  </a:moveTo>
                                  <a:cubicBezTo>
                                    <a:pt x="678" y="91"/>
                                    <a:pt x="676" y="93"/>
                                    <a:pt x="676" y="96"/>
                                  </a:cubicBezTo>
                                  <a:cubicBezTo>
                                    <a:pt x="676" y="96"/>
                                    <a:pt x="676" y="96"/>
                                    <a:pt x="676" y="96"/>
                                  </a:cubicBezTo>
                                  <a:cubicBezTo>
                                    <a:pt x="677" y="96"/>
                                    <a:pt x="679" y="96"/>
                                    <a:pt x="681" y="96"/>
                                  </a:cubicBezTo>
                                  <a:cubicBezTo>
                                    <a:pt x="683" y="96"/>
                                    <a:pt x="684" y="96"/>
                                    <a:pt x="686" y="96"/>
                                  </a:cubicBezTo>
                                  <a:cubicBezTo>
                                    <a:pt x="686" y="96"/>
                                    <a:pt x="686" y="96"/>
                                    <a:pt x="686" y="96"/>
                                  </a:cubicBezTo>
                                  <a:cubicBezTo>
                                    <a:pt x="686" y="93"/>
                                    <a:pt x="684" y="91"/>
                                    <a:pt x="681" y="91"/>
                                  </a:cubicBezTo>
                                  <a:close/>
                                  <a:moveTo>
                                    <a:pt x="652" y="107"/>
                                  </a:moveTo>
                                  <a:cubicBezTo>
                                    <a:pt x="654" y="108"/>
                                    <a:pt x="655" y="109"/>
                                    <a:pt x="657" y="111"/>
                                  </a:cubicBezTo>
                                  <a:cubicBezTo>
                                    <a:pt x="664" y="106"/>
                                    <a:pt x="672" y="104"/>
                                    <a:pt x="681" y="104"/>
                                  </a:cubicBezTo>
                                  <a:cubicBezTo>
                                    <a:pt x="690" y="104"/>
                                    <a:pt x="698" y="106"/>
                                    <a:pt x="705" y="111"/>
                                  </a:cubicBezTo>
                                  <a:cubicBezTo>
                                    <a:pt x="707" y="110"/>
                                    <a:pt x="708" y="108"/>
                                    <a:pt x="710" y="107"/>
                                  </a:cubicBezTo>
                                  <a:cubicBezTo>
                                    <a:pt x="702" y="101"/>
                                    <a:pt x="692" y="98"/>
                                    <a:pt x="681" y="98"/>
                                  </a:cubicBezTo>
                                  <a:cubicBezTo>
                                    <a:pt x="670" y="98"/>
                                    <a:pt x="660" y="101"/>
                                    <a:pt x="652" y="107"/>
                                  </a:cubicBezTo>
                                  <a:close/>
                                  <a:moveTo>
                                    <a:pt x="690" y="404"/>
                                  </a:moveTo>
                                  <a:cubicBezTo>
                                    <a:pt x="690" y="402"/>
                                    <a:pt x="691" y="400"/>
                                    <a:pt x="691" y="398"/>
                                  </a:cubicBezTo>
                                  <a:cubicBezTo>
                                    <a:pt x="689" y="394"/>
                                    <a:pt x="685" y="392"/>
                                    <a:pt x="681" y="392"/>
                                  </a:cubicBezTo>
                                  <a:cubicBezTo>
                                    <a:pt x="677" y="392"/>
                                    <a:pt x="674" y="394"/>
                                    <a:pt x="671" y="397"/>
                                  </a:cubicBezTo>
                                  <a:cubicBezTo>
                                    <a:pt x="672" y="399"/>
                                    <a:pt x="672" y="402"/>
                                    <a:pt x="672" y="404"/>
                                  </a:cubicBezTo>
                                  <a:cubicBezTo>
                                    <a:pt x="672" y="404"/>
                                    <a:pt x="672" y="405"/>
                                    <a:pt x="672" y="405"/>
                                  </a:cubicBezTo>
                                  <a:cubicBezTo>
                                    <a:pt x="673" y="405"/>
                                    <a:pt x="673" y="405"/>
                                    <a:pt x="674" y="405"/>
                                  </a:cubicBezTo>
                                  <a:cubicBezTo>
                                    <a:pt x="674" y="404"/>
                                    <a:pt x="674" y="404"/>
                                    <a:pt x="674" y="404"/>
                                  </a:cubicBezTo>
                                  <a:cubicBezTo>
                                    <a:pt x="674" y="400"/>
                                    <a:pt x="677" y="397"/>
                                    <a:pt x="681" y="397"/>
                                  </a:cubicBezTo>
                                  <a:cubicBezTo>
                                    <a:pt x="685" y="397"/>
                                    <a:pt x="687" y="400"/>
                                    <a:pt x="687" y="404"/>
                                  </a:cubicBezTo>
                                  <a:cubicBezTo>
                                    <a:pt x="687" y="404"/>
                                    <a:pt x="687" y="404"/>
                                    <a:pt x="687" y="405"/>
                                  </a:cubicBezTo>
                                  <a:cubicBezTo>
                                    <a:pt x="688" y="405"/>
                                    <a:pt x="689" y="405"/>
                                    <a:pt x="691" y="405"/>
                                  </a:cubicBezTo>
                                  <a:cubicBezTo>
                                    <a:pt x="690" y="405"/>
                                    <a:pt x="690" y="404"/>
                                    <a:pt x="690" y="404"/>
                                  </a:cubicBezTo>
                                  <a:close/>
                                  <a:moveTo>
                                    <a:pt x="681" y="399"/>
                                  </a:moveTo>
                                  <a:cubicBezTo>
                                    <a:pt x="678" y="399"/>
                                    <a:pt x="676" y="401"/>
                                    <a:pt x="676" y="404"/>
                                  </a:cubicBezTo>
                                  <a:cubicBezTo>
                                    <a:pt x="676" y="404"/>
                                    <a:pt x="676" y="404"/>
                                    <a:pt x="676" y="404"/>
                                  </a:cubicBezTo>
                                  <a:cubicBezTo>
                                    <a:pt x="677" y="404"/>
                                    <a:pt x="679" y="404"/>
                                    <a:pt x="681" y="404"/>
                                  </a:cubicBezTo>
                                  <a:cubicBezTo>
                                    <a:pt x="683" y="404"/>
                                    <a:pt x="684" y="404"/>
                                    <a:pt x="686" y="404"/>
                                  </a:cubicBezTo>
                                  <a:cubicBezTo>
                                    <a:pt x="686" y="404"/>
                                    <a:pt x="686" y="404"/>
                                    <a:pt x="686" y="404"/>
                                  </a:cubicBezTo>
                                  <a:cubicBezTo>
                                    <a:pt x="686" y="401"/>
                                    <a:pt x="684" y="399"/>
                                    <a:pt x="681" y="399"/>
                                  </a:cubicBezTo>
                                  <a:close/>
                                  <a:moveTo>
                                    <a:pt x="691" y="395"/>
                                  </a:moveTo>
                                  <a:cubicBezTo>
                                    <a:pt x="692" y="393"/>
                                    <a:pt x="692" y="391"/>
                                    <a:pt x="693" y="389"/>
                                  </a:cubicBezTo>
                                  <a:cubicBezTo>
                                    <a:pt x="690" y="386"/>
                                    <a:pt x="685" y="385"/>
                                    <a:pt x="681" y="385"/>
                                  </a:cubicBezTo>
                                  <a:cubicBezTo>
                                    <a:pt x="677" y="385"/>
                                    <a:pt x="673" y="386"/>
                                    <a:pt x="669" y="388"/>
                                  </a:cubicBezTo>
                                  <a:cubicBezTo>
                                    <a:pt x="670" y="390"/>
                                    <a:pt x="671" y="392"/>
                                    <a:pt x="671" y="395"/>
                                  </a:cubicBezTo>
                                  <a:cubicBezTo>
                                    <a:pt x="674" y="392"/>
                                    <a:pt x="677" y="390"/>
                                    <a:pt x="681" y="390"/>
                                  </a:cubicBezTo>
                                  <a:cubicBezTo>
                                    <a:pt x="685" y="390"/>
                                    <a:pt x="689" y="392"/>
                                    <a:pt x="691" y="395"/>
                                  </a:cubicBezTo>
                                  <a:close/>
                                  <a:moveTo>
                                    <a:pt x="664" y="404"/>
                                  </a:moveTo>
                                  <a:cubicBezTo>
                                    <a:pt x="664" y="405"/>
                                    <a:pt x="664" y="406"/>
                                    <a:pt x="664" y="407"/>
                                  </a:cubicBezTo>
                                  <a:cubicBezTo>
                                    <a:pt x="666" y="406"/>
                                    <a:pt x="668" y="406"/>
                                    <a:pt x="670" y="405"/>
                                  </a:cubicBezTo>
                                  <a:cubicBezTo>
                                    <a:pt x="670" y="405"/>
                                    <a:pt x="670" y="404"/>
                                    <a:pt x="670" y="404"/>
                                  </a:cubicBezTo>
                                  <a:cubicBezTo>
                                    <a:pt x="670" y="390"/>
                                    <a:pt x="665" y="378"/>
                                    <a:pt x="656" y="369"/>
                                  </a:cubicBezTo>
                                  <a:cubicBezTo>
                                    <a:pt x="647" y="360"/>
                                    <a:pt x="635" y="354"/>
                                    <a:pt x="621" y="354"/>
                                  </a:cubicBezTo>
                                  <a:cubicBezTo>
                                    <a:pt x="607" y="354"/>
                                    <a:pt x="595" y="360"/>
                                    <a:pt x="586" y="369"/>
                                  </a:cubicBezTo>
                                  <a:cubicBezTo>
                                    <a:pt x="577" y="378"/>
                                    <a:pt x="571" y="390"/>
                                    <a:pt x="571" y="404"/>
                                  </a:cubicBezTo>
                                  <a:cubicBezTo>
                                    <a:pt x="571" y="405"/>
                                    <a:pt x="571" y="405"/>
                                    <a:pt x="571" y="405"/>
                                  </a:cubicBezTo>
                                  <a:cubicBezTo>
                                    <a:pt x="573" y="406"/>
                                    <a:pt x="575" y="407"/>
                                    <a:pt x="577" y="407"/>
                                  </a:cubicBezTo>
                                  <a:cubicBezTo>
                                    <a:pt x="577" y="406"/>
                                    <a:pt x="577" y="405"/>
                                    <a:pt x="577" y="404"/>
                                  </a:cubicBezTo>
                                  <a:cubicBezTo>
                                    <a:pt x="577" y="380"/>
                                    <a:pt x="597" y="361"/>
                                    <a:pt x="621" y="361"/>
                                  </a:cubicBezTo>
                                  <a:cubicBezTo>
                                    <a:pt x="645" y="361"/>
                                    <a:pt x="664" y="380"/>
                                    <a:pt x="664" y="404"/>
                                  </a:cubicBezTo>
                                  <a:close/>
                                  <a:moveTo>
                                    <a:pt x="657" y="404"/>
                                  </a:moveTo>
                                  <a:cubicBezTo>
                                    <a:pt x="657" y="406"/>
                                    <a:pt x="656" y="408"/>
                                    <a:pt x="656" y="411"/>
                                  </a:cubicBezTo>
                                  <a:cubicBezTo>
                                    <a:pt x="658" y="409"/>
                                    <a:pt x="660" y="408"/>
                                    <a:pt x="663" y="408"/>
                                  </a:cubicBezTo>
                                  <a:cubicBezTo>
                                    <a:pt x="663" y="406"/>
                                    <a:pt x="663" y="405"/>
                                    <a:pt x="663" y="404"/>
                                  </a:cubicBezTo>
                                  <a:cubicBezTo>
                                    <a:pt x="663" y="392"/>
                                    <a:pt x="658" y="382"/>
                                    <a:pt x="650" y="374"/>
                                  </a:cubicBezTo>
                                  <a:cubicBezTo>
                                    <a:pt x="643" y="367"/>
                                    <a:pt x="632" y="362"/>
                                    <a:pt x="621" y="362"/>
                                  </a:cubicBezTo>
                                  <a:cubicBezTo>
                                    <a:pt x="609" y="362"/>
                                    <a:pt x="599" y="367"/>
                                    <a:pt x="591" y="374"/>
                                  </a:cubicBezTo>
                                  <a:cubicBezTo>
                                    <a:pt x="584" y="382"/>
                                    <a:pt x="579" y="392"/>
                                    <a:pt x="579" y="404"/>
                                  </a:cubicBezTo>
                                  <a:cubicBezTo>
                                    <a:pt x="579" y="405"/>
                                    <a:pt x="579" y="407"/>
                                    <a:pt x="579" y="408"/>
                                  </a:cubicBezTo>
                                  <a:cubicBezTo>
                                    <a:pt x="581" y="409"/>
                                    <a:pt x="584" y="410"/>
                                    <a:pt x="586" y="411"/>
                                  </a:cubicBezTo>
                                  <a:cubicBezTo>
                                    <a:pt x="585" y="409"/>
                                    <a:pt x="585" y="406"/>
                                    <a:pt x="585" y="404"/>
                                  </a:cubicBezTo>
                                  <a:cubicBezTo>
                                    <a:pt x="585" y="384"/>
                                    <a:pt x="601" y="368"/>
                                    <a:pt x="621" y="368"/>
                                  </a:cubicBezTo>
                                  <a:cubicBezTo>
                                    <a:pt x="641" y="368"/>
                                    <a:pt x="657" y="384"/>
                                    <a:pt x="657" y="404"/>
                                  </a:cubicBezTo>
                                  <a:close/>
                                  <a:moveTo>
                                    <a:pt x="570" y="404"/>
                                  </a:moveTo>
                                  <a:cubicBezTo>
                                    <a:pt x="570" y="402"/>
                                    <a:pt x="570" y="400"/>
                                    <a:pt x="570" y="398"/>
                                  </a:cubicBezTo>
                                  <a:cubicBezTo>
                                    <a:pt x="568" y="394"/>
                                    <a:pt x="564" y="392"/>
                                    <a:pt x="560" y="392"/>
                                  </a:cubicBezTo>
                                  <a:cubicBezTo>
                                    <a:pt x="555" y="392"/>
                                    <a:pt x="552" y="395"/>
                                    <a:pt x="550" y="398"/>
                                  </a:cubicBezTo>
                                  <a:cubicBezTo>
                                    <a:pt x="549" y="398"/>
                                    <a:pt x="549" y="397"/>
                                    <a:pt x="549" y="397"/>
                                  </a:cubicBezTo>
                                  <a:cubicBezTo>
                                    <a:pt x="550" y="399"/>
                                    <a:pt x="550" y="402"/>
                                    <a:pt x="550" y="404"/>
                                  </a:cubicBezTo>
                                  <a:cubicBezTo>
                                    <a:pt x="550" y="404"/>
                                    <a:pt x="550" y="405"/>
                                    <a:pt x="550" y="405"/>
                                  </a:cubicBezTo>
                                  <a:cubicBezTo>
                                    <a:pt x="551" y="405"/>
                                    <a:pt x="552" y="405"/>
                                    <a:pt x="553" y="405"/>
                                  </a:cubicBezTo>
                                  <a:cubicBezTo>
                                    <a:pt x="553" y="404"/>
                                    <a:pt x="553" y="404"/>
                                    <a:pt x="553" y="404"/>
                                  </a:cubicBezTo>
                                  <a:cubicBezTo>
                                    <a:pt x="553" y="400"/>
                                    <a:pt x="556" y="397"/>
                                    <a:pt x="560" y="397"/>
                                  </a:cubicBezTo>
                                  <a:cubicBezTo>
                                    <a:pt x="564" y="397"/>
                                    <a:pt x="567" y="400"/>
                                    <a:pt x="567" y="404"/>
                                  </a:cubicBezTo>
                                  <a:cubicBezTo>
                                    <a:pt x="567" y="404"/>
                                    <a:pt x="567" y="404"/>
                                    <a:pt x="567" y="405"/>
                                  </a:cubicBezTo>
                                  <a:cubicBezTo>
                                    <a:pt x="568" y="405"/>
                                    <a:pt x="569" y="405"/>
                                    <a:pt x="570" y="405"/>
                                  </a:cubicBezTo>
                                  <a:cubicBezTo>
                                    <a:pt x="570" y="405"/>
                                    <a:pt x="570" y="404"/>
                                    <a:pt x="570" y="404"/>
                                  </a:cubicBezTo>
                                  <a:close/>
                                  <a:moveTo>
                                    <a:pt x="560" y="399"/>
                                  </a:moveTo>
                                  <a:cubicBezTo>
                                    <a:pt x="557" y="399"/>
                                    <a:pt x="555" y="401"/>
                                    <a:pt x="555" y="404"/>
                                  </a:cubicBezTo>
                                  <a:cubicBezTo>
                                    <a:pt x="555" y="404"/>
                                    <a:pt x="555" y="404"/>
                                    <a:pt x="555" y="404"/>
                                  </a:cubicBezTo>
                                  <a:cubicBezTo>
                                    <a:pt x="557" y="404"/>
                                    <a:pt x="558" y="404"/>
                                    <a:pt x="560" y="404"/>
                                  </a:cubicBezTo>
                                  <a:cubicBezTo>
                                    <a:pt x="562" y="404"/>
                                    <a:pt x="563" y="404"/>
                                    <a:pt x="565" y="404"/>
                                  </a:cubicBezTo>
                                  <a:cubicBezTo>
                                    <a:pt x="565" y="404"/>
                                    <a:pt x="565" y="404"/>
                                    <a:pt x="565" y="404"/>
                                  </a:cubicBezTo>
                                  <a:cubicBezTo>
                                    <a:pt x="565" y="401"/>
                                    <a:pt x="563" y="399"/>
                                    <a:pt x="560" y="399"/>
                                  </a:cubicBezTo>
                                  <a:close/>
                                  <a:moveTo>
                                    <a:pt x="570" y="395"/>
                                  </a:moveTo>
                                  <a:cubicBezTo>
                                    <a:pt x="571" y="393"/>
                                    <a:pt x="571" y="391"/>
                                    <a:pt x="572" y="389"/>
                                  </a:cubicBezTo>
                                  <a:cubicBezTo>
                                    <a:pt x="569" y="386"/>
                                    <a:pt x="564" y="385"/>
                                    <a:pt x="560" y="385"/>
                                  </a:cubicBezTo>
                                  <a:cubicBezTo>
                                    <a:pt x="555" y="385"/>
                                    <a:pt x="551" y="386"/>
                                    <a:pt x="548" y="389"/>
                                  </a:cubicBezTo>
                                  <a:cubicBezTo>
                                    <a:pt x="548" y="391"/>
                                    <a:pt x="549" y="394"/>
                                    <a:pt x="549" y="396"/>
                                  </a:cubicBezTo>
                                  <a:cubicBezTo>
                                    <a:pt x="549" y="396"/>
                                    <a:pt x="549" y="396"/>
                                    <a:pt x="549" y="396"/>
                                  </a:cubicBezTo>
                                  <a:cubicBezTo>
                                    <a:pt x="552" y="393"/>
                                    <a:pt x="556" y="390"/>
                                    <a:pt x="560" y="390"/>
                                  </a:cubicBezTo>
                                  <a:cubicBezTo>
                                    <a:pt x="564" y="390"/>
                                    <a:pt x="568" y="392"/>
                                    <a:pt x="570" y="395"/>
                                  </a:cubicBezTo>
                                  <a:close/>
                                  <a:moveTo>
                                    <a:pt x="542" y="404"/>
                                  </a:moveTo>
                                  <a:cubicBezTo>
                                    <a:pt x="542" y="405"/>
                                    <a:pt x="542" y="406"/>
                                    <a:pt x="542" y="407"/>
                                  </a:cubicBezTo>
                                  <a:cubicBezTo>
                                    <a:pt x="544" y="407"/>
                                    <a:pt x="546" y="406"/>
                                    <a:pt x="548" y="406"/>
                                  </a:cubicBezTo>
                                  <a:cubicBezTo>
                                    <a:pt x="548" y="405"/>
                                    <a:pt x="548" y="405"/>
                                    <a:pt x="548" y="404"/>
                                  </a:cubicBezTo>
                                  <a:cubicBezTo>
                                    <a:pt x="548" y="390"/>
                                    <a:pt x="543" y="378"/>
                                    <a:pt x="534" y="369"/>
                                  </a:cubicBezTo>
                                  <a:cubicBezTo>
                                    <a:pt x="525" y="360"/>
                                    <a:pt x="512" y="354"/>
                                    <a:pt x="499" y="354"/>
                                  </a:cubicBezTo>
                                  <a:cubicBezTo>
                                    <a:pt x="485" y="354"/>
                                    <a:pt x="473" y="360"/>
                                    <a:pt x="464" y="369"/>
                                  </a:cubicBezTo>
                                  <a:cubicBezTo>
                                    <a:pt x="455" y="378"/>
                                    <a:pt x="449" y="390"/>
                                    <a:pt x="449" y="404"/>
                                  </a:cubicBezTo>
                                  <a:cubicBezTo>
                                    <a:pt x="449" y="405"/>
                                    <a:pt x="449" y="405"/>
                                    <a:pt x="449" y="405"/>
                                  </a:cubicBezTo>
                                  <a:cubicBezTo>
                                    <a:pt x="451" y="406"/>
                                    <a:pt x="453" y="407"/>
                                    <a:pt x="455" y="407"/>
                                  </a:cubicBezTo>
                                  <a:cubicBezTo>
                                    <a:pt x="455" y="406"/>
                                    <a:pt x="455" y="405"/>
                                    <a:pt x="455" y="404"/>
                                  </a:cubicBezTo>
                                  <a:cubicBezTo>
                                    <a:pt x="455" y="380"/>
                                    <a:pt x="475" y="361"/>
                                    <a:pt x="499" y="361"/>
                                  </a:cubicBezTo>
                                  <a:cubicBezTo>
                                    <a:pt x="523" y="361"/>
                                    <a:pt x="542" y="380"/>
                                    <a:pt x="542" y="404"/>
                                  </a:cubicBezTo>
                                  <a:close/>
                                  <a:moveTo>
                                    <a:pt x="534" y="404"/>
                                  </a:moveTo>
                                  <a:cubicBezTo>
                                    <a:pt x="534" y="407"/>
                                    <a:pt x="534" y="409"/>
                                    <a:pt x="534" y="411"/>
                                  </a:cubicBezTo>
                                  <a:cubicBezTo>
                                    <a:pt x="536" y="410"/>
                                    <a:pt x="538" y="409"/>
                                    <a:pt x="540" y="408"/>
                                  </a:cubicBezTo>
                                  <a:cubicBezTo>
                                    <a:pt x="540" y="407"/>
                                    <a:pt x="541" y="405"/>
                                    <a:pt x="541" y="404"/>
                                  </a:cubicBezTo>
                                  <a:cubicBezTo>
                                    <a:pt x="541" y="392"/>
                                    <a:pt x="536" y="382"/>
                                    <a:pt x="528" y="374"/>
                                  </a:cubicBezTo>
                                  <a:cubicBezTo>
                                    <a:pt x="521" y="367"/>
                                    <a:pt x="510" y="362"/>
                                    <a:pt x="499" y="362"/>
                                  </a:cubicBezTo>
                                  <a:cubicBezTo>
                                    <a:pt x="487" y="362"/>
                                    <a:pt x="477" y="367"/>
                                    <a:pt x="469" y="374"/>
                                  </a:cubicBezTo>
                                  <a:cubicBezTo>
                                    <a:pt x="461" y="382"/>
                                    <a:pt x="457" y="392"/>
                                    <a:pt x="457" y="404"/>
                                  </a:cubicBezTo>
                                  <a:cubicBezTo>
                                    <a:pt x="457" y="405"/>
                                    <a:pt x="457" y="407"/>
                                    <a:pt x="457" y="408"/>
                                  </a:cubicBezTo>
                                  <a:cubicBezTo>
                                    <a:pt x="459" y="409"/>
                                    <a:pt x="461" y="410"/>
                                    <a:pt x="464" y="411"/>
                                  </a:cubicBezTo>
                                  <a:cubicBezTo>
                                    <a:pt x="463" y="409"/>
                                    <a:pt x="463" y="406"/>
                                    <a:pt x="463" y="404"/>
                                  </a:cubicBezTo>
                                  <a:cubicBezTo>
                                    <a:pt x="463" y="384"/>
                                    <a:pt x="479" y="368"/>
                                    <a:pt x="499" y="368"/>
                                  </a:cubicBezTo>
                                  <a:cubicBezTo>
                                    <a:pt x="518" y="368"/>
                                    <a:pt x="534" y="384"/>
                                    <a:pt x="534" y="404"/>
                                  </a:cubicBezTo>
                                  <a:close/>
                                  <a:moveTo>
                                    <a:pt x="447" y="404"/>
                                  </a:moveTo>
                                  <a:cubicBezTo>
                                    <a:pt x="447" y="402"/>
                                    <a:pt x="448" y="400"/>
                                    <a:pt x="448" y="398"/>
                                  </a:cubicBezTo>
                                  <a:cubicBezTo>
                                    <a:pt x="446" y="394"/>
                                    <a:pt x="442" y="392"/>
                                    <a:pt x="438" y="392"/>
                                  </a:cubicBezTo>
                                  <a:cubicBezTo>
                                    <a:pt x="434" y="392"/>
                                    <a:pt x="431" y="394"/>
                                    <a:pt x="428" y="397"/>
                                  </a:cubicBezTo>
                                  <a:cubicBezTo>
                                    <a:pt x="429" y="399"/>
                                    <a:pt x="429" y="402"/>
                                    <a:pt x="429" y="404"/>
                                  </a:cubicBezTo>
                                  <a:cubicBezTo>
                                    <a:pt x="429" y="404"/>
                                    <a:pt x="429" y="405"/>
                                    <a:pt x="429" y="405"/>
                                  </a:cubicBezTo>
                                  <a:cubicBezTo>
                                    <a:pt x="430" y="405"/>
                                    <a:pt x="430" y="405"/>
                                    <a:pt x="431" y="405"/>
                                  </a:cubicBezTo>
                                  <a:cubicBezTo>
                                    <a:pt x="431" y="404"/>
                                    <a:pt x="431" y="404"/>
                                    <a:pt x="431" y="404"/>
                                  </a:cubicBezTo>
                                  <a:cubicBezTo>
                                    <a:pt x="431" y="400"/>
                                    <a:pt x="434" y="397"/>
                                    <a:pt x="438" y="397"/>
                                  </a:cubicBezTo>
                                  <a:cubicBezTo>
                                    <a:pt x="441" y="397"/>
                                    <a:pt x="444" y="400"/>
                                    <a:pt x="444" y="404"/>
                                  </a:cubicBezTo>
                                  <a:cubicBezTo>
                                    <a:pt x="444" y="404"/>
                                    <a:pt x="444" y="404"/>
                                    <a:pt x="444" y="405"/>
                                  </a:cubicBezTo>
                                  <a:cubicBezTo>
                                    <a:pt x="445" y="405"/>
                                    <a:pt x="446" y="405"/>
                                    <a:pt x="447" y="405"/>
                                  </a:cubicBezTo>
                                  <a:cubicBezTo>
                                    <a:pt x="447" y="405"/>
                                    <a:pt x="447" y="404"/>
                                    <a:pt x="447" y="404"/>
                                  </a:cubicBezTo>
                                  <a:close/>
                                  <a:moveTo>
                                    <a:pt x="438" y="399"/>
                                  </a:moveTo>
                                  <a:cubicBezTo>
                                    <a:pt x="435" y="399"/>
                                    <a:pt x="433" y="401"/>
                                    <a:pt x="433" y="404"/>
                                  </a:cubicBezTo>
                                  <a:cubicBezTo>
                                    <a:pt x="433" y="404"/>
                                    <a:pt x="433" y="404"/>
                                    <a:pt x="433" y="404"/>
                                  </a:cubicBezTo>
                                  <a:cubicBezTo>
                                    <a:pt x="434" y="404"/>
                                    <a:pt x="436" y="404"/>
                                    <a:pt x="438" y="404"/>
                                  </a:cubicBezTo>
                                  <a:cubicBezTo>
                                    <a:pt x="439" y="404"/>
                                    <a:pt x="441" y="404"/>
                                    <a:pt x="443" y="404"/>
                                  </a:cubicBezTo>
                                  <a:cubicBezTo>
                                    <a:pt x="443" y="404"/>
                                    <a:pt x="443" y="404"/>
                                    <a:pt x="443" y="404"/>
                                  </a:cubicBezTo>
                                  <a:cubicBezTo>
                                    <a:pt x="443" y="401"/>
                                    <a:pt x="441" y="399"/>
                                    <a:pt x="438" y="399"/>
                                  </a:cubicBezTo>
                                  <a:close/>
                                  <a:moveTo>
                                    <a:pt x="448" y="395"/>
                                  </a:moveTo>
                                  <a:cubicBezTo>
                                    <a:pt x="449" y="393"/>
                                    <a:pt x="449" y="391"/>
                                    <a:pt x="450" y="389"/>
                                  </a:cubicBezTo>
                                  <a:cubicBezTo>
                                    <a:pt x="446" y="386"/>
                                    <a:pt x="442" y="385"/>
                                    <a:pt x="438" y="385"/>
                                  </a:cubicBezTo>
                                  <a:cubicBezTo>
                                    <a:pt x="434" y="385"/>
                                    <a:pt x="430" y="386"/>
                                    <a:pt x="426" y="388"/>
                                  </a:cubicBezTo>
                                  <a:cubicBezTo>
                                    <a:pt x="427" y="390"/>
                                    <a:pt x="428" y="392"/>
                                    <a:pt x="428" y="395"/>
                                  </a:cubicBezTo>
                                  <a:cubicBezTo>
                                    <a:pt x="431" y="392"/>
                                    <a:pt x="434" y="390"/>
                                    <a:pt x="438" y="390"/>
                                  </a:cubicBezTo>
                                  <a:cubicBezTo>
                                    <a:pt x="442" y="390"/>
                                    <a:pt x="446" y="392"/>
                                    <a:pt x="448" y="395"/>
                                  </a:cubicBezTo>
                                  <a:close/>
                                  <a:moveTo>
                                    <a:pt x="421" y="404"/>
                                  </a:moveTo>
                                  <a:cubicBezTo>
                                    <a:pt x="421" y="405"/>
                                    <a:pt x="421" y="406"/>
                                    <a:pt x="421" y="407"/>
                                  </a:cubicBezTo>
                                  <a:cubicBezTo>
                                    <a:pt x="423" y="406"/>
                                    <a:pt x="425" y="406"/>
                                    <a:pt x="427" y="405"/>
                                  </a:cubicBezTo>
                                  <a:cubicBezTo>
                                    <a:pt x="427" y="405"/>
                                    <a:pt x="427" y="404"/>
                                    <a:pt x="427" y="404"/>
                                  </a:cubicBezTo>
                                  <a:cubicBezTo>
                                    <a:pt x="427" y="390"/>
                                    <a:pt x="422" y="378"/>
                                    <a:pt x="413" y="369"/>
                                  </a:cubicBezTo>
                                  <a:cubicBezTo>
                                    <a:pt x="404" y="360"/>
                                    <a:pt x="391" y="354"/>
                                    <a:pt x="378" y="354"/>
                                  </a:cubicBezTo>
                                  <a:cubicBezTo>
                                    <a:pt x="364" y="354"/>
                                    <a:pt x="352" y="360"/>
                                    <a:pt x="343" y="369"/>
                                  </a:cubicBezTo>
                                  <a:cubicBezTo>
                                    <a:pt x="334" y="378"/>
                                    <a:pt x="328" y="390"/>
                                    <a:pt x="328" y="404"/>
                                  </a:cubicBezTo>
                                  <a:cubicBezTo>
                                    <a:pt x="328" y="405"/>
                                    <a:pt x="328" y="405"/>
                                    <a:pt x="328" y="405"/>
                                  </a:cubicBezTo>
                                  <a:cubicBezTo>
                                    <a:pt x="330" y="406"/>
                                    <a:pt x="332" y="407"/>
                                    <a:pt x="334" y="407"/>
                                  </a:cubicBezTo>
                                  <a:cubicBezTo>
                                    <a:pt x="334" y="406"/>
                                    <a:pt x="334" y="405"/>
                                    <a:pt x="334" y="404"/>
                                  </a:cubicBezTo>
                                  <a:cubicBezTo>
                                    <a:pt x="334" y="380"/>
                                    <a:pt x="354" y="361"/>
                                    <a:pt x="378" y="361"/>
                                  </a:cubicBezTo>
                                  <a:cubicBezTo>
                                    <a:pt x="402" y="361"/>
                                    <a:pt x="421" y="380"/>
                                    <a:pt x="421" y="404"/>
                                  </a:cubicBezTo>
                                  <a:close/>
                                  <a:moveTo>
                                    <a:pt x="414" y="404"/>
                                  </a:moveTo>
                                  <a:cubicBezTo>
                                    <a:pt x="414" y="406"/>
                                    <a:pt x="413" y="408"/>
                                    <a:pt x="413" y="411"/>
                                  </a:cubicBezTo>
                                  <a:cubicBezTo>
                                    <a:pt x="415" y="409"/>
                                    <a:pt x="417" y="408"/>
                                    <a:pt x="420" y="408"/>
                                  </a:cubicBezTo>
                                  <a:cubicBezTo>
                                    <a:pt x="420" y="406"/>
                                    <a:pt x="420" y="405"/>
                                    <a:pt x="420" y="404"/>
                                  </a:cubicBezTo>
                                  <a:cubicBezTo>
                                    <a:pt x="420" y="392"/>
                                    <a:pt x="415" y="382"/>
                                    <a:pt x="407" y="374"/>
                                  </a:cubicBezTo>
                                  <a:cubicBezTo>
                                    <a:pt x="400" y="367"/>
                                    <a:pt x="389" y="362"/>
                                    <a:pt x="378" y="362"/>
                                  </a:cubicBezTo>
                                  <a:cubicBezTo>
                                    <a:pt x="366" y="362"/>
                                    <a:pt x="356" y="367"/>
                                    <a:pt x="348" y="374"/>
                                  </a:cubicBezTo>
                                  <a:cubicBezTo>
                                    <a:pt x="341" y="382"/>
                                    <a:pt x="336" y="392"/>
                                    <a:pt x="336" y="404"/>
                                  </a:cubicBezTo>
                                  <a:cubicBezTo>
                                    <a:pt x="336" y="405"/>
                                    <a:pt x="336" y="407"/>
                                    <a:pt x="336" y="408"/>
                                  </a:cubicBezTo>
                                  <a:cubicBezTo>
                                    <a:pt x="338" y="409"/>
                                    <a:pt x="341" y="410"/>
                                    <a:pt x="343" y="411"/>
                                  </a:cubicBezTo>
                                  <a:cubicBezTo>
                                    <a:pt x="342" y="409"/>
                                    <a:pt x="342" y="406"/>
                                    <a:pt x="342" y="404"/>
                                  </a:cubicBezTo>
                                  <a:cubicBezTo>
                                    <a:pt x="342" y="384"/>
                                    <a:pt x="358" y="368"/>
                                    <a:pt x="378" y="368"/>
                                  </a:cubicBezTo>
                                  <a:cubicBezTo>
                                    <a:pt x="398" y="368"/>
                                    <a:pt x="414" y="384"/>
                                    <a:pt x="414" y="404"/>
                                  </a:cubicBezTo>
                                  <a:close/>
                                  <a:moveTo>
                                    <a:pt x="327" y="404"/>
                                  </a:moveTo>
                                  <a:cubicBezTo>
                                    <a:pt x="327" y="402"/>
                                    <a:pt x="327" y="400"/>
                                    <a:pt x="327" y="398"/>
                                  </a:cubicBezTo>
                                  <a:cubicBezTo>
                                    <a:pt x="325" y="394"/>
                                    <a:pt x="321" y="392"/>
                                    <a:pt x="317" y="392"/>
                                  </a:cubicBezTo>
                                  <a:cubicBezTo>
                                    <a:pt x="313" y="392"/>
                                    <a:pt x="309" y="394"/>
                                    <a:pt x="307" y="398"/>
                                  </a:cubicBezTo>
                                  <a:cubicBezTo>
                                    <a:pt x="307" y="400"/>
                                    <a:pt x="307" y="402"/>
                                    <a:pt x="307" y="404"/>
                                  </a:cubicBezTo>
                                  <a:cubicBezTo>
                                    <a:pt x="307" y="404"/>
                                    <a:pt x="307" y="405"/>
                                    <a:pt x="307" y="405"/>
                                  </a:cubicBezTo>
                                  <a:cubicBezTo>
                                    <a:pt x="308" y="405"/>
                                    <a:pt x="309" y="405"/>
                                    <a:pt x="310" y="405"/>
                                  </a:cubicBezTo>
                                  <a:cubicBezTo>
                                    <a:pt x="310" y="404"/>
                                    <a:pt x="310" y="404"/>
                                    <a:pt x="310" y="404"/>
                                  </a:cubicBezTo>
                                  <a:cubicBezTo>
                                    <a:pt x="310" y="400"/>
                                    <a:pt x="313" y="397"/>
                                    <a:pt x="317" y="397"/>
                                  </a:cubicBezTo>
                                  <a:cubicBezTo>
                                    <a:pt x="321" y="397"/>
                                    <a:pt x="324" y="400"/>
                                    <a:pt x="324" y="404"/>
                                  </a:cubicBezTo>
                                  <a:cubicBezTo>
                                    <a:pt x="324" y="404"/>
                                    <a:pt x="324" y="404"/>
                                    <a:pt x="324" y="405"/>
                                  </a:cubicBezTo>
                                  <a:cubicBezTo>
                                    <a:pt x="325" y="405"/>
                                    <a:pt x="326" y="405"/>
                                    <a:pt x="327" y="405"/>
                                  </a:cubicBezTo>
                                  <a:cubicBezTo>
                                    <a:pt x="327" y="405"/>
                                    <a:pt x="327" y="404"/>
                                    <a:pt x="327" y="404"/>
                                  </a:cubicBezTo>
                                  <a:close/>
                                  <a:moveTo>
                                    <a:pt x="317" y="399"/>
                                  </a:moveTo>
                                  <a:cubicBezTo>
                                    <a:pt x="314" y="399"/>
                                    <a:pt x="312" y="401"/>
                                    <a:pt x="312" y="404"/>
                                  </a:cubicBezTo>
                                  <a:cubicBezTo>
                                    <a:pt x="312" y="404"/>
                                    <a:pt x="312" y="404"/>
                                    <a:pt x="312" y="404"/>
                                  </a:cubicBezTo>
                                  <a:cubicBezTo>
                                    <a:pt x="314" y="404"/>
                                    <a:pt x="315" y="404"/>
                                    <a:pt x="317" y="404"/>
                                  </a:cubicBezTo>
                                  <a:cubicBezTo>
                                    <a:pt x="319" y="404"/>
                                    <a:pt x="320" y="404"/>
                                    <a:pt x="322" y="404"/>
                                  </a:cubicBezTo>
                                  <a:cubicBezTo>
                                    <a:pt x="322" y="404"/>
                                    <a:pt x="322" y="404"/>
                                    <a:pt x="322" y="404"/>
                                  </a:cubicBezTo>
                                  <a:cubicBezTo>
                                    <a:pt x="322" y="401"/>
                                    <a:pt x="320" y="399"/>
                                    <a:pt x="317" y="399"/>
                                  </a:cubicBezTo>
                                  <a:close/>
                                  <a:moveTo>
                                    <a:pt x="327" y="395"/>
                                  </a:moveTo>
                                  <a:cubicBezTo>
                                    <a:pt x="328" y="393"/>
                                    <a:pt x="328" y="391"/>
                                    <a:pt x="329" y="389"/>
                                  </a:cubicBezTo>
                                  <a:cubicBezTo>
                                    <a:pt x="326" y="386"/>
                                    <a:pt x="321" y="385"/>
                                    <a:pt x="317" y="385"/>
                                  </a:cubicBezTo>
                                  <a:cubicBezTo>
                                    <a:pt x="312" y="385"/>
                                    <a:pt x="308" y="386"/>
                                    <a:pt x="305" y="389"/>
                                  </a:cubicBezTo>
                                  <a:cubicBezTo>
                                    <a:pt x="305" y="391"/>
                                    <a:pt x="306" y="393"/>
                                    <a:pt x="306" y="396"/>
                                  </a:cubicBezTo>
                                  <a:cubicBezTo>
                                    <a:pt x="309" y="392"/>
                                    <a:pt x="313" y="390"/>
                                    <a:pt x="317" y="390"/>
                                  </a:cubicBezTo>
                                  <a:cubicBezTo>
                                    <a:pt x="321" y="390"/>
                                    <a:pt x="325" y="392"/>
                                    <a:pt x="327" y="395"/>
                                  </a:cubicBezTo>
                                  <a:close/>
                                  <a:moveTo>
                                    <a:pt x="299" y="404"/>
                                  </a:moveTo>
                                  <a:cubicBezTo>
                                    <a:pt x="299" y="405"/>
                                    <a:pt x="299" y="406"/>
                                    <a:pt x="299" y="407"/>
                                  </a:cubicBezTo>
                                  <a:cubicBezTo>
                                    <a:pt x="301" y="407"/>
                                    <a:pt x="303" y="406"/>
                                    <a:pt x="305" y="406"/>
                                  </a:cubicBezTo>
                                  <a:cubicBezTo>
                                    <a:pt x="305" y="405"/>
                                    <a:pt x="306" y="405"/>
                                    <a:pt x="306" y="404"/>
                                  </a:cubicBezTo>
                                  <a:cubicBezTo>
                                    <a:pt x="306" y="390"/>
                                    <a:pt x="300" y="378"/>
                                    <a:pt x="291" y="369"/>
                                  </a:cubicBezTo>
                                  <a:cubicBezTo>
                                    <a:pt x="282" y="360"/>
                                    <a:pt x="270" y="354"/>
                                    <a:pt x="256" y="354"/>
                                  </a:cubicBezTo>
                                  <a:cubicBezTo>
                                    <a:pt x="242" y="354"/>
                                    <a:pt x="230" y="360"/>
                                    <a:pt x="221" y="369"/>
                                  </a:cubicBezTo>
                                  <a:cubicBezTo>
                                    <a:pt x="212" y="378"/>
                                    <a:pt x="206" y="390"/>
                                    <a:pt x="206" y="404"/>
                                  </a:cubicBezTo>
                                  <a:cubicBezTo>
                                    <a:pt x="206" y="405"/>
                                    <a:pt x="206" y="405"/>
                                    <a:pt x="206" y="405"/>
                                  </a:cubicBezTo>
                                  <a:cubicBezTo>
                                    <a:pt x="208" y="406"/>
                                    <a:pt x="210" y="407"/>
                                    <a:pt x="213" y="407"/>
                                  </a:cubicBezTo>
                                  <a:cubicBezTo>
                                    <a:pt x="212" y="406"/>
                                    <a:pt x="212" y="405"/>
                                    <a:pt x="212" y="404"/>
                                  </a:cubicBezTo>
                                  <a:cubicBezTo>
                                    <a:pt x="212" y="380"/>
                                    <a:pt x="232" y="361"/>
                                    <a:pt x="256" y="361"/>
                                  </a:cubicBezTo>
                                  <a:cubicBezTo>
                                    <a:pt x="280" y="361"/>
                                    <a:pt x="299" y="380"/>
                                    <a:pt x="299" y="404"/>
                                  </a:cubicBezTo>
                                  <a:close/>
                                  <a:moveTo>
                                    <a:pt x="292" y="404"/>
                                  </a:moveTo>
                                  <a:cubicBezTo>
                                    <a:pt x="292" y="407"/>
                                    <a:pt x="291" y="409"/>
                                    <a:pt x="291" y="411"/>
                                  </a:cubicBezTo>
                                  <a:cubicBezTo>
                                    <a:pt x="293" y="410"/>
                                    <a:pt x="295" y="409"/>
                                    <a:pt x="298" y="408"/>
                                  </a:cubicBezTo>
                                  <a:cubicBezTo>
                                    <a:pt x="298" y="407"/>
                                    <a:pt x="298" y="405"/>
                                    <a:pt x="298" y="404"/>
                                  </a:cubicBezTo>
                                  <a:cubicBezTo>
                                    <a:pt x="298" y="392"/>
                                    <a:pt x="293" y="382"/>
                                    <a:pt x="286" y="374"/>
                                  </a:cubicBezTo>
                                  <a:cubicBezTo>
                                    <a:pt x="278" y="367"/>
                                    <a:pt x="267" y="362"/>
                                    <a:pt x="256" y="362"/>
                                  </a:cubicBezTo>
                                  <a:cubicBezTo>
                                    <a:pt x="244" y="362"/>
                                    <a:pt x="234" y="367"/>
                                    <a:pt x="226" y="374"/>
                                  </a:cubicBezTo>
                                  <a:cubicBezTo>
                                    <a:pt x="219" y="382"/>
                                    <a:pt x="214" y="392"/>
                                    <a:pt x="214" y="404"/>
                                  </a:cubicBezTo>
                                  <a:cubicBezTo>
                                    <a:pt x="214" y="405"/>
                                    <a:pt x="214" y="407"/>
                                    <a:pt x="214" y="408"/>
                                  </a:cubicBezTo>
                                  <a:cubicBezTo>
                                    <a:pt x="216" y="409"/>
                                    <a:pt x="219" y="410"/>
                                    <a:pt x="221" y="411"/>
                                  </a:cubicBezTo>
                                  <a:cubicBezTo>
                                    <a:pt x="220" y="409"/>
                                    <a:pt x="220" y="406"/>
                                    <a:pt x="220" y="404"/>
                                  </a:cubicBezTo>
                                  <a:cubicBezTo>
                                    <a:pt x="220" y="384"/>
                                    <a:pt x="236" y="368"/>
                                    <a:pt x="256" y="368"/>
                                  </a:cubicBezTo>
                                  <a:cubicBezTo>
                                    <a:pt x="276" y="368"/>
                                    <a:pt x="292" y="384"/>
                                    <a:pt x="292" y="404"/>
                                  </a:cubicBezTo>
                                  <a:close/>
                                  <a:moveTo>
                                    <a:pt x="220" y="353"/>
                                  </a:moveTo>
                                  <a:cubicBezTo>
                                    <a:pt x="220" y="333"/>
                                    <a:pt x="236" y="317"/>
                                    <a:pt x="256" y="317"/>
                                  </a:cubicBezTo>
                                  <a:cubicBezTo>
                                    <a:pt x="276" y="317"/>
                                    <a:pt x="292" y="333"/>
                                    <a:pt x="292" y="353"/>
                                  </a:cubicBezTo>
                                  <a:cubicBezTo>
                                    <a:pt x="292" y="355"/>
                                    <a:pt x="291" y="358"/>
                                    <a:pt x="291" y="360"/>
                                  </a:cubicBezTo>
                                  <a:cubicBezTo>
                                    <a:pt x="293" y="359"/>
                                    <a:pt x="295" y="358"/>
                                    <a:pt x="298" y="357"/>
                                  </a:cubicBezTo>
                                  <a:cubicBezTo>
                                    <a:pt x="298" y="355"/>
                                    <a:pt x="298" y="354"/>
                                    <a:pt x="298" y="353"/>
                                  </a:cubicBezTo>
                                  <a:cubicBezTo>
                                    <a:pt x="298" y="341"/>
                                    <a:pt x="293" y="331"/>
                                    <a:pt x="286" y="323"/>
                                  </a:cubicBezTo>
                                  <a:cubicBezTo>
                                    <a:pt x="278" y="315"/>
                                    <a:pt x="267" y="311"/>
                                    <a:pt x="256" y="311"/>
                                  </a:cubicBezTo>
                                  <a:cubicBezTo>
                                    <a:pt x="244" y="311"/>
                                    <a:pt x="234" y="315"/>
                                    <a:pt x="226" y="323"/>
                                  </a:cubicBezTo>
                                  <a:cubicBezTo>
                                    <a:pt x="219" y="331"/>
                                    <a:pt x="214" y="341"/>
                                    <a:pt x="214" y="353"/>
                                  </a:cubicBezTo>
                                  <a:cubicBezTo>
                                    <a:pt x="214" y="354"/>
                                    <a:pt x="214" y="355"/>
                                    <a:pt x="214" y="357"/>
                                  </a:cubicBezTo>
                                  <a:cubicBezTo>
                                    <a:pt x="216" y="357"/>
                                    <a:pt x="219" y="359"/>
                                    <a:pt x="221" y="360"/>
                                  </a:cubicBezTo>
                                  <a:cubicBezTo>
                                    <a:pt x="220" y="357"/>
                                    <a:pt x="220" y="355"/>
                                    <a:pt x="220" y="353"/>
                                  </a:cubicBezTo>
                                  <a:close/>
                                  <a:moveTo>
                                    <a:pt x="212" y="353"/>
                                  </a:moveTo>
                                  <a:cubicBezTo>
                                    <a:pt x="212" y="329"/>
                                    <a:pt x="232" y="309"/>
                                    <a:pt x="256" y="309"/>
                                  </a:cubicBezTo>
                                  <a:cubicBezTo>
                                    <a:pt x="280" y="309"/>
                                    <a:pt x="299" y="329"/>
                                    <a:pt x="299" y="353"/>
                                  </a:cubicBezTo>
                                  <a:cubicBezTo>
                                    <a:pt x="299" y="354"/>
                                    <a:pt x="299" y="355"/>
                                    <a:pt x="299" y="356"/>
                                  </a:cubicBezTo>
                                  <a:cubicBezTo>
                                    <a:pt x="301" y="355"/>
                                    <a:pt x="303" y="355"/>
                                    <a:pt x="305" y="354"/>
                                  </a:cubicBezTo>
                                  <a:cubicBezTo>
                                    <a:pt x="305" y="354"/>
                                    <a:pt x="306" y="353"/>
                                    <a:pt x="306" y="353"/>
                                  </a:cubicBezTo>
                                  <a:cubicBezTo>
                                    <a:pt x="306" y="339"/>
                                    <a:pt x="300" y="327"/>
                                    <a:pt x="291" y="318"/>
                                  </a:cubicBezTo>
                                  <a:cubicBezTo>
                                    <a:pt x="282" y="309"/>
                                    <a:pt x="270" y="303"/>
                                    <a:pt x="256" y="303"/>
                                  </a:cubicBezTo>
                                  <a:cubicBezTo>
                                    <a:pt x="242" y="303"/>
                                    <a:pt x="230" y="309"/>
                                    <a:pt x="221" y="318"/>
                                  </a:cubicBezTo>
                                  <a:cubicBezTo>
                                    <a:pt x="212" y="327"/>
                                    <a:pt x="206" y="339"/>
                                    <a:pt x="206" y="353"/>
                                  </a:cubicBezTo>
                                  <a:cubicBezTo>
                                    <a:pt x="206" y="353"/>
                                    <a:pt x="206" y="354"/>
                                    <a:pt x="206" y="354"/>
                                  </a:cubicBezTo>
                                  <a:cubicBezTo>
                                    <a:pt x="208" y="355"/>
                                    <a:pt x="210" y="355"/>
                                    <a:pt x="213" y="356"/>
                                  </a:cubicBezTo>
                                  <a:cubicBezTo>
                                    <a:pt x="212" y="355"/>
                                    <a:pt x="212" y="354"/>
                                    <a:pt x="212" y="353"/>
                                  </a:cubicBezTo>
                                  <a:close/>
                                  <a:moveTo>
                                    <a:pt x="220" y="301"/>
                                  </a:moveTo>
                                  <a:cubicBezTo>
                                    <a:pt x="220" y="282"/>
                                    <a:pt x="236" y="265"/>
                                    <a:pt x="256" y="265"/>
                                  </a:cubicBezTo>
                                  <a:cubicBezTo>
                                    <a:pt x="276" y="265"/>
                                    <a:pt x="292" y="282"/>
                                    <a:pt x="292" y="301"/>
                                  </a:cubicBezTo>
                                  <a:cubicBezTo>
                                    <a:pt x="292" y="304"/>
                                    <a:pt x="291" y="306"/>
                                    <a:pt x="291" y="309"/>
                                  </a:cubicBezTo>
                                  <a:cubicBezTo>
                                    <a:pt x="293" y="307"/>
                                    <a:pt x="295" y="306"/>
                                    <a:pt x="298" y="305"/>
                                  </a:cubicBezTo>
                                  <a:cubicBezTo>
                                    <a:pt x="298" y="304"/>
                                    <a:pt x="298" y="303"/>
                                    <a:pt x="298" y="301"/>
                                  </a:cubicBezTo>
                                  <a:cubicBezTo>
                                    <a:pt x="298" y="290"/>
                                    <a:pt x="293" y="279"/>
                                    <a:pt x="286" y="272"/>
                                  </a:cubicBezTo>
                                  <a:cubicBezTo>
                                    <a:pt x="278" y="264"/>
                                    <a:pt x="267" y="259"/>
                                    <a:pt x="256" y="259"/>
                                  </a:cubicBezTo>
                                  <a:cubicBezTo>
                                    <a:pt x="244" y="259"/>
                                    <a:pt x="234" y="264"/>
                                    <a:pt x="226" y="272"/>
                                  </a:cubicBezTo>
                                  <a:cubicBezTo>
                                    <a:pt x="219" y="279"/>
                                    <a:pt x="214" y="290"/>
                                    <a:pt x="214" y="301"/>
                                  </a:cubicBezTo>
                                  <a:cubicBezTo>
                                    <a:pt x="214" y="303"/>
                                    <a:pt x="214" y="304"/>
                                    <a:pt x="214" y="305"/>
                                  </a:cubicBezTo>
                                  <a:cubicBezTo>
                                    <a:pt x="216" y="306"/>
                                    <a:pt x="219" y="307"/>
                                    <a:pt x="221" y="308"/>
                                  </a:cubicBezTo>
                                  <a:cubicBezTo>
                                    <a:pt x="220" y="306"/>
                                    <a:pt x="220" y="304"/>
                                    <a:pt x="220" y="301"/>
                                  </a:cubicBezTo>
                                  <a:close/>
                                  <a:moveTo>
                                    <a:pt x="212" y="301"/>
                                  </a:moveTo>
                                  <a:cubicBezTo>
                                    <a:pt x="212" y="277"/>
                                    <a:pt x="232" y="258"/>
                                    <a:pt x="256" y="258"/>
                                  </a:cubicBezTo>
                                  <a:cubicBezTo>
                                    <a:pt x="280" y="258"/>
                                    <a:pt x="299" y="277"/>
                                    <a:pt x="299" y="301"/>
                                  </a:cubicBezTo>
                                  <a:cubicBezTo>
                                    <a:pt x="299" y="302"/>
                                    <a:pt x="299" y="304"/>
                                    <a:pt x="299" y="305"/>
                                  </a:cubicBezTo>
                                  <a:cubicBezTo>
                                    <a:pt x="301" y="304"/>
                                    <a:pt x="303" y="303"/>
                                    <a:pt x="305" y="303"/>
                                  </a:cubicBezTo>
                                  <a:cubicBezTo>
                                    <a:pt x="305" y="302"/>
                                    <a:pt x="306" y="302"/>
                                    <a:pt x="306" y="301"/>
                                  </a:cubicBezTo>
                                  <a:cubicBezTo>
                                    <a:pt x="306" y="288"/>
                                    <a:pt x="300" y="275"/>
                                    <a:pt x="291" y="266"/>
                                  </a:cubicBezTo>
                                  <a:cubicBezTo>
                                    <a:pt x="282" y="257"/>
                                    <a:pt x="270" y="252"/>
                                    <a:pt x="256" y="252"/>
                                  </a:cubicBezTo>
                                  <a:cubicBezTo>
                                    <a:pt x="242" y="252"/>
                                    <a:pt x="230" y="257"/>
                                    <a:pt x="221" y="266"/>
                                  </a:cubicBezTo>
                                  <a:cubicBezTo>
                                    <a:pt x="212" y="275"/>
                                    <a:pt x="206" y="288"/>
                                    <a:pt x="206" y="301"/>
                                  </a:cubicBezTo>
                                  <a:cubicBezTo>
                                    <a:pt x="206" y="302"/>
                                    <a:pt x="206" y="302"/>
                                    <a:pt x="206" y="303"/>
                                  </a:cubicBezTo>
                                  <a:cubicBezTo>
                                    <a:pt x="208" y="303"/>
                                    <a:pt x="210" y="304"/>
                                    <a:pt x="213" y="305"/>
                                  </a:cubicBezTo>
                                  <a:cubicBezTo>
                                    <a:pt x="212" y="303"/>
                                    <a:pt x="212" y="302"/>
                                    <a:pt x="212" y="301"/>
                                  </a:cubicBezTo>
                                  <a:close/>
                                  <a:moveTo>
                                    <a:pt x="220" y="250"/>
                                  </a:moveTo>
                                  <a:cubicBezTo>
                                    <a:pt x="220" y="230"/>
                                    <a:pt x="236" y="214"/>
                                    <a:pt x="256" y="214"/>
                                  </a:cubicBezTo>
                                  <a:cubicBezTo>
                                    <a:pt x="276" y="214"/>
                                    <a:pt x="292" y="230"/>
                                    <a:pt x="292" y="250"/>
                                  </a:cubicBezTo>
                                  <a:cubicBezTo>
                                    <a:pt x="292" y="252"/>
                                    <a:pt x="291" y="255"/>
                                    <a:pt x="291" y="257"/>
                                  </a:cubicBezTo>
                                  <a:cubicBezTo>
                                    <a:pt x="293" y="256"/>
                                    <a:pt x="295" y="255"/>
                                    <a:pt x="298" y="254"/>
                                  </a:cubicBezTo>
                                  <a:cubicBezTo>
                                    <a:pt x="298" y="253"/>
                                    <a:pt x="298" y="251"/>
                                    <a:pt x="298" y="250"/>
                                  </a:cubicBezTo>
                                  <a:cubicBezTo>
                                    <a:pt x="298" y="238"/>
                                    <a:pt x="293" y="228"/>
                                    <a:pt x="286" y="220"/>
                                  </a:cubicBezTo>
                                  <a:cubicBezTo>
                                    <a:pt x="278" y="213"/>
                                    <a:pt x="267" y="208"/>
                                    <a:pt x="256" y="208"/>
                                  </a:cubicBezTo>
                                  <a:cubicBezTo>
                                    <a:pt x="244" y="208"/>
                                    <a:pt x="234" y="213"/>
                                    <a:pt x="226" y="220"/>
                                  </a:cubicBezTo>
                                  <a:cubicBezTo>
                                    <a:pt x="219" y="228"/>
                                    <a:pt x="214" y="238"/>
                                    <a:pt x="214" y="250"/>
                                  </a:cubicBezTo>
                                  <a:cubicBezTo>
                                    <a:pt x="214" y="251"/>
                                    <a:pt x="214" y="253"/>
                                    <a:pt x="214" y="254"/>
                                  </a:cubicBezTo>
                                  <a:cubicBezTo>
                                    <a:pt x="216" y="255"/>
                                    <a:pt x="219" y="256"/>
                                    <a:pt x="221" y="257"/>
                                  </a:cubicBezTo>
                                  <a:cubicBezTo>
                                    <a:pt x="220" y="255"/>
                                    <a:pt x="220" y="252"/>
                                    <a:pt x="220" y="250"/>
                                  </a:cubicBezTo>
                                  <a:close/>
                                  <a:moveTo>
                                    <a:pt x="212" y="250"/>
                                  </a:moveTo>
                                  <a:cubicBezTo>
                                    <a:pt x="212" y="226"/>
                                    <a:pt x="232" y="206"/>
                                    <a:pt x="256" y="206"/>
                                  </a:cubicBezTo>
                                  <a:cubicBezTo>
                                    <a:pt x="280" y="206"/>
                                    <a:pt x="299" y="226"/>
                                    <a:pt x="299" y="250"/>
                                  </a:cubicBezTo>
                                  <a:cubicBezTo>
                                    <a:pt x="299" y="251"/>
                                    <a:pt x="299" y="252"/>
                                    <a:pt x="299" y="253"/>
                                  </a:cubicBezTo>
                                  <a:cubicBezTo>
                                    <a:pt x="301" y="252"/>
                                    <a:pt x="303" y="252"/>
                                    <a:pt x="305" y="251"/>
                                  </a:cubicBezTo>
                                  <a:cubicBezTo>
                                    <a:pt x="305" y="251"/>
                                    <a:pt x="306" y="250"/>
                                    <a:pt x="306" y="250"/>
                                  </a:cubicBezTo>
                                  <a:cubicBezTo>
                                    <a:pt x="306" y="236"/>
                                    <a:pt x="300" y="224"/>
                                    <a:pt x="291" y="215"/>
                                  </a:cubicBezTo>
                                  <a:cubicBezTo>
                                    <a:pt x="282" y="206"/>
                                    <a:pt x="270" y="200"/>
                                    <a:pt x="256" y="200"/>
                                  </a:cubicBezTo>
                                  <a:cubicBezTo>
                                    <a:pt x="242" y="200"/>
                                    <a:pt x="230" y="206"/>
                                    <a:pt x="221" y="215"/>
                                  </a:cubicBezTo>
                                  <a:cubicBezTo>
                                    <a:pt x="212" y="224"/>
                                    <a:pt x="206" y="236"/>
                                    <a:pt x="206" y="250"/>
                                  </a:cubicBezTo>
                                  <a:cubicBezTo>
                                    <a:pt x="206" y="250"/>
                                    <a:pt x="206" y="251"/>
                                    <a:pt x="206" y="251"/>
                                  </a:cubicBezTo>
                                  <a:cubicBezTo>
                                    <a:pt x="208" y="252"/>
                                    <a:pt x="210" y="252"/>
                                    <a:pt x="213" y="253"/>
                                  </a:cubicBezTo>
                                  <a:cubicBezTo>
                                    <a:pt x="212" y="252"/>
                                    <a:pt x="212" y="251"/>
                                    <a:pt x="212" y="250"/>
                                  </a:cubicBezTo>
                                  <a:close/>
                                  <a:moveTo>
                                    <a:pt x="220" y="199"/>
                                  </a:moveTo>
                                  <a:cubicBezTo>
                                    <a:pt x="220" y="179"/>
                                    <a:pt x="236" y="163"/>
                                    <a:pt x="256" y="163"/>
                                  </a:cubicBezTo>
                                  <a:cubicBezTo>
                                    <a:pt x="276" y="163"/>
                                    <a:pt x="292" y="179"/>
                                    <a:pt x="292" y="199"/>
                                  </a:cubicBezTo>
                                  <a:cubicBezTo>
                                    <a:pt x="292" y="201"/>
                                    <a:pt x="291" y="203"/>
                                    <a:pt x="291" y="206"/>
                                  </a:cubicBezTo>
                                  <a:cubicBezTo>
                                    <a:pt x="293" y="205"/>
                                    <a:pt x="295" y="203"/>
                                    <a:pt x="298" y="202"/>
                                  </a:cubicBezTo>
                                  <a:cubicBezTo>
                                    <a:pt x="298" y="201"/>
                                    <a:pt x="298" y="200"/>
                                    <a:pt x="298" y="199"/>
                                  </a:cubicBezTo>
                                  <a:cubicBezTo>
                                    <a:pt x="298" y="187"/>
                                    <a:pt x="293" y="176"/>
                                    <a:pt x="286" y="169"/>
                                  </a:cubicBezTo>
                                  <a:cubicBezTo>
                                    <a:pt x="278" y="161"/>
                                    <a:pt x="267" y="157"/>
                                    <a:pt x="256" y="157"/>
                                  </a:cubicBezTo>
                                  <a:cubicBezTo>
                                    <a:pt x="244" y="157"/>
                                    <a:pt x="234" y="161"/>
                                    <a:pt x="226" y="169"/>
                                  </a:cubicBezTo>
                                  <a:cubicBezTo>
                                    <a:pt x="219" y="176"/>
                                    <a:pt x="214" y="187"/>
                                    <a:pt x="214" y="199"/>
                                  </a:cubicBezTo>
                                  <a:cubicBezTo>
                                    <a:pt x="214" y="200"/>
                                    <a:pt x="214" y="201"/>
                                    <a:pt x="214" y="202"/>
                                  </a:cubicBezTo>
                                  <a:cubicBezTo>
                                    <a:pt x="216" y="203"/>
                                    <a:pt x="219" y="204"/>
                                    <a:pt x="221" y="206"/>
                                  </a:cubicBezTo>
                                  <a:cubicBezTo>
                                    <a:pt x="220" y="203"/>
                                    <a:pt x="220" y="201"/>
                                    <a:pt x="220" y="199"/>
                                  </a:cubicBezTo>
                                  <a:close/>
                                  <a:moveTo>
                                    <a:pt x="212" y="199"/>
                                  </a:moveTo>
                                  <a:cubicBezTo>
                                    <a:pt x="212" y="175"/>
                                    <a:pt x="232" y="155"/>
                                    <a:pt x="256" y="155"/>
                                  </a:cubicBezTo>
                                  <a:cubicBezTo>
                                    <a:pt x="280" y="155"/>
                                    <a:pt x="299" y="175"/>
                                    <a:pt x="299" y="199"/>
                                  </a:cubicBezTo>
                                  <a:cubicBezTo>
                                    <a:pt x="299" y="200"/>
                                    <a:pt x="299" y="201"/>
                                    <a:pt x="299" y="202"/>
                                  </a:cubicBezTo>
                                  <a:cubicBezTo>
                                    <a:pt x="301" y="201"/>
                                    <a:pt x="303" y="200"/>
                                    <a:pt x="305" y="200"/>
                                  </a:cubicBezTo>
                                  <a:cubicBezTo>
                                    <a:pt x="305" y="200"/>
                                    <a:pt x="306" y="199"/>
                                    <a:pt x="306" y="199"/>
                                  </a:cubicBezTo>
                                  <a:cubicBezTo>
                                    <a:pt x="306" y="185"/>
                                    <a:pt x="300" y="172"/>
                                    <a:pt x="291" y="163"/>
                                  </a:cubicBezTo>
                                  <a:cubicBezTo>
                                    <a:pt x="282" y="154"/>
                                    <a:pt x="270" y="149"/>
                                    <a:pt x="256" y="149"/>
                                  </a:cubicBezTo>
                                  <a:cubicBezTo>
                                    <a:pt x="242" y="149"/>
                                    <a:pt x="230" y="154"/>
                                    <a:pt x="221" y="163"/>
                                  </a:cubicBezTo>
                                  <a:cubicBezTo>
                                    <a:pt x="212" y="172"/>
                                    <a:pt x="206" y="185"/>
                                    <a:pt x="206" y="199"/>
                                  </a:cubicBezTo>
                                  <a:cubicBezTo>
                                    <a:pt x="206" y="199"/>
                                    <a:pt x="206" y="199"/>
                                    <a:pt x="206" y="200"/>
                                  </a:cubicBezTo>
                                  <a:cubicBezTo>
                                    <a:pt x="208" y="200"/>
                                    <a:pt x="210" y="201"/>
                                    <a:pt x="213" y="202"/>
                                  </a:cubicBezTo>
                                  <a:cubicBezTo>
                                    <a:pt x="212" y="201"/>
                                    <a:pt x="212" y="200"/>
                                    <a:pt x="212" y="199"/>
                                  </a:cubicBezTo>
                                  <a:close/>
                                  <a:moveTo>
                                    <a:pt x="220" y="147"/>
                                  </a:moveTo>
                                  <a:cubicBezTo>
                                    <a:pt x="220" y="127"/>
                                    <a:pt x="236" y="111"/>
                                    <a:pt x="256" y="111"/>
                                  </a:cubicBezTo>
                                  <a:cubicBezTo>
                                    <a:pt x="276" y="111"/>
                                    <a:pt x="292" y="127"/>
                                    <a:pt x="292" y="147"/>
                                  </a:cubicBezTo>
                                  <a:cubicBezTo>
                                    <a:pt x="292" y="150"/>
                                    <a:pt x="291" y="152"/>
                                    <a:pt x="291" y="154"/>
                                  </a:cubicBezTo>
                                  <a:cubicBezTo>
                                    <a:pt x="293" y="153"/>
                                    <a:pt x="295" y="152"/>
                                    <a:pt x="298" y="151"/>
                                  </a:cubicBezTo>
                                  <a:cubicBezTo>
                                    <a:pt x="298" y="150"/>
                                    <a:pt x="298" y="148"/>
                                    <a:pt x="298" y="147"/>
                                  </a:cubicBezTo>
                                  <a:cubicBezTo>
                                    <a:pt x="298" y="136"/>
                                    <a:pt x="293" y="125"/>
                                    <a:pt x="286" y="117"/>
                                  </a:cubicBezTo>
                                  <a:cubicBezTo>
                                    <a:pt x="278" y="110"/>
                                    <a:pt x="267" y="105"/>
                                    <a:pt x="256" y="105"/>
                                  </a:cubicBezTo>
                                  <a:cubicBezTo>
                                    <a:pt x="244" y="105"/>
                                    <a:pt x="234" y="110"/>
                                    <a:pt x="226" y="117"/>
                                  </a:cubicBezTo>
                                  <a:cubicBezTo>
                                    <a:pt x="219" y="125"/>
                                    <a:pt x="214" y="136"/>
                                    <a:pt x="214" y="147"/>
                                  </a:cubicBezTo>
                                  <a:cubicBezTo>
                                    <a:pt x="214" y="148"/>
                                    <a:pt x="214" y="150"/>
                                    <a:pt x="214" y="151"/>
                                  </a:cubicBezTo>
                                  <a:cubicBezTo>
                                    <a:pt x="216" y="152"/>
                                    <a:pt x="219" y="153"/>
                                    <a:pt x="221" y="154"/>
                                  </a:cubicBezTo>
                                  <a:cubicBezTo>
                                    <a:pt x="220" y="152"/>
                                    <a:pt x="220" y="150"/>
                                    <a:pt x="220" y="147"/>
                                  </a:cubicBezTo>
                                  <a:close/>
                                  <a:moveTo>
                                    <a:pt x="212" y="147"/>
                                  </a:moveTo>
                                  <a:cubicBezTo>
                                    <a:pt x="212" y="123"/>
                                    <a:pt x="232" y="104"/>
                                    <a:pt x="256" y="104"/>
                                  </a:cubicBezTo>
                                  <a:cubicBezTo>
                                    <a:pt x="280" y="104"/>
                                    <a:pt x="299" y="123"/>
                                    <a:pt x="299" y="147"/>
                                  </a:cubicBezTo>
                                  <a:cubicBezTo>
                                    <a:pt x="299" y="148"/>
                                    <a:pt x="299" y="149"/>
                                    <a:pt x="299" y="150"/>
                                  </a:cubicBezTo>
                                  <a:cubicBezTo>
                                    <a:pt x="301" y="150"/>
                                    <a:pt x="303" y="149"/>
                                    <a:pt x="305" y="149"/>
                                  </a:cubicBezTo>
                                  <a:cubicBezTo>
                                    <a:pt x="305" y="148"/>
                                    <a:pt x="306" y="148"/>
                                    <a:pt x="306" y="147"/>
                                  </a:cubicBezTo>
                                  <a:cubicBezTo>
                                    <a:pt x="306" y="133"/>
                                    <a:pt x="300" y="121"/>
                                    <a:pt x="291" y="112"/>
                                  </a:cubicBezTo>
                                  <a:cubicBezTo>
                                    <a:pt x="282" y="103"/>
                                    <a:pt x="270" y="98"/>
                                    <a:pt x="256" y="98"/>
                                  </a:cubicBezTo>
                                  <a:cubicBezTo>
                                    <a:pt x="242" y="98"/>
                                    <a:pt x="230" y="103"/>
                                    <a:pt x="221" y="112"/>
                                  </a:cubicBezTo>
                                  <a:cubicBezTo>
                                    <a:pt x="212" y="121"/>
                                    <a:pt x="206" y="133"/>
                                    <a:pt x="206" y="147"/>
                                  </a:cubicBezTo>
                                  <a:cubicBezTo>
                                    <a:pt x="206" y="148"/>
                                    <a:pt x="206" y="148"/>
                                    <a:pt x="206" y="149"/>
                                  </a:cubicBezTo>
                                  <a:cubicBezTo>
                                    <a:pt x="208" y="149"/>
                                    <a:pt x="210" y="150"/>
                                    <a:pt x="213" y="150"/>
                                  </a:cubicBezTo>
                                  <a:cubicBezTo>
                                    <a:pt x="212" y="149"/>
                                    <a:pt x="212" y="148"/>
                                    <a:pt x="212" y="147"/>
                                  </a:cubicBezTo>
                                  <a:close/>
                                  <a:moveTo>
                                    <a:pt x="285" y="96"/>
                                  </a:moveTo>
                                  <a:cubicBezTo>
                                    <a:pt x="285" y="99"/>
                                    <a:pt x="284" y="101"/>
                                    <a:pt x="283" y="104"/>
                                  </a:cubicBezTo>
                                  <a:cubicBezTo>
                                    <a:pt x="284" y="105"/>
                                    <a:pt x="285" y="105"/>
                                    <a:pt x="286" y="106"/>
                                  </a:cubicBezTo>
                                  <a:cubicBezTo>
                                    <a:pt x="287" y="105"/>
                                    <a:pt x="288" y="105"/>
                                    <a:pt x="289" y="104"/>
                                  </a:cubicBezTo>
                                  <a:cubicBezTo>
                                    <a:pt x="290" y="102"/>
                                    <a:pt x="290" y="99"/>
                                    <a:pt x="290" y="96"/>
                                  </a:cubicBezTo>
                                  <a:cubicBezTo>
                                    <a:pt x="290" y="86"/>
                                    <a:pt x="286" y="78"/>
                                    <a:pt x="280" y="72"/>
                                  </a:cubicBezTo>
                                  <a:cubicBezTo>
                                    <a:pt x="274" y="65"/>
                                    <a:pt x="265" y="62"/>
                                    <a:pt x="256" y="62"/>
                                  </a:cubicBezTo>
                                  <a:cubicBezTo>
                                    <a:pt x="246" y="62"/>
                                    <a:pt x="238" y="65"/>
                                    <a:pt x="232" y="72"/>
                                  </a:cubicBezTo>
                                  <a:cubicBezTo>
                                    <a:pt x="225" y="78"/>
                                    <a:pt x="222" y="86"/>
                                    <a:pt x="222" y="96"/>
                                  </a:cubicBezTo>
                                  <a:cubicBezTo>
                                    <a:pt x="222" y="99"/>
                                    <a:pt x="222" y="101"/>
                                    <a:pt x="223" y="104"/>
                                  </a:cubicBezTo>
                                  <a:cubicBezTo>
                                    <a:pt x="224" y="105"/>
                                    <a:pt x="225" y="105"/>
                                    <a:pt x="225" y="106"/>
                                  </a:cubicBezTo>
                                  <a:cubicBezTo>
                                    <a:pt x="226" y="105"/>
                                    <a:pt x="227" y="105"/>
                                    <a:pt x="228" y="104"/>
                                  </a:cubicBezTo>
                                  <a:cubicBezTo>
                                    <a:pt x="228" y="101"/>
                                    <a:pt x="227" y="99"/>
                                    <a:pt x="227" y="96"/>
                                  </a:cubicBezTo>
                                  <a:cubicBezTo>
                                    <a:pt x="227" y="80"/>
                                    <a:pt x="240" y="67"/>
                                    <a:pt x="256" y="67"/>
                                  </a:cubicBezTo>
                                  <a:cubicBezTo>
                                    <a:pt x="272" y="67"/>
                                    <a:pt x="285" y="80"/>
                                    <a:pt x="285" y="96"/>
                                  </a:cubicBezTo>
                                  <a:close/>
                                  <a:moveTo>
                                    <a:pt x="277" y="96"/>
                                  </a:moveTo>
                                  <a:cubicBezTo>
                                    <a:pt x="277" y="97"/>
                                    <a:pt x="277" y="99"/>
                                    <a:pt x="276" y="100"/>
                                  </a:cubicBezTo>
                                  <a:cubicBezTo>
                                    <a:pt x="278" y="101"/>
                                    <a:pt x="280" y="102"/>
                                    <a:pt x="282" y="103"/>
                                  </a:cubicBezTo>
                                  <a:cubicBezTo>
                                    <a:pt x="283" y="101"/>
                                    <a:pt x="283" y="98"/>
                                    <a:pt x="283" y="96"/>
                                  </a:cubicBezTo>
                                  <a:cubicBezTo>
                                    <a:pt x="283" y="88"/>
                                    <a:pt x="280" y="81"/>
                                    <a:pt x="275" y="77"/>
                                  </a:cubicBezTo>
                                  <a:cubicBezTo>
                                    <a:pt x="270" y="72"/>
                                    <a:pt x="263" y="69"/>
                                    <a:pt x="256" y="69"/>
                                  </a:cubicBezTo>
                                  <a:cubicBezTo>
                                    <a:pt x="248" y="69"/>
                                    <a:pt x="242" y="72"/>
                                    <a:pt x="237" y="77"/>
                                  </a:cubicBezTo>
                                  <a:cubicBezTo>
                                    <a:pt x="232" y="81"/>
                                    <a:pt x="229" y="88"/>
                                    <a:pt x="229" y="96"/>
                                  </a:cubicBezTo>
                                  <a:cubicBezTo>
                                    <a:pt x="229" y="98"/>
                                    <a:pt x="229" y="101"/>
                                    <a:pt x="230" y="103"/>
                                  </a:cubicBezTo>
                                  <a:cubicBezTo>
                                    <a:pt x="231" y="102"/>
                                    <a:pt x="233" y="101"/>
                                    <a:pt x="235" y="100"/>
                                  </a:cubicBezTo>
                                  <a:cubicBezTo>
                                    <a:pt x="235" y="99"/>
                                    <a:pt x="235" y="97"/>
                                    <a:pt x="235" y="96"/>
                                  </a:cubicBezTo>
                                  <a:cubicBezTo>
                                    <a:pt x="235" y="84"/>
                                    <a:pt x="244" y="75"/>
                                    <a:pt x="256" y="75"/>
                                  </a:cubicBezTo>
                                  <a:cubicBezTo>
                                    <a:pt x="268" y="75"/>
                                    <a:pt x="277" y="84"/>
                                    <a:pt x="277" y="96"/>
                                  </a:cubicBezTo>
                                  <a:close/>
                                  <a:moveTo>
                                    <a:pt x="269" y="96"/>
                                  </a:moveTo>
                                  <a:cubicBezTo>
                                    <a:pt x="269" y="96"/>
                                    <a:pt x="269" y="97"/>
                                    <a:pt x="269" y="98"/>
                                  </a:cubicBezTo>
                                  <a:cubicBezTo>
                                    <a:pt x="271" y="98"/>
                                    <a:pt x="273" y="99"/>
                                    <a:pt x="275" y="100"/>
                                  </a:cubicBezTo>
                                  <a:cubicBezTo>
                                    <a:pt x="275" y="98"/>
                                    <a:pt x="275" y="97"/>
                                    <a:pt x="275" y="96"/>
                                  </a:cubicBezTo>
                                  <a:cubicBezTo>
                                    <a:pt x="275" y="90"/>
                                    <a:pt x="273" y="86"/>
                                    <a:pt x="270" y="82"/>
                                  </a:cubicBezTo>
                                  <a:cubicBezTo>
                                    <a:pt x="266" y="78"/>
                                    <a:pt x="261" y="76"/>
                                    <a:pt x="256" y="76"/>
                                  </a:cubicBezTo>
                                  <a:cubicBezTo>
                                    <a:pt x="250" y="76"/>
                                    <a:pt x="246" y="78"/>
                                    <a:pt x="242" y="82"/>
                                  </a:cubicBezTo>
                                  <a:cubicBezTo>
                                    <a:pt x="239" y="86"/>
                                    <a:pt x="236" y="90"/>
                                    <a:pt x="236" y="96"/>
                                  </a:cubicBezTo>
                                  <a:cubicBezTo>
                                    <a:pt x="236" y="97"/>
                                    <a:pt x="237" y="98"/>
                                    <a:pt x="237" y="100"/>
                                  </a:cubicBezTo>
                                  <a:cubicBezTo>
                                    <a:pt x="239" y="99"/>
                                    <a:pt x="241" y="98"/>
                                    <a:pt x="242" y="98"/>
                                  </a:cubicBezTo>
                                  <a:cubicBezTo>
                                    <a:pt x="242" y="97"/>
                                    <a:pt x="242" y="96"/>
                                    <a:pt x="242" y="96"/>
                                  </a:cubicBezTo>
                                  <a:cubicBezTo>
                                    <a:pt x="242" y="88"/>
                                    <a:pt x="248" y="82"/>
                                    <a:pt x="256" y="82"/>
                                  </a:cubicBezTo>
                                  <a:cubicBezTo>
                                    <a:pt x="263" y="82"/>
                                    <a:pt x="269" y="88"/>
                                    <a:pt x="269" y="96"/>
                                  </a:cubicBezTo>
                                  <a:close/>
                                  <a:moveTo>
                                    <a:pt x="263" y="96"/>
                                  </a:moveTo>
                                  <a:cubicBezTo>
                                    <a:pt x="263" y="96"/>
                                    <a:pt x="263" y="96"/>
                                    <a:pt x="263" y="96"/>
                                  </a:cubicBezTo>
                                  <a:cubicBezTo>
                                    <a:pt x="264" y="97"/>
                                    <a:pt x="266" y="97"/>
                                    <a:pt x="268" y="97"/>
                                  </a:cubicBezTo>
                                  <a:cubicBezTo>
                                    <a:pt x="268" y="97"/>
                                    <a:pt x="268" y="96"/>
                                    <a:pt x="268" y="96"/>
                                  </a:cubicBezTo>
                                  <a:cubicBezTo>
                                    <a:pt x="268" y="89"/>
                                    <a:pt x="262" y="84"/>
                                    <a:pt x="256" y="84"/>
                                  </a:cubicBezTo>
                                  <a:cubicBezTo>
                                    <a:pt x="249" y="84"/>
                                    <a:pt x="244" y="89"/>
                                    <a:pt x="244" y="96"/>
                                  </a:cubicBezTo>
                                  <a:cubicBezTo>
                                    <a:pt x="244" y="96"/>
                                    <a:pt x="244" y="97"/>
                                    <a:pt x="244" y="97"/>
                                  </a:cubicBezTo>
                                  <a:cubicBezTo>
                                    <a:pt x="246" y="97"/>
                                    <a:pt x="247" y="97"/>
                                    <a:pt x="249" y="96"/>
                                  </a:cubicBezTo>
                                  <a:cubicBezTo>
                                    <a:pt x="249" y="96"/>
                                    <a:pt x="249" y="96"/>
                                    <a:pt x="249" y="96"/>
                                  </a:cubicBezTo>
                                  <a:cubicBezTo>
                                    <a:pt x="249" y="92"/>
                                    <a:pt x="252" y="89"/>
                                    <a:pt x="256" y="89"/>
                                  </a:cubicBezTo>
                                  <a:cubicBezTo>
                                    <a:pt x="260" y="89"/>
                                    <a:pt x="263" y="92"/>
                                    <a:pt x="263" y="96"/>
                                  </a:cubicBezTo>
                                  <a:close/>
                                  <a:moveTo>
                                    <a:pt x="256" y="91"/>
                                  </a:moveTo>
                                  <a:cubicBezTo>
                                    <a:pt x="253" y="91"/>
                                    <a:pt x="251" y="93"/>
                                    <a:pt x="251" y="96"/>
                                  </a:cubicBezTo>
                                  <a:cubicBezTo>
                                    <a:pt x="251" y="96"/>
                                    <a:pt x="251" y="96"/>
                                    <a:pt x="251" y="96"/>
                                  </a:cubicBezTo>
                                  <a:cubicBezTo>
                                    <a:pt x="252" y="96"/>
                                    <a:pt x="254" y="96"/>
                                    <a:pt x="256" y="96"/>
                                  </a:cubicBezTo>
                                  <a:cubicBezTo>
                                    <a:pt x="258" y="96"/>
                                    <a:pt x="259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6"/>
                                    <a:pt x="261" y="96"/>
                                  </a:cubicBezTo>
                                  <a:cubicBezTo>
                                    <a:pt x="261" y="93"/>
                                    <a:pt x="259" y="91"/>
                                    <a:pt x="256" y="91"/>
                                  </a:cubicBezTo>
                                  <a:close/>
                                  <a:moveTo>
                                    <a:pt x="407" y="96"/>
                                  </a:moveTo>
                                  <a:cubicBezTo>
                                    <a:pt x="407" y="99"/>
                                    <a:pt x="406" y="101"/>
                                    <a:pt x="405" y="104"/>
                                  </a:cubicBezTo>
                                  <a:cubicBezTo>
                                    <a:pt x="406" y="105"/>
                                    <a:pt x="407" y="105"/>
                                    <a:pt x="408" y="106"/>
                                  </a:cubicBezTo>
                                  <a:cubicBezTo>
                                    <a:pt x="409" y="105"/>
                                    <a:pt x="410" y="104"/>
                                    <a:pt x="411" y="103"/>
                                  </a:cubicBezTo>
                                  <a:cubicBezTo>
                                    <a:pt x="412" y="101"/>
                                    <a:pt x="412" y="98"/>
                                    <a:pt x="412" y="96"/>
                                  </a:cubicBezTo>
                                  <a:cubicBezTo>
                                    <a:pt x="412" y="86"/>
                                    <a:pt x="408" y="78"/>
                                    <a:pt x="402" y="72"/>
                                  </a:cubicBezTo>
                                  <a:cubicBezTo>
                                    <a:pt x="396" y="65"/>
                                    <a:pt x="387" y="62"/>
                                    <a:pt x="378" y="62"/>
                                  </a:cubicBezTo>
                                  <a:cubicBezTo>
                                    <a:pt x="368" y="62"/>
                                    <a:pt x="360" y="65"/>
                                    <a:pt x="354" y="72"/>
                                  </a:cubicBezTo>
                                  <a:cubicBezTo>
                                    <a:pt x="347" y="78"/>
                                    <a:pt x="344" y="86"/>
                                    <a:pt x="344" y="96"/>
                                  </a:cubicBezTo>
                                  <a:cubicBezTo>
                                    <a:pt x="344" y="99"/>
                                    <a:pt x="344" y="101"/>
                                    <a:pt x="345" y="104"/>
                                  </a:cubicBezTo>
                                  <a:cubicBezTo>
                                    <a:pt x="346" y="105"/>
                                    <a:pt x="346" y="105"/>
                                    <a:pt x="347" y="106"/>
                                  </a:cubicBezTo>
                                  <a:cubicBezTo>
                                    <a:pt x="348" y="105"/>
                                    <a:pt x="349" y="105"/>
                                    <a:pt x="350" y="104"/>
                                  </a:cubicBezTo>
                                  <a:cubicBezTo>
                                    <a:pt x="349" y="101"/>
                                    <a:pt x="349" y="99"/>
                                    <a:pt x="349" y="96"/>
                                  </a:cubicBezTo>
                                  <a:cubicBezTo>
                                    <a:pt x="349" y="80"/>
                                    <a:pt x="362" y="67"/>
                                    <a:pt x="378" y="67"/>
                                  </a:cubicBezTo>
                                  <a:cubicBezTo>
                                    <a:pt x="394" y="67"/>
                                    <a:pt x="407" y="80"/>
                                    <a:pt x="407" y="96"/>
                                  </a:cubicBezTo>
                                  <a:close/>
                                  <a:moveTo>
                                    <a:pt x="399" y="96"/>
                                  </a:moveTo>
                                  <a:cubicBezTo>
                                    <a:pt x="399" y="97"/>
                                    <a:pt x="399" y="99"/>
                                    <a:pt x="398" y="100"/>
                                  </a:cubicBezTo>
                                  <a:cubicBezTo>
                                    <a:pt x="400" y="101"/>
                                    <a:pt x="402" y="102"/>
                                    <a:pt x="404" y="103"/>
                                  </a:cubicBezTo>
                                  <a:cubicBezTo>
                                    <a:pt x="405" y="101"/>
                                    <a:pt x="405" y="98"/>
                                    <a:pt x="405" y="96"/>
                                  </a:cubicBezTo>
                                  <a:cubicBezTo>
                                    <a:pt x="405" y="88"/>
                                    <a:pt x="402" y="81"/>
                                    <a:pt x="397" y="77"/>
                                  </a:cubicBezTo>
                                  <a:cubicBezTo>
                                    <a:pt x="392" y="72"/>
                                    <a:pt x="385" y="69"/>
                                    <a:pt x="378" y="69"/>
                                  </a:cubicBezTo>
                                  <a:cubicBezTo>
                                    <a:pt x="370" y="69"/>
                                    <a:pt x="363" y="72"/>
                                    <a:pt x="359" y="77"/>
                                  </a:cubicBezTo>
                                  <a:cubicBezTo>
                                    <a:pt x="354" y="81"/>
                                    <a:pt x="351" y="88"/>
                                    <a:pt x="351" y="96"/>
                                  </a:cubicBezTo>
                                  <a:cubicBezTo>
                                    <a:pt x="351" y="98"/>
                                    <a:pt x="351" y="101"/>
                                    <a:pt x="352" y="103"/>
                                  </a:cubicBezTo>
                                  <a:cubicBezTo>
                                    <a:pt x="353" y="102"/>
                                    <a:pt x="355" y="101"/>
                                    <a:pt x="357" y="100"/>
                                  </a:cubicBezTo>
                                  <a:cubicBezTo>
                                    <a:pt x="357" y="99"/>
                                    <a:pt x="357" y="97"/>
                                    <a:pt x="357" y="96"/>
                                  </a:cubicBezTo>
                                  <a:cubicBezTo>
                                    <a:pt x="357" y="84"/>
                                    <a:pt x="366" y="75"/>
                                    <a:pt x="378" y="75"/>
                                  </a:cubicBezTo>
                                  <a:cubicBezTo>
                                    <a:pt x="389" y="75"/>
                                    <a:pt x="399" y="84"/>
                                    <a:pt x="399" y="96"/>
                                  </a:cubicBezTo>
                                  <a:close/>
                                  <a:moveTo>
                                    <a:pt x="391" y="96"/>
                                  </a:moveTo>
                                  <a:cubicBezTo>
                                    <a:pt x="391" y="96"/>
                                    <a:pt x="391" y="97"/>
                                    <a:pt x="391" y="98"/>
                                  </a:cubicBezTo>
                                  <a:cubicBezTo>
                                    <a:pt x="393" y="98"/>
                                    <a:pt x="395" y="99"/>
                                    <a:pt x="397" y="100"/>
                                  </a:cubicBezTo>
                                  <a:cubicBezTo>
                                    <a:pt x="397" y="98"/>
                                    <a:pt x="397" y="97"/>
                                    <a:pt x="397" y="96"/>
                                  </a:cubicBezTo>
                                  <a:cubicBezTo>
                                    <a:pt x="397" y="90"/>
                                    <a:pt x="395" y="86"/>
                                    <a:pt x="392" y="82"/>
                                  </a:cubicBezTo>
                                  <a:cubicBezTo>
                                    <a:pt x="388" y="78"/>
                                    <a:pt x="383" y="76"/>
                                    <a:pt x="378" y="76"/>
                                  </a:cubicBezTo>
                                  <a:cubicBezTo>
                                    <a:pt x="372" y="76"/>
                                    <a:pt x="368" y="78"/>
                                    <a:pt x="364" y="82"/>
                                  </a:cubicBezTo>
                                  <a:cubicBezTo>
                                    <a:pt x="360" y="86"/>
                                    <a:pt x="358" y="90"/>
                                    <a:pt x="358" y="96"/>
                                  </a:cubicBezTo>
                                  <a:cubicBezTo>
                                    <a:pt x="358" y="97"/>
                                    <a:pt x="358" y="98"/>
                                    <a:pt x="359" y="100"/>
                                  </a:cubicBezTo>
                                  <a:cubicBezTo>
                                    <a:pt x="361" y="99"/>
                                    <a:pt x="362" y="98"/>
                                    <a:pt x="364" y="98"/>
                                  </a:cubicBezTo>
                                  <a:cubicBezTo>
                                    <a:pt x="364" y="97"/>
                                    <a:pt x="364" y="96"/>
                                    <a:pt x="364" y="96"/>
                                  </a:cubicBezTo>
                                  <a:cubicBezTo>
                                    <a:pt x="364" y="88"/>
                                    <a:pt x="370" y="82"/>
                                    <a:pt x="378" y="82"/>
                                  </a:cubicBezTo>
                                  <a:cubicBezTo>
                                    <a:pt x="385" y="82"/>
                                    <a:pt x="391" y="88"/>
                                    <a:pt x="391" y="96"/>
                                  </a:cubicBezTo>
                                  <a:close/>
                                  <a:moveTo>
                                    <a:pt x="384" y="96"/>
                                  </a:move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6" y="97"/>
                                    <a:pt x="388" y="97"/>
                                    <a:pt x="390" y="97"/>
                                  </a:cubicBezTo>
                                  <a:cubicBezTo>
                                    <a:pt x="390" y="97"/>
                                    <a:pt x="390" y="96"/>
                                    <a:pt x="390" y="96"/>
                                  </a:cubicBezTo>
                                  <a:cubicBezTo>
                                    <a:pt x="390" y="89"/>
                                    <a:pt x="384" y="84"/>
                                    <a:pt x="378" y="84"/>
                                  </a:cubicBezTo>
                                  <a:cubicBezTo>
                                    <a:pt x="371" y="84"/>
                                    <a:pt x="366" y="89"/>
                                    <a:pt x="366" y="96"/>
                                  </a:cubicBezTo>
                                  <a:cubicBezTo>
                                    <a:pt x="366" y="96"/>
                                    <a:pt x="366" y="97"/>
                                    <a:pt x="366" y="97"/>
                                  </a:cubicBezTo>
                                  <a:cubicBezTo>
                                    <a:pt x="368" y="97"/>
                                    <a:pt x="369" y="97"/>
                                    <a:pt x="371" y="96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1" y="92"/>
                                    <a:pt x="374" y="89"/>
                                    <a:pt x="378" y="89"/>
                                  </a:cubicBezTo>
                                  <a:cubicBezTo>
                                    <a:pt x="381" y="89"/>
                                    <a:pt x="384" y="92"/>
                                    <a:pt x="384" y="96"/>
                                  </a:cubicBezTo>
                                  <a:close/>
                                  <a:moveTo>
                                    <a:pt x="378" y="91"/>
                                  </a:moveTo>
                                  <a:cubicBezTo>
                                    <a:pt x="375" y="91"/>
                                    <a:pt x="373" y="93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4" y="96"/>
                                    <a:pt x="376" y="96"/>
                                    <a:pt x="378" y="96"/>
                                  </a:cubicBezTo>
                                  <a:cubicBezTo>
                                    <a:pt x="379" y="96"/>
                                    <a:pt x="381" y="96"/>
                                    <a:pt x="383" y="96"/>
                                  </a:cubicBezTo>
                                  <a:cubicBezTo>
                                    <a:pt x="383" y="96"/>
                                    <a:pt x="383" y="96"/>
                                    <a:pt x="383" y="96"/>
                                  </a:cubicBezTo>
                                  <a:cubicBezTo>
                                    <a:pt x="383" y="93"/>
                                    <a:pt x="381" y="91"/>
                                    <a:pt x="378" y="91"/>
                                  </a:cubicBezTo>
                                  <a:close/>
                                  <a:moveTo>
                                    <a:pt x="343" y="112"/>
                                  </a:moveTo>
                                  <a:cubicBezTo>
                                    <a:pt x="334" y="121"/>
                                    <a:pt x="328" y="133"/>
                                    <a:pt x="328" y="147"/>
                                  </a:cubicBezTo>
                                  <a:cubicBezTo>
                                    <a:pt x="328" y="148"/>
                                    <a:pt x="328" y="148"/>
                                    <a:pt x="328" y="149"/>
                                  </a:cubicBezTo>
                                  <a:cubicBezTo>
                                    <a:pt x="330" y="149"/>
                                    <a:pt x="332" y="150"/>
                                    <a:pt x="334" y="150"/>
                                  </a:cubicBezTo>
                                  <a:cubicBezTo>
                                    <a:pt x="334" y="149"/>
                                    <a:pt x="334" y="148"/>
                                    <a:pt x="334" y="147"/>
                                  </a:cubicBezTo>
                                  <a:cubicBezTo>
                                    <a:pt x="334" y="123"/>
                                    <a:pt x="354" y="104"/>
                                    <a:pt x="378" y="104"/>
                                  </a:cubicBezTo>
                                  <a:cubicBezTo>
                                    <a:pt x="402" y="104"/>
                                    <a:pt x="421" y="123"/>
                                    <a:pt x="421" y="147"/>
                                  </a:cubicBezTo>
                                  <a:cubicBezTo>
                                    <a:pt x="421" y="148"/>
                                    <a:pt x="421" y="149"/>
                                    <a:pt x="421" y="150"/>
                                  </a:cubicBezTo>
                                  <a:cubicBezTo>
                                    <a:pt x="423" y="149"/>
                                    <a:pt x="425" y="149"/>
                                    <a:pt x="427" y="148"/>
                                  </a:cubicBezTo>
                                  <a:cubicBezTo>
                                    <a:pt x="427" y="148"/>
                                    <a:pt x="427" y="148"/>
                                    <a:pt x="427" y="147"/>
                                  </a:cubicBezTo>
                                  <a:cubicBezTo>
                                    <a:pt x="427" y="133"/>
                                    <a:pt x="422" y="121"/>
                                    <a:pt x="413" y="112"/>
                                  </a:cubicBezTo>
                                  <a:cubicBezTo>
                                    <a:pt x="404" y="103"/>
                                    <a:pt x="391" y="98"/>
                                    <a:pt x="378" y="98"/>
                                  </a:cubicBezTo>
                                  <a:cubicBezTo>
                                    <a:pt x="364" y="98"/>
                                    <a:pt x="352" y="103"/>
                                    <a:pt x="343" y="112"/>
                                  </a:cubicBezTo>
                                  <a:close/>
                                  <a:moveTo>
                                    <a:pt x="527" y="96"/>
                                  </a:moveTo>
                                  <a:cubicBezTo>
                                    <a:pt x="527" y="99"/>
                                    <a:pt x="527" y="101"/>
                                    <a:pt x="526" y="104"/>
                                  </a:cubicBezTo>
                                  <a:cubicBezTo>
                                    <a:pt x="527" y="105"/>
                                    <a:pt x="528" y="105"/>
                                    <a:pt x="529" y="106"/>
                                  </a:cubicBezTo>
                                  <a:cubicBezTo>
                                    <a:pt x="530" y="106"/>
                                    <a:pt x="531" y="105"/>
                                    <a:pt x="532" y="104"/>
                                  </a:cubicBezTo>
                                  <a:cubicBezTo>
                                    <a:pt x="532" y="102"/>
                                    <a:pt x="533" y="99"/>
                                    <a:pt x="533" y="96"/>
                                  </a:cubicBezTo>
                                  <a:cubicBezTo>
                                    <a:pt x="533" y="86"/>
                                    <a:pt x="529" y="78"/>
                                    <a:pt x="523" y="72"/>
                                  </a:cubicBezTo>
                                  <a:cubicBezTo>
                                    <a:pt x="517" y="65"/>
                                    <a:pt x="508" y="62"/>
                                    <a:pt x="499" y="62"/>
                                  </a:cubicBezTo>
                                  <a:cubicBezTo>
                                    <a:pt x="489" y="62"/>
                                    <a:pt x="481" y="65"/>
                                    <a:pt x="474" y="72"/>
                                  </a:cubicBezTo>
                                  <a:cubicBezTo>
                                    <a:pt x="468" y="78"/>
                                    <a:pt x="464" y="86"/>
                                    <a:pt x="464" y="96"/>
                                  </a:cubicBezTo>
                                  <a:cubicBezTo>
                                    <a:pt x="464" y="99"/>
                                    <a:pt x="465" y="101"/>
                                    <a:pt x="465" y="104"/>
                                  </a:cubicBezTo>
                                  <a:cubicBezTo>
                                    <a:pt x="466" y="105"/>
                                    <a:pt x="467" y="105"/>
                                    <a:pt x="468" y="106"/>
                                  </a:cubicBezTo>
                                  <a:cubicBezTo>
                                    <a:pt x="469" y="105"/>
                                    <a:pt x="470" y="105"/>
                                    <a:pt x="471" y="104"/>
                                  </a:cubicBezTo>
                                  <a:cubicBezTo>
                                    <a:pt x="470" y="101"/>
                                    <a:pt x="470" y="99"/>
                                    <a:pt x="470" y="96"/>
                                  </a:cubicBezTo>
                                  <a:cubicBezTo>
                                    <a:pt x="470" y="80"/>
                                    <a:pt x="483" y="67"/>
                                    <a:pt x="499" y="67"/>
                                  </a:cubicBezTo>
                                  <a:cubicBezTo>
                                    <a:pt x="515" y="67"/>
                                    <a:pt x="527" y="80"/>
                                    <a:pt x="527" y="96"/>
                                  </a:cubicBezTo>
                                  <a:close/>
                                  <a:moveTo>
                                    <a:pt x="520" y="96"/>
                                  </a:moveTo>
                                  <a:cubicBezTo>
                                    <a:pt x="520" y="97"/>
                                    <a:pt x="520" y="99"/>
                                    <a:pt x="519" y="100"/>
                                  </a:cubicBezTo>
                                  <a:cubicBezTo>
                                    <a:pt x="521" y="101"/>
                                    <a:pt x="523" y="102"/>
                                    <a:pt x="525" y="103"/>
                                  </a:cubicBezTo>
                                  <a:cubicBezTo>
                                    <a:pt x="525" y="101"/>
                                    <a:pt x="526" y="98"/>
                                    <a:pt x="526" y="96"/>
                                  </a:cubicBezTo>
                                  <a:cubicBezTo>
                                    <a:pt x="526" y="88"/>
                                    <a:pt x="523" y="81"/>
                                    <a:pt x="518" y="77"/>
                                  </a:cubicBezTo>
                                  <a:cubicBezTo>
                                    <a:pt x="513" y="72"/>
                                    <a:pt x="506" y="69"/>
                                    <a:pt x="499" y="69"/>
                                  </a:cubicBezTo>
                                  <a:cubicBezTo>
                                    <a:pt x="491" y="69"/>
                                    <a:pt x="484" y="72"/>
                                    <a:pt x="479" y="77"/>
                                  </a:cubicBezTo>
                                  <a:cubicBezTo>
                                    <a:pt x="474" y="81"/>
                                    <a:pt x="471" y="88"/>
                                    <a:pt x="471" y="96"/>
                                  </a:cubicBezTo>
                                  <a:cubicBezTo>
                                    <a:pt x="471" y="98"/>
                                    <a:pt x="472" y="101"/>
                                    <a:pt x="472" y="103"/>
                                  </a:cubicBezTo>
                                  <a:cubicBezTo>
                                    <a:pt x="474" y="102"/>
                                    <a:pt x="476" y="101"/>
                                    <a:pt x="478" y="100"/>
                                  </a:cubicBezTo>
                                  <a:cubicBezTo>
                                    <a:pt x="478" y="99"/>
                                    <a:pt x="478" y="97"/>
                                    <a:pt x="478" y="96"/>
                                  </a:cubicBezTo>
                                  <a:cubicBezTo>
                                    <a:pt x="478" y="84"/>
                                    <a:pt x="487" y="75"/>
                                    <a:pt x="499" y="75"/>
                                  </a:cubicBezTo>
                                  <a:cubicBezTo>
                                    <a:pt x="510" y="75"/>
                                    <a:pt x="520" y="84"/>
                                    <a:pt x="520" y="96"/>
                                  </a:cubicBezTo>
                                  <a:close/>
                                  <a:moveTo>
                                    <a:pt x="512" y="96"/>
                                  </a:moveTo>
                                  <a:cubicBezTo>
                                    <a:pt x="512" y="96"/>
                                    <a:pt x="512" y="97"/>
                                    <a:pt x="512" y="98"/>
                                  </a:cubicBezTo>
                                  <a:cubicBezTo>
                                    <a:pt x="514" y="98"/>
                                    <a:pt x="516" y="99"/>
                                    <a:pt x="518" y="100"/>
                                  </a:cubicBezTo>
                                  <a:cubicBezTo>
                                    <a:pt x="518" y="98"/>
                                    <a:pt x="518" y="97"/>
                                    <a:pt x="518" y="96"/>
                                  </a:cubicBezTo>
                                  <a:cubicBezTo>
                                    <a:pt x="518" y="90"/>
                                    <a:pt x="516" y="86"/>
                                    <a:pt x="512" y="82"/>
                                  </a:cubicBezTo>
                                  <a:cubicBezTo>
                                    <a:pt x="509" y="78"/>
                                    <a:pt x="504" y="76"/>
                                    <a:pt x="499" y="76"/>
                                  </a:cubicBezTo>
                                  <a:cubicBezTo>
                                    <a:pt x="493" y="76"/>
                                    <a:pt x="488" y="78"/>
                                    <a:pt x="485" y="82"/>
                                  </a:cubicBezTo>
                                  <a:cubicBezTo>
                                    <a:pt x="481" y="86"/>
                                    <a:pt x="479" y="90"/>
                                    <a:pt x="479" y="96"/>
                                  </a:cubicBezTo>
                                  <a:cubicBezTo>
                                    <a:pt x="479" y="97"/>
                                    <a:pt x="479" y="98"/>
                                    <a:pt x="480" y="100"/>
                                  </a:cubicBezTo>
                                  <a:cubicBezTo>
                                    <a:pt x="481" y="99"/>
                                    <a:pt x="483" y="98"/>
                                    <a:pt x="485" y="98"/>
                                  </a:cubicBezTo>
                                  <a:cubicBezTo>
                                    <a:pt x="485" y="97"/>
                                    <a:pt x="485" y="96"/>
                                    <a:pt x="485" y="96"/>
                                  </a:cubicBezTo>
                                  <a:cubicBezTo>
                                    <a:pt x="485" y="88"/>
                                    <a:pt x="491" y="82"/>
                                    <a:pt x="499" y="82"/>
                                  </a:cubicBezTo>
                                  <a:cubicBezTo>
                                    <a:pt x="506" y="82"/>
                                    <a:pt x="512" y="88"/>
                                    <a:pt x="512" y="96"/>
                                  </a:cubicBezTo>
                                  <a:close/>
                                  <a:moveTo>
                                    <a:pt x="505" y="96"/>
                                  </a:moveTo>
                                  <a:cubicBezTo>
                                    <a:pt x="505" y="96"/>
                                    <a:pt x="505" y="96"/>
                                    <a:pt x="505" y="96"/>
                                  </a:cubicBezTo>
                                  <a:cubicBezTo>
                                    <a:pt x="507" y="97"/>
                                    <a:pt x="509" y="97"/>
                                    <a:pt x="510" y="97"/>
                                  </a:cubicBezTo>
                                  <a:cubicBezTo>
                                    <a:pt x="511" y="97"/>
                                    <a:pt x="511" y="96"/>
                                    <a:pt x="511" y="96"/>
                                  </a:cubicBezTo>
                                  <a:cubicBezTo>
                                    <a:pt x="511" y="89"/>
                                    <a:pt x="505" y="84"/>
                                    <a:pt x="499" y="84"/>
                                  </a:cubicBezTo>
                                  <a:cubicBezTo>
                                    <a:pt x="492" y="84"/>
                                    <a:pt x="487" y="89"/>
                                    <a:pt x="487" y="96"/>
                                  </a:cubicBezTo>
                                  <a:cubicBezTo>
                                    <a:pt x="487" y="96"/>
                                    <a:pt x="487" y="97"/>
                                    <a:pt x="487" y="97"/>
                                  </a:cubicBezTo>
                                  <a:cubicBezTo>
                                    <a:pt x="489" y="97"/>
                                    <a:pt x="490" y="97"/>
                                    <a:pt x="492" y="96"/>
                                  </a:cubicBezTo>
                                  <a:cubicBezTo>
                                    <a:pt x="492" y="96"/>
                                    <a:pt x="492" y="96"/>
                                    <a:pt x="492" y="96"/>
                                  </a:cubicBezTo>
                                  <a:cubicBezTo>
                                    <a:pt x="492" y="92"/>
                                    <a:pt x="495" y="89"/>
                                    <a:pt x="499" y="89"/>
                                  </a:cubicBezTo>
                                  <a:cubicBezTo>
                                    <a:pt x="502" y="89"/>
                                    <a:pt x="505" y="92"/>
                                    <a:pt x="505" y="96"/>
                                  </a:cubicBezTo>
                                  <a:close/>
                                  <a:moveTo>
                                    <a:pt x="499" y="91"/>
                                  </a:moveTo>
                                  <a:cubicBezTo>
                                    <a:pt x="496" y="91"/>
                                    <a:pt x="494" y="93"/>
                                    <a:pt x="494" y="96"/>
                                  </a:cubicBezTo>
                                  <a:cubicBezTo>
                                    <a:pt x="494" y="96"/>
                                    <a:pt x="494" y="96"/>
                                    <a:pt x="494" y="96"/>
                                  </a:cubicBezTo>
                                  <a:cubicBezTo>
                                    <a:pt x="495" y="96"/>
                                    <a:pt x="497" y="96"/>
                                    <a:pt x="499" y="96"/>
                                  </a:cubicBezTo>
                                  <a:cubicBezTo>
                                    <a:pt x="500" y="96"/>
                                    <a:pt x="502" y="96"/>
                                    <a:pt x="504" y="96"/>
                                  </a:cubicBezTo>
                                  <a:cubicBezTo>
                                    <a:pt x="504" y="96"/>
                                    <a:pt x="504" y="96"/>
                                    <a:pt x="504" y="96"/>
                                  </a:cubicBezTo>
                                  <a:cubicBezTo>
                                    <a:pt x="504" y="93"/>
                                    <a:pt x="501" y="91"/>
                                    <a:pt x="499" y="91"/>
                                  </a:cubicBezTo>
                                  <a:close/>
                                  <a:moveTo>
                                    <a:pt x="464" y="112"/>
                                  </a:moveTo>
                                  <a:cubicBezTo>
                                    <a:pt x="455" y="121"/>
                                    <a:pt x="449" y="133"/>
                                    <a:pt x="449" y="147"/>
                                  </a:cubicBezTo>
                                  <a:cubicBezTo>
                                    <a:pt x="449" y="148"/>
                                    <a:pt x="449" y="148"/>
                                    <a:pt x="449" y="149"/>
                                  </a:cubicBezTo>
                                  <a:cubicBezTo>
                                    <a:pt x="451" y="149"/>
                                    <a:pt x="453" y="150"/>
                                    <a:pt x="455" y="150"/>
                                  </a:cubicBezTo>
                                  <a:cubicBezTo>
                                    <a:pt x="455" y="149"/>
                                    <a:pt x="455" y="148"/>
                                    <a:pt x="455" y="147"/>
                                  </a:cubicBezTo>
                                  <a:cubicBezTo>
                                    <a:pt x="455" y="123"/>
                                    <a:pt x="475" y="104"/>
                                    <a:pt x="499" y="104"/>
                                  </a:cubicBezTo>
                                  <a:cubicBezTo>
                                    <a:pt x="523" y="104"/>
                                    <a:pt x="542" y="123"/>
                                    <a:pt x="542" y="147"/>
                                  </a:cubicBezTo>
                                  <a:cubicBezTo>
                                    <a:pt x="542" y="148"/>
                                    <a:pt x="542" y="149"/>
                                    <a:pt x="542" y="151"/>
                                  </a:cubicBezTo>
                                  <a:cubicBezTo>
                                    <a:pt x="544" y="150"/>
                                    <a:pt x="546" y="149"/>
                                    <a:pt x="548" y="149"/>
                                  </a:cubicBezTo>
                                  <a:cubicBezTo>
                                    <a:pt x="548" y="148"/>
                                    <a:pt x="548" y="148"/>
                                    <a:pt x="548" y="147"/>
                                  </a:cubicBezTo>
                                  <a:cubicBezTo>
                                    <a:pt x="548" y="133"/>
                                    <a:pt x="543" y="121"/>
                                    <a:pt x="534" y="112"/>
                                  </a:cubicBezTo>
                                  <a:cubicBezTo>
                                    <a:pt x="525" y="103"/>
                                    <a:pt x="512" y="98"/>
                                    <a:pt x="499" y="98"/>
                                  </a:cubicBezTo>
                                  <a:cubicBezTo>
                                    <a:pt x="485" y="98"/>
                                    <a:pt x="473" y="103"/>
                                    <a:pt x="464" y="112"/>
                                  </a:cubicBezTo>
                                  <a:close/>
                                  <a:moveTo>
                                    <a:pt x="650" y="96"/>
                                  </a:moveTo>
                                  <a:cubicBezTo>
                                    <a:pt x="650" y="99"/>
                                    <a:pt x="649" y="101"/>
                                    <a:pt x="648" y="104"/>
                                  </a:cubicBezTo>
                                  <a:cubicBezTo>
                                    <a:pt x="649" y="105"/>
                                    <a:pt x="650" y="105"/>
                                    <a:pt x="651" y="106"/>
                                  </a:cubicBezTo>
                                  <a:cubicBezTo>
                                    <a:pt x="652" y="105"/>
                                    <a:pt x="653" y="104"/>
                                    <a:pt x="654" y="103"/>
                                  </a:cubicBezTo>
                                  <a:cubicBezTo>
                                    <a:pt x="655" y="101"/>
                                    <a:pt x="655" y="98"/>
                                    <a:pt x="655" y="96"/>
                                  </a:cubicBezTo>
                                  <a:cubicBezTo>
                                    <a:pt x="655" y="86"/>
                                    <a:pt x="651" y="78"/>
                                    <a:pt x="645" y="72"/>
                                  </a:cubicBezTo>
                                  <a:cubicBezTo>
                                    <a:pt x="639" y="65"/>
                                    <a:pt x="630" y="62"/>
                                    <a:pt x="621" y="62"/>
                                  </a:cubicBezTo>
                                  <a:cubicBezTo>
                                    <a:pt x="611" y="62"/>
                                    <a:pt x="603" y="65"/>
                                    <a:pt x="597" y="72"/>
                                  </a:cubicBezTo>
                                  <a:cubicBezTo>
                                    <a:pt x="590" y="78"/>
                                    <a:pt x="587" y="86"/>
                                    <a:pt x="587" y="96"/>
                                  </a:cubicBezTo>
                                  <a:cubicBezTo>
                                    <a:pt x="587" y="99"/>
                                    <a:pt x="587" y="101"/>
                                    <a:pt x="588" y="104"/>
                                  </a:cubicBezTo>
                                  <a:cubicBezTo>
                                    <a:pt x="589" y="105"/>
                                    <a:pt x="589" y="105"/>
                                    <a:pt x="590" y="106"/>
                                  </a:cubicBezTo>
                                  <a:cubicBezTo>
                                    <a:pt x="591" y="105"/>
                                    <a:pt x="592" y="105"/>
                                    <a:pt x="593" y="104"/>
                                  </a:cubicBezTo>
                                  <a:cubicBezTo>
                                    <a:pt x="592" y="101"/>
                                    <a:pt x="592" y="99"/>
                                    <a:pt x="592" y="96"/>
                                  </a:cubicBezTo>
                                  <a:cubicBezTo>
                                    <a:pt x="592" y="80"/>
                                    <a:pt x="605" y="67"/>
                                    <a:pt x="621" y="67"/>
                                  </a:cubicBezTo>
                                  <a:cubicBezTo>
                                    <a:pt x="637" y="67"/>
                                    <a:pt x="650" y="80"/>
                                    <a:pt x="650" y="96"/>
                                  </a:cubicBezTo>
                                  <a:close/>
                                  <a:moveTo>
                                    <a:pt x="642" y="96"/>
                                  </a:moveTo>
                                  <a:cubicBezTo>
                                    <a:pt x="642" y="97"/>
                                    <a:pt x="642" y="99"/>
                                    <a:pt x="641" y="100"/>
                                  </a:cubicBezTo>
                                  <a:cubicBezTo>
                                    <a:pt x="643" y="101"/>
                                    <a:pt x="645" y="102"/>
                                    <a:pt x="647" y="103"/>
                                  </a:cubicBezTo>
                                  <a:cubicBezTo>
                                    <a:pt x="648" y="101"/>
                                    <a:pt x="648" y="98"/>
                                    <a:pt x="648" y="96"/>
                                  </a:cubicBezTo>
                                  <a:cubicBezTo>
                                    <a:pt x="648" y="88"/>
                                    <a:pt x="645" y="81"/>
                                    <a:pt x="640" y="77"/>
                                  </a:cubicBezTo>
                                  <a:cubicBezTo>
                                    <a:pt x="635" y="72"/>
                                    <a:pt x="628" y="69"/>
                                    <a:pt x="621" y="69"/>
                                  </a:cubicBezTo>
                                  <a:cubicBezTo>
                                    <a:pt x="613" y="69"/>
                                    <a:pt x="607" y="72"/>
                                    <a:pt x="602" y="77"/>
                                  </a:cubicBezTo>
                                  <a:cubicBezTo>
                                    <a:pt x="597" y="81"/>
                                    <a:pt x="594" y="88"/>
                                    <a:pt x="594" y="96"/>
                                  </a:cubicBezTo>
                                  <a:cubicBezTo>
                                    <a:pt x="594" y="98"/>
                                    <a:pt x="594" y="101"/>
                                    <a:pt x="595" y="103"/>
                                  </a:cubicBezTo>
                                  <a:cubicBezTo>
                                    <a:pt x="596" y="102"/>
                                    <a:pt x="598" y="101"/>
                                    <a:pt x="600" y="100"/>
                                  </a:cubicBezTo>
                                  <a:cubicBezTo>
                                    <a:pt x="600" y="99"/>
                                    <a:pt x="600" y="97"/>
                                    <a:pt x="600" y="96"/>
                                  </a:cubicBezTo>
                                  <a:cubicBezTo>
                                    <a:pt x="600" y="84"/>
                                    <a:pt x="609" y="75"/>
                                    <a:pt x="621" y="75"/>
                                  </a:cubicBezTo>
                                  <a:cubicBezTo>
                                    <a:pt x="632" y="75"/>
                                    <a:pt x="642" y="84"/>
                                    <a:pt x="642" y="96"/>
                                  </a:cubicBezTo>
                                  <a:close/>
                                  <a:moveTo>
                                    <a:pt x="634" y="96"/>
                                  </a:moveTo>
                                  <a:cubicBezTo>
                                    <a:pt x="634" y="96"/>
                                    <a:pt x="634" y="97"/>
                                    <a:pt x="634" y="98"/>
                                  </a:cubicBezTo>
                                  <a:cubicBezTo>
                                    <a:pt x="636" y="98"/>
                                    <a:pt x="638" y="99"/>
                                    <a:pt x="640" y="100"/>
                                  </a:cubicBezTo>
                                  <a:cubicBezTo>
                                    <a:pt x="640" y="98"/>
                                    <a:pt x="640" y="97"/>
                                    <a:pt x="640" y="96"/>
                                  </a:cubicBezTo>
                                  <a:cubicBezTo>
                                    <a:pt x="640" y="90"/>
                                    <a:pt x="638" y="86"/>
                                    <a:pt x="635" y="82"/>
                                  </a:cubicBezTo>
                                  <a:cubicBezTo>
                                    <a:pt x="631" y="78"/>
                                    <a:pt x="626" y="76"/>
                                    <a:pt x="621" y="76"/>
                                  </a:cubicBezTo>
                                  <a:cubicBezTo>
                                    <a:pt x="615" y="76"/>
                                    <a:pt x="611" y="78"/>
                                    <a:pt x="607" y="82"/>
                                  </a:cubicBezTo>
                                  <a:cubicBezTo>
                                    <a:pt x="603" y="86"/>
                                    <a:pt x="601" y="90"/>
                                    <a:pt x="601" y="96"/>
                                  </a:cubicBezTo>
                                  <a:cubicBezTo>
                                    <a:pt x="601" y="97"/>
                                    <a:pt x="601" y="98"/>
                                    <a:pt x="602" y="100"/>
                                  </a:cubicBezTo>
                                  <a:cubicBezTo>
                                    <a:pt x="604" y="99"/>
                                    <a:pt x="605" y="98"/>
                                    <a:pt x="607" y="98"/>
                                  </a:cubicBezTo>
                                  <a:cubicBezTo>
                                    <a:pt x="607" y="97"/>
                                    <a:pt x="607" y="96"/>
                                    <a:pt x="607" y="96"/>
                                  </a:cubicBezTo>
                                  <a:cubicBezTo>
                                    <a:pt x="607" y="88"/>
                                    <a:pt x="613" y="82"/>
                                    <a:pt x="621" y="82"/>
                                  </a:cubicBezTo>
                                  <a:cubicBezTo>
                                    <a:pt x="628" y="82"/>
                                    <a:pt x="634" y="88"/>
                                    <a:pt x="634" y="96"/>
                                  </a:cubicBezTo>
                                  <a:close/>
                                  <a:moveTo>
                                    <a:pt x="628" y="96"/>
                                  </a:moveTo>
                                  <a:cubicBezTo>
                                    <a:pt x="628" y="96"/>
                                    <a:pt x="627" y="96"/>
                                    <a:pt x="627" y="96"/>
                                  </a:cubicBezTo>
                                  <a:cubicBezTo>
                                    <a:pt x="629" y="97"/>
                                    <a:pt x="631" y="97"/>
                                    <a:pt x="633" y="97"/>
                                  </a:cubicBezTo>
                                  <a:cubicBezTo>
                                    <a:pt x="633" y="97"/>
                                    <a:pt x="633" y="96"/>
                                    <a:pt x="633" y="96"/>
                                  </a:cubicBezTo>
                                  <a:cubicBezTo>
                                    <a:pt x="633" y="89"/>
                                    <a:pt x="627" y="84"/>
                                    <a:pt x="621" y="84"/>
                                  </a:cubicBezTo>
                                  <a:cubicBezTo>
                                    <a:pt x="614" y="84"/>
                                    <a:pt x="609" y="89"/>
                                    <a:pt x="609" y="96"/>
                                  </a:cubicBezTo>
                                  <a:cubicBezTo>
                                    <a:pt x="609" y="96"/>
                                    <a:pt x="609" y="97"/>
                                    <a:pt x="609" y="97"/>
                                  </a:cubicBezTo>
                                  <a:cubicBezTo>
                                    <a:pt x="611" y="97"/>
                                    <a:pt x="612" y="97"/>
                                    <a:pt x="614" y="96"/>
                                  </a:cubicBezTo>
                                  <a:cubicBezTo>
                                    <a:pt x="614" y="96"/>
                                    <a:pt x="614" y="96"/>
                                    <a:pt x="614" y="96"/>
                                  </a:cubicBezTo>
                                  <a:cubicBezTo>
                                    <a:pt x="614" y="92"/>
                                    <a:pt x="617" y="89"/>
                                    <a:pt x="621" y="89"/>
                                  </a:cubicBezTo>
                                  <a:cubicBezTo>
                                    <a:pt x="625" y="89"/>
                                    <a:pt x="628" y="92"/>
                                    <a:pt x="628" y="96"/>
                                  </a:cubicBezTo>
                                  <a:close/>
                                  <a:moveTo>
                                    <a:pt x="621" y="91"/>
                                  </a:moveTo>
                                  <a:cubicBezTo>
                                    <a:pt x="618" y="91"/>
                                    <a:pt x="616" y="93"/>
                                    <a:pt x="616" y="96"/>
                                  </a:cubicBezTo>
                                  <a:cubicBezTo>
                                    <a:pt x="616" y="96"/>
                                    <a:pt x="616" y="96"/>
                                    <a:pt x="616" y="96"/>
                                  </a:cubicBezTo>
                                  <a:cubicBezTo>
                                    <a:pt x="617" y="96"/>
                                    <a:pt x="619" y="96"/>
                                    <a:pt x="621" y="96"/>
                                  </a:cubicBezTo>
                                  <a:cubicBezTo>
                                    <a:pt x="623" y="96"/>
                                    <a:pt x="624" y="96"/>
                                    <a:pt x="626" y="96"/>
                                  </a:cubicBezTo>
                                  <a:cubicBezTo>
                                    <a:pt x="626" y="96"/>
                                    <a:pt x="626" y="96"/>
                                    <a:pt x="626" y="96"/>
                                  </a:cubicBezTo>
                                  <a:cubicBezTo>
                                    <a:pt x="626" y="93"/>
                                    <a:pt x="624" y="91"/>
                                    <a:pt x="621" y="91"/>
                                  </a:cubicBezTo>
                                  <a:close/>
                                  <a:moveTo>
                                    <a:pt x="586" y="112"/>
                                  </a:moveTo>
                                  <a:cubicBezTo>
                                    <a:pt x="577" y="121"/>
                                    <a:pt x="571" y="133"/>
                                    <a:pt x="571" y="147"/>
                                  </a:cubicBezTo>
                                  <a:cubicBezTo>
                                    <a:pt x="571" y="148"/>
                                    <a:pt x="571" y="148"/>
                                    <a:pt x="571" y="149"/>
                                  </a:cubicBezTo>
                                  <a:cubicBezTo>
                                    <a:pt x="573" y="149"/>
                                    <a:pt x="575" y="150"/>
                                    <a:pt x="577" y="150"/>
                                  </a:cubicBezTo>
                                  <a:cubicBezTo>
                                    <a:pt x="577" y="149"/>
                                    <a:pt x="577" y="148"/>
                                    <a:pt x="577" y="147"/>
                                  </a:cubicBezTo>
                                  <a:cubicBezTo>
                                    <a:pt x="577" y="123"/>
                                    <a:pt x="597" y="104"/>
                                    <a:pt x="621" y="104"/>
                                  </a:cubicBezTo>
                                  <a:cubicBezTo>
                                    <a:pt x="645" y="104"/>
                                    <a:pt x="664" y="123"/>
                                    <a:pt x="664" y="147"/>
                                  </a:cubicBezTo>
                                  <a:cubicBezTo>
                                    <a:pt x="664" y="148"/>
                                    <a:pt x="664" y="149"/>
                                    <a:pt x="664" y="150"/>
                                  </a:cubicBezTo>
                                  <a:cubicBezTo>
                                    <a:pt x="666" y="149"/>
                                    <a:pt x="668" y="149"/>
                                    <a:pt x="670" y="148"/>
                                  </a:cubicBezTo>
                                  <a:cubicBezTo>
                                    <a:pt x="670" y="148"/>
                                    <a:pt x="670" y="148"/>
                                    <a:pt x="670" y="147"/>
                                  </a:cubicBezTo>
                                  <a:cubicBezTo>
                                    <a:pt x="670" y="133"/>
                                    <a:pt x="665" y="121"/>
                                    <a:pt x="656" y="112"/>
                                  </a:cubicBezTo>
                                  <a:cubicBezTo>
                                    <a:pt x="647" y="103"/>
                                    <a:pt x="635" y="98"/>
                                    <a:pt x="621" y="98"/>
                                  </a:cubicBezTo>
                                  <a:cubicBezTo>
                                    <a:pt x="607" y="98"/>
                                    <a:pt x="595" y="103"/>
                                    <a:pt x="586" y="112"/>
                                  </a:cubicBezTo>
                                  <a:close/>
                                  <a:moveTo>
                                    <a:pt x="657" y="147"/>
                                  </a:moveTo>
                                  <a:cubicBezTo>
                                    <a:pt x="657" y="149"/>
                                    <a:pt x="656" y="152"/>
                                    <a:pt x="656" y="154"/>
                                  </a:cubicBezTo>
                                  <a:cubicBezTo>
                                    <a:pt x="658" y="153"/>
                                    <a:pt x="660" y="152"/>
                                    <a:pt x="663" y="151"/>
                                  </a:cubicBezTo>
                                  <a:cubicBezTo>
                                    <a:pt x="663" y="150"/>
                                    <a:pt x="663" y="148"/>
                                    <a:pt x="663" y="147"/>
                                  </a:cubicBezTo>
                                  <a:cubicBezTo>
                                    <a:pt x="663" y="136"/>
                                    <a:pt x="658" y="125"/>
                                    <a:pt x="650" y="117"/>
                                  </a:cubicBezTo>
                                  <a:cubicBezTo>
                                    <a:pt x="643" y="110"/>
                                    <a:pt x="632" y="105"/>
                                    <a:pt x="621" y="105"/>
                                  </a:cubicBezTo>
                                  <a:cubicBezTo>
                                    <a:pt x="609" y="105"/>
                                    <a:pt x="599" y="110"/>
                                    <a:pt x="591" y="117"/>
                                  </a:cubicBezTo>
                                  <a:cubicBezTo>
                                    <a:pt x="584" y="125"/>
                                    <a:pt x="579" y="136"/>
                                    <a:pt x="579" y="147"/>
                                  </a:cubicBezTo>
                                  <a:cubicBezTo>
                                    <a:pt x="579" y="148"/>
                                    <a:pt x="579" y="150"/>
                                    <a:pt x="579" y="151"/>
                                  </a:cubicBezTo>
                                  <a:cubicBezTo>
                                    <a:pt x="581" y="152"/>
                                    <a:pt x="584" y="153"/>
                                    <a:pt x="586" y="154"/>
                                  </a:cubicBezTo>
                                  <a:cubicBezTo>
                                    <a:pt x="585" y="152"/>
                                    <a:pt x="585" y="150"/>
                                    <a:pt x="585" y="147"/>
                                  </a:cubicBezTo>
                                  <a:cubicBezTo>
                                    <a:pt x="585" y="127"/>
                                    <a:pt x="601" y="111"/>
                                    <a:pt x="621" y="111"/>
                                  </a:cubicBezTo>
                                  <a:cubicBezTo>
                                    <a:pt x="641" y="111"/>
                                    <a:pt x="657" y="127"/>
                                    <a:pt x="657" y="147"/>
                                  </a:cubicBezTo>
                                  <a:close/>
                                  <a:moveTo>
                                    <a:pt x="664" y="199"/>
                                  </a:moveTo>
                                  <a:cubicBezTo>
                                    <a:pt x="664" y="200"/>
                                    <a:pt x="664" y="200"/>
                                    <a:pt x="664" y="201"/>
                                  </a:cubicBezTo>
                                  <a:cubicBezTo>
                                    <a:pt x="666" y="201"/>
                                    <a:pt x="668" y="200"/>
                                    <a:pt x="670" y="200"/>
                                  </a:cubicBezTo>
                                  <a:cubicBezTo>
                                    <a:pt x="670" y="199"/>
                                    <a:pt x="670" y="199"/>
                                    <a:pt x="670" y="199"/>
                                  </a:cubicBezTo>
                                  <a:cubicBezTo>
                                    <a:pt x="670" y="185"/>
                                    <a:pt x="665" y="172"/>
                                    <a:pt x="656" y="163"/>
                                  </a:cubicBezTo>
                                  <a:cubicBezTo>
                                    <a:pt x="647" y="154"/>
                                    <a:pt x="635" y="149"/>
                                    <a:pt x="621" y="149"/>
                                  </a:cubicBezTo>
                                  <a:cubicBezTo>
                                    <a:pt x="607" y="149"/>
                                    <a:pt x="595" y="154"/>
                                    <a:pt x="586" y="163"/>
                                  </a:cubicBezTo>
                                  <a:cubicBezTo>
                                    <a:pt x="577" y="172"/>
                                    <a:pt x="571" y="185"/>
                                    <a:pt x="571" y="199"/>
                                  </a:cubicBezTo>
                                  <a:cubicBezTo>
                                    <a:pt x="571" y="199"/>
                                    <a:pt x="571" y="199"/>
                                    <a:pt x="571" y="200"/>
                                  </a:cubicBezTo>
                                  <a:cubicBezTo>
                                    <a:pt x="573" y="200"/>
                                    <a:pt x="575" y="201"/>
                                    <a:pt x="577" y="202"/>
                                  </a:cubicBezTo>
                                  <a:cubicBezTo>
                                    <a:pt x="577" y="201"/>
                                    <a:pt x="577" y="200"/>
                                    <a:pt x="577" y="199"/>
                                  </a:cubicBezTo>
                                  <a:cubicBezTo>
                                    <a:pt x="577" y="175"/>
                                    <a:pt x="597" y="155"/>
                                    <a:pt x="621" y="155"/>
                                  </a:cubicBezTo>
                                  <a:cubicBezTo>
                                    <a:pt x="645" y="155"/>
                                    <a:pt x="664" y="175"/>
                                    <a:pt x="664" y="199"/>
                                  </a:cubicBezTo>
                                  <a:close/>
                                  <a:moveTo>
                                    <a:pt x="657" y="199"/>
                                  </a:moveTo>
                                  <a:cubicBezTo>
                                    <a:pt x="657" y="201"/>
                                    <a:pt x="656" y="203"/>
                                    <a:pt x="656" y="205"/>
                                  </a:cubicBezTo>
                                  <a:cubicBezTo>
                                    <a:pt x="658" y="204"/>
                                    <a:pt x="660" y="203"/>
                                    <a:pt x="663" y="202"/>
                                  </a:cubicBezTo>
                                  <a:cubicBezTo>
                                    <a:pt x="663" y="201"/>
                                    <a:pt x="663" y="200"/>
                                    <a:pt x="663" y="199"/>
                                  </a:cubicBezTo>
                                  <a:cubicBezTo>
                                    <a:pt x="663" y="187"/>
                                    <a:pt x="658" y="176"/>
                                    <a:pt x="650" y="169"/>
                                  </a:cubicBezTo>
                                  <a:cubicBezTo>
                                    <a:pt x="643" y="161"/>
                                    <a:pt x="632" y="157"/>
                                    <a:pt x="621" y="157"/>
                                  </a:cubicBezTo>
                                  <a:cubicBezTo>
                                    <a:pt x="609" y="157"/>
                                    <a:pt x="599" y="161"/>
                                    <a:pt x="591" y="169"/>
                                  </a:cubicBezTo>
                                  <a:cubicBezTo>
                                    <a:pt x="584" y="176"/>
                                    <a:pt x="579" y="187"/>
                                    <a:pt x="579" y="199"/>
                                  </a:cubicBezTo>
                                  <a:cubicBezTo>
                                    <a:pt x="579" y="200"/>
                                    <a:pt x="579" y="201"/>
                                    <a:pt x="579" y="202"/>
                                  </a:cubicBezTo>
                                  <a:cubicBezTo>
                                    <a:pt x="581" y="203"/>
                                    <a:pt x="584" y="204"/>
                                    <a:pt x="586" y="206"/>
                                  </a:cubicBezTo>
                                  <a:cubicBezTo>
                                    <a:pt x="585" y="203"/>
                                    <a:pt x="585" y="201"/>
                                    <a:pt x="585" y="199"/>
                                  </a:cubicBezTo>
                                  <a:cubicBezTo>
                                    <a:pt x="585" y="179"/>
                                    <a:pt x="601" y="163"/>
                                    <a:pt x="621" y="163"/>
                                  </a:cubicBezTo>
                                  <a:cubicBezTo>
                                    <a:pt x="641" y="163"/>
                                    <a:pt x="657" y="179"/>
                                    <a:pt x="657" y="199"/>
                                  </a:cubicBezTo>
                                  <a:close/>
                                  <a:moveTo>
                                    <a:pt x="664" y="250"/>
                                  </a:moveTo>
                                  <a:cubicBezTo>
                                    <a:pt x="664" y="251"/>
                                    <a:pt x="664" y="252"/>
                                    <a:pt x="664" y="253"/>
                                  </a:cubicBezTo>
                                  <a:cubicBezTo>
                                    <a:pt x="666" y="252"/>
                                    <a:pt x="668" y="252"/>
                                    <a:pt x="670" y="251"/>
                                  </a:cubicBezTo>
                                  <a:cubicBezTo>
                                    <a:pt x="670" y="251"/>
                                    <a:pt x="670" y="250"/>
                                    <a:pt x="670" y="250"/>
                                  </a:cubicBezTo>
                                  <a:cubicBezTo>
                                    <a:pt x="670" y="236"/>
                                    <a:pt x="665" y="224"/>
                                    <a:pt x="656" y="215"/>
                                  </a:cubicBezTo>
                                  <a:cubicBezTo>
                                    <a:pt x="647" y="206"/>
                                    <a:pt x="635" y="200"/>
                                    <a:pt x="621" y="200"/>
                                  </a:cubicBezTo>
                                  <a:cubicBezTo>
                                    <a:pt x="607" y="200"/>
                                    <a:pt x="595" y="206"/>
                                    <a:pt x="586" y="215"/>
                                  </a:cubicBezTo>
                                  <a:cubicBezTo>
                                    <a:pt x="577" y="224"/>
                                    <a:pt x="571" y="236"/>
                                    <a:pt x="571" y="250"/>
                                  </a:cubicBezTo>
                                  <a:cubicBezTo>
                                    <a:pt x="571" y="250"/>
                                    <a:pt x="571" y="251"/>
                                    <a:pt x="571" y="251"/>
                                  </a:cubicBezTo>
                                  <a:cubicBezTo>
                                    <a:pt x="573" y="252"/>
                                    <a:pt x="575" y="252"/>
                                    <a:pt x="577" y="253"/>
                                  </a:cubicBezTo>
                                  <a:cubicBezTo>
                                    <a:pt x="577" y="252"/>
                                    <a:pt x="577" y="251"/>
                                    <a:pt x="577" y="250"/>
                                  </a:cubicBezTo>
                                  <a:cubicBezTo>
                                    <a:pt x="577" y="226"/>
                                    <a:pt x="597" y="206"/>
                                    <a:pt x="621" y="206"/>
                                  </a:cubicBezTo>
                                  <a:cubicBezTo>
                                    <a:pt x="645" y="206"/>
                                    <a:pt x="664" y="226"/>
                                    <a:pt x="664" y="250"/>
                                  </a:cubicBezTo>
                                  <a:close/>
                                  <a:moveTo>
                                    <a:pt x="657" y="250"/>
                                  </a:moveTo>
                                  <a:cubicBezTo>
                                    <a:pt x="657" y="252"/>
                                    <a:pt x="656" y="254"/>
                                    <a:pt x="656" y="256"/>
                                  </a:cubicBezTo>
                                  <a:cubicBezTo>
                                    <a:pt x="658" y="255"/>
                                    <a:pt x="660" y="254"/>
                                    <a:pt x="663" y="253"/>
                                  </a:cubicBezTo>
                                  <a:cubicBezTo>
                                    <a:pt x="663" y="252"/>
                                    <a:pt x="663" y="251"/>
                                    <a:pt x="663" y="250"/>
                                  </a:cubicBezTo>
                                  <a:cubicBezTo>
                                    <a:pt x="663" y="238"/>
                                    <a:pt x="658" y="228"/>
                                    <a:pt x="650" y="220"/>
                                  </a:cubicBezTo>
                                  <a:cubicBezTo>
                                    <a:pt x="643" y="213"/>
                                    <a:pt x="632" y="208"/>
                                    <a:pt x="621" y="208"/>
                                  </a:cubicBezTo>
                                  <a:cubicBezTo>
                                    <a:pt x="609" y="208"/>
                                    <a:pt x="599" y="213"/>
                                    <a:pt x="591" y="220"/>
                                  </a:cubicBezTo>
                                  <a:cubicBezTo>
                                    <a:pt x="584" y="228"/>
                                    <a:pt x="579" y="238"/>
                                    <a:pt x="579" y="250"/>
                                  </a:cubicBezTo>
                                  <a:cubicBezTo>
                                    <a:pt x="579" y="251"/>
                                    <a:pt x="579" y="253"/>
                                    <a:pt x="579" y="254"/>
                                  </a:cubicBezTo>
                                  <a:cubicBezTo>
                                    <a:pt x="581" y="255"/>
                                    <a:pt x="584" y="256"/>
                                    <a:pt x="586" y="257"/>
                                  </a:cubicBezTo>
                                  <a:cubicBezTo>
                                    <a:pt x="585" y="255"/>
                                    <a:pt x="585" y="252"/>
                                    <a:pt x="585" y="250"/>
                                  </a:cubicBezTo>
                                  <a:cubicBezTo>
                                    <a:pt x="585" y="230"/>
                                    <a:pt x="601" y="214"/>
                                    <a:pt x="621" y="214"/>
                                  </a:cubicBezTo>
                                  <a:cubicBezTo>
                                    <a:pt x="641" y="214"/>
                                    <a:pt x="657" y="230"/>
                                    <a:pt x="657" y="250"/>
                                  </a:cubicBezTo>
                                  <a:close/>
                                  <a:moveTo>
                                    <a:pt x="664" y="301"/>
                                  </a:moveTo>
                                  <a:cubicBezTo>
                                    <a:pt x="664" y="302"/>
                                    <a:pt x="664" y="303"/>
                                    <a:pt x="664" y="304"/>
                                  </a:cubicBezTo>
                                  <a:cubicBezTo>
                                    <a:pt x="666" y="304"/>
                                    <a:pt x="668" y="303"/>
                                    <a:pt x="670" y="303"/>
                                  </a:cubicBezTo>
                                  <a:cubicBezTo>
                                    <a:pt x="670" y="302"/>
                                    <a:pt x="670" y="302"/>
                                    <a:pt x="670" y="301"/>
                                  </a:cubicBezTo>
                                  <a:cubicBezTo>
                                    <a:pt x="670" y="288"/>
                                    <a:pt x="665" y="275"/>
                                    <a:pt x="656" y="266"/>
                                  </a:cubicBezTo>
                                  <a:cubicBezTo>
                                    <a:pt x="647" y="257"/>
                                    <a:pt x="635" y="252"/>
                                    <a:pt x="621" y="252"/>
                                  </a:cubicBezTo>
                                  <a:cubicBezTo>
                                    <a:pt x="607" y="252"/>
                                    <a:pt x="595" y="257"/>
                                    <a:pt x="586" y="266"/>
                                  </a:cubicBezTo>
                                  <a:cubicBezTo>
                                    <a:pt x="577" y="275"/>
                                    <a:pt x="571" y="288"/>
                                    <a:pt x="571" y="301"/>
                                  </a:cubicBezTo>
                                  <a:cubicBezTo>
                                    <a:pt x="571" y="302"/>
                                    <a:pt x="571" y="302"/>
                                    <a:pt x="571" y="303"/>
                                  </a:cubicBezTo>
                                  <a:cubicBezTo>
                                    <a:pt x="573" y="303"/>
                                    <a:pt x="575" y="304"/>
                                    <a:pt x="577" y="305"/>
                                  </a:cubicBezTo>
                                  <a:cubicBezTo>
                                    <a:pt x="577" y="303"/>
                                    <a:pt x="577" y="302"/>
                                    <a:pt x="577" y="301"/>
                                  </a:cubicBezTo>
                                  <a:cubicBezTo>
                                    <a:pt x="577" y="277"/>
                                    <a:pt x="597" y="258"/>
                                    <a:pt x="621" y="258"/>
                                  </a:cubicBezTo>
                                  <a:cubicBezTo>
                                    <a:pt x="645" y="258"/>
                                    <a:pt x="664" y="277"/>
                                    <a:pt x="664" y="301"/>
                                  </a:cubicBezTo>
                                  <a:close/>
                                  <a:moveTo>
                                    <a:pt x="657" y="301"/>
                                  </a:moveTo>
                                  <a:cubicBezTo>
                                    <a:pt x="657" y="304"/>
                                    <a:pt x="656" y="306"/>
                                    <a:pt x="656" y="308"/>
                                  </a:cubicBezTo>
                                  <a:cubicBezTo>
                                    <a:pt x="658" y="307"/>
                                    <a:pt x="660" y="306"/>
                                    <a:pt x="663" y="305"/>
                                  </a:cubicBezTo>
                                  <a:cubicBezTo>
                                    <a:pt x="663" y="304"/>
                                    <a:pt x="663" y="302"/>
                                    <a:pt x="663" y="301"/>
                                  </a:cubicBezTo>
                                  <a:cubicBezTo>
                                    <a:pt x="663" y="290"/>
                                    <a:pt x="658" y="279"/>
                                    <a:pt x="650" y="272"/>
                                  </a:cubicBezTo>
                                  <a:cubicBezTo>
                                    <a:pt x="643" y="264"/>
                                    <a:pt x="632" y="259"/>
                                    <a:pt x="621" y="259"/>
                                  </a:cubicBezTo>
                                  <a:cubicBezTo>
                                    <a:pt x="609" y="259"/>
                                    <a:pt x="599" y="264"/>
                                    <a:pt x="591" y="272"/>
                                  </a:cubicBezTo>
                                  <a:cubicBezTo>
                                    <a:pt x="584" y="279"/>
                                    <a:pt x="579" y="290"/>
                                    <a:pt x="579" y="301"/>
                                  </a:cubicBezTo>
                                  <a:cubicBezTo>
                                    <a:pt x="579" y="303"/>
                                    <a:pt x="579" y="304"/>
                                    <a:pt x="579" y="305"/>
                                  </a:cubicBezTo>
                                  <a:cubicBezTo>
                                    <a:pt x="581" y="306"/>
                                    <a:pt x="584" y="307"/>
                                    <a:pt x="586" y="308"/>
                                  </a:cubicBezTo>
                                  <a:cubicBezTo>
                                    <a:pt x="585" y="306"/>
                                    <a:pt x="585" y="304"/>
                                    <a:pt x="585" y="301"/>
                                  </a:cubicBezTo>
                                  <a:cubicBezTo>
                                    <a:pt x="585" y="282"/>
                                    <a:pt x="601" y="265"/>
                                    <a:pt x="621" y="265"/>
                                  </a:cubicBezTo>
                                  <a:cubicBezTo>
                                    <a:pt x="641" y="265"/>
                                    <a:pt x="657" y="282"/>
                                    <a:pt x="657" y="301"/>
                                  </a:cubicBezTo>
                                  <a:close/>
                                  <a:moveTo>
                                    <a:pt x="664" y="353"/>
                                  </a:moveTo>
                                  <a:cubicBezTo>
                                    <a:pt x="664" y="354"/>
                                    <a:pt x="664" y="355"/>
                                    <a:pt x="664" y="356"/>
                                  </a:cubicBezTo>
                                  <a:cubicBezTo>
                                    <a:pt x="666" y="355"/>
                                    <a:pt x="668" y="354"/>
                                    <a:pt x="670" y="354"/>
                                  </a:cubicBezTo>
                                  <a:cubicBezTo>
                                    <a:pt x="670" y="353"/>
                                    <a:pt x="670" y="353"/>
                                    <a:pt x="670" y="353"/>
                                  </a:cubicBezTo>
                                  <a:cubicBezTo>
                                    <a:pt x="670" y="339"/>
                                    <a:pt x="665" y="327"/>
                                    <a:pt x="656" y="318"/>
                                  </a:cubicBezTo>
                                  <a:cubicBezTo>
                                    <a:pt x="647" y="309"/>
                                    <a:pt x="635" y="303"/>
                                    <a:pt x="621" y="303"/>
                                  </a:cubicBezTo>
                                  <a:cubicBezTo>
                                    <a:pt x="607" y="303"/>
                                    <a:pt x="595" y="309"/>
                                    <a:pt x="586" y="318"/>
                                  </a:cubicBezTo>
                                  <a:cubicBezTo>
                                    <a:pt x="577" y="327"/>
                                    <a:pt x="571" y="339"/>
                                    <a:pt x="571" y="353"/>
                                  </a:cubicBezTo>
                                  <a:cubicBezTo>
                                    <a:pt x="571" y="353"/>
                                    <a:pt x="571" y="354"/>
                                    <a:pt x="571" y="354"/>
                                  </a:cubicBezTo>
                                  <a:cubicBezTo>
                                    <a:pt x="573" y="355"/>
                                    <a:pt x="575" y="355"/>
                                    <a:pt x="577" y="356"/>
                                  </a:cubicBezTo>
                                  <a:cubicBezTo>
                                    <a:pt x="577" y="355"/>
                                    <a:pt x="577" y="354"/>
                                    <a:pt x="577" y="353"/>
                                  </a:cubicBezTo>
                                  <a:cubicBezTo>
                                    <a:pt x="577" y="329"/>
                                    <a:pt x="597" y="309"/>
                                    <a:pt x="621" y="309"/>
                                  </a:cubicBezTo>
                                  <a:cubicBezTo>
                                    <a:pt x="645" y="309"/>
                                    <a:pt x="664" y="329"/>
                                    <a:pt x="664" y="353"/>
                                  </a:cubicBezTo>
                                  <a:close/>
                                  <a:moveTo>
                                    <a:pt x="657" y="353"/>
                                  </a:moveTo>
                                  <a:cubicBezTo>
                                    <a:pt x="657" y="355"/>
                                    <a:pt x="656" y="357"/>
                                    <a:pt x="656" y="359"/>
                                  </a:cubicBezTo>
                                  <a:cubicBezTo>
                                    <a:pt x="658" y="358"/>
                                    <a:pt x="660" y="357"/>
                                    <a:pt x="663" y="356"/>
                                  </a:cubicBezTo>
                                  <a:cubicBezTo>
                                    <a:pt x="663" y="355"/>
                                    <a:pt x="663" y="354"/>
                                    <a:pt x="663" y="353"/>
                                  </a:cubicBezTo>
                                  <a:cubicBezTo>
                                    <a:pt x="663" y="341"/>
                                    <a:pt x="658" y="331"/>
                                    <a:pt x="650" y="323"/>
                                  </a:cubicBezTo>
                                  <a:cubicBezTo>
                                    <a:pt x="643" y="315"/>
                                    <a:pt x="632" y="311"/>
                                    <a:pt x="621" y="311"/>
                                  </a:cubicBezTo>
                                  <a:cubicBezTo>
                                    <a:pt x="609" y="311"/>
                                    <a:pt x="599" y="315"/>
                                    <a:pt x="591" y="323"/>
                                  </a:cubicBezTo>
                                  <a:cubicBezTo>
                                    <a:pt x="584" y="331"/>
                                    <a:pt x="579" y="341"/>
                                    <a:pt x="579" y="353"/>
                                  </a:cubicBezTo>
                                  <a:cubicBezTo>
                                    <a:pt x="579" y="354"/>
                                    <a:pt x="579" y="355"/>
                                    <a:pt x="579" y="357"/>
                                  </a:cubicBezTo>
                                  <a:cubicBezTo>
                                    <a:pt x="581" y="357"/>
                                    <a:pt x="584" y="359"/>
                                    <a:pt x="586" y="360"/>
                                  </a:cubicBezTo>
                                  <a:cubicBezTo>
                                    <a:pt x="585" y="358"/>
                                    <a:pt x="585" y="355"/>
                                    <a:pt x="585" y="353"/>
                                  </a:cubicBezTo>
                                  <a:cubicBezTo>
                                    <a:pt x="585" y="333"/>
                                    <a:pt x="601" y="317"/>
                                    <a:pt x="621" y="317"/>
                                  </a:cubicBezTo>
                                  <a:cubicBezTo>
                                    <a:pt x="641" y="317"/>
                                    <a:pt x="657" y="333"/>
                                    <a:pt x="657" y="353"/>
                                  </a:cubicBezTo>
                                  <a:close/>
                                  <a:moveTo>
                                    <a:pt x="650" y="353"/>
                                  </a:moveTo>
                                  <a:cubicBezTo>
                                    <a:pt x="650" y="356"/>
                                    <a:pt x="649" y="358"/>
                                    <a:pt x="648" y="361"/>
                                  </a:cubicBezTo>
                                  <a:cubicBezTo>
                                    <a:pt x="649" y="361"/>
                                    <a:pt x="650" y="362"/>
                                    <a:pt x="651" y="363"/>
                                  </a:cubicBezTo>
                                  <a:cubicBezTo>
                                    <a:pt x="652" y="362"/>
                                    <a:pt x="653" y="361"/>
                                    <a:pt x="654" y="360"/>
                                  </a:cubicBezTo>
                                  <a:cubicBezTo>
                                    <a:pt x="655" y="358"/>
                                    <a:pt x="655" y="355"/>
                                    <a:pt x="655" y="353"/>
                                  </a:cubicBezTo>
                                  <a:cubicBezTo>
                                    <a:pt x="655" y="343"/>
                                    <a:pt x="651" y="335"/>
                                    <a:pt x="645" y="328"/>
                                  </a:cubicBezTo>
                                  <a:cubicBezTo>
                                    <a:pt x="639" y="322"/>
                                    <a:pt x="630" y="318"/>
                                    <a:pt x="621" y="318"/>
                                  </a:cubicBezTo>
                                  <a:cubicBezTo>
                                    <a:pt x="611" y="318"/>
                                    <a:pt x="603" y="322"/>
                                    <a:pt x="597" y="328"/>
                                  </a:cubicBezTo>
                                  <a:cubicBezTo>
                                    <a:pt x="590" y="335"/>
                                    <a:pt x="587" y="343"/>
                                    <a:pt x="587" y="353"/>
                                  </a:cubicBezTo>
                                  <a:cubicBezTo>
                                    <a:pt x="587" y="356"/>
                                    <a:pt x="587" y="358"/>
                                    <a:pt x="588" y="361"/>
                                  </a:cubicBezTo>
                                  <a:cubicBezTo>
                                    <a:pt x="589" y="362"/>
                                    <a:pt x="589" y="362"/>
                                    <a:pt x="590" y="363"/>
                                  </a:cubicBezTo>
                                  <a:cubicBezTo>
                                    <a:pt x="591" y="362"/>
                                    <a:pt x="592" y="362"/>
                                    <a:pt x="593" y="361"/>
                                  </a:cubicBezTo>
                                  <a:cubicBezTo>
                                    <a:pt x="592" y="358"/>
                                    <a:pt x="592" y="356"/>
                                    <a:pt x="592" y="353"/>
                                  </a:cubicBezTo>
                                  <a:cubicBezTo>
                                    <a:pt x="592" y="337"/>
                                    <a:pt x="605" y="324"/>
                                    <a:pt x="621" y="324"/>
                                  </a:cubicBezTo>
                                  <a:cubicBezTo>
                                    <a:pt x="637" y="324"/>
                                    <a:pt x="650" y="337"/>
                                    <a:pt x="650" y="353"/>
                                  </a:cubicBezTo>
                                  <a:close/>
                                  <a:moveTo>
                                    <a:pt x="642" y="353"/>
                                  </a:moveTo>
                                  <a:cubicBezTo>
                                    <a:pt x="642" y="354"/>
                                    <a:pt x="642" y="356"/>
                                    <a:pt x="641" y="357"/>
                                  </a:cubicBezTo>
                                  <a:cubicBezTo>
                                    <a:pt x="643" y="358"/>
                                    <a:pt x="645" y="359"/>
                                    <a:pt x="647" y="360"/>
                                  </a:cubicBezTo>
                                  <a:cubicBezTo>
                                    <a:pt x="648" y="358"/>
                                    <a:pt x="648" y="355"/>
                                    <a:pt x="648" y="353"/>
                                  </a:cubicBezTo>
                                  <a:cubicBezTo>
                                    <a:pt x="648" y="345"/>
                                    <a:pt x="645" y="338"/>
                                    <a:pt x="640" y="333"/>
                                  </a:cubicBezTo>
                                  <a:cubicBezTo>
                                    <a:pt x="635" y="328"/>
                                    <a:pt x="628" y="325"/>
                                    <a:pt x="621" y="325"/>
                                  </a:cubicBezTo>
                                  <a:cubicBezTo>
                                    <a:pt x="613" y="325"/>
                                    <a:pt x="607" y="328"/>
                                    <a:pt x="602" y="333"/>
                                  </a:cubicBezTo>
                                  <a:cubicBezTo>
                                    <a:pt x="597" y="338"/>
                                    <a:pt x="594" y="345"/>
                                    <a:pt x="594" y="353"/>
                                  </a:cubicBezTo>
                                  <a:cubicBezTo>
                                    <a:pt x="594" y="355"/>
                                    <a:pt x="594" y="358"/>
                                    <a:pt x="595" y="360"/>
                                  </a:cubicBezTo>
                                  <a:cubicBezTo>
                                    <a:pt x="596" y="359"/>
                                    <a:pt x="598" y="358"/>
                                    <a:pt x="600" y="357"/>
                                  </a:cubicBezTo>
                                  <a:cubicBezTo>
                                    <a:pt x="600" y="356"/>
                                    <a:pt x="600" y="354"/>
                                    <a:pt x="600" y="353"/>
                                  </a:cubicBezTo>
                                  <a:cubicBezTo>
                                    <a:pt x="600" y="341"/>
                                    <a:pt x="609" y="332"/>
                                    <a:pt x="621" y="332"/>
                                  </a:cubicBezTo>
                                  <a:cubicBezTo>
                                    <a:pt x="632" y="332"/>
                                    <a:pt x="642" y="341"/>
                                    <a:pt x="642" y="353"/>
                                  </a:cubicBezTo>
                                  <a:close/>
                                  <a:moveTo>
                                    <a:pt x="634" y="353"/>
                                  </a:moveTo>
                                  <a:cubicBezTo>
                                    <a:pt x="634" y="353"/>
                                    <a:pt x="634" y="354"/>
                                    <a:pt x="634" y="355"/>
                                  </a:cubicBezTo>
                                  <a:cubicBezTo>
                                    <a:pt x="636" y="355"/>
                                    <a:pt x="638" y="356"/>
                                    <a:pt x="640" y="357"/>
                                  </a:cubicBezTo>
                                  <a:cubicBezTo>
                                    <a:pt x="640" y="355"/>
                                    <a:pt x="640" y="354"/>
                                    <a:pt x="640" y="353"/>
                                  </a:cubicBezTo>
                                  <a:cubicBezTo>
                                    <a:pt x="640" y="347"/>
                                    <a:pt x="638" y="342"/>
                                    <a:pt x="635" y="339"/>
                                  </a:cubicBezTo>
                                  <a:cubicBezTo>
                                    <a:pt x="631" y="335"/>
                                    <a:pt x="626" y="333"/>
                                    <a:pt x="621" y="333"/>
                                  </a:cubicBezTo>
                                  <a:cubicBezTo>
                                    <a:pt x="615" y="333"/>
                                    <a:pt x="611" y="335"/>
                                    <a:pt x="607" y="339"/>
                                  </a:cubicBezTo>
                                  <a:cubicBezTo>
                                    <a:pt x="603" y="342"/>
                                    <a:pt x="601" y="347"/>
                                    <a:pt x="601" y="353"/>
                                  </a:cubicBezTo>
                                  <a:cubicBezTo>
                                    <a:pt x="601" y="354"/>
                                    <a:pt x="601" y="355"/>
                                    <a:pt x="602" y="357"/>
                                  </a:cubicBezTo>
                                  <a:cubicBezTo>
                                    <a:pt x="604" y="356"/>
                                    <a:pt x="605" y="355"/>
                                    <a:pt x="607" y="355"/>
                                  </a:cubicBezTo>
                                  <a:cubicBezTo>
                                    <a:pt x="607" y="354"/>
                                    <a:pt x="607" y="353"/>
                                    <a:pt x="607" y="353"/>
                                  </a:cubicBezTo>
                                  <a:cubicBezTo>
                                    <a:pt x="607" y="345"/>
                                    <a:pt x="613" y="339"/>
                                    <a:pt x="621" y="339"/>
                                  </a:cubicBezTo>
                                  <a:cubicBezTo>
                                    <a:pt x="628" y="339"/>
                                    <a:pt x="634" y="345"/>
                                    <a:pt x="634" y="353"/>
                                  </a:cubicBezTo>
                                  <a:close/>
                                  <a:moveTo>
                                    <a:pt x="628" y="353"/>
                                  </a:moveTo>
                                  <a:cubicBezTo>
                                    <a:pt x="628" y="353"/>
                                    <a:pt x="627" y="353"/>
                                    <a:pt x="627" y="353"/>
                                  </a:cubicBezTo>
                                  <a:cubicBezTo>
                                    <a:pt x="629" y="354"/>
                                    <a:pt x="631" y="354"/>
                                    <a:pt x="633" y="354"/>
                                  </a:cubicBezTo>
                                  <a:cubicBezTo>
                                    <a:pt x="633" y="354"/>
                                    <a:pt x="633" y="353"/>
                                    <a:pt x="633" y="353"/>
                                  </a:cubicBezTo>
                                  <a:cubicBezTo>
                                    <a:pt x="633" y="346"/>
                                    <a:pt x="627" y="341"/>
                                    <a:pt x="621" y="341"/>
                                  </a:cubicBezTo>
                                  <a:cubicBezTo>
                                    <a:pt x="614" y="341"/>
                                    <a:pt x="609" y="346"/>
                                    <a:pt x="609" y="353"/>
                                  </a:cubicBezTo>
                                  <a:cubicBezTo>
                                    <a:pt x="609" y="353"/>
                                    <a:pt x="609" y="354"/>
                                    <a:pt x="609" y="354"/>
                                  </a:cubicBezTo>
                                  <a:cubicBezTo>
                                    <a:pt x="611" y="354"/>
                                    <a:pt x="612" y="354"/>
                                    <a:pt x="614" y="353"/>
                                  </a:cubicBezTo>
                                  <a:cubicBezTo>
                                    <a:pt x="614" y="353"/>
                                    <a:pt x="614" y="353"/>
                                    <a:pt x="614" y="353"/>
                                  </a:cubicBezTo>
                                  <a:cubicBezTo>
                                    <a:pt x="614" y="349"/>
                                    <a:pt x="617" y="346"/>
                                    <a:pt x="621" y="346"/>
                                  </a:cubicBezTo>
                                  <a:cubicBezTo>
                                    <a:pt x="625" y="346"/>
                                    <a:pt x="628" y="349"/>
                                    <a:pt x="628" y="353"/>
                                  </a:cubicBezTo>
                                  <a:close/>
                                  <a:moveTo>
                                    <a:pt x="621" y="348"/>
                                  </a:moveTo>
                                  <a:cubicBezTo>
                                    <a:pt x="618" y="348"/>
                                    <a:pt x="616" y="350"/>
                                    <a:pt x="616" y="353"/>
                                  </a:cubicBezTo>
                                  <a:cubicBezTo>
                                    <a:pt x="616" y="353"/>
                                    <a:pt x="616" y="353"/>
                                    <a:pt x="616" y="353"/>
                                  </a:cubicBezTo>
                                  <a:cubicBezTo>
                                    <a:pt x="617" y="353"/>
                                    <a:pt x="619" y="353"/>
                                    <a:pt x="621" y="353"/>
                                  </a:cubicBezTo>
                                  <a:cubicBezTo>
                                    <a:pt x="623" y="353"/>
                                    <a:pt x="624" y="353"/>
                                    <a:pt x="626" y="353"/>
                                  </a:cubicBezTo>
                                  <a:cubicBezTo>
                                    <a:pt x="626" y="353"/>
                                    <a:pt x="626" y="353"/>
                                    <a:pt x="626" y="353"/>
                                  </a:cubicBezTo>
                                  <a:cubicBezTo>
                                    <a:pt x="626" y="350"/>
                                    <a:pt x="624" y="348"/>
                                    <a:pt x="621" y="348"/>
                                  </a:cubicBezTo>
                                  <a:close/>
                                  <a:moveTo>
                                    <a:pt x="576" y="380"/>
                                  </a:moveTo>
                                  <a:cubicBezTo>
                                    <a:pt x="577" y="378"/>
                                    <a:pt x="577" y="377"/>
                                    <a:pt x="578" y="375"/>
                                  </a:cubicBezTo>
                                  <a:cubicBezTo>
                                    <a:pt x="573" y="372"/>
                                    <a:pt x="567" y="370"/>
                                    <a:pt x="560" y="370"/>
                                  </a:cubicBezTo>
                                  <a:cubicBezTo>
                                    <a:pt x="553" y="370"/>
                                    <a:pt x="547" y="372"/>
                                    <a:pt x="541" y="375"/>
                                  </a:cubicBezTo>
                                  <a:cubicBezTo>
                                    <a:pt x="542" y="377"/>
                                    <a:pt x="543" y="379"/>
                                    <a:pt x="544" y="380"/>
                                  </a:cubicBezTo>
                                  <a:cubicBezTo>
                                    <a:pt x="549" y="377"/>
                                    <a:pt x="554" y="375"/>
                                    <a:pt x="560" y="375"/>
                                  </a:cubicBezTo>
                                  <a:cubicBezTo>
                                    <a:pt x="566" y="375"/>
                                    <a:pt x="571" y="377"/>
                                    <a:pt x="576" y="380"/>
                                  </a:cubicBezTo>
                                  <a:close/>
                                  <a:moveTo>
                                    <a:pt x="560" y="377"/>
                                  </a:moveTo>
                                  <a:cubicBezTo>
                                    <a:pt x="554" y="377"/>
                                    <a:pt x="549" y="379"/>
                                    <a:pt x="545" y="382"/>
                                  </a:cubicBezTo>
                                  <a:cubicBezTo>
                                    <a:pt x="546" y="383"/>
                                    <a:pt x="546" y="385"/>
                                    <a:pt x="547" y="387"/>
                                  </a:cubicBezTo>
                                  <a:cubicBezTo>
                                    <a:pt x="551" y="385"/>
                                    <a:pt x="555" y="383"/>
                                    <a:pt x="560" y="383"/>
                                  </a:cubicBezTo>
                                  <a:cubicBezTo>
                                    <a:pt x="565" y="383"/>
                                    <a:pt x="569" y="385"/>
                                    <a:pt x="572" y="387"/>
                                  </a:cubicBezTo>
                                  <a:cubicBezTo>
                                    <a:pt x="573" y="385"/>
                                    <a:pt x="574" y="383"/>
                                    <a:pt x="575" y="381"/>
                                  </a:cubicBezTo>
                                  <a:cubicBezTo>
                                    <a:pt x="571" y="378"/>
                                    <a:pt x="565" y="377"/>
                                    <a:pt x="560" y="377"/>
                                  </a:cubicBezTo>
                                  <a:close/>
                                  <a:moveTo>
                                    <a:pt x="579" y="374"/>
                                  </a:moveTo>
                                  <a:cubicBezTo>
                                    <a:pt x="581" y="372"/>
                                    <a:pt x="582" y="371"/>
                                    <a:pt x="583" y="369"/>
                                  </a:cubicBezTo>
                                  <a:cubicBezTo>
                                    <a:pt x="577" y="365"/>
                                    <a:pt x="569" y="362"/>
                                    <a:pt x="560" y="362"/>
                                  </a:cubicBezTo>
                                  <a:cubicBezTo>
                                    <a:pt x="551" y="362"/>
                                    <a:pt x="543" y="365"/>
                                    <a:pt x="536" y="369"/>
                                  </a:cubicBezTo>
                                  <a:cubicBezTo>
                                    <a:pt x="538" y="371"/>
                                    <a:pt x="539" y="373"/>
                                    <a:pt x="540" y="374"/>
                                  </a:cubicBezTo>
                                  <a:cubicBezTo>
                                    <a:pt x="546" y="370"/>
                                    <a:pt x="553" y="368"/>
                                    <a:pt x="560" y="368"/>
                                  </a:cubicBezTo>
                                  <a:cubicBezTo>
                                    <a:pt x="567" y="368"/>
                                    <a:pt x="574" y="370"/>
                                    <a:pt x="579" y="374"/>
                                  </a:cubicBezTo>
                                  <a:close/>
                                  <a:moveTo>
                                    <a:pt x="584" y="368"/>
                                  </a:moveTo>
                                  <a:cubicBezTo>
                                    <a:pt x="586" y="367"/>
                                    <a:pt x="587" y="365"/>
                                    <a:pt x="589" y="364"/>
                                  </a:cubicBezTo>
                                  <a:cubicBezTo>
                                    <a:pt x="581" y="358"/>
                                    <a:pt x="571" y="354"/>
                                    <a:pt x="560" y="354"/>
                                  </a:cubicBezTo>
                                  <a:cubicBezTo>
                                    <a:pt x="549" y="354"/>
                                    <a:pt x="539" y="358"/>
                                    <a:pt x="531" y="364"/>
                                  </a:cubicBezTo>
                                  <a:cubicBezTo>
                                    <a:pt x="532" y="365"/>
                                    <a:pt x="534" y="367"/>
                                    <a:pt x="535" y="368"/>
                                  </a:cubicBezTo>
                                  <a:cubicBezTo>
                                    <a:pt x="542" y="363"/>
                                    <a:pt x="551" y="361"/>
                                    <a:pt x="560" y="361"/>
                                  </a:cubicBezTo>
                                  <a:cubicBezTo>
                                    <a:pt x="569" y="361"/>
                                    <a:pt x="577" y="363"/>
                                    <a:pt x="584" y="368"/>
                                  </a:cubicBezTo>
                                  <a:close/>
                                  <a:moveTo>
                                    <a:pt x="527" y="353"/>
                                  </a:moveTo>
                                  <a:cubicBezTo>
                                    <a:pt x="527" y="356"/>
                                    <a:pt x="527" y="358"/>
                                    <a:pt x="526" y="361"/>
                                  </a:cubicBezTo>
                                  <a:cubicBezTo>
                                    <a:pt x="527" y="362"/>
                                    <a:pt x="528" y="362"/>
                                    <a:pt x="529" y="363"/>
                                  </a:cubicBezTo>
                                  <a:cubicBezTo>
                                    <a:pt x="530" y="362"/>
                                    <a:pt x="531" y="362"/>
                                    <a:pt x="532" y="361"/>
                                  </a:cubicBezTo>
                                  <a:cubicBezTo>
                                    <a:pt x="532" y="359"/>
                                    <a:pt x="533" y="356"/>
                                    <a:pt x="533" y="353"/>
                                  </a:cubicBezTo>
                                  <a:cubicBezTo>
                                    <a:pt x="533" y="343"/>
                                    <a:pt x="529" y="335"/>
                                    <a:pt x="523" y="328"/>
                                  </a:cubicBezTo>
                                  <a:cubicBezTo>
                                    <a:pt x="517" y="322"/>
                                    <a:pt x="508" y="318"/>
                                    <a:pt x="499" y="318"/>
                                  </a:cubicBezTo>
                                  <a:cubicBezTo>
                                    <a:pt x="489" y="318"/>
                                    <a:pt x="481" y="322"/>
                                    <a:pt x="474" y="328"/>
                                  </a:cubicBezTo>
                                  <a:cubicBezTo>
                                    <a:pt x="468" y="335"/>
                                    <a:pt x="464" y="343"/>
                                    <a:pt x="464" y="353"/>
                                  </a:cubicBezTo>
                                  <a:cubicBezTo>
                                    <a:pt x="464" y="356"/>
                                    <a:pt x="465" y="358"/>
                                    <a:pt x="465" y="361"/>
                                  </a:cubicBezTo>
                                  <a:cubicBezTo>
                                    <a:pt x="466" y="362"/>
                                    <a:pt x="467" y="362"/>
                                    <a:pt x="468" y="363"/>
                                  </a:cubicBezTo>
                                  <a:cubicBezTo>
                                    <a:pt x="469" y="362"/>
                                    <a:pt x="470" y="362"/>
                                    <a:pt x="471" y="361"/>
                                  </a:cubicBezTo>
                                  <a:cubicBezTo>
                                    <a:pt x="470" y="358"/>
                                    <a:pt x="470" y="356"/>
                                    <a:pt x="470" y="353"/>
                                  </a:cubicBezTo>
                                  <a:cubicBezTo>
                                    <a:pt x="470" y="337"/>
                                    <a:pt x="483" y="324"/>
                                    <a:pt x="499" y="324"/>
                                  </a:cubicBezTo>
                                  <a:cubicBezTo>
                                    <a:pt x="515" y="324"/>
                                    <a:pt x="527" y="337"/>
                                    <a:pt x="527" y="353"/>
                                  </a:cubicBezTo>
                                  <a:close/>
                                  <a:moveTo>
                                    <a:pt x="520" y="353"/>
                                  </a:moveTo>
                                  <a:cubicBezTo>
                                    <a:pt x="520" y="354"/>
                                    <a:pt x="520" y="356"/>
                                    <a:pt x="519" y="357"/>
                                  </a:cubicBezTo>
                                  <a:cubicBezTo>
                                    <a:pt x="521" y="358"/>
                                    <a:pt x="523" y="359"/>
                                    <a:pt x="525" y="360"/>
                                  </a:cubicBezTo>
                                  <a:cubicBezTo>
                                    <a:pt x="525" y="358"/>
                                    <a:pt x="526" y="355"/>
                                    <a:pt x="526" y="353"/>
                                  </a:cubicBezTo>
                                  <a:cubicBezTo>
                                    <a:pt x="526" y="345"/>
                                    <a:pt x="523" y="338"/>
                                    <a:pt x="518" y="333"/>
                                  </a:cubicBezTo>
                                  <a:cubicBezTo>
                                    <a:pt x="513" y="328"/>
                                    <a:pt x="506" y="325"/>
                                    <a:pt x="499" y="325"/>
                                  </a:cubicBezTo>
                                  <a:cubicBezTo>
                                    <a:pt x="491" y="325"/>
                                    <a:pt x="484" y="328"/>
                                    <a:pt x="479" y="333"/>
                                  </a:cubicBezTo>
                                  <a:cubicBezTo>
                                    <a:pt x="474" y="338"/>
                                    <a:pt x="471" y="345"/>
                                    <a:pt x="471" y="353"/>
                                  </a:cubicBezTo>
                                  <a:cubicBezTo>
                                    <a:pt x="471" y="355"/>
                                    <a:pt x="472" y="358"/>
                                    <a:pt x="472" y="360"/>
                                  </a:cubicBezTo>
                                  <a:cubicBezTo>
                                    <a:pt x="474" y="359"/>
                                    <a:pt x="476" y="358"/>
                                    <a:pt x="478" y="357"/>
                                  </a:cubicBezTo>
                                  <a:cubicBezTo>
                                    <a:pt x="478" y="356"/>
                                    <a:pt x="478" y="354"/>
                                    <a:pt x="478" y="353"/>
                                  </a:cubicBezTo>
                                  <a:cubicBezTo>
                                    <a:pt x="478" y="341"/>
                                    <a:pt x="487" y="332"/>
                                    <a:pt x="499" y="332"/>
                                  </a:cubicBezTo>
                                  <a:cubicBezTo>
                                    <a:pt x="510" y="332"/>
                                    <a:pt x="520" y="341"/>
                                    <a:pt x="520" y="353"/>
                                  </a:cubicBezTo>
                                  <a:close/>
                                  <a:moveTo>
                                    <a:pt x="512" y="353"/>
                                  </a:moveTo>
                                  <a:cubicBezTo>
                                    <a:pt x="512" y="353"/>
                                    <a:pt x="512" y="354"/>
                                    <a:pt x="512" y="355"/>
                                  </a:cubicBezTo>
                                  <a:cubicBezTo>
                                    <a:pt x="514" y="355"/>
                                    <a:pt x="516" y="356"/>
                                    <a:pt x="518" y="357"/>
                                  </a:cubicBezTo>
                                  <a:cubicBezTo>
                                    <a:pt x="518" y="355"/>
                                    <a:pt x="518" y="354"/>
                                    <a:pt x="518" y="353"/>
                                  </a:cubicBezTo>
                                  <a:cubicBezTo>
                                    <a:pt x="518" y="347"/>
                                    <a:pt x="516" y="342"/>
                                    <a:pt x="512" y="339"/>
                                  </a:cubicBezTo>
                                  <a:cubicBezTo>
                                    <a:pt x="509" y="335"/>
                                    <a:pt x="504" y="333"/>
                                    <a:pt x="499" y="333"/>
                                  </a:cubicBezTo>
                                  <a:cubicBezTo>
                                    <a:pt x="493" y="333"/>
                                    <a:pt x="488" y="335"/>
                                    <a:pt x="485" y="339"/>
                                  </a:cubicBezTo>
                                  <a:cubicBezTo>
                                    <a:pt x="481" y="342"/>
                                    <a:pt x="479" y="347"/>
                                    <a:pt x="479" y="353"/>
                                  </a:cubicBezTo>
                                  <a:cubicBezTo>
                                    <a:pt x="479" y="354"/>
                                    <a:pt x="479" y="355"/>
                                    <a:pt x="480" y="357"/>
                                  </a:cubicBezTo>
                                  <a:cubicBezTo>
                                    <a:pt x="481" y="356"/>
                                    <a:pt x="483" y="355"/>
                                    <a:pt x="485" y="355"/>
                                  </a:cubicBezTo>
                                  <a:cubicBezTo>
                                    <a:pt x="485" y="354"/>
                                    <a:pt x="485" y="353"/>
                                    <a:pt x="485" y="353"/>
                                  </a:cubicBezTo>
                                  <a:cubicBezTo>
                                    <a:pt x="485" y="345"/>
                                    <a:pt x="491" y="339"/>
                                    <a:pt x="499" y="339"/>
                                  </a:cubicBezTo>
                                  <a:cubicBezTo>
                                    <a:pt x="506" y="339"/>
                                    <a:pt x="512" y="345"/>
                                    <a:pt x="512" y="353"/>
                                  </a:cubicBezTo>
                                  <a:close/>
                                  <a:moveTo>
                                    <a:pt x="505" y="353"/>
                                  </a:moveTo>
                                  <a:cubicBezTo>
                                    <a:pt x="505" y="353"/>
                                    <a:pt x="505" y="353"/>
                                    <a:pt x="505" y="353"/>
                                  </a:cubicBezTo>
                                  <a:cubicBezTo>
                                    <a:pt x="507" y="354"/>
                                    <a:pt x="509" y="354"/>
                                    <a:pt x="510" y="354"/>
                                  </a:cubicBezTo>
                                  <a:cubicBezTo>
                                    <a:pt x="511" y="354"/>
                                    <a:pt x="511" y="353"/>
                                    <a:pt x="511" y="353"/>
                                  </a:cubicBezTo>
                                  <a:cubicBezTo>
                                    <a:pt x="511" y="346"/>
                                    <a:pt x="505" y="341"/>
                                    <a:pt x="499" y="341"/>
                                  </a:cubicBezTo>
                                  <a:cubicBezTo>
                                    <a:pt x="492" y="341"/>
                                    <a:pt x="487" y="346"/>
                                    <a:pt x="487" y="353"/>
                                  </a:cubicBezTo>
                                  <a:cubicBezTo>
                                    <a:pt x="487" y="353"/>
                                    <a:pt x="487" y="354"/>
                                    <a:pt x="487" y="354"/>
                                  </a:cubicBezTo>
                                  <a:cubicBezTo>
                                    <a:pt x="489" y="354"/>
                                    <a:pt x="490" y="354"/>
                                    <a:pt x="492" y="353"/>
                                  </a:cubicBezTo>
                                  <a:cubicBezTo>
                                    <a:pt x="492" y="353"/>
                                    <a:pt x="492" y="353"/>
                                    <a:pt x="492" y="353"/>
                                  </a:cubicBezTo>
                                  <a:cubicBezTo>
                                    <a:pt x="492" y="349"/>
                                    <a:pt x="495" y="346"/>
                                    <a:pt x="499" y="346"/>
                                  </a:cubicBezTo>
                                  <a:cubicBezTo>
                                    <a:pt x="502" y="346"/>
                                    <a:pt x="505" y="349"/>
                                    <a:pt x="505" y="353"/>
                                  </a:cubicBezTo>
                                  <a:close/>
                                  <a:moveTo>
                                    <a:pt x="499" y="348"/>
                                  </a:moveTo>
                                  <a:cubicBezTo>
                                    <a:pt x="496" y="348"/>
                                    <a:pt x="494" y="350"/>
                                    <a:pt x="494" y="353"/>
                                  </a:cubicBezTo>
                                  <a:cubicBezTo>
                                    <a:pt x="494" y="353"/>
                                    <a:pt x="494" y="353"/>
                                    <a:pt x="494" y="353"/>
                                  </a:cubicBezTo>
                                  <a:cubicBezTo>
                                    <a:pt x="495" y="353"/>
                                    <a:pt x="497" y="353"/>
                                    <a:pt x="499" y="353"/>
                                  </a:cubicBezTo>
                                  <a:cubicBezTo>
                                    <a:pt x="500" y="353"/>
                                    <a:pt x="502" y="353"/>
                                    <a:pt x="504" y="353"/>
                                  </a:cubicBezTo>
                                  <a:cubicBezTo>
                                    <a:pt x="504" y="353"/>
                                    <a:pt x="504" y="353"/>
                                    <a:pt x="504" y="353"/>
                                  </a:cubicBezTo>
                                  <a:cubicBezTo>
                                    <a:pt x="504" y="350"/>
                                    <a:pt x="501" y="348"/>
                                    <a:pt x="499" y="348"/>
                                  </a:cubicBezTo>
                                  <a:close/>
                                  <a:moveTo>
                                    <a:pt x="453" y="380"/>
                                  </a:moveTo>
                                  <a:cubicBezTo>
                                    <a:pt x="454" y="378"/>
                                    <a:pt x="455" y="377"/>
                                    <a:pt x="456" y="375"/>
                                  </a:cubicBezTo>
                                  <a:cubicBezTo>
                                    <a:pt x="451" y="372"/>
                                    <a:pt x="445" y="370"/>
                                    <a:pt x="438" y="370"/>
                                  </a:cubicBezTo>
                                  <a:cubicBezTo>
                                    <a:pt x="431" y="370"/>
                                    <a:pt x="425" y="372"/>
                                    <a:pt x="420" y="375"/>
                                  </a:cubicBezTo>
                                  <a:cubicBezTo>
                                    <a:pt x="421" y="376"/>
                                    <a:pt x="422" y="378"/>
                                    <a:pt x="423" y="379"/>
                                  </a:cubicBezTo>
                                  <a:cubicBezTo>
                                    <a:pt x="427" y="377"/>
                                    <a:pt x="432" y="375"/>
                                    <a:pt x="438" y="375"/>
                                  </a:cubicBezTo>
                                  <a:cubicBezTo>
                                    <a:pt x="444" y="375"/>
                                    <a:pt x="449" y="377"/>
                                    <a:pt x="453" y="380"/>
                                  </a:cubicBezTo>
                                  <a:close/>
                                  <a:moveTo>
                                    <a:pt x="438" y="377"/>
                                  </a:moveTo>
                                  <a:cubicBezTo>
                                    <a:pt x="433" y="377"/>
                                    <a:pt x="428" y="378"/>
                                    <a:pt x="423" y="381"/>
                                  </a:cubicBezTo>
                                  <a:cubicBezTo>
                                    <a:pt x="424" y="383"/>
                                    <a:pt x="425" y="385"/>
                                    <a:pt x="426" y="387"/>
                                  </a:cubicBezTo>
                                  <a:cubicBezTo>
                                    <a:pt x="429" y="384"/>
                                    <a:pt x="433" y="383"/>
                                    <a:pt x="438" y="383"/>
                                  </a:cubicBezTo>
                                  <a:cubicBezTo>
                                    <a:pt x="442" y="383"/>
                                    <a:pt x="447" y="385"/>
                                    <a:pt x="450" y="387"/>
                                  </a:cubicBezTo>
                                  <a:cubicBezTo>
                                    <a:pt x="451" y="385"/>
                                    <a:pt x="452" y="383"/>
                                    <a:pt x="453" y="381"/>
                                  </a:cubicBezTo>
                                  <a:cubicBezTo>
                                    <a:pt x="448" y="378"/>
                                    <a:pt x="443" y="377"/>
                                    <a:pt x="438" y="377"/>
                                  </a:cubicBezTo>
                                  <a:close/>
                                  <a:moveTo>
                                    <a:pt x="457" y="374"/>
                                  </a:moveTo>
                                  <a:cubicBezTo>
                                    <a:pt x="458" y="372"/>
                                    <a:pt x="460" y="371"/>
                                    <a:pt x="461" y="369"/>
                                  </a:cubicBezTo>
                                  <a:cubicBezTo>
                                    <a:pt x="454" y="365"/>
                                    <a:pt x="446" y="362"/>
                                    <a:pt x="438" y="362"/>
                                  </a:cubicBezTo>
                                  <a:cubicBezTo>
                                    <a:pt x="429" y="362"/>
                                    <a:pt x="422" y="365"/>
                                    <a:pt x="415" y="369"/>
                                  </a:cubicBezTo>
                                  <a:cubicBezTo>
                                    <a:pt x="416" y="370"/>
                                    <a:pt x="418" y="372"/>
                                    <a:pt x="419" y="374"/>
                                  </a:cubicBezTo>
                                  <a:cubicBezTo>
                                    <a:pt x="424" y="370"/>
                                    <a:pt x="431" y="368"/>
                                    <a:pt x="438" y="368"/>
                                  </a:cubicBezTo>
                                  <a:cubicBezTo>
                                    <a:pt x="445" y="368"/>
                                    <a:pt x="452" y="370"/>
                                    <a:pt x="457" y="374"/>
                                  </a:cubicBezTo>
                                  <a:close/>
                                  <a:moveTo>
                                    <a:pt x="462" y="368"/>
                                  </a:moveTo>
                                  <a:cubicBezTo>
                                    <a:pt x="464" y="367"/>
                                    <a:pt x="465" y="365"/>
                                    <a:pt x="467" y="364"/>
                                  </a:cubicBezTo>
                                  <a:cubicBezTo>
                                    <a:pt x="459" y="358"/>
                                    <a:pt x="449" y="354"/>
                                    <a:pt x="438" y="354"/>
                                  </a:cubicBezTo>
                                  <a:cubicBezTo>
                                    <a:pt x="427" y="354"/>
                                    <a:pt x="417" y="358"/>
                                    <a:pt x="409" y="364"/>
                                  </a:cubicBezTo>
                                  <a:cubicBezTo>
                                    <a:pt x="411" y="365"/>
                                    <a:pt x="412" y="366"/>
                                    <a:pt x="414" y="368"/>
                                  </a:cubicBezTo>
                                  <a:cubicBezTo>
                                    <a:pt x="421" y="363"/>
                                    <a:pt x="429" y="361"/>
                                    <a:pt x="438" y="361"/>
                                  </a:cubicBezTo>
                                  <a:cubicBezTo>
                                    <a:pt x="447" y="361"/>
                                    <a:pt x="455" y="363"/>
                                    <a:pt x="462" y="368"/>
                                  </a:cubicBezTo>
                                  <a:close/>
                                  <a:moveTo>
                                    <a:pt x="407" y="353"/>
                                  </a:moveTo>
                                  <a:cubicBezTo>
                                    <a:pt x="407" y="356"/>
                                    <a:pt x="406" y="358"/>
                                    <a:pt x="405" y="361"/>
                                  </a:cubicBezTo>
                                  <a:cubicBezTo>
                                    <a:pt x="406" y="361"/>
                                    <a:pt x="407" y="362"/>
                                    <a:pt x="408" y="363"/>
                                  </a:cubicBezTo>
                                  <a:cubicBezTo>
                                    <a:pt x="409" y="362"/>
                                    <a:pt x="410" y="361"/>
                                    <a:pt x="411" y="360"/>
                                  </a:cubicBezTo>
                                  <a:cubicBezTo>
                                    <a:pt x="412" y="358"/>
                                    <a:pt x="412" y="355"/>
                                    <a:pt x="412" y="353"/>
                                  </a:cubicBezTo>
                                  <a:cubicBezTo>
                                    <a:pt x="412" y="343"/>
                                    <a:pt x="408" y="335"/>
                                    <a:pt x="402" y="328"/>
                                  </a:cubicBezTo>
                                  <a:cubicBezTo>
                                    <a:pt x="396" y="322"/>
                                    <a:pt x="387" y="318"/>
                                    <a:pt x="378" y="318"/>
                                  </a:cubicBezTo>
                                  <a:cubicBezTo>
                                    <a:pt x="368" y="318"/>
                                    <a:pt x="360" y="322"/>
                                    <a:pt x="354" y="328"/>
                                  </a:cubicBezTo>
                                  <a:cubicBezTo>
                                    <a:pt x="347" y="335"/>
                                    <a:pt x="344" y="343"/>
                                    <a:pt x="344" y="353"/>
                                  </a:cubicBezTo>
                                  <a:cubicBezTo>
                                    <a:pt x="344" y="356"/>
                                    <a:pt x="344" y="358"/>
                                    <a:pt x="345" y="361"/>
                                  </a:cubicBezTo>
                                  <a:cubicBezTo>
                                    <a:pt x="346" y="362"/>
                                    <a:pt x="346" y="362"/>
                                    <a:pt x="347" y="363"/>
                                  </a:cubicBezTo>
                                  <a:cubicBezTo>
                                    <a:pt x="348" y="362"/>
                                    <a:pt x="349" y="362"/>
                                    <a:pt x="350" y="361"/>
                                  </a:cubicBezTo>
                                  <a:cubicBezTo>
                                    <a:pt x="349" y="358"/>
                                    <a:pt x="349" y="356"/>
                                    <a:pt x="349" y="353"/>
                                  </a:cubicBezTo>
                                  <a:cubicBezTo>
                                    <a:pt x="349" y="337"/>
                                    <a:pt x="362" y="324"/>
                                    <a:pt x="378" y="324"/>
                                  </a:cubicBezTo>
                                  <a:cubicBezTo>
                                    <a:pt x="394" y="324"/>
                                    <a:pt x="407" y="337"/>
                                    <a:pt x="407" y="353"/>
                                  </a:cubicBezTo>
                                  <a:close/>
                                  <a:moveTo>
                                    <a:pt x="399" y="353"/>
                                  </a:moveTo>
                                  <a:cubicBezTo>
                                    <a:pt x="399" y="354"/>
                                    <a:pt x="399" y="356"/>
                                    <a:pt x="398" y="357"/>
                                  </a:cubicBezTo>
                                  <a:cubicBezTo>
                                    <a:pt x="400" y="358"/>
                                    <a:pt x="402" y="359"/>
                                    <a:pt x="404" y="360"/>
                                  </a:cubicBezTo>
                                  <a:cubicBezTo>
                                    <a:pt x="405" y="358"/>
                                    <a:pt x="405" y="355"/>
                                    <a:pt x="405" y="353"/>
                                  </a:cubicBezTo>
                                  <a:cubicBezTo>
                                    <a:pt x="405" y="345"/>
                                    <a:pt x="402" y="338"/>
                                    <a:pt x="397" y="333"/>
                                  </a:cubicBezTo>
                                  <a:cubicBezTo>
                                    <a:pt x="392" y="328"/>
                                    <a:pt x="385" y="325"/>
                                    <a:pt x="378" y="325"/>
                                  </a:cubicBezTo>
                                  <a:cubicBezTo>
                                    <a:pt x="370" y="325"/>
                                    <a:pt x="363" y="328"/>
                                    <a:pt x="359" y="333"/>
                                  </a:cubicBezTo>
                                  <a:cubicBezTo>
                                    <a:pt x="354" y="338"/>
                                    <a:pt x="351" y="345"/>
                                    <a:pt x="351" y="353"/>
                                  </a:cubicBezTo>
                                  <a:cubicBezTo>
                                    <a:pt x="351" y="355"/>
                                    <a:pt x="351" y="358"/>
                                    <a:pt x="352" y="360"/>
                                  </a:cubicBezTo>
                                  <a:cubicBezTo>
                                    <a:pt x="353" y="359"/>
                                    <a:pt x="355" y="358"/>
                                    <a:pt x="357" y="357"/>
                                  </a:cubicBezTo>
                                  <a:cubicBezTo>
                                    <a:pt x="357" y="356"/>
                                    <a:pt x="357" y="354"/>
                                    <a:pt x="357" y="353"/>
                                  </a:cubicBezTo>
                                  <a:cubicBezTo>
                                    <a:pt x="357" y="341"/>
                                    <a:pt x="366" y="332"/>
                                    <a:pt x="378" y="332"/>
                                  </a:cubicBezTo>
                                  <a:cubicBezTo>
                                    <a:pt x="389" y="332"/>
                                    <a:pt x="399" y="341"/>
                                    <a:pt x="399" y="353"/>
                                  </a:cubicBezTo>
                                  <a:close/>
                                  <a:moveTo>
                                    <a:pt x="391" y="353"/>
                                  </a:moveTo>
                                  <a:cubicBezTo>
                                    <a:pt x="391" y="353"/>
                                    <a:pt x="391" y="354"/>
                                    <a:pt x="391" y="355"/>
                                  </a:cubicBezTo>
                                  <a:cubicBezTo>
                                    <a:pt x="393" y="355"/>
                                    <a:pt x="395" y="356"/>
                                    <a:pt x="397" y="357"/>
                                  </a:cubicBezTo>
                                  <a:cubicBezTo>
                                    <a:pt x="397" y="355"/>
                                    <a:pt x="397" y="354"/>
                                    <a:pt x="397" y="353"/>
                                  </a:cubicBezTo>
                                  <a:cubicBezTo>
                                    <a:pt x="397" y="347"/>
                                    <a:pt x="395" y="342"/>
                                    <a:pt x="392" y="339"/>
                                  </a:cubicBezTo>
                                  <a:cubicBezTo>
                                    <a:pt x="388" y="335"/>
                                    <a:pt x="383" y="333"/>
                                    <a:pt x="378" y="333"/>
                                  </a:cubicBezTo>
                                  <a:cubicBezTo>
                                    <a:pt x="372" y="333"/>
                                    <a:pt x="368" y="335"/>
                                    <a:pt x="364" y="339"/>
                                  </a:cubicBezTo>
                                  <a:cubicBezTo>
                                    <a:pt x="360" y="342"/>
                                    <a:pt x="358" y="347"/>
                                    <a:pt x="358" y="353"/>
                                  </a:cubicBezTo>
                                  <a:cubicBezTo>
                                    <a:pt x="358" y="354"/>
                                    <a:pt x="358" y="355"/>
                                    <a:pt x="359" y="357"/>
                                  </a:cubicBezTo>
                                  <a:cubicBezTo>
                                    <a:pt x="361" y="356"/>
                                    <a:pt x="362" y="355"/>
                                    <a:pt x="364" y="355"/>
                                  </a:cubicBezTo>
                                  <a:cubicBezTo>
                                    <a:pt x="364" y="354"/>
                                    <a:pt x="364" y="353"/>
                                    <a:pt x="364" y="353"/>
                                  </a:cubicBezTo>
                                  <a:cubicBezTo>
                                    <a:pt x="364" y="345"/>
                                    <a:pt x="370" y="339"/>
                                    <a:pt x="378" y="339"/>
                                  </a:cubicBezTo>
                                  <a:cubicBezTo>
                                    <a:pt x="385" y="339"/>
                                    <a:pt x="391" y="345"/>
                                    <a:pt x="391" y="353"/>
                                  </a:cubicBezTo>
                                  <a:close/>
                                  <a:moveTo>
                                    <a:pt x="384" y="353"/>
                                  </a:moveTo>
                                  <a:cubicBezTo>
                                    <a:pt x="384" y="353"/>
                                    <a:pt x="384" y="353"/>
                                    <a:pt x="384" y="353"/>
                                  </a:cubicBezTo>
                                  <a:cubicBezTo>
                                    <a:pt x="386" y="354"/>
                                    <a:pt x="388" y="354"/>
                                    <a:pt x="390" y="354"/>
                                  </a:cubicBezTo>
                                  <a:cubicBezTo>
                                    <a:pt x="390" y="354"/>
                                    <a:pt x="390" y="353"/>
                                    <a:pt x="390" y="353"/>
                                  </a:cubicBezTo>
                                  <a:cubicBezTo>
                                    <a:pt x="390" y="346"/>
                                    <a:pt x="384" y="341"/>
                                    <a:pt x="378" y="341"/>
                                  </a:cubicBezTo>
                                  <a:cubicBezTo>
                                    <a:pt x="371" y="341"/>
                                    <a:pt x="366" y="346"/>
                                    <a:pt x="366" y="353"/>
                                  </a:cubicBezTo>
                                  <a:cubicBezTo>
                                    <a:pt x="366" y="353"/>
                                    <a:pt x="366" y="354"/>
                                    <a:pt x="366" y="354"/>
                                  </a:cubicBezTo>
                                  <a:cubicBezTo>
                                    <a:pt x="368" y="354"/>
                                    <a:pt x="369" y="354"/>
                                    <a:pt x="371" y="353"/>
                                  </a:cubicBezTo>
                                  <a:cubicBezTo>
                                    <a:pt x="371" y="353"/>
                                    <a:pt x="371" y="353"/>
                                    <a:pt x="371" y="353"/>
                                  </a:cubicBezTo>
                                  <a:cubicBezTo>
                                    <a:pt x="371" y="349"/>
                                    <a:pt x="374" y="346"/>
                                    <a:pt x="378" y="346"/>
                                  </a:cubicBezTo>
                                  <a:cubicBezTo>
                                    <a:pt x="381" y="346"/>
                                    <a:pt x="384" y="349"/>
                                    <a:pt x="384" y="353"/>
                                  </a:cubicBezTo>
                                  <a:close/>
                                  <a:moveTo>
                                    <a:pt x="378" y="348"/>
                                  </a:moveTo>
                                  <a:cubicBezTo>
                                    <a:pt x="375" y="348"/>
                                    <a:pt x="373" y="350"/>
                                    <a:pt x="373" y="353"/>
                                  </a:cubicBezTo>
                                  <a:cubicBezTo>
                                    <a:pt x="373" y="353"/>
                                    <a:pt x="373" y="353"/>
                                    <a:pt x="373" y="353"/>
                                  </a:cubicBezTo>
                                  <a:cubicBezTo>
                                    <a:pt x="374" y="353"/>
                                    <a:pt x="376" y="353"/>
                                    <a:pt x="378" y="353"/>
                                  </a:cubicBezTo>
                                  <a:cubicBezTo>
                                    <a:pt x="379" y="353"/>
                                    <a:pt x="381" y="353"/>
                                    <a:pt x="383" y="353"/>
                                  </a:cubicBezTo>
                                  <a:cubicBezTo>
                                    <a:pt x="383" y="353"/>
                                    <a:pt x="383" y="353"/>
                                    <a:pt x="383" y="353"/>
                                  </a:cubicBezTo>
                                  <a:cubicBezTo>
                                    <a:pt x="383" y="350"/>
                                    <a:pt x="381" y="348"/>
                                    <a:pt x="378" y="348"/>
                                  </a:cubicBezTo>
                                  <a:close/>
                                  <a:moveTo>
                                    <a:pt x="333" y="380"/>
                                  </a:moveTo>
                                  <a:cubicBezTo>
                                    <a:pt x="333" y="378"/>
                                    <a:pt x="334" y="377"/>
                                    <a:pt x="335" y="375"/>
                                  </a:cubicBezTo>
                                  <a:cubicBezTo>
                                    <a:pt x="330" y="372"/>
                                    <a:pt x="324" y="370"/>
                                    <a:pt x="317" y="370"/>
                                  </a:cubicBezTo>
                                  <a:cubicBezTo>
                                    <a:pt x="310" y="370"/>
                                    <a:pt x="304" y="372"/>
                                    <a:pt x="298" y="375"/>
                                  </a:cubicBezTo>
                                  <a:cubicBezTo>
                                    <a:pt x="299" y="377"/>
                                    <a:pt x="300" y="378"/>
                                    <a:pt x="301" y="380"/>
                                  </a:cubicBezTo>
                                  <a:cubicBezTo>
                                    <a:pt x="306" y="377"/>
                                    <a:pt x="311" y="375"/>
                                    <a:pt x="317" y="375"/>
                                  </a:cubicBezTo>
                                  <a:cubicBezTo>
                                    <a:pt x="323" y="375"/>
                                    <a:pt x="328" y="377"/>
                                    <a:pt x="333" y="380"/>
                                  </a:cubicBezTo>
                                  <a:close/>
                                  <a:moveTo>
                                    <a:pt x="317" y="377"/>
                                  </a:moveTo>
                                  <a:cubicBezTo>
                                    <a:pt x="311" y="377"/>
                                    <a:pt x="306" y="379"/>
                                    <a:pt x="302" y="381"/>
                                  </a:cubicBezTo>
                                  <a:cubicBezTo>
                                    <a:pt x="303" y="383"/>
                                    <a:pt x="304" y="385"/>
                                    <a:pt x="304" y="387"/>
                                  </a:cubicBezTo>
                                  <a:cubicBezTo>
                                    <a:pt x="308" y="385"/>
                                    <a:pt x="312" y="383"/>
                                    <a:pt x="317" y="383"/>
                                  </a:cubicBezTo>
                                  <a:cubicBezTo>
                                    <a:pt x="322" y="383"/>
                                    <a:pt x="326" y="385"/>
                                    <a:pt x="329" y="387"/>
                                  </a:cubicBezTo>
                                  <a:cubicBezTo>
                                    <a:pt x="330" y="385"/>
                                    <a:pt x="331" y="383"/>
                                    <a:pt x="332" y="381"/>
                                  </a:cubicBezTo>
                                  <a:cubicBezTo>
                                    <a:pt x="328" y="378"/>
                                    <a:pt x="322" y="377"/>
                                    <a:pt x="317" y="377"/>
                                  </a:cubicBezTo>
                                  <a:close/>
                                  <a:moveTo>
                                    <a:pt x="336" y="374"/>
                                  </a:moveTo>
                                  <a:cubicBezTo>
                                    <a:pt x="338" y="372"/>
                                    <a:pt x="339" y="371"/>
                                    <a:pt x="340" y="369"/>
                                  </a:cubicBezTo>
                                  <a:cubicBezTo>
                                    <a:pt x="334" y="365"/>
                                    <a:pt x="326" y="362"/>
                                    <a:pt x="317" y="362"/>
                                  </a:cubicBezTo>
                                  <a:cubicBezTo>
                                    <a:pt x="308" y="362"/>
                                    <a:pt x="300" y="365"/>
                                    <a:pt x="293" y="369"/>
                                  </a:cubicBezTo>
                                  <a:cubicBezTo>
                                    <a:pt x="295" y="371"/>
                                    <a:pt x="296" y="372"/>
                                    <a:pt x="297" y="374"/>
                                  </a:cubicBezTo>
                                  <a:cubicBezTo>
                                    <a:pt x="303" y="370"/>
                                    <a:pt x="310" y="368"/>
                                    <a:pt x="317" y="368"/>
                                  </a:cubicBezTo>
                                  <a:cubicBezTo>
                                    <a:pt x="324" y="368"/>
                                    <a:pt x="331" y="370"/>
                                    <a:pt x="336" y="374"/>
                                  </a:cubicBezTo>
                                  <a:close/>
                                  <a:moveTo>
                                    <a:pt x="341" y="368"/>
                                  </a:moveTo>
                                  <a:cubicBezTo>
                                    <a:pt x="343" y="367"/>
                                    <a:pt x="344" y="365"/>
                                    <a:pt x="346" y="364"/>
                                  </a:cubicBezTo>
                                  <a:cubicBezTo>
                                    <a:pt x="338" y="358"/>
                                    <a:pt x="328" y="354"/>
                                    <a:pt x="317" y="354"/>
                                  </a:cubicBezTo>
                                  <a:cubicBezTo>
                                    <a:pt x="306" y="354"/>
                                    <a:pt x="296" y="358"/>
                                    <a:pt x="288" y="364"/>
                                  </a:cubicBezTo>
                                  <a:cubicBezTo>
                                    <a:pt x="289" y="365"/>
                                    <a:pt x="291" y="367"/>
                                    <a:pt x="292" y="368"/>
                                  </a:cubicBezTo>
                                  <a:cubicBezTo>
                                    <a:pt x="299" y="363"/>
                                    <a:pt x="308" y="361"/>
                                    <a:pt x="317" y="361"/>
                                  </a:cubicBezTo>
                                  <a:cubicBezTo>
                                    <a:pt x="326" y="361"/>
                                    <a:pt x="334" y="363"/>
                                    <a:pt x="341" y="368"/>
                                  </a:cubicBezTo>
                                  <a:close/>
                                  <a:moveTo>
                                    <a:pt x="302" y="125"/>
                                  </a:moveTo>
                                  <a:cubicBezTo>
                                    <a:pt x="303" y="126"/>
                                    <a:pt x="304" y="128"/>
                                    <a:pt x="304" y="130"/>
                                  </a:cubicBezTo>
                                  <a:cubicBezTo>
                                    <a:pt x="308" y="128"/>
                                    <a:pt x="312" y="126"/>
                                    <a:pt x="317" y="126"/>
                                  </a:cubicBezTo>
                                  <a:cubicBezTo>
                                    <a:pt x="322" y="126"/>
                                    <a:pt x="326" y="128"/>
                                    <a:pt x="329" y="130"/>
                                  </a:cubicBezTo>
                                  <a:cubicBezTo>
                                    <a:pt x="330" y="128"/>
                                    <a:pt x="331" y="126"/>
                                    <a:pt x="332" y="124"/>
                                  </a:cubicBezTo>
                                  <a:cubicBezTo>
                                    <a:pt x="328" y="122"/>
                                    <a:pt x="322" y="120"/>
                                    <a:pt x="317" y="120"/>
                                  </a:cubicBezTo>
                                  <a:cubicBezTo>
                                    <a:pt x="311" y="120"/>
                                    <a:pt x="306" y="122"/>
                                    <a:pt x="302" y="125"/>
                                  </a:cubicBezTo>
                                  <a:close/>
                                  <a:moveTo>
                                    <a:pt x="317" y="118"/>
                                  </a:moveTo>
                                  <a:cubicBezTo>
                                    <a:pt x="323" y="118"/>
                                    <a:pt x="328" y="120"/>
                                    <a:pt x="333" y="123"/>
                                  </a:cubicBezTo>
                                  <a:cubicBezTo>
                                    <a:pt x="333" y="121"/>
                                    <a:pt x="334" y="120"/>
                                    <a:pt x="335" y="118"/>
                                  </a:cubicBezTo>
                                  <a:cubicBezTo>
                                    <a:pt x="330" y="115"/>
                                    <a:pt x="324" y="113"/>
                                    <a:pt x="317" y="113"/>
                                  </a:cubicBezTo>
                                  <a:cubicBezTo>
                                    <a:pt x="310" y="113"/>
                                    <a:pt x="304" y="115"/>
                                    <a:pt x="298" y="118"/>
                                  </a:cubicBezTo>
                                  <a:cubicBezTo>
                                    <a:pt x="299" y="120"/>
                                    <a:pt x="300" y="121"/>
                                    <a:pt x="301" y="123"/>
                                  </a:cubicBezTo>
                                  <a:cubicBezTo>
                                    <a:pt x="306" y="120"/>
                                    <a:pt x="311" y="118"/>
                                    <a:pt x="317" y="118"/>
                                  </a:cubicBezTo>
                                  <a:close/>
                                  <a:moveTo>
                                    <a:pt x="305" y="132"/>
                                  </a:moveTo>
                                  <a:cubicBezTo>
                                    <a:pt x="305" y="134"/>
                                    <a:pt x="306" y="136"/>
                                    <a:pt x="306" y="139"/>
                                  </a:cubicBezTo>
                                  <a:cubicBezTo>
                                    <a:pt x="309" y="136"/>
                                    <a:pt x="313" y="134"/>
                                    <a:pt x="317" y="134"/>
                                  </a:cubicBezTo>
                                  <a:cubicBezTo>
                                    <a:pt x="321" y="134"/>
                                    <a:pt x="325" y="136"/>
                                    <a:pt x="327" y="139"/>
                                  </a:cubicBezTo>
                                  <a:cubicBezTo>
                                    <a:pt x="328" y="136"/>
                                    <a:pt x="328" y="134"/>
                                    <a:pt x="329" y="132"/>
                                  </a:cubicBezTo>
                                  <a:cubicBezTo>
                                    <a:pt x="326" y="129"/>
                                    <a:pt x="321" y="128"/>
                                    <a:pt x="317" y="128"/>
                                  </a:cubicBezTo>
                                  <a:cubicBezTo>
                                    <a:pt x="312" y="128"/>
                                    <a:pt x="308" y="129"/>
                                    <a:pt x="305" y="132"/>
                                  </a:cubicBezTo>
                                  <a:close/>
                                  <a:moveTo>
                                    <a:pt x="327" y="147"/>
                                  </a:moveTo>
                                  <a:cubicBezTo>
                                    <a:pt x="327" y="145"/>
                                    <a:pt x="327" y="143"/>
                                    <a:pt x="327" y="141"/>
                                  </a:cubicBezTo>
                                  <a:cubicBezTo>
                                    <a:pt x="325" y="137"/>
                                    <a:pt x="321" y="135"/>
                                    <a:pt x="317" y="135"/>
                                  </a:cubicBezTo>
                                  <a:cubicBezTo>
                                    <a:pt x="313" y="135"/>
                                    <a:pt x="309" y="138"/>
                                    <a:pt x="307" y="141"/>
                                  </a:cubicBezTo>
                                  <a:cubicBezTo>
                                    <a:pt x="307" y="143"/>
                                    <a:pt x="307" y="145"/>
                                    <a:pt x="307" y="147"/>
                                  </a:cubicBezTo>
                                  <a:cubicBezTo>
                                    <a:pt x="307" y="148"/>
                                    <a:pt x="307" y="148"/>
                                    <a:pt x="307" y="148"/>
                                  </a:cubicBezTo>
                                  <a:cubicBezTo>
                                    <a:pt x="308" y="148"/>
                                    <a:pt x="309" y="148"/>
                                    <a:pt x="310" y="148"/>
                                  </a:cubicBezTo>
                                  <a:cubicBezTo>
                                    <a:pt x="310" y="148"/>
                                    <a:pt x="310" y="147"/>
                                    <a:pt x="310" y="147"/>
                                  </a:cubicBezTo>
                                  <a:cubicBezTo>
                                    <a:pt x="310" y="143"/>
                                    <a:pt x="313" y="140"/>
                                    <a:pt x="317" y="140"/>
                                  </a:cubicBezTo>
                                  <a:cubicBezTo>
                                    <a:pt x="321" y="140"/>
                                    <a:pt x="324" y="143"/>
                                    <a:pt x="324" y="147"/>
                                  </a:cubicBezTo>
                                  <a:cubicBezTo>
                                    <a:pt x="324" y="147"/>
                                    <a:pt x="324" y="148"/>
                                    <a:pt x="324" y="148"/>
                                  </a:cubicBezTo>
                                  <a:cubicBezTo>
                                    <a:pt x="325" y="148"/>
                                    <a:pt x="326" y="148"/>
                                    <a:pt x="327" y="148"/>
                                  </a:cubicBezTo>
                                  <a:cubicBezTo>
                                    <a:pt x="327" y="148"/>
                                    <a:pt x="327" y="148"/>
                                    <a:pt x="327" y="147"/>
                                  </a:cubicBezTo>
                                  <a:close/>
                                  <a:moveTo>
                                    <a:pt x="317" y="142"/>
                                  </a:moveTo>
                                  <a:cubicBezTo>
                                    <a:pt x="314" y="142"/>
                                    <a:pt x="312" y="144"/>
                                    <a:pt x="312" y="147"/>
                                  </a:cubicBezTo>
                                  <a:cubicBezTo>
                                    <a:pt x="312" y="147"/>
                                    <a:pt x="312" y="147"/>
                                    <a:pt x="312" y="148"/>
                                  </a:cubicBezTo>
                                  <a:cubicBezTo>
                                    <a:pt x="314" y="147"/>
                                    <a:pt x="315" y="147"/>
                                    <a:pt x="317" y="147"/>
                                  </a:cubicBezTo>
                                  <a:cubicBezTo>
                                    <a:pt x="319" y="147"/>
                                    <a:pt x="320" y="147"/>
                                    <a:pt x="322" y="148"/>
                                  </a:cubicBezTo>
                                  <a:cubicBezTo>
                                    <a:pt x="322" y="147"/>
                                    <a:pt x="322" y="147"/>
                                    <a:pt x="322" y="147"/>
                                  </a:cubicBezTo>
                                  <a:cubicBezTo>
                                    <a:pt x="322" y="144"/>
                                    <a:pt x="320" y="142"/>
                                    <a:pt x="317" y="142"/>
                                  </a:cubicBezTo>
                                  <a:close/>
                                  <a:moveTo>
                                    <a:pt x="288" y="158"/>
                                  </a:moveTo>
                                  <a:cubicBezTo>
                                    <a:pt x="289" y="160"/>
                                    <a:pt x="291" y="161"/>
                                    <a:pt x="292" y="163"/>
                                  </a:cubicBezTo>
                                  <a:cubicBezTo>
                                    <a:pt x="299" y="158"/>
                                    <a:pt x="308" y="155"/>
                                    <a:pt x="317" y="155"/>
                                  </a:cubicBezTo>
                                  <a:cubicBezTo>
                                    <a:pt x="326" y="155"/>
                                    <a:pt x="334" y="158"/>
                                    <a:pt x="341" y="163"/>
                                  </a:cubicBezTo>
                                  <a:cubicBezTo>
                                    <a:pt x="343" y="161"/>
                                    <a:pt x="344" y="160"/>
                                    <a:pt x="346" y="158"/>
                                  </a:cubicBezTo>
                                  <a:cubicBezTo>
                                    <a:pt x="338" y="152"/>
                                    <a:pt x="328" y="149"/>
                                    <a:pt x="317" y="149"/>
                                  </a:cubicBezTo>
                                  <a:cubicBezTo>
                                    <a:pt x="306" y="149"/>
                                    <a:pt x="296" y="152"/>
                                    <a:pt x="288" y="158"/>
                                  </a:cubicBezTo>
                                  <a:close/>
                                  <a:moveTo>
                                    <a:pt x="423" y="124"/>
                                  </a:moveTo>
                                  <a:cubicBezTo>
                                    <a:pt x="424" y="126"/>
                                    <a:pt x="425" y="128"/>
                                    <a:pt x="426" y="130"/>
                                  </a:cubicBezTo>
                                  <a:cubicBezTo>
                                    <a:pt x="429" y="127"/>
                                    <a:pt x="433" y="126"/>
                                    <a:pt x="438" y="126"/>
                                  </a:cubicBezTo>
                                  <a:cubicBezTo>
                                    <a:pt x="442" y="126"/>
                                    <a:pt x="447" y="128"/>
                                    <a:pt x="450" y="130"/>
                                  </a:cubicBezTo>
                                  <a:cubicBezTo>
                                    <a:pt x="451" y="128"/>
                                    <a:pt x="452" y="126"/>
                                    <a:pt x="453" y="124"/>
                                  </a:cubicBezTo>
                                  <a:cubicBezTo>
                                    <a:pt x="448" y="122"/>
                                    <a:pt x="443" y="120"/>
                                    <a:pt x="438" y="120"/>
                                  </a:cubicBezTo>
                                  <a:cubicBezTo>
                                    <a:pt x="433" y="120"/>
                                    <a:pt x="428" y="121"/>
                                    <a:pt x="423" y="124"/>
                                  </a:cubicBezTo>
                                  <a:close/>
                                  <a:moveTo>
                                    <a:pt x="438" y="118"/>
                                  </a:moveTo>
                                  <a:cubicBezTo>
                                    <a:pt x="444" y="118"/>
                                    <a:pt x="449" y="120"/>
                                    <a:pt x="453" y="123"/>
                                  </a:cubicBezTo>
                                  <a:cubicBezTo>
                                    <a:pt x="454" y="121"/>
                                    <a:pt x="455" y="120"/>
                                    <a:pt x="456" y="118"/>
                                  </a:cubicBezTo>
                                  <a:cubicBezTo>
                                    <a:pt x="451" y="115"/>
                                    <a:pt x="445" y="113"/>
                                    <a:pt x="438" y="113"/>
                                  </a:cubicBezTo>
                                  <a:cubicBezTo>
                                    <a:pt x="431" y="113"/>
                                    <a:pt x="425" y="115"/>
                                    <a:pt x="420" y="118"/>
                                  </a:cubicBezTo>
                                  <a:cubicBezTo>
                                    <a:pt x="421" y="119"/>
                                    <a:pt x="422" y="121"/>
                                    <a:pt x="423" y="123"/>
                                  </a:cubicBezTo>
                                  <a:cubicBezTo>
                                    <a:pt x="427" y="120"/>
                                    <a:pt x="432" y="118"/>
                                    <a:pt x="438" y="118"/>
                                  </a:cubicBezTo>
                                  <a:close/>
                                  <a:moveTo>
                                    <a:pt x="426" y="131"/>
                                  </a:moveTo>
                                  <a:cubicBezTo>
                                    <a:pt x="427" y="133"/>
                                    <a:pt x="428" y="135"/>
                                    <a:pt x="428" y="138"/>
                                  </a:cubicBezTo>
                                  <a:cubicBezTo>
                                    <a:pt x="431" y="135"/>
                                    <a:pt x="434" y="134"/>
                                    <a:pt x="438" y="134"/>
                                  </a:cubicBezTo>
                                  <a:cubicBezTo>
                                    <a:pt x="442" y="134"/>
                                    <a:pt x="446" y="136"/>
                                    <a:pt x="448" y="139"/>
                                  </a:cubicBezTo>
                                  <a:cubicBezTo>
                                    <a:pt x="449" y="136"/>
                                    <a:pt x="449" y="134"/>
                                    <a:pt x="450" y="132"/>
                                  </a:cubicBezTo>
                                  <a:cubicBezTo>
                                    <a:pt x="446" y="129"/>
                                    <a:pt x="442" y="128"/>
                                    <a:pt x="438" y="128"/>
                                  </a:cubicBezTo>
                                  <a:cubicBezTo>
                                    <a:pt x="434" y="128"/>
                                    <a:pt x="430" y="129"/>
                                    <a:pt x="426" y="131"/>
                                  </a:cubicBezTo>
                                  <a:close/>
                                  <a:moveTo>
                                    <a:pt x="447" y="147"/>
                                  </a:moveTo>
                                  <a:cubicBezTo>
                                    <a:pt x="447" y="145"/>
                                    <a:pt x="448" y="143"/>
                                    <a:pt x="448" y="141"/>
                                  </a:cubicBezTo>
                                  <a:cubicBezTo>
                                    <a:pt x="446" y="137"/>
                                    <a:pt x="442" y="135"/>
                                    <a:pt x="438" y="135"/>
                                  </a:cubicBezTo>
                                  <a:cubicBezTo>
                                    <a:pt x="434" y="135"/>
                                    <a:pt x="431" y="137"/>
                                    <a:pt x="428" y="140"/>
                                  </a:cubicBezTo>
                                  <a:cubicBezTo>
                                    <a:pt x="429" y="142"/>
                                    <a:pt x="429" y="145"/>
                                    <a:pt x="429" y="147"/>
                                  </a:cubicBezTo>
                                  <a:cubicBezTo>
                                    <a:pt x="429" y="147"/>
                                    <a:pt x="429" y="148"/>
                                    <a:pt x="429" y="148"/>
                                  </a:cubicBezTo>
                                  <a:cubicBezTo>
                                    <a:pt x="430" y="148"/>
                                    <a:pt x="430" y="148"/>
                                    <a:pt x="431" y="148"/>
                                  </a:cubicBezTo>
                                  <a:cubicBezTo>
                                    <a:pt x="431" y="148"/>
                                    <a:pt x="431" y="147"/>
                                    <a:pt x="431" y="147"/>
                                  </a:cubicBezTo>
                                  <a:cubicBezTo>
                                    <a:pt x="431" y="143"/>
                                    <a:pt x="434" y="140"/>
                                    <a:pt x="438" y="140"/>
                                  </a:cubicBezTo>
                                  <a:cubicBezTo>
                                    <a:pt x="441" y="140"/>
                                    <a:pt x="444" y="143"/>
                                    <a:pt x="444" y="147"/>
                                  </a:cubicBezTo>
                                  <a:cubicBezTo>
                                    <a:pt x="444" y="147"/>
                                    <a:pt x="444" y="148"/>
                                    <a:pt x="444" y="148"/>
                                  </a:cubicBezTo>
                                  <a:cubicBezTo>
                                    <a:pt x="445" y="148"/>
                                    <a:pt x="446" y="148"/>
                                    <a:pt x="447" y="148"/>
                                  </a:cubicBezTo>
                                  <a:cubicBezTo>
                                    <a:pt x="447" y="148"/>
                                    <a:pt x="447" y="148"/>
                                    <a:pt x="447" y="147"/>
                                  </a:cubicBezTo>
                                  <a:close/>
                                  <a:moveTo>
                                    <a:pt x="438" y="142"/>
                                  </a:moveTo>
                                  <a:cubicBezTo>
                                    <a:pt x="435" y="142"/>
                                    <a:pt x="433" y="144"/>
                                    <a:pt x="433" y="147"/>
                                  </a:cubicBezTo>
                                  <a:cubicBezTo>
                                    <a:pt x="433" y="147"/>
                                    <a:pt x="433" y="147"/>
                                    <a:pt x="433" y="148"/>
                                  </a:cubicBezTo>
                                  <a:cubicBezTo>
                                    <a:pt x="434" y="147"/>
                                    <a:pt x="436" y="147"/>
                                    <a:pt x="438" y="147"/>
                                  </a:cubicBezTo>
                                  <a:cubicBezTo>
                                    <a:pt x="439" y="147"/>
                                    <a:pt x="441" y="147"/>
                                    <a:pt x="443" y="148"/>
                                  </a:cubicBezTo>
                                  <a:cubicBezTo>
                                    <a:pt x="443" y="147"/>
                                    <a:pt x="443" y="147"/>
                                    <a:pt x="443" y="147"/>
                                  </a:cubicBezTo>
                                  <a:cubicBezTo>
                                    <a:pt x="443" y="144"/>
                                    <a:pt x="441" y="142"/>
                                    <a:pt x="438" y="142"/>
                                  </a:cubicBezTo>
                                  <a:close/>
                                  <a:moveTo>
                                    <a:pt x="409" y="158"/>
                                  </a:moveTo>
                                  <a:cubicBezTo>
                                    <a:pt x="411" y="159"/>
                                    <a:pt x="412" y="161"/>
                                    <a:pt x="414" y="162"/>
                                  </a:cubicBezTo>
                                  <a:cubicBezTo>
                                    <a:pt x="421" y="158"/>
                                    <a:pt x="429" y="155"/>
                                    <a:pt x="438" y="155"/>
                                  </a:cubicBezTo>
                                  <a:cubicBezTo>
                                    <a:pt x="447" y="155"/>
                                    <a:pt x="455" y="158"/>
                                    <a:pt x="462" y="163"/>
                                  </a:cubicBezTo>
                                  <a:cubicBezTo>
                                    <a:pt x="464" y="161"/>
                                    <a:pt x="465" y="160"/>
                                    <a:pt x="467" y="158"/>
                                  </a:cubicBezTo>
                                  <a:cubicBezTo>
                                    <a:pt x="459" y="152"/>
                                    <a:pt x="449" y="149"/>
                                    <a:pt x="438" y="149"/>
                                  </a:cubicBezTo>
                                  <a:cubicBezTo>
                                    <a:pt x="427" y="149"/>
                                    <a:pt x="417" y="152"/>
                                    <a:pt x="409" y="158"/>
                                  </a:cubicBezTo>
                                  <a:close/>
                                  <a:moveTo>
                                    <a:pt x="545" y="125"/>
                                  </a:moveTo>
                                  <a:cubicBezTo>
                                    <a:pt x="546" y="127"/>
                                    <a:pt x="546" y="128"/>
                                    <a:pt x="547" y="130"/>
                                  </a:cubicBezTo>
                                  <a:cubicBezTo>
                                    <a:pt x="551" y="128"/>
                                    <a:pt x="555" y="126"/>
                                    <a:pt x="560" y="126"/>
                                  </a:cubicBezTo>
                                  <a:cubicBezTo>
                                    <a:pt x="565" y="126"/>
                                    <a:pt x="569" y="128"/>
                                    <a:pt x="572" y="130"/>
                                  </a:cubicBezTo>
                                  <a:cubicBezTo>
                                    <a:pt x="573" y="128"/>
                                    <a:pt x="574" y="126"/>
                                    <a:pt x="575" y="124"/>
                                  </a:cubicBezTo>
                                  <a:cubicBezTo>
                                    <a:pt x="571" y="122"/>
                                    <a:pt x="565" y="120"/>
                                    <a:pt x="560" y="120"/>
                                  </a:cubicBezTo>
                                  <a:cubicBezTo>
                                    <a:pt x="554" y="120"/>
                                    <a:pt x="549" y="122"/>
                                    <a:pt x="545" y="125"/>
                                  </a:cubicBezTo>
                                  <a:close/>
                                  <a:moveTo>
                                    <a:pt x="560" y="118"/>
                                  </a:moveTo>
                                  <a:cubicBezTo>
                                    <a:pt x="566" y="118"/>
                                    <a:pt x="571" y="120"/>
                                    <a:pt x="576" y="123"/>
                                  </a:cubicBezTo>
                                  <a:cubicBezTo>
                                    <a:pt x="577" y="121"/>
                                    <a:pt x="577" y="120"/>
                                    <a:pt x="578" y="118"/>
                                  </a:cubicBezTo>
                                  <a:cubicBezTo>
                                    <a:pt x="573" y="115"/>
                                    <a:pt x="567" y="113"/>
                                    <a:pt x="560" y="113"/>
                                  </a:cubicBezTo>
                                  <a:cubicBezTo>
                                    <a:pt x="553" y="113"/>
                                    <a:pt x="547" y="115"/>
                                    <a:pt x="541" y="119"/>
                                  </a:cubicBezTo>
                                  <a:cubicBezTo>
                                    <a:pt x="542" y="120"/>
                                    <a:pt x="543" y="122"/>
                                    <a:pt x="544" y="123"/>
                                  </a:cubicBezTo>
                                  <a:cubicBezTo>
                                    <a:pt x="549" y="120"/>
                                    <a:pt x="554" y="118"/>
                                    <a:pt x="560" y="118"/>
                                  </a:cubicBezTo>
                                  <a:close/>
                                  <a:moveTo>
                                    <a:pt x="548" y="132"/>
                                  </a:moveTo>
                                  <a:cubicBezTo>
                                    <a:pt x="548" y="134"/>
                                    <a:pt x="549" y="137"/>
                                    <a:pt x="549" y="139"/>
                                  </a:cubicBezTo>
                                  <a:cubicBezTo>
                                    <a:pt x="549" y="139"/>
                                    <a:pt x="549" y="139"/>
                                    <a:pt x="549" y="139"/>
                                  </a:cubicBezTo>
                                  <a:cubicBezTo>
                                    <a:pt x="552" y="136"/>
                                    <a:pt x="556" y="134"/>
                                    <a:pt x="560" y="134"/>
                                  </a:cubicBezTo>
                                  <a:cubicBezTo>
                                    <a:pt x="564" y="134"/>
                                    <a:pt x="568" y="136"/>
                                    <a:pt x="570" y="139"/>
                                  </a:cubicBezTo>
                                  <a:cubicBezTo>
                                    <a:pt x="571" y="136"/>
                                    <a:pt x="571" y="134"/>
                                    <a:pt x="572" y="132"/>
                                  </a:cubicBezTo>
                                  <a:cubicBezTo>
                                    <a:pt x="569" y="129"/>
                                    <a:pt x="564" y="128"/>
                                    <a:pt x="560" y="128"/>
                                  </a:cubicBezTo>
                                  <a:cubicBezTo>
                                    <a:pt x="555" y="128"/>
                                    <a:pt x="551" y="129"/>
                                    <a:pt x="548" y="132"/>
                                  </a:cubicBezTo>
                                  <a:close/>
                                  <a:moveTo>
                                    <a:pt x="570" y="147"/>
                                  </a:moveTo>
                                  <a:cubicBezTo>
                                    <a:pt x="570" y="145"/>
                                    <a:pt x="570" y="143"/>
                                    <a:pt x="570" y="141"/>
                                  </a:cubicBezTo>
                                  <a:cubicBezTo>
                                    <a:pt x="568" y="137"/>
                                    <a:pt x="564" y="135"/>
                                    <a:pt x="560" y="135"/>
                                  </a:cubicBezTo>
                                  <a:cubicBezTo>
                                    <a:pt x="555" y="135"/>
                                    <a:pt x="552" y="138"/>
                                    <a:pt x="550" y="141"/>
                                  </a:cubicBezTo>
                                  <a:cubicBezTo>
                                    <a:pt x="549" y="141"/>
                                    <a:pt x="549" y="141"/>
                                    <a:pt x="549" y="140"/>
                                  </a:cubicBezTo>
                                  <a:cubicBezTo>
                                    <a:pt x="550" y="142"/>
                                    <a:pt x="550" y="145"/>
                                    <a:pt x="550" y="147"/>
                                  </a:cubicBezTo>
                                  <a:cubicBezTo>
                                    <a:pt x="550" y="148"/>
                                    <a:pt x="550" y="148"/>
                                    <a:pt x="550" y="148"/>
                                  </a:cubicBezTo>
                                  <a:cubicBezTo>
                                    <a:pt x="551" y="148"/>
                                    <a:pt x="552" y="148"/>
                                    <a:pt x="553" y="148"/>
                                  </a:cubicBezTo>
                                  <a:cubicBezTo>
                                    <a:pt x="553" y="148"/>
                                    <a:pt x="553" y="147"/>
                                    <a:pt x="553" y="147"/>
                                  </a:cubicBezTo>
                                  <a:cubicBezTo>
                                    <a:pt x="553" y="143"/>
                                    <a:pt x="556" y="140"/>
                                    <a:pt x="560" y="140"/>
                                  </a:cubicBezTo>
                                  <a:cubicBezTo>
                                    <a:pt x="564" y="140"/>
                                    <a:pt x="567" y="143"/>
                                    <a:pt x="567" y="147"/>
                                  </a:cubicBezTo>
                                  <a:cubicBezTo>
                                    <a:pt x="567" y="147"/>
                                    <a:pt x="567" y="148"/>
                                    <a:pt x="567" y="148"/>
                                  </a:cubicBezTo>
                                  <a:cubicBezTo>
                                    <a:pt x="568" y="148"/>
                                    <a:pt x="569" y="148"/>
                                    <a:pt x="570" y="148"/>
                                  </a:cubicBezTo>
                                  <a:cubicBezTo>
                                    <a:pt x="570" y="148"/>
                                    <a:pt x="570" y="148"/>
                                    <a:pt x="570" y="147"/>
                                  </a:cubicBezTo>
                                  <a:close/>
                                  <a:moveTo>
                                    <a:pt x="560" y="142"/>
                                  </a:moveTo>
                                  <a:cubicBezTo>
                                    <a:pt x="557" y="142"/>
                                    <a:pt x="555" y="144"/>
                                    <a:pt x="555" y="147"/>
                                  </a:cubicBezTo>
                                  <a:cubicBezTo>
                                    <a:pt x="555" y="147"/>
                                    <a:pt x="555" y="147"/>
                                    <a:pt x="555" y="148"/>
                                  </a:cubicBezTo>
                                  <a:cubicBezTo>
                                    <a:pt x="557" y="147"/>
                                    <a:pt x="558" y="147"/>
                                    <a:pt x="560" y="147"/>
                                  </a:cubicBezTo>
                                  <a:cubicBezTo>
                                    <a:pt x="562" y="147"/>
                                    <a:pt x="563" y="147"/>
                                    <a:pt x="565" y="148"/>
                                  </a:cubicBezTo>
                                  <a:cubicBezTo>
                                    <a:pt x="565" y="147"/>
                                    <a:pt x="565" y="147"/>
                                    <a:pt x="565" y="147"/>
                                  </a:cubicBezTo>
                                  <a:cubicBezTo>
                                    <a:pt x="565" y="144"/>
                                    <a:pt x="563" y="142"/>
                                    <a:pt x="560" y="142"/>
                                  </a:cubicBezTo>
                                  <a:close/>
                                  <a:moveTo>
                                    <a:pt x="531" y="159"/>
                                  </a:moveTo>
                                  <a:cubicBezTo>
                                    <a:pt x="532" y="160"/>
                                    <a:pt x="534" y="161"/>
                                    <a:pt x="535" y="163"/>
                                  </a:cubicBezTo>
                                  <a:cubicBezTo>
                                    <a:pt x="542" y="158"/>
                                    <a:pt x="551" y="155"/>
                                    <a:pt x="560" y="155"/>
                                  </a:cubicBezTo>
                                  <a:cubicBezTo>
                                    <a:pt x="569" y="155"/>
                                    <a:pt x="577" y="158"/>
                                    <a:pt x="584" y="163"/>
                                  </a:cubicBezTo>
                                  <a:cubicBezTo>
                                    <a:pt x="586" y="161"/>
                                    <a:pt x="587" y="160"/>
                                    <a:pt x="589" y="158"/>
                                  </a:cubicBezTo>
                                  <a:cubicBezTo>
                                    <a:pt x="581" y="152"/>
                                    <a:pt x="571" y="149"/>
                                    <a:pt x="560" y="149"/>
                                  </a:cubicBezTo>
                                  <a:cubicBezTo>
                                    <a:pt x="549" y="149"/>
                                    <a:pt x="539" y="152"/>
                                    <a:pt x="531" y="159"/>
                                  </a:cubicBezTo>
                                  <a:close/>
                                  <a:moveTo>
                                    <a:pt x="570" y="353"/>
                                  </a:moveTo>
                                  <a:cubicBezTo>
                                    <a:pt x="570" y="350"/>
                                    <a:pt x="570" y="348"/>
                                    <a:pt x="570" y="346"/>
                                  </a:cubicBezTo>
                                  <a:cubicBezTo>
                                    <a:pt x="568" y="343"/>
                                    <a:pt x="564" y="341"/>
                                    <a:pt x="560" y="341"/>
                                  </a:cubicBezTo>
                                  <a:cubicBezTo>
                                    <a:pt x="555" y="341"/>
                                    <a:pt x="552" y="343"/>
                                    <a:pt x="550" y="347"/>
                                  </a:cubicBezTo>
                                  <a:cubicBezTo>
                                    <a:pt x="549" y="346"/>
                                    <a:pt x="549" y="346"/>
                                    <a:pt x="549" y="346"/>
                                  </a:cubicBezTo>
                                  <a:cubicBezTo>
                                    <a:pt x="550" y="348"/>
                                    <a:pt x="550" y="350"/>
                                    <a:pt x="550" y="353"/>
                                  </a:cubicBezTo>
                                  <a:cubicBezTo>
                                    <a:pt x="550" y="353"/>
                                    <a:pt x="550" y="353"/>
                                    <a:pt x="550" y="354"/>
                                  </a:cubicBezTo>
                                  <a:cubicBezTo>
                                    <a:pt x="551" y="354"/>
                                    <a:pt x="552" y="353"/>
                                    <a:pt x="553" y="353"/>
                                  </a:cubicBezTo>
                                  <a:cubicBezTo>
                                    <a:pt x="553" y="353"/>
                                    <a:pt x="553" y="353"/>
                                    <a:pt x="553" y="353"/>
                                  </a:cubicBezTo>
                                  <a:cubicBezTo>
                                    <a:pt x="553" y="349"/>
                                    <a:pt x="556" y="346"/>
                                    <a:pt x="560" y="346"/>
                                  </a:cubicBezTo>
                                  <a:cubicBezTo>
                                    <a:pt x="564" y="346"/>
                                    <a:pt x="567" y="349"/>
                                    <a:pt x="567" y="353"/>
                                  </a:cubicBezTo>
                                  <a:cubicBezTo>
                                    <a:pt x="567" y="353"/>
                                    <a:pt x="567" y="353"/>
                                    <a:pt x="567" y="353"/>
                                  </a:cubicBezTo>
                                  <a:cubicBezTo>
                                    <a:pt x="568" y="353"/>
                                    <a:pt x="569" y="354"/>
                                    <a:pt x="570" y="354"/>
                                  </a:cubicBezTo>
                                  <a:cubicBezTo>
                                    <a:pt x="570" y="353"/>
                                    <a:pt x="570" y="353"/>
                                    <a:pt x="570" y="353"/>
                                  </a:cubicBezTo>
                                  <a:close/>
                                  <a:moveTo>
                                    <a:pt x="560" y="348"/>
                                  </a:moveTo>
                                  <a:cubicBezTo>
                                    <a:pt x="557" y="348"/>
                                    <a:pt x="555" y="350"/>
                                    <a:pt x="555" y="353"/>
                                  </a:cubicBezTo>
                                  <a:cubicBezTo>
                                    <a:pt x="555" y="353"/>
                                    <a:pt x="555" y="353"/>
                                    <a:pt x="555" y="353"/>
                                  </a:cubicBezTo>
                                  <a:cubicBezTo>
                                    <a:pt x="557" y="353"/>
                                    <a:pt x="558" y="353"/>
                                    <a:pt x="560" y="353"/>
                                  </a:cubicBezTo>
                                  <a:cubicBezTo>
                                    <a:pt x="562" y="353"/>
                                    <a:pt x="563" y="353"/>
                                    <a:pt x="565" y="353"/>
                                  </a:cubicBezTo>
                                  <a:cubicBezTo>
                                    <a:pt x="565" y="353"/>
                                    <a:pt x="565" y="353"/>
                                    <a:pt x="565" y="353"/>
                                  </a:cubicBezTo>
                                  <a:cubicBezTo>
                                    <a:pt x="565" y="350"/>
                                    <a:pt x="563" y="348"/>
                                    <a:pt x="560" y="348"/>
                                  </a:cubicBezTo>
                                  <a:close/>
                                  <a:moveTo>
                                    <a:pt x="570" y="344"/>
                                  </a:moveTo>
                                  <a:cubicBezTo>
                                    <a:pt x="571" y="342"/>
                                    <a:pt x="571" y="339"/>
                                    <a:pt x="572" y="337"/>
                                  </a:cubicBezTo>
                                  <a:cubicBezTo>
                                    <a:pt x="569" y="335"/>
                                    <a:pt x="564" y="333"/>
                                    <a:pt x="560" y="333"/>
                                  </a:cubicBezTo>
                                  <a:cubicBezTo>
                                    <a:pt x="555" y="333"/>
                                    <a:pt x="551" y="335"/>
                                    <a:pt x="548" y="338"/>
                                  </a:cubicBezTo>
                                  <a:cubicBezTo>
                                    <a:pt x="548" y="340"/>
                                    <a:pt x="549" y="342"/>
                                    <a:pt x="549" y="345"/>
                                  </a:cubicBezTo>
                                  <a:cubicBezTo>
                                    <a:pt x="549" y="345"/>
                                    <a:pt x="549" y="345"/>
                                    <a:pt x="549" y="344"/>
                                  </a:cubicBezTo>
                                  <a:cubicBezTo>
                                    <a:pt x="552" y="341"/>
                                    <a:pt x="556" y="339"/>
                                    <a:pt x="560" y="339"/>
                                  </a:cubicBezTo>
                                  <a:cubicBezTo>
                                    <a:pt x="564" y="339"/>
                                    <a:pt x="568" y="341"/>
                                    <a:pt x="570" y="344"/>
                                  </a:cubicBezTo>
                                  <a:close/>
                                  <a:moveTo>
                                    <a:pt x="542" y="353"/>
                                  </a:moveTo>
                                  <a:cubicBezTo>
                                    <a:pt x="542" y="354"/>
                                    <a:pt x="542" y="355"/>
                                    <a:pt x="542" y="356"/>
                                  </a:cubicBezTo>
                                  <a:cubicBezTo>
                                    <a:pt x="544" y="355"/>
                                    <a:pt x="546" y="355"/>
                                    <a:pt x="548" y="354"/>
                                  </a:cubicBezTo>
                                  <a:cubicBezTo>
                                    <a:pt x="548" y="354"/>
                                    <a:pt x="548" y="353"/>
                                    <a:pt x="548" y="353"/>
                                  </a:cubicBezTo>
                                  <a:cubicBezTo>
                                    <a:pt x="548" y="339"/>
                                    <a:pt x="543" y="327"/>
                                    <a:pt x="534" y="318"/>
                                  </a:cubicBezTo>
                                  <a:cubicBezTo>
                                    <a:pt x="525" y="309"/>
                                    <a:pt x="512" y="303"/>
                                    <a:pt x="499" y="303"/>
                                  </a:cubicBezTo>
                                  <a:cubicBezTo>
                                    <a:pt x="485" y="303"/>
                                    <a:pt x="473" y="309"/>
                                    <a:pt x="464" y="318"/>
                                  </a:cubicBezTo>
                                  <a:cubicBezTo>
                                    <a:pt x="455" y="327"/>
                                    <a:pt x="449" y="339"/>
                                    <a:pt x="449" y="353"/>
                                  </a:cubicBezTo>
                                  <a:cubicBezTo>
                                    <a:pt x="449" y="353"/>
                                    <a:pt x="449" y="354"/>
                                    <a:pt x="449" y="354"/>
                                  </a:cubicBezTo>
                                  <a:cubicBezTo>
                                    <a:pt x="451" y="355"/>
                                    <a:pt x="453" y="355"/>
                                    <a:pt x="455" y="356"/>
                                  </a:cubicBezTo>
                                  <a:cubicBezTo>
                                    <a:pt x="455" y="355"/>
                                    <a:pt x="455" y="354"/>
                                    <a:pt x="455" y="353"/>
                                  </a:cubicBezTo>
                                  <a:cubicBezTo>
                                    <a:pt x="455" y="329"/>
                                    <a:pt x="475" y="309"/>
                                    <a:pt x="499" y="309"/>
                                  </a:cubicBezTo>
                                  <a:cubicBezTo>
                                    <a:pt x="523" y="309"/>
                                    <a:pt x="542" y="329"/>
                                    <a:pt x="542" y="353"/>
                                  </a:cubicBezTo>
                                  <a:close/>
                                  <a:moveTo>
                                    <a:pt x="534" y="353"/>
                                  </a:moveTo>
                                  <a:cubicBezTo>
                                    <a:pt x="534" y="355"/>
                                    <a:pt x="534" y="358"/>
                                    <a:pt x="534" y="360"/>
                                  </a:cubicBezTo>
                                  <a:cubicBezTo>
                                    <a:pt x="536" y="359"/>
                                    <a:pt x="538" y="358"/>
                                    <a:pt x="540" y="357"/>
                                  </a:cubicBezTo>
                                  <a:cubicBezTo>
                                    <a:pt x="540" y="355"/>
                                    <a:pt x="541" y="354"/>
                                    <a:pt x="541" y="353"/>
                                  </a:cubicBezTo>
                                  <a:cubicBezTo>
                                    <a:pt x="541" y="341"/>
                                    <a:pt x="536" y="331"/>
                                    <a:pt x="528" y="323"/>
                                  </a:cubicBezTo>
                                  <a:cubicBezTo>
                                    <a:pt x="521" y="315"/>
                                    <a:pt x="510" y="311"/>
                                    <a:pt x="499" y="311"/>
                                  </a:cubicBezTo>
                                  <a:cubicBezTo>
                                    <a:pt x="487" y="311"/>
                                    <a:pt x="477" y="315"/>
                                    <a:pt x="469" y="323"/>
                                  </a:cubicBezTo>
                                  <a:cubicBezTo>
                                    <a:pt x="461" y="331"/>
                                    <a:pt x="457" y="341"/>
                                    <a:pt x="457" y="353"/>
                                  </a:cubicBezTo>
                                  <a:cubicBezTo>
                                    <a:pt x="457" y="354"/>
                                    <a:pt x="457" y="355"/>
                                    <a:pt x="457" y="357"/>
                                  </a:cubicBezTo>
                                  <a:cubicBezTo>
                                    <a:pt x="459" y="357"/>
                                    <a:pt x="461" y="359"/>
                                    <a:pt x="464" y="360"/>
                                  </a:cubicBezTo>
                                  <a:cubicBezTo>
                                    <a:pt x="463" y="357"/>
                                    <a:pt x="463" y="355"/>
                                    <a:pt x="463" y="353"/>
                                  </a:cubicBezTo>
                                  <a:cubicBezTo>
                                    <a:pt x="463" y="333"/>
                                    <a:pt x="479" y="317"/>
                                    <a:pt x="499" y="317"/>
                                  </a:cubicBezTo>
                                  <a:cubicBezTo>
                                    <a:pt x="518" y="317"/>
                                    <a:pt x="534" y="333"/>
                                    <a:pt x="534" y="353"/>
                                  </a:cubicBezTo>
                                  <a:close/>
                                  <a:moveTo>
                                    <a:pt x="447" y="353"/>
                                  </a:moveTo>
                                  <a:cubicBezTo>
                                    <a:pt x="447" y="350"/>
                                    <a:pt x="448" y="348"/>
                                    <a:pt x="448" y="346"/>
                                  </a:cubicBezTo>
                                  <a:cubicBezTo>
                                    <a:pt x="446" y="343"/>
                                    <a:pt x="442" y="341"/>
                                    <a:pt x="438" y="341"/>
                                  </a:cubicBezTo>
                                  <a:cubicBezTo>
                                    <a:pt x="434" y="341"/>
                                    <a:pt x="431" y="342"/>
                                    <a:pt x="428" y="345"/>
                                  </a:cubicBezTo>
                                  <a:cubicBezTo>
                                    <a:pt x="429" y="348"/>
                                    <a:pt x="429" y="350"/>
                                    <a:pt x="429" y="353"/>
                                  </a:cubicBezTo>
                                  <a:cubicBezTo>
                                    <a:pt x="429" y="353"/>
                                    <a:pt x="429" y="353"/>
                                    <a:pt x="429" y="354"/>
                                  </a:cubicBezTo>
                                  <a:cubicBezTo>
                                    <a:pt x="430" y="353"/>
                                    <a:pt x="430" y="353"/>
                                    <a:pt x="431" y="353"/>
                                  </a:cubicBezTo>
                                  <a:cubicBezTo>
                                    <a:pt x="431" y="353"/>
                                    <a:pt x="431" y="353"/>
                                    <a:pt x="431" y="353"/>
                                  </a:cubicBezTo>
                                  <a:cubicBezTo>
                                    <a:pt x="431" y="349"/>
                                    <a:pt x="434" y="346"/>
                                    <a:pt x="438" y="346"/>
                                  </a:cubicBezTo>
                                  <a:cubicBezTo>
                                    <a:pt x="441" y="346"/>
                                    <a:pt x="444" y="349"/>
                                    <a:pt x="444" y="353"/>
                                  </a:cubicBezTo>
                                  <a:cubicBezTo>
                                    <a:pt x="444" y="353"/>
                                    <a:pt x="444" y="353"/>
                                    <a:pt x="444" y="353"/>
                                  </a:cubicBezTo>
                                  <a:cubicBezTo>
                                    <a:pt x="445" y="353"/>
                                    <a:pt x="446" y="354"/>
                                    <a:pt x="447" y="354"/>
                                  </a:cubicBezTo>
                                  <a:cubicBezTo>
                                    <a:pt x="447" y="353"/>
                                    <a:pt x="447" y="353"/>
                                    <a:pt x="447" y="353"/>
                                  </a:cubicBezTo>
                                  <a:close/>
                                  <a:moveTo>
                                    <a:pt x="438" y="348"/>
                                  </a:moveTo>
                                  <a:cubicBezTo>
                                    <a:pt x="435" y="348"/>
                                    <a:pt x="433" y="350"/>
                                    <a:pt x="433" y="353"/>
                                  </a:cubicBezTo>
                                  <a:cubicBezTo>
                                    <a:pt x="433" y="353"/>
                                    <a:pt x="433" y="353"/>
                                    <a:pt x="433" y="353"/>
                                  </a:cubicBezTo>
                                  <a:cubicBezTo>
                                    <a:pt x="434" y="353"/>
                                    <a:pt x="436" y="353"/>
                                    <a:pt x="438" y="353"/>
                                  </a:cubicBezTo>
                                  <a:cubicBezTo>
                                    <a:pt x="439" y="353"/>
                                    <a:pt x="441" y="353"/>
                                    <a:pt x="443" y="353"/>
                                  </a:cubicBezTo>
                                  <a:cubicBezTo>
                                    <a:pt x="443" y="353"/>
                                    <a:pt x="443" y="353"/>
                                    <a:pt x="443" y="353"/>
                                  </a:cubicBezTo>
                                  <a:cubicBezTo>
                                    <a:pt x="443" y="350"/>
                                    <a:pt x="441" y="348"/>
                                    <a:pt x="438" y="348"/>
                                  </a:cubicBezTo>
                                  <a:close/>
                                  <a:moveTo>
                                    <a:pt x="448" y="344"/>
                                  </a:moveTo>
                                  <a:cubicBezTo>
                                    <a:pt x="449" y="342"/>
                                    <a:pt x="449" y="339"/>
                                    <a:pt x="450" y="337"/>
                                  </a:cubicBezTo>
                                  <a:cubicBezTo>
                                    <a:pt x="446" y="335"/>
                                    <a:pt x="442" y="333"/>
                                    <a:pt x="438" y="333"/>
                                  </a:cubicBezTo>
                                  <a:cubicBezTo>
                                    <a:pt x="434" y="333"/>
                                    <a:pt x="430" y="334"/>
                                    <a:pt x="426" y="337"/>
                                  </a:cubicBezTo>
                                  <a:cubicBezTo>
                                    <a:pt x="427" y="339"/>
                                    <a:pt x="428" y="341"/>
                                    <a:pt x="428" y="343"/>
                                  </a:cubicBezTo>
                                  <a:cubicBezTo>
                                    <a:pt x="431" y="341"/>
                                    <a:pt x="434" y="339"/>
                                    <a:pt x="438" y="339"/>
                                  </a:cubicBezTo>
                                  <a:cubicBezTo>
                                    <a:pt x="442" y="339"/>
                                    <a:pt x="446" y="341"/>
                                    <a:pt x="448" y="344"/>
                                  </a:cubicBezTo>
                                  <a:close/>
                                  <a:moveTo>
                                    <a:pt x="421" y="353"/>
                                  </a:moveTo>
                                  <a:cubicBezTo>
                                    <a:pt x="421" y="354"/>
                                    <a:pt x="421" y="355"/>
                                    <a:pt x="421" y="356"/>
                                  </a:cubicBezTo>
                                  <a:cubicBezTo>
                                    <a:pt x="423" y="355"/>
                                    <a:pt x="425" y="354"/>
                                    <a:pt x="427" y="354"/>
                                  </a:cubicBezTo>
                                  <a:cubicBezTo>
                                    <a:pt x="427" y="353"/>
                                    <a:pt x="427" y="353"/>
                                    <a:pt x="427" y="353"/>
                                  </a:cubicBezTo>
                                  <a:cubicBezTo>
                                    <a:pt x="427" y="339"/>
                                    <a:pt x="422" y="327"/>
                                    <a:pt x="413" y="318"/>
                                  </a:cubicBezTo>
                                  <a:cubicBezTo>
                                    <a:pt x="404" y="309"/>
                                    <a:pt x="391" y="303"/>
                                    <a:pt x="378" y="303"/>
                                  </a:cubicBezTo>
                                  <a:cubicBezTo>
                                    <a:pt x="364" y="303"/>
                                    <a:pt x="352" y="309"/>
                                    <a:pt x="343" y="318"/>
                                  </a:cubicBezTo>
                                  <a:cubicBezTo>
                                    <a:pt x="334" y="327"/>
                                    <a:pt x="328" y="339"/>
                                    <a:pt x="328" y="353"/>
                                  </a:cubicBezTo>
                                  <a:cubicBezTo>
                                    <a:pt x="328" y="353"/>
                                    <a:pt x="328" y="354"/>
                                    <a:pt x="328" y="354"/>
                                  </a:cubicBezTo>
                                  <a:cubicBezTo>
                                    <a:pt x="330" y="355"/>
                                    <a:pt x="332" y="355"/>
                                    <a:pt x="334" y="356"/>
                                  </a:cubicBezTo>
                                  <a:cubicBezTo>
                                    <a:pt x="334" y="355"/>
                                    <a:pt x="334" y="354"/>
                                    <a:pt x="334" y="353"/>
                                  </a:cubicBezTo>
                                  <a:cubicBezTo>
                                    <a:pt x="334" y="329"/>
                                    <a:pt x="354" y="309"/>
                                    <a:pt x="378" y="309"/>
                                  </a:cubicBezTo>
                                  <a:cubicBezTo>
                                    <a:pt x="402" y="309"/>
                                    <a:pt x="421" y="329"/>
                                    <a:pt x="421" y="353"/>
                                  </a:cubicBezTo>
                                  <a:close/>
                                  <a:moveTo>
                                    <a:pt x="414" y="353"/>
                                  </a:moveTo>
                                  <a:cubicBezTo>
                                    <a:pt x="414" y="355"/>
                                    <a:pt x="413" y="357"/>
                                    <a:pt x="413" y="359"/>
                                  </a:cubicBezTo>
                                  <a:cubicBezTo>
                                    <a:pt x="415" y="358"/>
                                    <a:pt x="417" y="357"/>
                                    <a:pt x="420" y="356"/>
                                  </a:cubicBezTo>
                                  <a:cubicBezTo>
                                    <a:pt x="420" y="355"/>
                                    <a:pt x="420" y="354"/>
                                    <a:pt x="420" y="353"/>
                                  </a:cubicBezTo>
                                  <a:cubicBezTo>
                                    <a:pt x="420" y="341"/>
                                    <a:pt x="415" y="331"/>
                                    <a:pt x="407" y="323"/>
                                  </a:cubicBezTo>
                                  <a:cubicBezTo>
                                    <a:pt x="400" y="315"/>
                                    <a:pt x="389" y="311"/>
                                    <a:pt x="378" y="311"/>
                                  </a:cubicBezTo>
                                  <a:cubicBezTo>
                                    <a:pt x="366" y="311"/>
                                    <a:pt x="356" y="315"/>
                                    <a:pt x="348" y="323"/>
                                  </a:cubicBezTo>
                                  <a:cubicBezTo>
                                    <a:pt x="341" y="331"/>
                                    <a:pt x="336" y="341"/>
                                    <a:pt x="336" y="353"/>
                                  </a:cubicBezTo>
                                  <a:cubicBezTo>
                                    <a:pt x="336" y="354"/>
                                    <a:pt x="336" y="355"/>
                                    <a:pt x="336" y="357"/>
                                  </a:cubicBezTo>
                                  <a:cubicBezTo>
                                    <a:pt x="338" y="357"/>
                                    <a:pt x="341" y="359"/>
                                    <a:pt x="343" y="360"/>
                                  </a:cubicBezTo>
                                  <a:cubicBezTo>
                                    <a:pt x="342" y="357"/>
                                    <a:pt x="342" y="355"/>
                                    <a:pt x="342" y="353"/>
                                  </a:cubicBezTo>
                                  <a:cubicBezTo>
                                    <a:pt x="342" y="333"/>
                                    <a:pt x="358" y="317"/>
                                    <a:pt x="378" y="317"/>
                                  </a:cubicBezTo>
                                  <a:cubicBezTo>
                                    <a:pt x="398" y="317"/>
                                    <a:pt x="414" y="333"/>
                                    <a:pt x="414" y="353"/>
                                  </a:cubicBezTo>
                                  <a:close/>
                                  <a:moveTo>
                                    <a:pt x="342" y="301"/>
                                  </a:moveTo>
                                  <a:cubicBezTo>
                                    <a:pt x="342" y="282"/>
                                    <a:pt x="358" y="265"/>
                                    <a:pt x="378" y="265"/>
                                  </a:cubicBezTo>
                                  <a:cubicBezTo>
                                    <a:pt x="398" y="265"/>
                                    <a:pt x="414" y="282"/>
                                    <a:pt x="414" y="301"/>
                                  </a:cubicBezTo>
                                  <a:cubicBezTo>
                                    <a:pt x="414" y="304"/>
                                    <a:pt x="413" y="306"/>
                                    <a:pt x="413" y="308"/>
                                  </a:cubicBezTo>
                                  <a:cubicBezTo>
                                    <a:pt x="415" y="307"/>
                                    <a:pt x="417" y="306"/>
                                    <a:pt x="420" y="305"/>
                                  </a:cubicBezTo>
                                  <a:cubicBezTo>
                                    <a:pt x="420" y="304"/>
                                    <a:pt x="420" y="302"/>
                                    <a:pt x="420" y="301"/>
                                  </a:cubicBezTo>
                                  <a:cubicBezTo>
                                    <a:pt x="420" y="290"/>
                                    <a:pt x="415" y="279"/>
                                    <a:pt x="407" y="272"/>
                                  </a:cubicBezTo>
                                  <a:cubicBezTo>
                                    <a:pt x="400" y="264"/>
                                    <a:pt x="389" y="259"/>
                                    <a:pt x="378" y="259"/>
                                  </a:cubicBezTo>
                                  <a:cubicBezTo>
                                    <a:pt x="366" y="259"/>
                                    <a:pt x="356" y="264"/>
                                    <a:pt x="348" y="272"/>
                                  </a:cubicBezTo>
                                  <a:cubicBezTo>
                                    <a:pt x="341" y="279"/>
                                    <a:pt x="336" y="290"/>
                                    <a:pt x="336" y="301"/>
                                  </a:cubicBezTo>
                                  <a:cubicBezTo>
                                    <a:pt x="336" y="303"/>
                                    <a:pt x="336" y="304"/>
                                    <a:pt x="336" y="305"/>
                                  </a:cubicBezTo>
                                  <a:cubicBezTo>
                                    <a:pt x="338" y="306"/>
                                    <a:pt x="341" y="307"/>
                                    <a:pt x="343" y="308"/>
                                  </a:cubicBezTo>
                                  <a:cubicBezTo>
                                    <a:pt x="342" y="306"/>
                                    <a:pt x="342" y="304"/>
                                    <a:pt x="342" y="301"/>
                                  </a:cubicBezTo>
                                  <a:close/>
                                  <a:moveTo>
                                    <a:pt x="334" y="301"/>
                                  </a:moveTo>
                                  <a:cubicBezTo>
                                    <a:pt x="334" y="277"/>
                                    <a:pt x="354" y="258"/>
                                    <a:pt x="378" y="258"/>
                                  </a:cubicBezTo>
                                  <a:cubicBezTo>
                                    <a:pt x="402" y="258"/>
                                    <a:pt x="421" y="277"/>
                                    <a:pt x="421" y="301"/>
                                  </a:cubicBezTo>
                                  <a:cubicBezTo>
                                    <a:pt x="421" y="302"/>
                                    <a:pt x="421" y="303"/>
                                    <a:pt x="421" y="304"/>
                                  </a:cubicBezTo>
                                  <a:cubicBezTo>
                                    <a:pt x="423" y="304"/>
                                    <a:pt x="425" y="303"/>
                                    <a:pt x="427" y="303"/>
                                  </a:cubicBezTo>
                                  <a:cubicBezTo>
                                    <a:pt x="427" y="302"/>
                                    <a:pt x="427" y="302"/>
                                    <a:pt x="427" y="301"/>
                                  </a:cubicBezTo>
                                  <a:cubicBezTo>
                                    <a:pt x="427" y="288"/>
                                    <a:pt x="422" y="275"/>
                                    <a:pt x="413" y="266"/>
                                  </a:cubicBezTo>
                                  <a:cubicBezTo>
                                    <a:pt x="404" y="257"/>
                                    <a:pt x="391" y="252"/>
                                    <a:pt x="378" y="252"/>
                                  </a:cubicBezTo>
                                  <a:cubicBezTo>
                                    <a:pt x="364" y="252"/>
                                    <a:pt x="352" y="257"/>
                                    <a:pt x="343" y="266"/>
                                  </a:cubicBezTo>
                                  <a:cubicBezTo>
                                    <a:pt x="334" y="275"/>
                                    <a:pt x="328" y="288"/>
                                    <a:pt x="328" y="301"/>
                                  </a:cubicBezTo>
                                  <a:cubicBezTo>
                                    <a:pt x="328" y="302"/>
                                    <a:pt x="328" y="302"/>
                                    <a:pt x="328" y="303"/>
                                  </a:cubicBezTo>
                                  <a:cubicBezTo>
                                    <a:pt x="330" y="303"/>
                                    <a:pt x="332" y="304"/>
                                    <a:pt x="334" y="305"/>
                                  </a:cubicBezTo>
                                  <a:cubicBezTo>
                                    <a:pt x="334" y="303"/>
                                    <a:pt x="334" y="302"/>
                                    <a:pt x="334" y="301"/>
                                  </a:cubicBezTo>
                                  <a:close/>
                                  <a:moveTo>
                                    <a:pt x="342" y="250"/>
                                  </a:moveTo>
                                  <a:cubicBezTo>
                                    <a:pt x="342" y="230"/>
                                    <a:pt x="358" y="214"/>
                                    <a:pt x="378" y="214"/>
                                  </a:cubicBezTo>
                                  <a:cubicBezTo>
                                    <a:pt x="398" y="214"/>
                                    <a:pt x="414" y="230"/>
                                    <a:pt x="414" y="250"/>
                                  </a:cubicBezTo>
                                  <a:cubicBezTo>
                                    <a:pt x="414" y="252"/>
                                    <a:pt x="413" y="254"/>
                                    <a:pt x="413" y="256"/>
                                  </a:cubicBezTo>
                                  <a:cubicBezTo>
                                    <a:pt x="415" y="255"/>
                                    <a:pt x="417" y="254"/>
                                    <a:pt x="420" y="253"/>
                                  </a:cubicBezTo>
                                  <a:cubicBezTo>
                                    <a:pt x="420" y="252"/>
                                    <a:pt x="420" y="251"/>
                                    <a:pt x="420" y="250"/>
                                  </a:cubicBezTo>
                                  <a:cubicBezTo>
                                    <a:pt x="420" y="238"/>
                                    <a:pt x="415" y="228"/>
                                    <a:pt x="407" y="220"/>
                                  </a:cubicBezTo>
                                  <a:cubicBezTo>
                                    <a:pt x="400" y="213"/>
                                    <a:pt x="389" y="208"/>
                                    <a:pt x="378" y="208"/>
                                  </a:cubicBezTo>
                                  <a:cubicBezTo>
                                    <a:pt x="366" y="208"/>
                                    <a:pt x="356" y="213"/>
                                    <a:pt x="348" y="220"/>
                                  </a:cubicBezTo>
                                  <a:cubicBezTo>
                                    <a:pt x="341" y="228"/>
                                    <a:pt x="336" y="238"/>
                                    <a:pt x="336" y="250"/>
                                  </a:cubicBezTo>
                                  <a:cubicBezTo>
                                    <a:pt x="336" y="251"/>
                                    <a:pt x="336" y="253"/>
                                    <a:pt x="336" y="254"/>
                                  </a:cubicBezTo>
                                  <a:cubicBezTo>
                                    <a:pt x="338" y="255"/>
                                    <a:pt x="341" y="256"/>
                                    <a:pt x="343" y="257"/>
                                  </a:cubicBezTo>
                                  <a:cubicBezTo>
                                    <a:pt x="342" y="255"/>
                                    <a:pt x="342" y="252"/>
                                    <a:pt x="342" y="250"/>
                                  </a:cubicBezTo>
                                  <a:close/>
                                  <a:moveTo>
                                    <a:pt x="334" y="250"/>
                                  </a:moveTo>
                                  <a:cubicBezTo>
                                    <a:pt x="334" y="226"/>
                                    <a:pt x="354" y="206"/>
                                    <a:pt x="378" y="206"/>
                                  </a:cubicBezTo>
                                  <a:cubicBezTo>
                                    <a:pt x="402" y="206"/>
                                    <a:pt x="421" y="226"/>
                                    <a:pt x="421" y="250"/>
                                  </a:cubicBezTo>
                                  <a:cubicBezTo>
                                    <a:pt x="421" y="251"/>
                                    <a:pt x="421" y="252"/>
                                    <a:pt x="421" y="253"/>
                                  </a:cubicBezTo>
                                  <a:cubicBezTo>
                                    <a:pt x="423" y="252"/>
                                    <a:pt x="425" y="252"/>
                                    <a:pt x="427" y="251"/>
                                  </a:cubicBezTo>
                                  <a:cubicBezTo>
                                    <a:pt x="427" y="251"/>
                                    <a:pt x="427" y="250"/>
                                    <a:pt x="427" y="250"/>
                                  </a:cubicBezTo>
                                  <a:cubicBezTo>
                                    <a:pt x="427" y="236"/>
                                    <a:pt x="422" y="224"/>
                                    <a:pt x="413" y="215"/>
                                  </a:cubicBezTo>
                                  <a:cubicBezTo>
                                    <a:pt x="404" y="206"/>
                                    <a:pt x="391" y="200"/>
                                    <a:pt x="378" y="200"/>
                                  </a:cubicBezTo>
                                  <a:cubicBezTo>
                                    <a:pt x="364" y="200"/>
                                    <a:pt x="352" y="206"/>
                                    <a:pt x="343" y="215"/>
                                  </a:cubicBezTo>
                                  <a:cubicBezTo>
                                    <a:pt x="334" y="224"/>
                                    <a:pt x="328" y="236"/>
                                    <a:pt x="328" y="250"/>
                                  </a:cubicBezTo>
                                  <a:cubicBezTo>
                                    <a:pt x="328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2"/>
                                    <a:pt x="332" y="252"/>
                                    <a:pt x="334" y="253"/>
                                  </a:cubicBezTo>
                                  <a:cubicBezTo>
                                    <a:pt x="334" y="252"/>
                                    <a:pt x="334" y="251"/>
                                    <a:pt x="334" y="250"/>
                                  </a:cubicBezTo>
                                  <a:close/>
                                  <a:moveTo>
                                    <a:pt x="342" y="199"/>
                                  </a:moveTo>
                                  <a:cubicBezTo>
                                    <a:pt x="342" y="179"/>
                                    <a:pt x="358" y="163"/>
                                    <a:pt x="378" y="163"/>
                                  </a:cubicBezTo>
                                  <a:cubicBezTo>
                                    <a:pt x="398" y="163"/>
                                    <a:pt x="414" y="179"/>
                                    <a:pt x="414" y="199"/>
                                  </a:cubicBezTo>
                                  <a:cubicBezTo>
                                    <a:pt x="414" y="201"/>
                                    <a:pt x="413" y="203"/>
                                    <a:pt x="413" y="205"/>
                                  </a:cubicBezTo>
                                  <a:cubicBezTo>
                                    <a:pt x="415" y="204"/>
                                    <a:pt x="417" y="203"/>
                                    <a:pt x="420" y="202"/>
                                  </a:cubicBezTo>
                                  <a:cubicBezTo>
                                    <a:pt x="420" y="201"/>
                                    <a:pt x="420" y="200"/>
                                    <a:pt x="420" y="199"/>
                                  </a:cubicBezTo>
                                  <a:cubicBezTo>
                                    <a:pt x="420" y="187"/>
                                    <a:pt x="415" y="176"/>
                                    <a:pt x="407" y="169"/>
                                  </a:cubicBezTo>
                                  <a:cubicBezTo>
                                    <a:pt x="400" y="161"/>
                                    <a:pt x="389" y="157"/>
                                    <a:pt x="378" y="157"/>
                                  </a:cubicBezTo>
                                  <a:cubicBezTo>
                                    <a:pt x="366" y="157"/>
                                    <a:pt x="356" y="161"/>
                                    <a:pt x="348" y="169"/>
                                  </a:cubicBezTo>
                                  <a:cubicBezTo>
                                    <a:pt x="341" y="176"/>
                                    <a:pt x="336" y="187"/>
                                    <a:pt x="336" y="199"/>
                                  </a:cubicBezTo>
                                  <a:cubicBezTo>
                                    <a:pt x="336" y="200"/>
                                    <a:pt x="336" y="201"/>
                                    <a:pt x="336" y="202"/>
                                  </a:cubicBezTo>
                                  <a:cubicBezTo>
                                    <a:pt x="338" y="203"/>
                                    <a:pt x="341" y="204"/>
                                    <a:pt x="343" y="206"/>
                                  </a:cubicBezTo>
                                  <a:cubicBezTo>
                                    <a:pt x="342" y="203"/>
                                    <a:pt x="342" y="201"/>
                                    <a:pt x="342" y="199"/>
                                  </a:cubicBezTo>
                                  <a:close/>
                                  <a:moveTo>
                                    <a:pt x="334" y="199"/>
                                  </a:moveTo>
                                  <a:cubicBezTo>
                                    <a:pt x="334" y="175"/>
                                    <a:pt x="354" y="155"/>
                                    <a:pt x="378" y="155"/>
                                  </a:cubicBezTo>
                                  <a:cubicBezTo>
                                    <a:pt x="402" y="155"/>
                                    <a:pt x="421" y="175"/>
                                    <a:pt x="421" y="199"/>
                                  </a:cubicBezTo>
                                  <a:cubicBezTo>
                                    <a:pt x="421" y="200"/>
                                    <a:pt x="421" y="200"/>
                                    <a:pt x="421" y="201"/>
                                  </a:cubicBezTo>
                                  <a:cubicBezTo>
                                    <a:pt x="423" y="201"/>
                                    <a:pt x="425" y="200"/>
                                    <a:pt x="427" y="200"/>
                                  </a:cubicBezTo>
                                  <a:cubicBezTo>
                                    <a:pt x="427" y="199"/>
                                    <a:pt x="427" y="199"/>
                                    <a:pt x="427" y="199"/>
                                  </a:cubicBezTo>
                                  <a:cubicBezTo>
                                    <a:pt x="427" y="185"/>
                                    <a:pt x="422" y="172"/>
                                    <a:pt x="413" y="163"/>
                                  </a:cubicBezTo>
                                  <a:cubicBezTo>
                                    <a:pt x="404" y="154"/>
                                    <a:pt x="391" y="149"/>
                                    <a:pt x="378" y="149"/>
                                  </a:cubicBezTo>
                                  <a:cubicBezTo>
                                    <a:pt x="364" y="149"/>
                                    <a:pt x="352" y="154"/>
                                    <a:pt x="343" y="163"/>
                                  </a:cubicBezTo>
                                  <a:cubicBezTo>
                                    <a:pt x="334" y="172"/>
                                    <a:pt x="328" y="185"/>
                                    <a:pt x="328" y="199"/>
                                  </a:cubicBezTo>
                                  <a:cubicBezTo>
                                    <a:pt x="328" y="199"/>
                                    <a:pt x="328" y="199"/>
                                    <a:pt x="328" y="200"/>
                                  </a:cubicBezTo>
                                  <a:cubicBezTo>
                                    <a:pt x="330" y="200"/>
                                    <a:pt x="332" y="201"/>
                                    <a:pt x="334" y="202"/>
                                  </a:cubicBezTo>
                                  <a:cubicBezTo>
                                    <a:pt x="334" y="201"/>
                                    <a:pt x="334" y="200"/>
                                    <a:pt x="334" y="199"/>
                                  </a:cubicBezTo>
                                  <a:close/>
                                  <a:moveTo>
                                    <a:pt x="407" y="147"/>
                                  </a:moveTo>
                                  <a:cubicBezTo>
                                    <a:pt x="407" y="150"/>
                                    <a:pt x="406" y="153"/>
                                    <a:pt x="405" y="155"/>
                                  </a:cubicBezTo>
                                  <a:cubicBezTo>
                                    <a:pt x="406" y="156"/>
                                    <a:pt x="407" y="156"/>
                                    <a:pt x="408" y="157"/>
                                  </a:cubicBezTo>
                                  <a:cubicBezTo>
                                    <a:pt x="409" y="156"/>
                                    <a:pt x="410" y="156"/>
                                    <a:pt x="411" y="155"/>
                                  </a:cubicBezTo>
                                  <a:cubicBezTo>
                                    <a:pt x="412" y="152"/>
                                    <a:pt x="412" y="150"/>
                                    <a:pt x="412" y="147"/>
                                  </a:cubicBezTo>
                                  <a:cubicBezTo>
                                    <a:pt x="412" y="138"/>
                                    <a:pt x="408" y="129"/>
                                    <a:pt x="402" y="123"/>
                                  </a:cubicBezTo>
                                  <a:cubicBezTo>
                                    <a:pt x="396" y="117"/>
                                    <a:pt x="387" y="113"/>
                                    <a:pt x="378" y="113"/>
                                  </a:cubicBezTo>
                                  <a:cubicBezTo>
                                    <a:pt x="368" y="113"/>
                                    <a:pt x="360" y="117"/>
                                    <a:pt x="354" y="123"/>
                                  </a:cubicBezTo>
                                  <a:cubicBezTo>
                                    <a:pt x="347" y="129"/>
                                    <a:pt x="344" y="138"/>
                                    <a:pt x="344" y="147"/>
                                  </a:cubicBezTo>
                                  <a:cubicBezTo>
                                    <a:pt x="344" y="150"/>
                                    <a:pt x="344" y="153"/>
                                    <a:pt x="345" y="155"/>
                                  </a:cubicBezTo>
                                  <a:cubicBezTo>
                                    <a:pt x="346" y="156"/>
                                    <a:pt x="346" y="157"/>
                                    <a:pt x="347" y="157"/>
                                  </a:cubicBezTo>
                                  <a:cubicBezTo>
                                    <a:pt x="348" y="157"/>
                                    <a:pt x="349" y="156"/>
                                    <a:pt x="350" y="155"/>
                                  </a:cubicBezTo>
                                  <a:cubicBezTo>
                                    <a:pt x="349" y="153"/>
                                    <a:pt x="349" y="150"/>
                                    <a:pt x="349" y="147"/>
                                  </a:cubicBezTo>
                                  <a:cubicBezTo>
                                    <a:pt x="349" y="131"/>
                                    <a:pt x="362" y="118"/>
                                    <a:pt x="378" y="118"/>
                                  </a:cubicBezTo>
                                  <a:cubicBezTo>
                                    <a:pt x="394" y="118"/>
                                    <a:pt x="407" y="131"/>
                                    <a:pt x="407" y="147"/>
                                  </a:cubicBezTo>
                                  <a:close/>
                                  <a:moveTo>
                                    <a:pt x="399" y="147"/>
                                  </a:moveTo>
                                  <a:cubicBezTo>
                                    <a:pt x="399" y="149"/>
                                    <a:pt x="399" y="150"/>
                                    <a:pt x="398" y="152"/>
                                  </a:cubicBezTo>
                                  <a:cubicBezTo>
                                    <a:pt x="400" y="152"/>
                                    <a:pt x="402" y="153"/>
                                    <a:pt x="404" y="155"/>
                                  </a:cubicBezTo>
                                  <a:cubicBezTo>
                                    <a:pt x="405" y="152"/>
                                    <a:pt x="405" y="150"/>
                                    <a:pt x="405" y="147"/>
                                  </a:cubicBezTo>
                                  <a:cubicBezTo>
                                    <a:pt x="405" y="140"/>
                                    <a:pt x="402" y="133"/>
                                    <a:pt x="397" y="128"/>
                                  </a:cubicBezTo>
                                  <a:cubicBezTo>
                                    <a:pt x="392" y="123"/>
                                    <a:pt x="385" y="120"/>
                                    <a:pt x="378" y="120"/>
                                  </a:cubicBezTo>
                                  <a:cubicBezTo>
                                    <a:pt x="370" y="120"/>
                                    <a:pt x="363" y="123"/>
                                    <a:pt x="359" y="128"/>
                                  </a:cubicBezTo>
                                  <a:cubicBezTo>
                                    <a:pt x="354" y="133"/>
                                    <a:pt x="351" y="140"/>
                                    <a:pt x="351" y="147"/>
                                  </a:cubicBezTo>
                                  <a:cubicBezTo>
                                    <a:pt x="351" y="150"/>
                                    <a:pt x="351" y="152"/>
                                    <a:pt x="352" y="155"/>
                                  </a:cubicBezTo>
                                  <a:cubicBezTo>
                                    <a:pt x="353" y="153"/>
                                    <a:pt x="355" y="152"/>
                                    <a:pt x="357" y="152"/>
                                  </a:cubicBezTo>
                                  <a:cubicBezTo>
                                    <a:pt x="357" y="150"/>
                                    <a:pt x="357" y="149"/>
                                    <a:pt x="357" y="147"/>
                                  </a:cubicBezTo>
                                  <a:cubicBezTo>
                                    <a:pt x="357" y="135"/>
                                    <a:pt x="366" y="126"/>
                                    <a:pt x="378" y="126"/>
                                  </a:cubicBezTo>
                                  <a:cubicBezTo>
                                    <a:pt x="389" y="126"/>
                                    <a:pt x="399" y="135"/>
                                    <a:pt x="399" y="147"/>
                                  </a:cubicBezTo>
                                  <a:close/>
                                  <a:moveTo>
                                    <a:pt x="391" y="147"/>
                                  </a:moveTo>
                                  <a:cubicBezTo>
                                    <a:pt x="391" y="148"/>
                                    <a:pt x="391" y="148"/>
                                    <a:pt x="391" y="149"/>
                                  </a:cubicBezTo>
                                  <a:cubicBezTo>
                                    <a:pt x="393" y="150"/>
                                    <a:pt x="395" y="150"/>
                                    <a:pt x="397" y="151"/>
                                  </a:cubicBezTo>
                                  <a:cubicBezTo>
                                    <a:pt x="397" y="150"/>
                                    <a:pt x="397" y="148"/>
                                    <a:pt x="397" y="147"/>
                                  </a:cubicBezTo>
                                  <a:cubicBezTo>
                                    <a:pt x="397" y="142"/>
                                    <a:pt x="395" y="137"/>
                                    <a:pt x="392" y="133"/>
                                  </a:cubicBezTo>
                                  <a:cubicBezTo>
                                    <a:pt x="388" y="130"/>
                                    <a:pt x="383" y="128"/>
                                    <a:pt x="378" y="128"/>
                                  </a:cubicBezTo>
                                  <a:cubicBezTo>
                                    <a:pt x="372" y="128"/>
                                    <a:pt x="368" y="130"/>
                                    <a:pt x="364" y="133"/>
                                  </a:cubicBezTo>
                                  <a:cubicBezTo>
                                    <a:pt x="360" y="137"/>
                                    <a:pt x="358" y="142"/>
                                    <a:pt x="358" y="147"/>
                                  </a:cubicBezTo>
                                  <a:cubicBezTo>
                                    <a:pt x="358" y="148"/>
                                    <a:pt x="358" y="150"/>
                                    <a:pt x="359" y="151"/>
                                  </a:cubicBezTo>
                                  <a:cubicBezTo>
                                    <a:pt x="361" y="150"/>
                                    <a:pt x="362" y="150"/>
                                    <a:pt x="364" y="149"/>
                                  </a:cubicBezTo>
                                  <a:cubicBezTo>
                                    <a:pt x="364" y="148"/>
                                    <a:pt x="364" y="148"/>
                                    <a:pt x="364" y="147"/>
                                  </a:cubicBezTo>
                                  <a:cubicBezTo>
                                    <a:pt x="364" y="140"/>
                                    <a:pt x="370" y="134"/>
                                    <a:pt x="378" y="134"/>
                                  </a:cubicBezTo>
                                  <a:cubicBezTo>
                                    <a:pt x="385" y="134"/>
                                    <a:pt x="391" y="140"/>
                                    <a:pt x="391" y="147"/>
                                  </a:cubicBezTo>
                                  <a:close/>
                                  <a:moveTo>
                                    <a:pt x="384" y="147"/>
                                  </a:moveTo>
                                  <a:cubicBezTo>
                                    <a:pt x="384" y="147"/>
                                    <a:pt x="384" y="148"/>
                                    <a:pt x="384" y="148"/>
                                  </a:cubicBezTo>
                                  <a:cubicBezTo>
                                    <a:pt x="386" y="148"/>
                                    <a:pt x="388" y="148"/>
                                    <a:pt x="390" y="149"/>
                                  </a:cubicBezTo>
                                  <a:cubicBezTo>
                                    <a:pt x="390" y="148"/>
                                    <a:pt x="390" y="148"/>
                                    <a:pt x="390" y="147"/>
                                  </a:cubicBezTo>
                                  <a:cubicBezTo>
                                    <a:pt x="390" y="141"/>
                                    <a:pt x="384" y="135"/>
                                    <a:pt x="378" y="135"/>
                                  </a:cubicBezTo>
                                  <a:cubicBezTo>
                                    <a:pt x="371" y="135"/>
                                    <a:pt x="366" y="141"/>
                                    <a:pt x="366" y="147"/>
                                  </a:cubicBezTo>
                                  <a:cubicBezTo>
                                    <a:pt x="366" y="148"/>
                                    <a:pt x="366" y="148"/>
                                    <a:pt x="366" y="149"/>
                                  </a:cubicBezTo>
                                  <a:cubicBezTo>
                                    <a:pt x="368" y="148"/>
                                    <a:pt x="369" y="148"/>
                                    <a:pt x="371" y="148"/>
                                  </a:cubicBezTo>
                                  <a:cubicBezTo>
                                    <a:pt x="371" y="148"/>
                                    <a:pt x="371" y="147"/>
                                    <a:pt x="371" y="147"/>
                                  </a:cubicBezTo>
                                  <a:cubicBezTo>
                                    <a:pt x="371" y="143"/>
                                    <a:pt x="374" y="140"/>
                                    <a:pt x="378" y="140"/>
                                  </a:cubicBezTo>
                                  <a:cubicBezTo>
                                    <a:pt x="381" y="140"/>
                                    <a:pt x="384" y="143"/>
                                    <a:pt x="384" y="147"/>
                                  </a:cubicBezTo>
                                  <a:close/>
                                  <a:moveTo>
                                    <a:pt x="378" y="142"/>
                                  </a:moveTo>
                                  <a:cubicBezTo>
                                    <a:pt x="375" y="142"/>
                                    <a:pt x="373" y="144"/>
                                    <a:pt x="373" y="147"/>
                                  </a:cubicBezTo>
                                  <a:cubicBezTo>
                                    <a:pt x="373" y="147"/>
                                    <a:pt x="373" y="147"/>
                                    <a:pt x="373" y="148"/>
                                  </a:cubicBezTo>
                                  <a:cubicBezTo>
                                    <a:pt x="374" y="147"/>
                                    <a:pt x="376" y="147"/>
                                    <a:pt x="378" y="147"/>
                                  </a:cubicBezTo>
                                  <a:cubicBezTo>
                                    <a:pt x="379" y="147"/>
                                    <a:pt x="381" y="147"/>
                                    <a:pt x="383" y="148"/>
                                  </a:cubicBezTo>
                                  <a:cubicBezTo>
                                    <a:pt x="383" y="147"/>
                                    <a:pt x="383" y="147"/>
                                    <a:pt x="383" y="147"/>
                                  </a:cubicBezTo>
                                  <a:cubicBezTo>
                                    <a:pt x="383" y="144"/>
                                    <a:pt x="381" y="142"/>
                                    <a:pt x="378" y="142"/>
                                  </a:cubicBezTo>
                                  <a:close/>
                                  <a:moveTo>
                                    <a:pt x="527" y="147"/>
                                  </a:moveTo>
                                  <a:cubicBezTo>
                                    <a:pt x="527" y="150"/>
                                    <a:pt x="527" y="153"/>
                                    <a:pt x="526" y="155"/>
                                  </a:cubicBezTo>
                                  <a:cubicBezTo>
                                    <a:pt x="527" y="156"/>
                                    <a:pt x="528" y="157"/>
                                    <a:pt x="529" y="158"/>
                                  </a:cubicBezTo>
                                  <a:cubicBezTo>
                                    <a:pt x="530" y="157"/>
                                    <a:pt x="531" y="156"/>
                                    <a:pt x="532" y="156"/>
                                  </a:cubicBezTo>
                                  <a:cubicBezTo>
                                    <a:pt x="532" y="153"/>
                                    <a:pt x="533" y="150"/>
                                    <a:pt x="533" y="147"/>
                                  </a:cubicBezTo>
                                  <a:cubicBezTo>
                                    <a:pt x="533" y="138"/>
                                    <a:pt x="529" y="129"/>
                                    <a:pt x="523" y="123"/>
                                  </a:cubicBezTo>
                                  <a:cubicBezTo>
                                    <a:pt x="517" y="117"/>
                                    <a:pt x="508" y="113"/>
                                    <a:pt x="499" y="113"/>
                                  </a:cubicBezTo>
                                  <a:cubicBezTo>
                                    <a:pt x="489" y="113"/>
                                    <a:pt x="481" y="117"/>
                                    <a:pt x="474" y="123"/>
                                  </a:cubicBezTo>
                                  <a:cubicBezTo>
                                    <a:pt x="468" y="129"/>
                                    <a:pt x="464" y="138"/>
                                    <a:pt x="464" y="147"/>
                                  </a:cubicBezTo>
                                  <a:cubicBezTo>
                                    <a:pt x="464" y="150"/>
                                    <a:pt x="465" y="153"/>
                                    <a:pt x="465" y="155"/>
                                  </a:cubicBezTo>
                                  <a:cubicBezTo>
                                    <a:pt x="466" y="156"/>
                                    <a:pt x="467" y="157"/>
                                    <a:pt x="468" y="157"/>
                                  </a:cubicBezTo>
                                  <a:cubicBezTo>
                                    <a:pt x="469" y="157"/>
                                    <a:pt x="470" y="156"/>
                                    <a:pt x="471" y="155"/>
                                  </a:cubicBezTo>
                                  <a:cubicBezTo>
                                    <a:pt x="470" y="153"/>
                                    <a:pt x="470" y="150"/>
                                    <a:pt x="470" y="147"/>
                                  </a:cubicBezTo>
                                  <a:cubicBezTo>
                                    <a:pt x="470" y="131"/>
                                    <a:pt x="483" y="118"/>
                                    <a:pt x="499" y="118"/>
                                  </a:cubicBezTo>
                                  <a:cubicBezTo>
                                    <a:pt x="515" y="118"/>
                                    <a:pt x="527" y="131"/>
                                    <a:pt x="527" y="147"/>
                                  </a:cubicBezTo>
                                  <a:close/>
                                  <a:moveTo>
                                    <a:pt x="520" y="147"/>
                                  </a:moveTo>
                                  <a:cubicBezTo>
                                    <a:pt x="520" y="149"/>
                                    <a:pt x="520" y="150"/>
                                    <a:pt x="519" y="152"/>
                                  </a:cubicBezTo>
                                  <a:cubicBezTo>
                                    <a:pt x="521" y="152"/>
                                    <a:pt x="523" y="153"/>
                                    <a:pt x="525" y="155"/>
                                  </a:cubicBezTo>
                                  <a:cubicBezTo>
                                    <a:pt x="525" y="152"/>
                                    <a:pt x="526" y="150"/>
                                    <a:pt x="526" y="147"/>
                                  </a:cubicBezTo>
                                  <a:cubicBezTo>
                                    <a:pt x="526" y="140"/>
                                    <a:pt x="523" y="133"/>
                                    <a:pt x="518" y="128"/>
                                  </a:cubicBezTo>
                                  <a:cubicBezTo>
                                    <a:pt x="513" y="123"/>
                                    <a:pt x="506" y="120"/>
                                    <a:pt x="499" y="120"/>
                                  </a:cubicBezTo>
                                  <a:cubicBezTo>
                                    <a:pt x="491" y="120"/>
                                    <a:pt x="484" y="123"/>
                                    <a:pt x="479" y="128"/>
                                  </a:cubicBezTo>
                                  <a:cubicBezTo>
                                    <a:pt x="474" y="133"/>
                                    <a:pt x="471" y="140"/>
                                    <a:pt x="471" y="147"/>
                                  </a:cubicBezTo>
                                  <a:cubicBezTo>
                                    <a:pt x="471" y="150"/>
                                    <a:pt x="472" y="152"/>
                                    <a:pt x="472" y="155"/>
                                  </a:cubicBezTo>
                                  <a:cubicBezTo>
                                    <a:pt x="474" y="153"/>
                                    <a:pt x="476" y="152"/>
                                    <a:pt x="478" y="152"/>
                                  </a:cubicBezTo>
                                  <a:cubicBezTo>
                                    <a:pt x="478" y="150"/>
                                    <a:pt x="478" y="149"/>
                                    <a:pt x="478" y="147"/>
                                  </a:cubicBezTo>
                                  <a:cubicBezTo>
                                    <a:pt x="478" y="135"/>
                                    <a:pt x="487" y="126"/>
                                    <a:pt x="499" y="126"/>
                                  </a:cubicBezTo>
                                  <a:cubicBezTo>
                                    <a:pt x="510" y="126"/>
                                    <a:pt x="520" y="135"/>
                                    <a:pt x="520" y="147"/>
                                  </a:cubicBezTo>
                                  <a:close/>
                                  <a:moveTo>
                                    <a:pt x="512" y="147"/>
                                  </a:moveTo>
                                  <a:cubicBezTo>
                                    <a:pt x="512" y="148"/>
                                    <a:pt x="512" y="148"/>
                                    <a:pt x="512" y="149"/>
                                  </a:cubicBezTo>
                                  <a:cubicBezTo>
                                    <a:pt x="514" y="150"/>
                                    <a:pt x="516" y="150"/>
                                    <a:pt x="518" y="151"/>
                                  </a:cubicBezTo>
                                  <a:cubicBezTo>
                                    <a:pt x="518" y="150"/>
                                    <a:pt x="518" y="148"/>
                                    <a:pt x="518" y="147"/>
                                  </a:cubicBezTo>
                                  <a:cubicBezTo>
                                    <a:pt x="518" y="142"/>
                                    <a:pt x="516" y="137"/>
                                    <a:pt x="512" y="133"/>
                                  </a:cubicBezTo>
                                  <a:cubicBezTo>
                                    <a:pt x="509" y="130"/>
                                    <a:pt x="504" y="128"/>
                                    <a:pt x="499" y="128"/>
                                  </a:cubicBezTo>
                                  <a:cubicBezTo>
                                    <a:pt x="493" y="128"/>
                                    <a:pt x="488" y="130"/>
                                    <a:pt x="485" y="133"/>
                                  </a:cubicBezTo>
                                  <a:cubicBezTo>
                                    <a:pt x="481" y="137"/>
                                    <a:pt x="479" y="142"/>
                                    <a:pt x="479" y="147"/>
                                  </a:cubicBezTo>
                                  <a:cubicBezTo>
                                    <a:pt x="479" y="148"/>
                                    <a:pt x="479" y="150"/>
                                    <a:pt x="480" y="151"/>
                                  </a:cubicBezTo>
                                  <a:cubicBezTo>
                                    <a:pt x="481" y="150"/>
                                    <a:pt x="483" y="150"/>
                                    <a:pt x="485" y="149"/>
                                  </a:cubicBezTo>
                                  <a:cubicBezTo>
                                    <a:pt x="485" y="148"/>
                                    <a:pt x="485" y="148"/>
                                    <a:pt x="485" y="147"/>
                                  </a:cubicBezTo>
                                  <a:cubicBezTo>
                                    <a:pt x="485" y="140"/>
                                    <a:pt x="491" y="134"/>
                                    <a:pt x="499" y="134"/>
                                  </a:cubicBezTo>
                                  <a:cubicBezTo>
                                    <a:pt x="506" y="134"/>
                                    <a:pt x="512" y="140"/>
                                    <a:pt x="512" y="147"/>
                                  </a:cubicBezTo>
                                  <a:close/>
                                  <a:moveTo>
                                    <a:pt x="505" y="147"/>
                                  </a:moveTo>
                                  <a:cubicBezTo>
                                    <a:pt x="505" y="147"/>
                                    <a:pt x="505" y="148"/>
                                    <a:pt x="505" y="148"/>
                                  </a:cubicBezTo>
                                  <a:cubicBezTo>
                                    <a:pt x="507" y="148"/>
                                    <a:pt x="509" y="148"/>
                                    <a:pt x="510" y="149"/>
                                  </a:cubicBezTo>
                                  <a:cubicBezTo>
                                    <a:pt x="511" y="148"/>
                                    <a:pt x="511" y="148"/>
                                    <a:pt x="511" y="147"/>
                                  </a:cubicBezTo>
                                  <a:cubicBezTo>
                                    <a:pt x="511" y="141"/>
                                    <a:pt x="505" y="135"/>
                                    <a:pt x="499" y="135"/>
                                  </a:cubicBezTo>
                                  <a:cubicBezTo>
                                    <a:pt x="492" y="135"/>
                                    <a:pt x="487" y="141"/>
                                    <a:pt x="487" y="147"/>
                                  </a:cubicBezTo>
                                  <a:cubicBezTo>
                                    <a:pt x="487" y="148"/>
                                    <a:pt x="487" y="148"/>
                                    <a:pt x="487" y="149"/>
                                  </a:cubicBezTo>
                                  <a:cubicBezTo>
                                    <a:pt x="489" y="148"/>
                                    <a:pt x="490" y="148"/>
                                    <a:pt x="492" y="148"/>
                                  </a:cubicBezTo>
                                  <a:cubicBezTo>
                                    <a:pt x="492" y="148"/>
                                    <a:pt x="492" y="147"/>
                                    <a:pt x="492" y="147"/>
                                  </a:cubicBezTo>
                                  <a:cubicBezTo>
                                    <a:pt x="492" y="143"/>
                                    <a:pt x="495" y="140"/>
                                    <a:pt x="499" y="140"/>
                                  </a:cubicBezTo>
                                  <a:cubicBezTo>
                                    <a:pt x="502" y="140"/>
                                    <a:pt x="505" y="143"/>
                                    <a:pt x="505" y="147"/>
                                  </a:cubicBezTo>
                                  <a:close/>
                                  <a:moveTo>
                                    <a:pt x="499" y="142"/>
                                  </a:moveTo>
                                  <a:cubicBezTo>
                                    <a:pt x="496" y="142"/>
                                    <a:pt x="494" y="144"/>
                                    <a:pt x="494" y="147"/>
                                  </a:cubicBezTo>
                                  <a:cubicBezTo>
                                    <a:pt x="494" y="147"/>
                                    <a:pt x="494" y="147"/>
                                    <a:pt x="494" y="148"/>
                                  </a:cubicBezTo>
                                  <a:cubicBezTo>
                                    <a:pt x="495" y="147"/>
                                    <a:pt x="497" y="147"/>
                                    <a:pt x="499" y="147"/>
                                  </a:cubicBezTo>
                                  <a:cubicBezTo>
                                    <a:pt x="500" y="147"/>
                                    <a:pt x="502" y="147"/>
                                    <a:pt x="504" y="148"/>
                                  </a:cubicBezTo>
                                  <a:cubicBezTo>
                                    <a:pt x="504" y="147"/>
                                    <a:pt x="504" y="147"/>
                                    <a:pt x="504" y="147"/>
                                  </a:cubicBezTo>
                                  <a:cubicBezTo>
                                    <a:pt x="504" y="144"/>
                                    <a:pt x="501" y="142"/>
                                    <a:pt x="499" y="142"/>
                                  </a:cubicBezTo>
                                  <a:close/>
                                  <a:moveTo>
                                    <a:pt x="464" y="163"/>
                                  </a:moveTo>
                                  <a:cubicBezTo>
                                    <a:pt x="455" y="172"/>
                                    <a:pt x="449" y="185"/>
                                    <a:pt x="449" y="199"/>
                                  </a:cubicBezTo>
                                  <a:cubicBezTo>
                                    <a:pt x="449" y="199"/>
                                    <a:pt x="449" y="199"/>
                                    <a:pt x="449" y="200"/>
                                  </a:cubicBezTo>
                                  <a:cubicBezTo>
                                    <a:pt x="451" y="200"/>
                                    <a:pt x="453" y="201"/>
                                    <a:pt x="455" y="202"/>
                                  </a:cubicBezTo>
                                  <a:cubicBezTo>
                                    <a:pt x="455" y="201"/>
                                    <a:pt x="455" y="200"/>
                                    <a:pt x="455" y="199"/>
                                  </a:cubicBezTo>
                                  <a:cubicBezTo>
                                    <a:pt x="455" y="175"/>
                                    <a:pt x="475" y="155"/>
                                    <a:pt x="499" y="155"/>
                                  </a:cubicBezTo>
                                  <a:cubicBezTo>
                                    <a:pt x="523" y="155"/>
                                    <a:pt x="542" y="175"/>
                                    <a:pt x="542" y="199"/>
                                  </a:cubicBezTo>
                                  <a:cubicBezTo>
                                    <a:pt x="542" y="200"/>
                                    <a:pt x="542" y="201"/>
                                    <a:pt x="542" y="202"/>
                                  </a:cubicBezTo>
                                  <a:cubicBezTo>
                                    <a:pt x="544" y="201"/>
                                    <a:pt x="546" y="201"/>
                                    <a:pt x="548" y="200"/>
                                  </a:cubicBezTo>
                                  <a:cubicBezTo>
                                    <a:pt x="548" y="200"/>
                                    <a:pt x="548" y="199"/>
                                    <a:pt x="548" y="199"/>
                                  </a:cubicBezTo>
                                  <a:cubicBezTo>
                                    <a:pt x="548" y="185"/>
                                    <a:pt x="543" y="172"/>
                                    <a:pt x="534" y="163"/>
                                  </a:cubicBezTo>
                                  <a:cubicBezTo>
                                    <a:pt x="525" y="154"/>
                                    <a:pt x="512" y="149"/>
                                    <a:pt x="499" y="149"/>
                                  </a:cubicBezTo>
                                  <a:cubicBezTo>
                                    <a:pt x="485" y="149"/>
                                    <a:pt x="473" y="154"/>
                                    <a:pt x="464" y="163"/>
                                  </a:cubicBezTo>
                                  <a:close/>
                                  <a:moveTo>
                                    <a:pt x="534" y="199"/>
                                  </a:moveTo>
                                  <a:cubicBezTo>
                                    <a:pt x="534" y="201"/>
                                    <a:pt x="534" y="204"/>
                                    <a:pt x="534" y="206"/>
                                  </a:cubicBezTo>
                                  <a:cubicBezTo>
                                    <a:pt x="536" y="205"/>
                                    <a:pt x="538" y="204"/>
                                    <a:pt x="540" y="203"/>
                                  </a:cubicBezTo>
                                  <a:cubicBezTo>
                                    <a:pt x="540" y="201"/>
                                    <a:pt x="541" y="200"/>
                                    <a:pt x="541" y="199"/>
                                  </a:cubicBezTo>
                                  <a:cubicBezTo>
                                    <a:pt x="541" y="187"/>
                                    <a:pt x="536" y="176"/>
                                    <a:pt x="528" y="169"/>
                                  </a:cubicBezTo>
                                  <a:cubicBezTo>
                                    <a:pt x="521" y="161"/>
                                    <a:pt x="510" y="157"/>
                                    <a:pt x="499" y="157"/>
                                  </a:cubicBezTo>
                                  <a:cubicBezTo>
                                    <a:pt x="487" y="157"/>
                                    <a:pt x="477" y="161"/>
                                    <a:pt x="469" y="169"/>
                                  </a:cubicBezTo>
                                  <a:cubicBezTo>
                                    <a:pt x="461" y="176"/>
                                    <a:pt x="457" y="187"/>
                                    <a:pt x="457" y="199"/>
                                  </a:cubicBezTo>
                                  <a:cubicBezTo>
                                    <a:pt x="457" y="200"/>
                                    <a:pt x="457" y="201"/>
                                    <a:pt x="457" y="202"/>
                                  </a:cubicBezTo>
                                  <a:cubicBezTo>
                                    <a:pt x="459" y="203"/>
                                    <a:pt x="461" y="204"/>
                                    <a:pt x="464" y="206"/>
                                  </a:cubicBezTo>
                                  <a:cubicBezTo>
                                    <a:pt x="463" y="203"/>
                                    <a:pt x="463" y="201"/>
                                    <a:pt x="463" y="199"/>
                                  </a:cubicBezTo>
                                  <a:cubicBezTo>
                                    <a:pt x="463" y="179"/>
                                    <a:pt x="479" y="163"/>
                                    <a:pt x="499" y="163"/>
                                  </a:cubicBezTo>
                                  <a:cubicBezTo>
                                    <a:pt x="518" y="163"/>
                                    <a:pt x="534" y="179"/>
                                    <a:pt x="534" y="199"/>
                                  </a:cubicBezTo>
                                  <a:close/>
                                  <a:moveTo>
                                    <a:pt x="542" y="250"/>
                                  </a:moveTo>
                                  <a:cubicBezTo>
                                    <a:pt x="542" y="251"/>
                                    <a:pt x="542" y="252"/>
                                    <a:pt x="542" y="253"/>
                                  </a:cubicBezTo>
                                  <a:cubicBezTo>
                                    <a:pt x="544" y="253"/>
                                    <a:pt x="546" y="252"/>
                                    <a:pt x="548" y="251"/>
                                  </a:cubicBezTo>
                                  <a:cubicBezTo>
                                    <a:pt x="548" y="251"/>
                                    <a:pt x="548" y="250"/>
                                    <a:pt x="548" y="250"/>
                                  </a:cubicBezTo>
                                  <a:cubicBezTo>
                                    <a:pt x="548" y="236"/>
                                    <a:pt x="543" y="224"/>
                                    <a:pt x="534" y="215"/>
                                  </a:cubicBezTo>
                                  <a:cubicBezTo>
                                    <a:pt x="525" y="206"/>
                                    <a:pt x="512" y="200"/>
                                    <a:pt x="499" y="200"/>
                                  </a:cubicBezTo>
                                  <a:cubicBezTo>
                                    <a:pt x="485" y="200"/>
                                    <a:pt x="473" y="206"/>
                                    <a:pt x="464" y="215"/>
                                  </a:cubicBezTo>
                                  <a:cubicBezTo>
                                    <a:pt x="455" y="224"/>
                                    <a:pt x="449" y="236"/>
                                    <a:pt x="449" y="250"/>
                                  </a:cubicBezTo>
                                  <a:cubicBezTo>
                                    <a:pt x="449" y="250"/>
                                    <a:pt x="449" y="251"/>
                                    <a:pt x="449" y="251"/>
                                  </a:cubicBezTo>
                                  <a:cubicBezTo>
                                    <a:pt x="451" y="252"/>
                                    <a:pt x="453" y="252"/>
                                    <a:pt x="455" y="253"/>
                                  </a:cubicBezTo>
                                  <a:cubicBezTo>
                                    <a:pt x="455" y="252"/>
                                    <a:pt x="455" y="251"/>
                                    <a:pt x="455" y="250"/>
                                  </a:cubicBezTo>
                                  <a:cubicBezTo>
                                    <a:pt x="455" y="226"/>
                                    <a:pt x="475" y="206"/>
                                    <a:pt x="499" y="206"/>
                                  </a:cubicBezTo>
                                  <a:cubicBezTo>
                                    <a:pt x="523" y="206"/>
                                    <a:pt x="542" y="226"/>
                                    <a:pt x="542" y="250"/>
                                  </a:cubicBezTo>
                                  <a:close/>
                                  <a:moveTo>
                                    <a:pt x="534" y="250"/>
                                  </a:moveTo>
                                  <a:cubicBezTo>
                                    <a:pt x="534" y="252"/>
                                    <a:pt x="534" y="255"/>
                                    <a:pt x="534" y="257"/>
                                  </a:cubicBezTo>
                                  <a:cubicBezTo>
                                    <a:pt x="536" y="256"/>
                                    <a:pt x="538" y="255"/>
                                    <a:pt x="540" y="254"/>
                                  </a:cubicBezTo>
                                  <a:cubicBezTo>
                                    <a:pt x="540" y="253"/>
                                    <a:pt x="541" y="251"/>
                                    <a:pt x="541" y="250"/>
                                  </a:cubicBezTo>
                                  <a:cubicBezTo>
                                    <a:pt x="541" y="238"/>
                                    <a:pt x="536" y="228"/>
                                    <a:pt x="528" y="220"/>
                                  </a:cubicBezTo>
                                  <a:cubicBezTo>
                                    <a:pt x="521" y="213"/>
                                    <a:pt x="510" y="208"/>
                                    <a:pt x="499" y="208"/>
                                  </a:cubicBezTo>
                                  <a:cubicBezTo>
                                    <a:pt x="487" y="208"/>
                                    <a:pt x="477" y="213"/>
                                    <a:pt x="469" y="220"/>
                                  </a:cubicBezTo>
                                  <a:cubicBezTo>
                                    <a:pt x="461" y="228"/>
                                    <a:pt x="457" y="238"/>
                                    <a:pt x="457" y="250"/>
                                  </a:cubicBezTo>
                                  <a:cubicBezTo>
                                    <a:pt x="457" y="251"/>
                                    <a:pt x="457" y="253"/>
                                    <a:pt x="457" y="254"/>
                                  </a:cubicBezTo>
                                  <a:cubicBezTo>
                                    <a:pt x="459" y="255"/>
                                    <a:pt x="461" y="256"/>
                                    <a:pt x="464" y="257"/>
                                  </a:cubicBezTo>
                                  <a:cubicBezTo>
                                    <a:pt x="463" y="255"/>
                                    <a:pt x="463" y="252"/>
                                    <a:pt x="463" y="250"/>
                                  </a:cubicBezTo>
                                  <a:cubicBezTo>
                                    <a:pt x="463" y="230"/>
                                    <a:pt x="479" y="214"/>
                                    <a:pt x="499" y="214"/>
                                  </a:cubicBezTo>
                                  <a:cubicBezTo>
                                    <a:pt x="518" y="214"/>
                                    <a:pt x="534" y="230"/>
                                    <a:pt x="534" y="250"/>
                                  </a:cubicBezTo>
                                  <a:close/>
                                  <a:moveTo>
                                    <a:pt x="542" y="301"/>
                                  </a:moveTo>
                                  <a:cubicBezTo>
                                    <a:pt x="542" y="302"/>
                                    <a:pt x="542" y="304"/>
                                    <a:pt x="542" y="305"/>
                                  </a:cubicBezTo>
                                  <a:cubicBezTo>
                                    <a:pt x="544" y="304"/>
                                    <a:pt x="546" y="303"/>
                                    <a:pt x="548" y="303"/>
                                  </a:cubicBezTo>
                                  <a:cubicBezTo>
                                    <a:pt x="548" y="302"/>
                                    <a:pt x="548" y="302"/>
                                    <a:pt x="548" y="301"/>
                                  </a:cubicBezTo>
                                  <a:cubicBezTo>
                                    <a:pt x="548" y="288"/>
                                    <a:pt x="543" y="275"/>
                                    <a:pt x="534" y="266"/>
                                  </a:cubicBezTo>
                                  <a:cubicBezTo>
                                    <a:pt x="525" y="257"/>
                                    <a:pt x="512" y="252"/>
                                    <a:pt x="499" y="252"/>
                                  </a:cubicBezTo>
                                  <a:cubicBezTo>
                                    <a:pt x="485" y="252"/>
                                    <a:pt x="473" y="257"/>
                                    <a:pt x="464" y="266"/>
                                  </a:cubicBezTo>
                                  <a:cubicBezTo>
                                    <a:pt x="455" y="275"/>
                                    <a:pt x="449" y="288"/>
                                    <a:pt x="449" y="301"/>
                                  </a:cubicBezTo>
                                  <a:cubicBezTo>
                                    <a:pt x="449" y="302"/>
                                    <a:pt x="449" y="302"/>
                                    <a:pt x="449" y="303"/>
                                  </a:cubicBezTo>
                                  <a:cubicBezTo>
                                    <a:pt x="451" y="303"/>
                                    <a:pt x="453" y="304"/>
                                    <a:pt x="455" y="305"/>
                                  </a:cubicBezTo>
                                  <a:cubicBezTo>
                                    <a:pt x="455" y="303"/>
                                    <a:pt x="455" y="302"/>
                                    <a:pt x="455" y="301"/>
                                  </a:cubicBezTo>
                                  <a:cubicBezTo>
                                    <a:pt x="455" y="277"/>
                                    <a:pt x="475" y="258"/>
                                    <a:pt x="499" y="258"/>
                                  </a:cubicBezTo>
                                  <a:cubicBezTo>
                                    <a:pt x="523" y="258"/>
                                    <a:pt x="542" y="277"/>
                                    <a:pt x="542" y="301"/>
                                  </a:cubicBezTo>
                                  <a:close/>
                                  <a:moveTo>
                                    <a:pt x="534" y="301"/>
                                  </a:moveTo>
                                  <a:cubicBezTo>
                                    <a:pt x="534" y="304"/>
                                    <a:pt x="534" y="306"/>
                                    <a:pt x="534" y="309"/>
                                  </a:cubicBezTo>
                                  <a:cubicBezTo>
                                    <a:pt x="536" y="307"/>
                                    <a:pt x="538" y="306"/>
                                    <a:pt x="540" y="305"/>
                                  </a:cubicBezTo>
                                  <a:cubicBezTo>
                                    <a:pt x="540" y="304"/>
                                    <a:pt x="541" y="303"/>
                                    <a:pt x="541" y="301"/>
                                  </a:cubicBezTo>
                                  <a:cubicBezTo>
                                    <a:pt x="541" y="290"/>
                                    <a:pt x="536" y="279"/>
                                    <a:pt x="528" y="272"/>
                                  </a:cubicBezTo>
                                  <a:cubicBezTo>
                                    <a:pt x="521" y="264"/>
                                    <a:pt x="510" y="259"/>
                                    <a:pt x="499" y="259"/>
                                  </a:cubicBezTo>
                                  <a:cubicBezTo>
                                    <a:pt x="487" y="259"/>
                                    <a:pt x="477" y="264"/>
                                    <a:pt x="469" y="272"/>
                                  </a:cubicBezTo>
                                  <a:cubicBezTo>
                                    <a:pt x="461" y="279"/>
                                    <a:pt x="457" y="290"/>
                                    <a:pt x="457" y="301"/>
                                  </a:cubicBezTo>
                                  <a:cubicBezTo>
                                    <a:pt x="457" y="303"/>
                                    <a:pt x="457" y="304"/>
                                    <a:pt x="457" y="305"/>
                                  </a:cubicBezTo>
                                  <a:cubicBezTo>
                                    <a:pt x="459" y="306"/>
                                    <a:pt x="461" y="307"/>
                                    <a:pt x="464" y="308"/>
                                  </a:cubicBezTo>
                                  <a:cubicBezTo>
                                    <a:pt x="463" y="306"/>
                                    <a:pt x="463" y="304"/>
                                    <a:pt x="463" y="301"/>
                                  </a:cubicBezTo>
                                  <a:cubicBezTo>
                                    <a:pt x="463" y="282"/>
                                    <a:pt x="479" y="265"/>
                                    <a:pt x="499" y="265"/>
                                  </a:cubicBezTo>
                                  <a:cubicBezTo>
                                    <a:pt x="518" y="265"/>
                                    <a:pt x="534" y="282"/>
                                    <a:pt x="534" y="301"/>
                                  </a:cubicBezTo>
                                  <a:close/>
                                  <a:moveTo>
                                    <a:pt x="527" y="301"/>
                                  </a:moveTo>
                                  <a:cubicBezTo>
                                    <a:pt x="527" y="304"/>
                                    <a:pt x="527" y="307"/>
                                    <a:pt x="526" y="310"/>
                                  </a:cubicBezTo>
                                  <a:cubicBezTo>
                                    <a:pt x="527" y="310"/>
                                    <a:pt x="528" y="311"/>
                                    <a:pt x="529" y="312"/>
                                  </a:cubicBezTo>
                                  <a:cubicBezTo>
                                    <a:pt x="530" y="311"/>
                                    <a:pt x="531" y="310"/>
                                    <a:pt x="532" y="310"/>
                                  </a:cubicBezTo>
                                  <a:cubicBezTo>
                                    <a:pt x="532" y="307"/>
                                    <a:pt x="533" y="304"/>
                                    <a:pt x="533" y="301"/>
                                  </a:cubicBezTo>
                                  <a:cubicBezTo>
                                    <a:pt x="533" y="292"/>
                                    <a:pt x="529" y="283"/>
                                    <a:pt x="523" y="277"/>
                                  </a:cubicBezTo>
                                  <a:cubicBezTo>
                                    <a:pt x="517" y="271"/>
                                    <a:pt x="508" y="267"/>
                                    <a:pt x="499" y="267"/>
                                  </a:cubicBezTo>
                                  <a:cubicBezTo>
                                    <a:pt x="489" y="267"/>
                                    <a:pt x="481" y="271"/>
                                    <a:pt x="474" y="277"/>
                                  </a:cubicBezTo>
                                  <a:cubicBezTo>
                                    <a:pt x="468" y="283"/>
                                    <a:pt x="464" y="292"/>
                                    <a:pt x="464" y="301"/>
                                  </a:cubicBezTo>
                                  <a:cubicBezTo>
                                    <a:pt x="464" y="304"/>
                                    <a:pt x="465" y="307"/>
                                    <a:pt x="465" y="310"/>
                                  </a:cubicBezTo>
                                  <a:cubicBezTo>
                                    <a:pt x="466" y="310"/>
                                    <a:pt x="467" y="311"/>
                                    <a:pt x="468" y="311"/>
                                  </a:cubicBezTo>
                                  <a:cubicBezTo>
                                    <a:pt x="469" y="311"/>
                                    <a:pt x="470" y="310"/>
                                    <a:pt x="471" y="310"/>
                                  </a:cubicBezTo>
                                  <a:cubicBezTo>
                                    <a:pt x="470" y="307"/>
                                    <a:pt x="470" y="304"/>
                                    <a:pt x="470" y="301"/>
                                  </a:cubicBezTo>
                                  <a:cubicBezTo>
                                    <a:pt x="470" y="285"/>
                                    <a:pt x="483" y="272"/>
                                    <a:pt x="499" y="272"/>
                                  </a:cubicBezTo>
                                  <a:cubicBezTo>
                                    <a:pt x="515" y="272"/>
                                    <a:pt x="527" y="285"/>
                                    <a:pt x="527" y="301"/>
                                  </a:cubicBezTo>
                                  <a:close/>
                                  <a:moveTo>
                                    <a:pt x="520" y="301"/>
                                  </a:moveTo>
                                  <a:cubicBezTo>
                                    <a:pt x="520" y="303"/>
                                    <a:pt x="520" y="304"/>
                                    <a:pt x="519" y="306"/>
                                  </a:cubicBezTo>
                                  <a:cubicBezTo>
                                    <a:pt x="521" y="307"/>
                                    <a:pt x="523" y="308"/>
                                    <a:pt x="525" y="309"/>
                                  </a:cubicBezTo>
                                  <a:cubicBezTo>
                                    <a:pt x="525" y="306"/>
                                    <a:pt x="526" y="304"/>
                                    <a:pt x="526" y="301"/>
                                  </a:cubicBezTo>
                                  <a:cubicBezTo>
                                    <a:pt x="526" y="294"/>
                                    <a:pt x="523" y="287"/>
                                    <a:pt x="518" y="282"/>
                                  </a:cubicBezTo>
                                  <a:cubicBezTo>
                                    <a:pt x="513" y="277"/>
                                    <a:pt x="506" y="274"/>
                                    <a:pt x="499" y="274"/>
                                  </a:cubicBezTo>
                                  <a:cubicBezTo>
                                    <a:pt x="491" y="274"/>
                                    <a:pt x="484" y="277"/>
                                    <a:pt x="479" y="282"/>
                                  </a:cubicBezTo>
                                  <a:cubicBezTo>
                                    <a:pt x="474" y="287"/>
                                    <a:pt x="471" y="294"/>
                                    <a:pt x="471" y="301"/>
                                  </a:cubicBezTo>
                                  <a:cubicBezTo>
                                    <a:pt x="471" y="304"/>
                                    <a:pt x="472" y="306"/>
                                    <a:pt x="472" y="309"/>
                                  </a:cubicBezTo>
                                  <a:cubicBezTo>
                                    <a:pt x="474" y="308"/>
                                    <a:pt x="476" y="307"/>
                                    <a:pt x="478" y="306"/>
                                  </a:cubicBezTo>
                                  <a:cubicBezTo>
                                    <a:pt x="478" y="304"/>
                                    <a:pt x="478" y="303"/>
                                    <a:pt x="478" y="301"/>
                                  </a:cubicBezTo>
                                  <a:cubicBezTo>
                                    <a:pt x="478" y="290"/>
                                    <a:pt x="487" y="280"/>
                                    <a:pt x="499" y="280"/>
                                  </a:cubicBezTo>
                                  <a:cubicBezTo>
                                    <a:pt x="510" y="280"/>
                                    <a:pt x="520" y="290"/>
                                    <a:pt x="520" y="301"/>
                                  </a:cubicBezTo>
                                  <a:close/>
                                  <a:moveTo>
                                    <a:pt x="512" y="301"/>
                                  </a:moveTo>
                                  <a:cubicBezTo>
                                    <a:pt x="512" y="302"/>
                                    <a:pt x="512" y="303"/>
                                    <a:pt x="512" y="303"/>
                                  </a:cubicBezTo>
                                  <a:cubicBezTo>
                                    <a:pt x="514" y="304"/>
                                    <a:pt x="516" y="304"/>
                                    <a:pt x="518" y="305"/>
                                  </a:cubicBezTo>
                                  <a:cubicBezTo>
                                    <a:pt x="518" y="304"/>
                                    <a:pt x="518" y="303"/>
                                    <a:pt x="518" y="301"/>
                                  </a:cubicBezTo>
                                  <a:cubicBezTo>
                                    <a:pt x="518" y="296"/>
                                    <a:pt x="516" y="291"/>
                                    <a:pt x="512" y="287"/>
                                  </a:cubicBezTo>
                                  <a:cubicBezTo>
                                    <a:pt x="509" y="284"/>
                                    <a:pt x="504" y="282"/>
                                    <a:pt x="499" y="282"/>
                                  </a:cubicBezTo>
                                  <a:cubicBezTo>
                                    <a:pt x="493" y="282"/>
                                    <a:pt x="488" y="284"/>
                                    <a:pt x="485" y="287"/>
                                  </a:cubicBezTo>
                                  <a:cubicBezTo>
                                    <a:pt x="481" y="291"/>
                                    <a:pt x="479" y="296"/>
                                    <a:pt x="479" y="301"/>
                                  </a:cubicBezTo>
                                  <a:cubicBezTo>
                                    <a:pt x="479" y="303"/>
                                    <a:pt x="479" y="304"/>
                                    <a:pt x="480" y="305"/>
                                  </a:cubicBezTo>
                                  <a:cubicBezTo>
                                    <a:pt x="481" y="304"/>
                                    <a:pt x="483" y="304"/>
                                    <a:pt x="485" y="303"/>
                                  </a:cubicBezTo>
                                  <a:cubicBezTo>
                                    <a:pt x="485" y="303"/>
                                    <a:pt x="485" y="302"/>
                                    <a:pt x="485" y="301"/>
                                  </a:cubicBezTo>
                                  <a:cubicBezTo>
                                    <a:pt x="485" y="294"/>
                                    <a:pt x="491" y="288"/>
                                    <a:pt x="499" y="288"/>
                                  </a:cubicBezTo>
                                  <a:cubicBezTo>
                                    <a:pt x="506" y="288"/>
                                    <a:pt x="512" y="294"/>
                                    <a:pt x="512" y="301"/>
                                  </a:cubicBezTo>
                                  <a:close/>
                                  <a:moveTo>
                                    <a:pt x="505" y="301"/>
                                  </a:moveTo>
                                  <a:cubicBezTo>
                                    <a:pt x="505" y="301"/>
                                    <a:pt x="505" y="302"/>
                                    <a:pt x="505" y="302"/>
                                  </a:cubicBezTo>
                                  <a:cubicBezTo>
                                    <a:pt x="507" y="302"/>
                                    <a:pt x="509" y="302"/>
                                    <a:pt x="510" y="303"/>
                                  </a:cubicBezTo>
                                  <a:cubicBezTo>
                                    <a:pt x="511" y="302"/>
                                    <a:pt x="511" y="302"/>
                                    <a:pt x="511" y="301"/>
                                  </a:cubicBezTo>
                                  <a:cubicBezTo>
                                    <a:pt x="511" y="295"/>
                                    <a:pt x="505" y="289"/>
                                    <a:pt x="499" y="289"/>
                                  </a:cubicBezTo>
                                  <a:cubicBezTo>
                                    <a:pt x="492" y="289"/>
                                    <a:pt x="487" y="295"/>
                                    <a:pt x="487" y="301"/>
                                  </a:cubicBezTo>
                                  <a:cubicBezTo>
                                    <a:pt x="487" y="302"/>
                                    <a:pt x="487" y="302"/>
                                    <a:pt x="487" y="303"/>
                                  </a:cubicBezTo>
                                  <a:cubicBezTo>
                                    <a:pt x="489" y="302"/>
                                    <a:pt x="490" y="302"/>
                                    <a:pt x="492" y="302"/>
                                  </a:cubicBezTo>
                                  <a:cubicBezTo>
                                    <a:pt x="492" y="302"/>
                                    <a:pt x="492" y="301"/>
                                    <a:pt x="492" y="301"/>
                                  </a:cubicBezTo>
                                  <a:cubicBezTo>
                                    <a:pt x="492" y="298"/>
                                    <a:pt x="495" y="295"/>
                                    <a:pt x="499" y="295"/>
                                  </a:cubicBezTo>
                                  <a:cubicBezTo>
                                    <a:pt x="502" y="295"/>
                                    <a:pt x="505" y="298"/>
                                    <a:pt x="505" y="301"/>
                                  </a:cubicBezTo>
                                  <a:close/>
                                  <a:moveTo>
                                    <a:pt x="499" y="296"/>
                                  </a:moveTo>
                                  <a:cubicBezTo>
                                    <a:pt x="496" y="296"/>
                                    <a:pt x="494" y="298"/>
                                    <a:pt x="494" y="301"/>
                                  </a:cubicBezTo>
                                  <a:cubicBezTo>
                                    <a:pt x="494" y="301"/>
                                    <a:pt x="494" y="302"/>
                                    <a:pt x="494" y="302"/>
                                  </a:cubicBezTo>
                                  <a:cubicBezTo>
                                    <a:pt x="495" y="302"/>
                                    <a:pt x="497" y="301"/>
                                    <a:pt x="499" y="301"/>
                                  </a:cubicBezTo>
                                  <a:cubicBezTo>
                                    <a:pt x="500" y="301"/>
                                    <a:pt x="502" y="302"/>
                                    <a:pt x="504" y="302"/>
                                  </a:cubicBezTo>
                                  <a:cubicBezTo>
                                    <a:pt x="504" y="302"/>
                                    <a:pt x="504" y="301"/>
                                    <a:pt x="504" y="301"/>
                                  </a:cubicBezTo>
                                  <a:cubicBezTo>
                                    <a:pt x="504" y="298"/>
                                    <a:pt x="501" y="296"/>
                                    <a:pt x="499" y="296"/>
                                  </a:cubicBezTo>
                                  <a:close/>
                                  <a:moveTo>
                                    <a:pt x="453" y="329"/>
                                  </a:moveTo>
                                  <a:cubicBezTo>
                                    <a:pt x="454" y="327"/>
                                    <a:pt x="455" y="325"/>
                                    <a:pt x="456" y="324"/>
                                  </a:cubicBezTo>
                                  <a:cubicBezTo>
                                    <a:pt x="451" y="320"/>
                                    <a:pt x="445" y="318"/>
                                    <a:pt x="438" y="318"/>
                                  </a:cubicBezTo>
                                  <a:cubicBezTo>
                                    <a:pt x="431" y="318"/>
                                    <a:pt x="425" y="320"/>
                                    <a:pt x="420" y="324"/>
                                  </a:cubicBezTo>
                                  <a:cubicBezTo>
                                    <a:pt x="421" y="325"/>
                                    <a:pt x="422" y="327"/>
                                    <a:pt x="423" y="328"/>
                                  </a:cubicBezTo>
                                  <a:cubicBezTo>
                                    <a:pt x="427" y="325"/>
                                    <a:pt x="432" y="324"/>
                                    <a:pt x="438" y="324"/>
                                  </a:cubicBezTo>
                                  <a:cubicBezTo>
                                    <a:pt x="444" y="324"/>
                                    <a:pt x="449" y="326"/>
                                    <a:pt x="453" y="329"/>
                                  </a:cubicBezTo>
                                  <a:close/>
                                  <a:moveTo>
                                    <a:pt x="438" y="325"/>
                                  </a:moveTo>
                                  <a:cubicBezTo>
                                    <a:pt x="433" y="325"/>
                                    <a:pt x="428" y="327"/>
                                    <a:pt x="423" y="330"/>
                                  </a:cubicBezTo>
                                  <a:cubicBezTo>
                                    <a:pt x="424" y="331"/>
                                    <a:pt x="425" y="333"/>
                                    <a:pt x="426" y="335"/>
                                  </a:cubicBezTo>
                                  <a:cubicBezTo>
                                    <a:pt x="429" y="333"/>
                                    <a:pt x="433" y="332"/>
                                    <a:pt x="438" y="332"/>
                                  </a:cubicBezTo>
                                  <a:cubicBezTo>
                                    <a:pt x="442" y="332"/>
                                    <a:pt x="447" y="333"/>
                                    <a:pt x="450" y="336"/>
                                  </a:cubicBezTo>
                                  <a:cubicBezTo>
                                    <a:pt x="451" y="334"/>
                                    <a:pt x="452" y="332"/>
                                    <a:pt x="453" y="330"/>
                                  </a:cubicBezTo>
                                  <a:cubicBezTo>
                                    <a:pt x="448" y="327"/>
                                    <a:pt x="443" y="325"/>
                                    <a:pt x="438" y="325"/>
                                  </a:cubicBezTo>
                                  <a:close/>
                                  <a:moveTo>
                                    <a:pt x="457" y="323"/>
                                  </a:moveTo>
                                  <a:cubicBezTo>
                                    <a:pt x="458" y="321"/>
                                    <a:pt x="460" y="319"/>
                                    <a:pt x="461" y="318"/>
                                  </a:cubicBezTo>
                                  <a:cubicBezTo>
                                    <a:pt x="454" y="313"/>
                                    <a:pt x="446" y="311"/>
                                    <a:pt x="438" y="311"/>
                                  </a:cubicBezTo>
                                  <a:cubicBezTo>
                                    <a:pt x="429" y="311"/>
                                    <a:pt x="422" y="313"/>
                                    <a:pt x="415" y="317"/>
                                  </a:cubicBezTo>
                                  <a:cubicBezTo>
                                    <a:pt x="416" y="319"/>
                                    <a:pt x="418" y="321"/>
                                    <a:pt x="419" y="322"/>
                                  </a:cubicBezTo>
                                  <a:cubicBezTo>
                                    <a:pt x="424" y="319"/>
                                    <a:pt x="431" y="317"/>
                                    <a:pt x="438" y="317"/>
                                  </a:cubicBezTo>
                                  <a:cubicBezTo>
                                    <a:pt x="445" y="317"/>
                                    <a:pt x="452" y="319"/>
                                    <a:pt x="457" y="323"/>
                                  </a:cubicBezTo>
                                  <a:close/>
                                  <a:moveTo>
                                    <a:pt x="462" y="317"/>
                                  </a:moveTo>
                                  <a:cubicBezTo>
                                    <a:pt x="464" y="315"/>
                                    <a:pt x="465" y="314"/>
                                    <a:pt x="467" y="312"/>
                                  </a:cubicBezTo>
                                  <a:cubicBezTo>
                                    <a:pt x="459" y="307"/>
                                    <a:pt x="449" y="303"/>
                                    <a:pt x="438" y="303"/>
                                  </a:cubicBezTo>
                                  <a:cubicBezTo>
                                    <a:pt x="427" y="303"/>
                                    <a:pt x="417" y="306"/>
                                    <a:pt x="409" y="312"/>
                                  </a:cubicBezTo>
                                  <a:cubicBezTo>
                                    <a:pt x="411" y="313"/>
                                    <a:pt x="412" y="315"/>
                                    <a:pt x="414" y="316"/>
                                  </a:cubicBezTo>
                                  <a:cubicBezTo>
                                    <a:pt x="421" y="312"/>
                                    <a:pt x="429" y="309"/>
                                    <a:pt x="438" y="309"/>
                                  </a:cubicBezTo>
                                  <a:cubicBezTo>
                                    <a:pt x="447" y="309"/>
                                    <a:pt x="455" y="312"/>
                                    <a:pt x="462" y="317"/>
                                  </a:cubicBezTo>
                                  <a:close/>
                                  <a:moveTo>
                                    <a:pt x="423" y="175"/>
                                  </a:moveTo>
                                  <a:cubicBezTo>
                                    <a:pt x="424" y="177"/>
                                    <a:pt x="425" y="179"/>
                                    <a:pt x="426" y="181"/>
                                  </a:cubicBezTo>
                                  <a:cubicBezTo>
                                    <a:pt x="429" y="179"/>
                                    <a:pt x="433" y="177"/>
                                    <a:pt x="438" y="177"/>
                                  </a:cubicBezTo>
                                  <a:cubicBezTo>
                                    <a:pt x="442" y="177"/>
                                    <a:pt x="447" y="179"/>
                                    <a:pt x="450" y="182"/>
                                  </a:cubicBezTo>
                                  <a:cubicBezTo>
                                    <a:pt x="451" y="180"/>
                                    <a:pt x="452" y="178"/>
                                    <a:pt x="453" y="176"/>
                                  </a:cubicBezTo>
                                  <a:cubicBezTo>
                                    <a:pt x="448" y="173"/>
                                    <a:pt x="443" y="171"/>
                                    <a:pt x="438" y="171"/>
                                  </a:cubicBezTo>
                                  <a:cubicBezTo>
                                    <a:pt x="433" y="171"/>
                                    <a:pt x="428" y="173"/>
                                    <a:pt x="423" y="175"/>
                                  </a:cubicBezTo>
                                  <a:close/>
                                  <a:moveTo>
                                    <a:pt x="438" y="170"/>
                                  </a:moveTo>
                                  <a:cubicBezTo>
                                    <a:pt x="444" y="170"/>
                                    <a:pt x="449" y="171"/>
                                    <a:pt x="453" y="174"/>
                                  </a:cubicBezTo>
                                  <a:cubicBezTo>
                                    <a:pt x="454" y="173"/>
                                    <a:pt x="455" y="171"/>
                                    <a:pt x="456" y="170"/>
                                  </a:cubicBezTo>
                                  <a:cubicBezTo>
                                    <a:pt x="451" y="166"/>
                                    <a:pt x="445" y="164"/>
                                    <a:pt x="438" y="164"/>
                                  </a:cubicBezTo>
                                  <a:cubicBezTo>
                                    <a:pt x="431" y="164"/>
                                    <a:pt x="425" y="166"/>
                                    <a:pt x="420" y="169"/>
                                  </a:cubicBezTo>
                                  <a:cubicBezTo>
                                    <a:pt x="421" y="171"/>
                                    <a:pt x="422" y="172"/>
                                    <a:pt x="423" y="174"/>
                                  </a:cubicBezTo>
                                  <a:cubicBezTo>
                                    <a:pt x="427" y="171"/>
                                    <a:pt x="432" y="170"/>
                                    <a:pt x="438" y="170"/>
                                  </a:cubicBezTo>
                                  <a:close/>
                                  <a:moveTo>
                                    <a:pt x="426" y="183"/>
                                  </a:moveTo>
                                  <a:cubicBezTo>
                                    <a:pt x="427" y="185"/>
                                    <a:pt x="428" y="187"/>
                                    <a:pt x="428" y="189"/>
                                  </a:cubicBezTo>
                                  <a:cubicBezTo>
                                    <a:pt x="431" y="187"/>
                                    <a:pt x="434" y="185"/>
                                    <a:pt x="438" y="185"/>
                                  </a:cubicBezTo>
                                  <a:cubicBezTo>
                                    <a:pt x="442" y="185"/>
                                    <a:pt x="446" y="187"/>
                                    <a:pt x="448" y="190"/>
                                  </a:cubicBezTo>
                                  <a:cubicBezTo>
                                    <a:pt x="449" y="188"/>
                                    <a:pt x="449" y="185"/>
                                    <a:pt x="450" y="183"/>
                                  </a:cubicBezTo>
                                  <a:cubicBezTo>
                                    <a:pt x="446" y="181"/>
                                    <a:pt x="442" y="179"/>
                                    <a:pt x="438" y="179"/>
                                  </a:cubicBezTo>
                                  <a:cubicBezTo>
                                    <a:pt x="434" y="179"/>
                                    <a:pt x="430" y="180"/>
                                    <a:pt x="426" y="183"/>
                                  </a:cubicBezTo>
                                  <a:close/>
                                  <a:moveTo>
                                    <a:pt x="447" y="199"/>
                                  </a:moveTo>
                                  <a:cubicBezTo>
                                    <a:pt x="447" y="196"/>
                                    <a:pt x="448" y="194"/>
                                    <a:pt x="448" y="192"/>
                                  </a:cubicBezTo>
                                  <a:cubicBezTo>
                                    <a:pt x="446" y="189"/>
                                    <a:pt x="442" y="187"/>
                                    <a:pt x="438" y="187"/>
                                  </a:cubicBezTo>
                                  <a:cubicBezTo>
                                    <a:pt x="434" y="187"/>
                                    <a:pt x="431" y="188"/>
                                    <a:pt x="428" y="191"/>
                                  </a:cubicBezTo>
                                  <a:cubicBezTo>
                                    <a:pt x="429" y="194"/>
                                    <a:pt x="429" y="196"/>
                                    <a:pt x="429" y="199"/>
                                  </a:cubicBezTo>
                                  <a:cubicBezTo>
                                    <a:pt x="429" y="199"/>
                                    <a:pt x="429" y="199"/>
                                    <a:pt x="429" y="199"/>
                                  </a:cubicBezTo>
                                  <a:cubicBezTo>
                                    <a:pt x="430" y="199"/>
                                    <a:pt x="430" y="199"/>
                                    <a:pt x="431" y="199"/>
                                  </a:cubicBezTo>
                                  <a:cubicBezTo>
                                    <a:pt x="431" y="199"/>
                                    <a:pt x="431" y="199"/>
                                    <a:pt x="431" y="199"/>
                                  </a:cubicBezTo>
                                  <a:cubicBezTo>
                                    <a:pt x="431" y="195"/>
                                    <a:pt x="434" y="192"/>
                                    <a:pt x="438" y="192"/>
                                  </a:cubicBezTo>
                                  <a:cubicBezTo>
                                    <a:pt x="441" y="192"/>
                                    <a:pt x="444" y="195"/>
                                    <a:pt x="444" y="199"/>
                                  </a:cubicBezTo>
                                  <a:cubicBezTo>
                                    <a:pt x="444" y="199"/>
                                    <a:pt x="444" y="199"/>
                                    <a:pt x="444" y="199"/>
                                  </a:cubicBezTo>
                                  <a:cubicBezTo>
                                    <a:pt x="445" y="199"/>
                                    <a:pt x="446" y="199"/>
                                    <a:pt x="447" y="200"/>
                                  </a:cubicBezTo>
                                  <a:cubicBezTo>
                                    <a:pt x="447" y="199"/>
                                    <a:pt x="447" y="199"/>
                                    <a:pt x="447" y="199"/>
                                  </a:cubicBezTo>
                                  <a:close/>
                                  <a:moveTo>
                                    <a:pt x="438" y="193"/>
                                  </a:moveTo>
                                  <a:cubicBezTo>
                                    <a:pt x="435" y="193"/>
                                    <a:pt x="433" y="196"/>
                                    <a:pt x="433" y="199"/>
                                  </a:cubicBezTo>
                                  <a:cubicBezTo>
                                    <a:pt x="433" y="199"/>
                                    <a:pt x="433" y="199"/>
                                    <a:pt x="433" y="199"/>
                                  </a:cubicBezTo>
                                  <a:cubicBezTo>
                                    <a:pt x="434" y="199"/>
                                    <a:pt x="436" y="199"/>
                                    <a:pt x="438" y="199"/>
                                  </a:cubicBezTo>
                                  <a:cubicBezTo>
                                    <a:pt x="439" y="199"/>
                                    <a:pt x="441" y="199"/>
                                    <a:pt x="443" y="199"/>
                                  </a:cubicBezTo>
                                  <a:cubicBezTo>
                                    <a:pt x="443" y="199"/>
                                    <a:pt x="443" y="199"/>
                                    <a:pt x="443" y="199"/>
                                  </a:cubicBezTo>
                                  <a:cubicBezTo>
                                    <a:pt x="443" y="196"/>
                                    <a:pt x="441" y="193"/>
                                    <a:pt x="438" y="193"/>
                                  </a:cubicBezTo>
                                  <a:close/>
                                  <a:moveTo>
                                    <a:pt x="409" y="209"/>
                                  </a:moveTo>
                                  <a:cubicBezTo>
                                    <a:pt x="411" y="211"/>
                                    <a:pt x="412" y="212"/>
                                    <a:pt x="414" y="214"/>
                                  </a:cubicBezTo>
                                  <a:cubicBezTo>
                                    <a:pt x="421" y="209"/>
                                    <a:pt x="429" y="206"/>
                                    <a:pt x="438" y="206"/>
                                  </a:cubicBezTo>
                                  <a:cubicBezTo>
                                    <a:pt x="447" y="206"/>
                                    <a:pt x="455" y="209"/>
                                    <a:pt x="462" y="214"/>
                                  </a:cubicBezTo>
                                  <a:cubicBezTo>
                                    <a:pt x="464" y="212"/>
                                    <a:pt x="465" y="211"/>
                                    <a:pt x="467" y="210"/>
                                  </a:cubicBezTo>
                                  <a:cubicBezTo>
                                    <a:pt x="459" y="204"/>
                                    <a:pt x="449" y="200"/>
                                    <a:pt x="438" y="200"/>
                                  </a:cubicBezTo>
                                  <a:cubicBezTo>
                                    <a:pt x="427" y="200"/>
                                    <a:pt x="417" y="204"/>
                                    <a:pt x="409" y="209"/>
                                  </a:cubicBezTo>
                                  <a:close/>
                                  <a:moveTo>
                                    <a:pt x="415" y="215"/>
                                  </a:moveTo>
                                  <a:cubicBezTo>
                                    <a:pt x="416" y="216"/>
                                    <a:pt x="418" y="218"/>
                                    <a:pt x="419" y="219"/>
                                  </a:cubicBezTo>
                                  <a:cubicBezTo>
                                    <a:pt x="424" y="216"/>
                                    <a:pt x="431" y="214"/>
                                    <a:pt x="438" y="214"/>
                                  </a:cubicBezTo>
                                  <a:cubicBezTo>
                                    <a:pt x="445" y="214"/>
                                    <a:pt x="452" y="216"/>
                                    <a:pt x="457" y="220"/>
                                  </a:cubicBezTo>
                                  <a:cubicBezTo>
                                    <a:pt x="458" y="218"/>
                                    <a:pt x="460" y="217"/>
                                    <a:pt x="461" y="215"/>
                                  </a:cubicBezTo>
                                  <a:cubicBezTo>
                                    <a:pt x="454" y="211"/>
                                    <a:pt x="446" y="208"/>
                                    <a:pt x="438" y="208"/>
                                  </a:cubicBezTo>
                                  <a:cubicBezTo>
                                    <a:pt x="429" y="208"/>
                                    <a:pt x="422" y="210"/>
                                    <a:pt x="415" y="215"/>
                                  </a:cubicBezTo>
                                  <a:close/>
                                  <a:moveTo>
                                    <a:pt x="420" y="221"/>
                                  </a:moveTo>
                                  <a:cubicBezTo>
                                    <a:pt x="421" y="222"/>
                                    <a:pt x="422" y="224"/>
                                    <a:pt x="423" y="225"/>
                                  </a:cubicBezTo>
                                  <a:cubicBezTo>
                                    <a:pt x="427" y="223"/>
                                    <a:pt x="432" y="221"/>
                                    <a:pt x="438" y="221"/>
                                  </a:cubicBezTo>
                                  <a:cubicBezTo>
                                    <a:pt x="444" y="221"/>
                                    <a:pt x="449" y="223"/>
                                    <a:pt x="453" y="226"/>
                                  </a:cubicBezTo>
                                  <a:cubicBezTo>
                                    <a:pt x="454" y="224"/>
                                    <a:pt x="455" y="223"/>
                                    <a:pt x="456" y="221"/>
                                  </a:cubicBezTo>
                                  <a:cubicBezTo>
                                    <a:pt x="451" y="218"/>
                                    <a:pt x="445" y="216"/>
                                    <a:pt x="438" y="216"/>
                                  </a:cubicBezTo>
                                  <a:cubicBezTo>
                                    <a:pt x="431" y="216"/>
                                    <a:pt x="425" y="218"/>
                                    <a:pt x="420" y="221"/>
                                  </a:cubicBezTo>
                                  <a:close/>
                                  <a:moveTo>
                                    <a:pt x="423" y="227"/>
                                  </a:moveTo>
                                  <a:cubicBezTo>
                                    <a:pt x="424" y="229"/>
                                    <a:pt x="425" y="231"/>
                                    <a:pt x="426" y="232"/>
                                  </a:cubicBezTo>
                                  <a:cubicBezTo>
                                    <a:pt x="429" y="230"/>
                                    <a:pt x="433" y="229"/>
                                    <a:pt x="438" y="229"/>
                                  </a:cubicBezTo>
                                  <a:cubicBezTo>
                                    <a:pt x="442" y="229"/>
                                    <a:pt x="447" y="230"/>
                                    <a:pt x="450" y="233"/>
                                  </a:cubicBezTo>
                                  <a:cubicBezTo>
                                    <a:pt x="451" y="231"/>
                                    <a:pt x="452" y="229"/>
                                    <a:pt x="453" y="227"/>
                                  </a:cubicBezTo>
                                  <a:cubicBezTo>
                                    <a:pt x="448" y="224"/>
                                    <a:pt x="443" y="223"/>
                                    <a:pt x="438" y="223"/>
                                  </a:cubicBezTo>
                                  <a:cubicBezTo>
                                    <a:pt x="433" y="223"/>
                                    <a:pt x="428" y="224"/>
                                    <a:pt x="423" y="227"/>
                                  </a:cubicBezTo>
                                  <a:close/>
                                  <a:moveTo>
                                    <a:pt x="426" y="234"/>
                                  </a:moveTo>
                                  <a:cubicBezTo>
                                    <a:pt x="427" y="236"/>
                                    <a:pt x="428" y="238"/>
                                    <a:pt x="428" y="240"/>
                                  </a:cubicBezTo>
                                  <a:cubicBezTo>
                                    <a:pt x="431" y="238"/>
                                    <a:pt x="434" y="236"/>
                                    <a:pt x="438" y="236"/>
                                  </a:cubicBezTo>
                                  <a:cubicBezTo>
                                    <a:pt x="442" y="236"/>
                                    <a:pt x="446" y="238"/>
                                    <a:pt x="448" y="241"/>
                                  </a:cubicBezTo>
                                  <a:cubicBezTo>
                                    <a:pt x="449" y="239"/>
                                    <a:pt x="449" y="237"/>
                                    <a:pt x="450" y="235"/>
                                  </a:cubicBezTo>
                                  <a:cubicBezTo>
                                    <a:pt x="446" y="232"/>
                                    <a:pt x="442" y="230"/>
                                    <a:pt x="438" y="230"/>
                                  </a:cubicBezTo>
                                  <a:cubicBezTo>
                                    <a:pt x="434" y="230"/>
                                    <a:pt x="430" y="232"/>
                                    <a:pt x="426" y="234"/>
                                  </a:cubicBezTo>
                                  <a:close/>
                                  <a:moveTo>
                                    <a:pt x="447" y="250"/>
                                  </a:moveTo>
                                  <a:cubicBezTo>
                                    <a:pt x="447" y="248"/>
                                    <a:pt x="448" y="246"/>
                                    <a:pt x="448" y="244"/>
                                  </a:cubicBezTo>
                                  <a:cubicBezTo>
                                    <a:pt x="446" y="240"/>
                                    <a:pt x="442" y="238"/>
                                    <a:pt x="438" y="238"/>
                                  </a:cubicBezTo>
                                  <a:cubicBezTo>
                                    <a:pt x="434" y="238"/>
                                    <a:pt x="431" y="240"/>
                                    <a:pt x="428" y="242"/>
                                  </a:cubicBezTo>
                                  <a:cubicBezTo>
                                    <a:pt x="429" y="245"/>
                                    <a:pt x="429" y="247"/>
                                    <a:pt x="429" y="250"/>
                                  </a:cubicBezTo>
                                  <a:cubicBezTo>
                                    <a:pt x="429" y="250"/>
                                    <a:pt x="429" y="251"/>
                                    <a:pt x="429" y="251"/>
                                  </a:cubicBezTo>
                                  <a:cubicBezTo>
                                    <a:pt x="430" y="251"/>
                                    <a:pt x="430" y="251"/>
                                    <a:pt x="431" y="251"/>
                                  </a:cubicBezTo>
                                  <a:cubicBezTo>
                                    <a:pt x="431" y="250"/>
                                    <a:pt x="431" y="250"/>
                                    <a:pt x="431" y="250"/>
                                  </a:cubicBezTo>
                                  <a:cubicBezTo>
                                    <a:pt x="431" y="246"/>
                                    <a:pt x="434" y="243"/>
                                    <a:pt x="438" y="243"/>
                                  </a:cubicBezTo>
                                  <a:cubicBezTo>
                                    <a:pt x="441" y="243"/>
                                    <a:pt x="444" y="246"/>
                                    <a:pt x="444" y="250"/>
                                  </a:cubicBezTo>
                                  <a:cubicBezTo>
                                    <a:pt x="444" y="250"/>
                                    <a:pt x="444" y="250"/>
                                    <a:pt x="444" y="251"/>
                                  </a:cubicBezTo>
                                  <a:cubicBezTo>
                                    <a:pt x="445" y="251"/>
                                    <a:pt x="446" y="251"/>
                                    <a:pt x="447" y="251"/>
                                  </a:cubicBezTo>
                                  <a:cubicBezTo>
                                    <a:pt x="447" y="251"/>
                                    <a:pt x="447" y="250"/>
                                    <a:pt x="447" y="250"/>
                                  </a:cubicBezTo>
                                  <a:close/>
                                  <a:moveTo>
                                    <a:pt x="438" y="245"/>
                                  </a:moveTo>
                                  <a:cubicBezTo>
                                    <a:pt x="435" y="245"/>
                                    <a:pt x="433" y="247"/>
                                    <a:pt x="433" y="250"/>
                                  </a:cubicBezTo>
                                  <a:cubicBezTo>
                                    <a:pt x="433" y="250"/>
                                    <a:pt x="433" y="250"/>
                                    <a:pt x="433" y="250"/>
                                  </a:cubicBezTo>
                                  <a:cubicBezTo>
                                    <a:pt x="434" y="250"/>
                                    <a:pt x="436" y="250"/>
                                    <a:pt x="438" y="250"/>
                                  </a:cubicBezTo>
                                  <a:cubicBezTo>
                                    <a:pt x="439" y="250"/>
                                    <a:pt x="441" y="250"/>
                                    <a:pt x="443" y="250"/>
                                  </a:cubicBezTo>
                                  <a:cubicBezTo>
                                    <a:pt x="443" y="250"/>
                                    <a:pt x="443" y="250"/>
                                    <a:pt x="443" y="250"/>
                                  </a:cubicBezTo>
                                  <a:cubicBezTo>
                                    <a:pt x="443" y="247"/>
                                    <a:pt x="441" y="245"/>
                                    <a:pt x="438" y="245"/>
                                  </a:cubicBezTo>
                                  <a:close/>
                                  <a:moveTo>
                                    <a:pt x="409" y="261"/>
                                  </a:moveTo>
                                  <a:cubicBezTo>
                                    <a:pt x="411" y="262"/>
                                    <a:pt x="412" y="263"/>
                                    <a:pt x="414" y="265"/>
                                  </a:cubicBezTo>
                                  <a:cubicBezTo>
                                    <a:pt x="421" y="260"/>
                                    <a:pt x="429" y="258"/>
                                    <a:pt x="438" y="258"/>
                                  </a:cubicBezTo>
                                  <a:cubicBezTo>
                                    <a:pt x="447" y="258"/>
                                    <a:pt x="455" y="261"/>
                                    <a:pt x="462" y="265"/>
                                  </a:cubicBezTo>
                                  <a:cubicBezTo>
                                    <a:pt x="464" y="264"/>
                                    <a:pt x="465" y="262"/>
                                    <a:pt x="467" y="261"/>
                                  </a:cubicBezTo>
                                  <a:cubicBezTo>
                                    <a:pt x="459" y="255"/>
                                    <a:pt x="449" y="252"/>
                                    <a:pt x="438" y="252"/>
                                  </a:cubicBezTo>
                                  <a:cubicBezTo>
                                    <a:pt x="427" y="252"/>
                                    <a:pt x="417" y="255"/>
                                    <a:pt x="409" y="261"/>
                                  </a:cubicBezTo>
                                  <a:close/>
                                  <a:moveTo>
                                    <a:pt x="415" y="266"/>
                                  </a:moveTo>
                                  <a:cubicBezTo>
                                    <a:pt x="416" y="268"/>
                                    <a:pt x="418" y="269"/>
                                    <a:pt x="419" y="271"/>
                                  </a:cubicBezTo>
                                  <a:cubicBezTo>
                                    <a:pt x="424" y="267"/>
                                    <a:pt x="431" y="265"/>
                                    <a:pt x="438" y="265"/>
                                  </a:cubicBezTo>
                                  <a:cubicBezTo>
                                    <a:pt x="445" y="265"/>
                                    <a:pt x="452" y="268"/>
                                    <a:pt x="457" y="271"/>
                                  </a:cubicBezTo>
                                  <a:cubicBezTo>
                                    <a:pt x="458" y="270"/>
                                    <a:pt x="460" y="268"/>
                                    <a:pt x="461" y="266"/>
                                  </a:cubicBezTo>
                                  <a:cubicBezTo>
                                    <a:pt x="454" y="262"/>
                                    <a:pt x="446" y="259"/>
                                    <a:pt x="438" y="259"/>
                                  </a:cubicBezTo>
                                  <a:cubicBezTo>
                                    <a:pt x="429" y="259"/>
                                    <a:pt x="422" y="262"/>
                                    <a:pt x="415" y="266"/>
                                  </a:cubicBezTo>
                                  <a:close/>
                                  <a:moveTo>
                                    <a:pt x="420" y="272"/>
                                  </a:moveTo>
                                  <a:cubicBezTo>
                                    <a:pt x="421" y="274"/>
                                    <a:pt x="422" y="275"/>
                                    <a:pt x="423" y="277"/>
                                  </a:cubicBezTo>
                                  <a:cubicBezTo>
                                    <a:pt x="427" y="274"/>
                                    <a:pt x="432" y="272"/>
                                    <a:pt x="438" y="272"/>
                                  </a:cubicBezTo>
                                  <a:cubicBezTo>
                                    <a:pt x="444" y="272"/>
                                    <a:pt x="449" y="274"/>
                                    <a:pt x="453" y="277"/>
                                  </a:cubicBezTo>
                                  <a:cubicBezTo>
                                    <a:pt x="454" y="276"/>
                                    <a:pt x="455" y="274"/>
                                    <a:pt x="456" y="273"/>
                                  </a:cubicBezTo>
                                  <a:cubicBezTo>
                                    <a:pt x="451" y="269"/>
                                    <a:pt x="445" y="267"/>
                                    <a:pt x="438" y="267"/>
                                  </a:cubicBezTo>
                                  <a:cubicBezTo>
                                    <a:pt x="431" y="267"/>
                                    <a:pt x="425" y="269"/>
                                    <a:pt x="420" y="272"/>
                                  </a:cubicBezTo>
                                  <a:close/>
                                  <a:moveTo>
                                    <a:pt x="423" y="278"/>
                                  </a:moveTo>
                                  <a:cubicBezTo>
                                    <a:pt x="424" y="280"/>
                                    <a:pt x="425" y="282"/>
                                    <a:pt x="426" y="284"/>
                                  </a:cubicBezTo>
                                  <a:cubicBezTo>
                                    <a:pt x="429" y="282"/>
                                    <a:pt x="433" y="280"/>
                                    <a:pt x="438" y="280"/>
                                  </a:cubicBezTo>
                                  <a:cubicBezTo>
                                    <a:pt x="442" y="280"/>
                                    <a:pt x="447" y="282"/>
                                    <a:pt x="450" y="284"/>
                                  </a:cubicBezTo>
                                  <a:cubicBezTo>
                                    <a:pt x="451" y="282"/>
                                    <a:pt x="452" y="280"/>
                                    <a:pt x="453" y="279"/>
                                  </a:cubicBezTo>
                                  <a:cubicBezTo>
                                    <a:pt x="448" y="276"/>
                                    <a:pt x="443" y="274"/>
                                    <a:pt x="438" y="274"/>
                                  </a:cubicBezTo>
                                  <a:cubicBezTo>
                                    <a:pt x="433" y="274"/>
                                    <a:pt x="428" y="276"/>
                                    <a:pt x="423" y="278"/>
                                  </a:cubicBezTo>
                                  <a:close/>
                                  <a:moveTo>
                                    <a:pt x="426" y="285"/>
                                  </a:moveTo>
                                  <a:cubicBezTo>
                                    <a:pt x="427" y="287"/>
                                    <a:pt x="428" y="290"/>
                                    <a:pt x="428" y="292"/>
                                  </a:cubicBezTo>
                                  <a:cubicBezTo>
                                    <a:pt x="431" y="289"/>
                                    <a:pt x="434" y="288"/>
                                    <a:pt x="438" y="288"/>
                                  </a:cubicBezTo>
                                  <a:cubicBezTo>
                                    <a:pt x="442" y="288"/>
                                    <a:pt x="446" y="290"/>
                                    <a:pt x="448" y="293"/>
                                  </a:cubicBezTo>
                                  <a:cubicBezTo>
                                    <a:pt x="449" y="290"/>
                                    <a:pt x="449" y="288"/>
                                    <a:pt x="450" y="286"/>
                                  </a:cubicBezTo>
                                  <a:cubicBezTo>
                                    <a:pt x="446" y="283"/>
                                    <a:pt x="442" y="282"/>
                                    <a:pt x="438" y="282"/>
                                  </a:cubicBezTo>
                                  <a:cubicBezTo>
                                    <a:pt x="434" y="282"/>
                                    <a:pt x="430" y="283"/>
                                    <a:pt x="426" y="285"/>
                                  </a:cubicBezTo>
                                  <a:close/>
                                  <a:moveTo>
                                    <a:pt x="447" y="301"/>
                                  </a:moveTo>
                                  <a:cubicBezTo>
                                    <a:pt x="447" y="299"/>
                                    <a:pt x="448" y="297"/>
                                    <a:pt x="448" y="295"/>
                                  </a:cubicBezTo>
                                  <a:cubicBezTo>
                                    <a:pt x="446" y="292"/>
                                    <a:pt x="442" y="289"/>
                                    <a:pt x="438" y="289"/>
                                  </a:cubicBezTo>
                                  <a:cubicBezTo>
                                    <a:pt x="434" y="289"/>
                                    <a:pt x="431" y="291"/>
                                    <a:pt x="428" y="294"/>
                                  </a:cubicBezTo>
                                  <a:cubicBezTo>
                                    <a:pt x="429" y="296"/>
                                    <a:pt x="429" y="299"/>
                                    <a:pt x="429" y="301"/>
                                  </a:cubicBezTo>
                                  <a:cubicBezTo>
                                    <a:pt x="429" y="302"/>
                                    <a:pt x="429" y="302"/>
                                    <a:pt x="429" y="302"/>
                                  </a:cubicBezTo>
                                  <a:cubicBezTo>
                                    <a:pt x="430" y="302"/>
                                    <a:pt x="430" y="302"/>
                                    <a:pt x="431" y="302"/>
                                  </a:cubicBezTo>
                                  <a:cubicBezTo>
                                    <a:pt x="431" y="302"/>
                                    <a:pt x="431" y="301"/>
                                    <a:pt x="431" y="301"/>
                                  </a:cubicBezTo>
                                  <a:cubicBezTo>
                                    <a:pt x="431" y="298"/>
                                    <a:pt x="434" y="295"/>
                                    <a:pt x="438" y="295"/>
                                  </a:cubicBezTo>
                                  <a:cubicBezTo>
                                    <a:pt x="441" y="295"/>
                                    <a:pt x="444" y="298"/>
                                    <a:pt x="444" y="301"/>
                                  </a:cubicBezTo>
                                  <a:cubicBezTo>
                                    <a:pt x="444" y="301"/>
                                    <a:pt x="444" y="302"/>
                                    <a:pt x="444" y="302"/>
                                  </a:cubicBezTo>
                                  <a:cubicBezTo>
                                    <a:pt x="445" y="302"/>
                                    <a:pt x="446" y="302"/>
                                    <a:pt x="447" y="302"/>
                                  </a:cubicBezTo>
                                  <a:cubicBezTo>
                                    <a:pt x="447" y="302"/>
                                    <a:pt x="447" y="302"/>
                                    <a:pt x="447" y="301"/>
                                  </a:cubicBezTo>
                                  <a:close/>
                                  <a:moveTo>
                                    <a:pt x="438" y="296"/>
                                  </a:moveTo>
                                  <a:cubicBezTo>
                                    <a:pt x="435" y="296"/>
                                    <a:pt x="433" y="298"/>
                                    <a:pt x="433" y="301"/>
                                  </a:cubicBezTo>
                                  <a:cubicBezTo>
                                    <a:pt x="433" y="301"/>
                                    <a:pt x="433" y="302"/>
                                    <a:pt x="433" y="302"/>
                                  </a:cubicBezTo>
                                  <a:cubicBezTo>
                                    <a:pt x="434" y="302"/>
                                    <a:pt x="436" y="301"/>
                                    <a:pt x="438" y="301"/>
                                  </a:cubicBezTo>
                                  <a:cubicBezTo>
                                    <a:pt x="439" y="301"/>
                                    <a:pt x="441" y="302"/>
                                    <a:pt x="443" y="302"/>
                                  </a:cubicBezTo>
                                  <a:cubicBezTo>
                                    <a:pt x="443" y="302"/>
                                    <a:pt x="443" y="301"/>
                                    <a:pt x="443" y="301"/>
                                  </a:cubicBezTo>
                                  <a:cubicBezTo>
                                    <a:pt x="443" y="298"/>
                                    <a:pt x="441" y="296"/>
                                    <a:pt x="438" y="296"/>
                                  </a:cubicBezTo>
                                  <a:close/>
                                  <a:moveTo>
                                    <a:pt x="520" y="250"/>
                                  </a:moveTo>
                                  <a:cubicBezTo>
                                    <a:pt x="520" y="251"/>
                                    <a:pt x="520" y="253"/>
                                    <a:pt x="519" y="254"/>
                                  </a:cubicBezTo>
                                  <a:cubicBezTo>
                                    <a:pt x="521" y="255"/>
                                    <a:pt x="523" y="256"/>
                                    <a:pt x="525" y="257"/>
                                  </a:cubicBezTo>
                                  <a:cubicBezTo>
                                    <a:pt x="525" y="255"/>
                                    <a:pt x="526" y="252"/>
                                    <a:pt x="526" y="250"/>
                                  </a:cubicBezTo>
                                  <a:cubicBezTo>
                                    <a:pt x="526" y="242"/>
                                    <a:pt x="523" y="236"/>
                                    <a:pt x="518" y="231"/>
                                  </a:cubicBezTo>
                                  <a:cubicBezTo>
                                    <a:pt x="513" y="226"/>
                                    <a:pt x="506" y="223"/>
                                    <a:pt x="499" y="223"/>
                                  </a:cubicBezTo>
                                  <a:cubicBezTo>
                                    <a:pt x="491" y="223"/>
                                    <a:pt x="484" y="226"/>
                                    <a:pt x="479" y="231"/>
                                  </a:cubicBezTo>
                                  <a:cubicBezTo>
                                    <a:pt x="474" y="236"/>
                                    <a:pt x="471" y="242"/>
                                    <a:pt x="471" y="250"/>
                                  </a:cubicBezTo>
                                  <a:cubicBezTo>
                                    <a:pt x="471" y="252"/>
                                    <a:pt x="472" y="255"/>
                                    <a:pt x="472" y="257"/>
                                  </a:cubicBezTo>
                                  <a:cubicBezTo>
                                    <a:pt x="474" y="256"/>
                                    <a:pt x="476" y="255"/>
                                    <a:pt x="478" y="254"/>
                                  </a:cubicBezTo>
                                  <a:cubicBezTo>
                                    <a:pt x="478" y="253"/>
                                    <a:pt x="478" y="251"/>
                                    <a:pt x="478" y="250"/>
                                  </a:cubicBezTo>
                                  <a:cubicBezTo>
                                    <a:pt x="478" y="238"/>
                                    <a:pt x="487" y="229"/>
                                    <a:pt x="499" y="229"/>
                                  </a:cubicBezTo>
                                  <a:cubicBezTo>
                                    <a:pt x="510" y="229"/>
                                    <a:pt x="520" y="238"/>
                                    <a:pt x="520" y="250"/>
                                  </a:cubicBezTo>
                                  <a:close/>
                                  <a:moveTo>
                                    <a:pt x="512" y="250"/>
                                  </a:moveTo>
                                  <a:cubicBezTo>
                                    <a:pt x="512" y="251"/>
                                    <a:pt x="512" y="251"/>
                                    <a:pt x="512" y="252"/>
                                  </a:cubicBezTo>
                                  <a:cubicBezTo>
                                    <a:pt x="514" y="252"/>
                                    <a:pt x="516" y="253"/>
                                    <a:pt x="518" y="254"/>
                                  </a:cubicBezTo>
                                  <a:cubicBezTo>
                                    <a:pt x="518" y="253"/>
                                    <a:pt x="518" y="251"/>
                                    <a:pt x="518" y="250"/>
                                  </a:cubicBezTo>
                                  <a:cubicBezTo>
                                    <a:pt x="518" y="245"/>
                                    <a:pt x="516" y="240"/>
                                    <a:pt x="512" y="236"/>
                                  </a:cubicBezTo>
                                  <a:cubicBezTo>
                                    <a:pt x="509" y="233"/>
                                    <a:pt x="504" y="230"/>
                                    <a:pt x="499" y="230"/>
                                  </a:cubicBezTo>
                                  <a:cubicBezTo>
                                    <a:pt x="493" y="230"/>
                                    <a:pt x="488" y="233"/>
                                    <a:pt x="485" y="236"/>
                                  </a:cubicBezTo>
                                  <a:cubicBezTo>
                                    <a:pt x="481" y="240"/>
                                    <a:pt x="479" y="245"/>
                                    <a:pt x="479" y="250"/>
                                  </a:cubicBezTo>
                                  <a:cubicBezTo>
                                    <a:pt x="479" y="251"/>
                                    <a:pt x="479" y="253"/>
                                    <a:pt x="480" y="254"/>
                                  </a:cubicBezTo>
                                  <a:cubicBezTo>
                                    <a:pt x="481" y="253"/>
                                    <a:pt x="483" y="252"/>
                                    <a:pt x="485" y="252"/>
                                  </a:cubicBezTo>
                                  <a:cubicBezTo>
                                    <a:pt x="485" y="251"/>
                                    <a:pt x="485" y="251"/>
                                    <a:pt x="485" y="250"/>
                                  </a:cubicBezTo>
                                  <a:cubicBezTo>
                                    <a:pt x="485" y="242"/>
                                    <a:pt x="491" y="236"/>
                                    <a:pt x="499" y="236"/>
                                  </a:cubicBezTo>
                                  <a:cubicBezTo>
                                    <a:pt x="506" y="236"/>
                                    <a:pt x="512" y="242"/>
                                    <a:pt x="512" y="250"/>
                                  </a:cubicBezTo>
                                  <a:close/>
                                  <a:moveTo>
                                    <a:pt x="505" y="250"/>
                                  </a:moveTo>
                                  <a:cubicBezTo>
                                    <a:pt x="505" y="250"/>
                                    <a:pt x="505" y="250"/>
                                    <a:pt x="505" y="251"/>
                                  </a:cubicBezTo>
                                  <a:cubicBezTo>
                                    <a:pt x="507" y="251"/>
                                    <a:pt x="509" y="251"/>
                                    <a:pt x="510" y="251"/>
                                  </a:cubicBezTo>
                                  <a:cubicBezTo>
                                    <a:pt x="511" y="251"/>
                                    <a:pt x="511" y="250"/>
                                    <a:pt x="511" y="250"/>
                                  </a:cubicBezTo>
                                  <a:cubicBezTo>
                                    <a:pt x="511" y="243"/>
                                    <a:pt x="505" y="238"/>
                                    <a:pt x="499" y="238"/>
                                  </a:cubicBezTo>
                                  <a:cubicBezTo>
                                    <a:pt x="492" y="238"/>
                                    <a:pt x="487" y="243"/>
                                    <a:pt x="487" y="250"/>
                                  </a:cubicBezTo>
                                  <a:cubicBezTo>
                                    <a:pt x="487" y="250"/>
                                    <a:pt x="487" y="251"/>
                                    <a:pt x="487" y="251"/>
                                  </a:cubicBezTo>
                                  <a:cubicBezTo>
                                    <a:pt x="489" y="251"/>
                                    <a:pt x="490" y="251"/>
                                    <a:pt x="492" y="251"/>
                                  </a:cubicBezTo>
                                  <a:cubicBezTo>
                                    <a:pt x="492" y="250"/>
                                    <a:pt x="492" y="250"/>
                                    <a:pt x="492" y="250"/>
                                  </a:cubicBezTo>
                                  <a:cubicBezTo>
                                    <a:pt x="492" y="246"/>
                                    <a:pt x="495" y="243"/>
                                    <a:pt x="499" y="243"/>
                                  </a:cubicBezTo>
                                  <a:cubicBezTo>
                                    <a:pt x="502" y="243"/>
                                    <a:pt x="505" y="246"/>
                                    <a:pt x="505" y="250"/>
                                  </a:cubicBezTo>
                                  <a:close/>
                                  <a:moveTo>
                                    <a:pt x="499" y="245"/>
                                  </a:moveTo>
                                  <a:cubicBezTo>
                                    <a:pt x="496" y="245"/>
                                    <a:pt x="494" y="247"/>
                                    <a:pt x="494" y="250"/>
                                  </a:cubicBezTo>
                                  <a:cubicBezTo>
                                    <a:pt x="494" y="250"/>
                                    <a:pt x="494" y="250"/>
                                    <a:pt x="494" y="250"/>
                                  </a:cubicBezTo>
                                  <a:cubicBezTo>
                                    <a:pt x="495" y="250"/>
                                    <a:pt x="497" y="250"/>
                                    <a:pt x="499" y="250"/>
                                  </a:cubicBezTo>
                                  <a:cubicBezTo>
                                    <a:pt x="500" y="250"/>
                                    <a:pt x="502" y="250"/>
                                    <a:pt x="504" y="250"/>
                                  </a:cubicBezTo>
                                  <a:cubicBezTo>
                                    <a:pt x="504" y="250"/>
                                    <a:pt x="504" y="250"/>
                                    <a:pt x="504" y="250"/>
                                  </a:cubicBezTo>
                                  <a:cubicBezTo>
                                    <a:pt x="504" y="247"/>
                                    <a:pt x="501" y="245"/>
                                    <a:pt x="499" y="245"/>
                                  </a:cubicBezTo>
                                  <a:close/>
                                  <a:moveTo>
                                    <a:pt x="529" y="260"/>
                                  </a:moveTo>
                                  <a:cubicBezTo>
                                    <a:pt x="530" y="260"/>
                                    <a:pt x="531" y="259"/>
                                    <a:pt x="532" y="259"/>
                                  </a:cubicBezTo>
                                  <a:cubicBezTo>
                                    <a:pt x="532" y="256"/>
                                    <a:pt x="533" y="253"/>
                                    <a:pt x="533" y="250"/>
                                  </a:cubicBezTo>
                                  <a:cubicBezTo>
                                    <a:pt x="533" y="240"/>
                                    <a:pt x="529" y="232"/>
                                    <a:pt x="523" y="226"/>
                                  </a:cubicBezTo>
                                  <a:cubicBezTo>
                                    <a:pt x="517" y="220"/>
                                    <a:pt x="508" y="216"/>
                                    <a:pt x="499" y="216"/>
                                  </a:cubicBezTo>
                                  <a:cubicBezTo>
                                    <a:pt x="489" y="216"/>
                                    <a:pt x="481" y="220"/>
                                    <a:pt x="474" y="226"/>
                                  </a:cubicBezTo>
                                  <a:cubicBezTo>
                                    <a:pt x="468" y="232"/>
                                    <a:pt x="464" y="240"/>
                                    <a:pt x="464" y="250"/>
                                  </a:cubicBezTo>
                                  <a:cubicBezTo>
                                    <a:pt x="464" y="253"/>
                                    <a:pt x="465" y="256"/>
                                    <a:pt x="465" y="258"/>
                                  </a:cubicBezTo>
                                  <a:cubicBezTo>
                                    <a:pt x="466" y="259"/>
                                    <a:pt x="467" y="259"/>
                                    <a:pt x="468" y="260"/>
                                  </a:cubicBezTo>
                                  <a:cubicBezTo>
                                    <a:pt x="469" y="259"/>
                                    <a:pt x="470" y="259"/>
                                    <a:pt x="471" y="258"/>
                                  </a:cubicBezTo>
                                  <a:cubicBezTo>
                                    <a:pt x="470" y="256"/>
                                    <a:pt x="470" y="253"/>
                                    <a:pt x="470" y="250"/>
                                  </a:cubicBezTo>
                                  <a:cubicBezTo>
                                    <a:pt x="470" y="234"/>
                                    <a:pt x="483" y="221"/>
                                    <a:pt x="499" y="221"/>
                                  </a:cubicBezTo>
                                  <a:cubicBezTo>
                                    <a:pt x="515" y="221"/>
                                    <a:pt x="527" y="234"/>
                                    <a:pt x="527" y="250"/>
                                  </a:cubicBezTo>
                                  <a:cubicBezTo>
                                    <a:pt x="527" y="253"/>
                                    <a:pt x="527" y="256"/>
                                    <a:pt x="526" y="258"/>
                                  </a:cubicBezTo>
                                  <a:cubicBezTo>
                                    <a:pt x="527" y="259"/>
                                    <a:pt x="528" y="260"/>
                                    <a:pt x="529" y="260"/>
                                  </a:cubicBezTo>
                                  <a:close/>
                                  <a:moveTo>
                                    <a:pt x="520" y="199"/>
                                  </a:moveTo>
                                  <a:cubicBezTo>
                                    <a:pt x="520" y="200"/>
                                    <a:pt x="520" y="202"/>
                                    <a:pt x="519" y="203"/>
                                  </a:cubicBezTo>
                                  <a:cubicBezTo>
                                    <a:pt x="521" y="204"/>
                                    <a:pt x="523" y="205"/>
                                    <a:pt x="525" y="206"/>
                                  </a:cubicBezTo>
                                  <a:cubicBezTo>
                                    <a:pt x="525" y="204"/>
                                    <a:pt x="526" y="201"/>
                                    <a:pt x="526" y="199"/>
                                  </a:cubicBezTo>
                                  <a:cubicBezTo>
                                    <a:pt x="526" y="191"/>
                                    <a:pt x="523" y="184"/>
                                    <a:pt x="518" y="179"/>
                                  </a:cubicBezTo>
                                  <a:cubicBezTo>
                                    <a:pt x="513" y="174"/>
                                    <a:pt x="506" y="171"/>
                                    <a:pt x="499" y="171"/>
                                  </a:cubicBezTo>
                                  <a:cubicBezTo>
                                    <a:pt x="491" y="171"/>
                                    <a:pt x="484" y="174"/>
                                    <a:pt x="479" y="179"/>
                                  </a:cubicBezTo>
                                  <a:cubicBezTo>
                                    <a:pt x="474" y="184"/>
                                    <a:pt x="471" y="191"/>
                                    <a:pt x="471" y="199"/>
                                  </a:cubicBezTo>
                                  <a:cubicBezTo>
                                    <a:pt x="471" y="201"/>
                                    <a:pt x="472" y="204"/>
                                    <a:pt x="472" y="206"/>
                                  </a:cubicBezTo>
                                  <a:cubicBezTo>
                                    <a:pt x="474" y="205"/>
                                    <a:pt x="476" y="204"/>
                                    <a:pt x="478" y="203"/>
                                  </a:cubicBezTo>
                                  <a:cubicBezTo>
                                    <a:pt x="478" y="202"/>
                                    <a:pt x="478" y="200"/>
                                    <a:pt x="478" y="199"/>
                                  </a:cubicBezTo>
                                  <a:cubicBezTo>
                                    <a:pt x="478" y="187"/>
                                    <a:pt x="487" y="177"/>
                                    <a:pt x="499" y="177"/>
                                  </a:cubicBezTo>
                                  <a:cubicBezTo>
                                    <a:pt x="510" y="177"/>
                                    <a:pt x="520" y="187"/>
                                    <a:pt x="520" y="199"/>
                                  </a:cubicBezTo>
                                  <a:close/>
                                  <a:moveTo>
                                    <a:pt x="512" y="199"/>
                                  </a:moveTo>
                                  <a:cubicBezTo>
                                    <a:pt x="512" y="199"/>
                                    <a:pt x="512" y="200"/>
                                    <a:pt x="512" y="200"/>
                                  </a:cubicBezTo>
                                  <a:cubicBezTo>
                                    <a:pt x="514" y="201"/>
                                    <a:pt x="516" y="202"/>
                                    <a:pt x="518" y="202"/>
                                  </a:cubicBezTo>
                                  <a:cubicBezTo>
                                    <a:pt x="518" y="201"/>
                                    <a:pt x="518" y="200"/>
                                    <a:pt x="518" y="199"/>
                                  </a:cubicBezTo>
                                  <a:cubicBezTo>
                                    <a:pt x="518" y="193"/>
                                    <a:pt x="516" y="188"/>
                                    <a:pt x="512" y="185"/>
                                  </a:cubicBezTo>
                                  <a:cubicBezTo>
                                    <a:pt x="509" y="181"/>
                                    <a:pt x="504" y="179"/>
                                    <a:pt x="499" y="179"/>
                                  </a:cubicBezTo>
                                  <a:cubicBezTo>
                                    <a:pt x="493" y="179"/>
                                    <a:pt x="488" y="181"/>
                                    <a:pt x="485" y="185"/>
                                  </a:cubicBezTo>
                                  <a:cubicBezTo>
                                    <a:pt x="481" y="188"/>
                                    <a:pt x="479" y="193"/>
                                    <a:pt x="479" y="199"/>
                                  </a:cubicBezTo>
                                  <a:cubicBezTo>
                                    <a:pt x="479" y="200"/>
                                    <a:pt x="479" y="201"/>
                                    <a:pt x="480" y="202"/>
                                  </a:cubicBezTo>
                                  <a:cubicBezTo>
                                    <a:pt x="481" y="202"/>
                                    <a:pt x="483" y="201"/>
                                    <a:pt x="485" y="200"/>
                                  </a:cubicBezTo>
                                  <a:cubicBezTo>
                                    <a:pt x="485" y="200"/>
                                    <a:pt x="485" y="199"/>
                                    <a:pt x="485" y="199"/>
                                  </a:cubicBezTo>
                                  <a:cubicBezTo>
                                    <a:pt x="485" y="191"/>
                                    <a:pt x="491" y="185"/>
                                    <a:pt x="499" y="185"/>
                                  </a:cubicBezTo>
                                  <a:cubicBezTo>
                                    <a:pt x="506" y="185"/>
                                    <a:pt x="512" y="191"/>
                                    <a:pt x="512" y="199"/>
                                  </a:cubicBezTo>
                                  <a:close/>
                                  <a:moveTo>
                                    <a:pt x="505" y="199"/>
                                  </a:moveTo>
                                  <a:cubicBezTo>
                                    <a:pt x="505" y="199"/>
                                    <a:pt x="505" y="199"/>
                                    <a:pt x="505" y="199"/>
                                  </a:cubicBezTo>
                                  <a:cubicBezTo>
                                    <a:pt x="507" y="199"/>
                                    <a:pt x="509" y="200"/>
                                    <a:pt x="510" y="200"/>
                                  </a:cubicBezTo>
                                  <a:cubicBezTo>
                                    <a:pt x="511" y="200"/>
                                    <a:pt x="511" y="199"/>
                                    <a:pt x="511" y="199"/>
                                  </a:cubicBezTo>
                                  <a:cubicBezTo>
                                    <a:pt x="511" y="192"/>
                                    <a:pt x="505" y="187"/>
                                    <a:pt x="499" y="187"/>
                                  </a:cubicBezTo>
                                  <a:cubicBezTo>
                                    <a:pt x="492" y="187"/>
                                    <a:pt x="487" y="192"/>
                                    <a:pt x="487" y="199"/>
                                  </a:cubicBezTo>
                                  <a:cubicBezTo>
                                    <a:pt x="487" y="199"/>
                                    <a:pt x="487" y="200"/>
                                    <a:pt x="487" y="200"/>
                                  </a:cubicBezTo>
                                  <a:cubicBezTo>
                                    <a:pt x="489" y="200"/>
                                    <a:pt x="490" y="199"/>
                                    <a:pt x="492" y="199"/>
                                  </a:cubicBezTo>
                                  <a:cubicBezTo>
                                    <a:pt x="492" y="199"/>
                                    <a:pt x="492" y="199"/>
                                    <a:pt x="492" y="199"/>
                                  </a:cubicBezTo>
                                  <a:cubicBezTo>
                                    <a:pt x="492" y="195"/>
                                    <a:pt x="495" y="192"/>
                                    <a:pt x="499" y="192"/>
                                  </a:cubicBezTo>
                                  <a:cubicBezTo>
                                    <a:pt x="502" y="192"/>
                                    <a:pt x="505" y="195"/>
                                    <a:pt x="505" y="199"/>
                                  </a:cubicBezTo>
                                  <a:close/>
                                  <a:moveTo>
                                    <a:pt x="499" y="193"/>
                                  </a:moveTo>
                                  <a:cubicBezTo>
                                    <a:pt x="496" y="193"/>
                                    <a:pt x="494" y="196"/>
                                    <a:pt x="494" y="199"/>
                                  </a:cubicBezTo>
                                  <a:cubicBezTo>
                                    <a:pt x="494" y="199"/>
                                    <a:pt x="494" y="199"/>
                                    <a:pt x="494" y="199"/>
                                  </a:cubicBezTo>
                                  <a:cubicBezTo>
                                    <a:pt x="495" y="199"/>
                                    <a:pt x="497" y="199"/>
                                    <a:pt x="499" y="199"/>
                                  </a:cubicBezTo>
                                  <a:cubicBezTo>
                                    <a:pt x="500" y="199"/>
                                    <a:pt x="502" y="199"/>
                                    <a:pt x="504" y="199"/>
                                  </a:cubicBezTo>
                                  <a:cubicBezTo>
                                    <a:pt x="504" y="199"/>
                                    <a:pt x="504" y="199"/>
                                    <a:pt x="504" y="199"/>
                                  </a:cubicBezTo>
                                  <a:cubicBezTo>
                                    <a:pt x="504" y="196"/>
                                    <a:pt x="501" y="193"/>
                                    <a:pt x="499" y="193"/>
                                  </a:cubicBezTo>
                                  <a:close/>
                                  <a:moveTo>
                                    <a:pt x="529" y="209"/>
                                  </a:moveTo>
                                  <a:cubicBezTo>
                                    <a:pt x="530" y="208"/>
                                    <a:pt x="531" y="208"/>
                                    <a:pt x="532" y="207"/>
                                  </a:cubicBezTo>
                                  <a:cubicBezTo>
                                    <a:pt x="532" y="204"/>
                                    <a:pt x="533" y="202"/>
                                    <a:pt x="533" y="199"/>
                                  </a:cubicBezTo>
                                  <a:cubicBezTo>
                                    <a:pt x="533" y="189"/>
                                    <a:pt x="529" y="181"/>
                                    <a:pt x="523" y="174"/>
                                  </a:cubicBezTo>
                                  <a:cubicBezTo>
                                    <a:pt x="517" y="168"/>
                                    <a:pt x="508" y="164"/>
                                    <a:pt x="499" y="164"/>
                                  </a:cubicBezTo>
                                  <a:cubicBezTo>
                                    <a:pt x="489" y="164"/>
                                    <a:pt x="481" y="168"/>
                                    <a:pt x="474" y="174"/>
                                  </a:cubicBezTo>
                                  <a:cubicBezTo>
                                    <a:pt x="468" y="181"/>
                                    <a:pt x="464" y="189"/>
                                    <a:pt x="464" y="199"/>
                                  </a:cubicBezTo>
                                  <a:cubicBezTo>
                                    <a:pt x="464" y="201"/>
                                    <a:pt x="465" y="204"/>
                                    <a:pt x="465" y="207"/>
                                  </a:cubicBezTo>
                                  <a:cubicBezTo>
                                    <a:pt x="466" y="207"/>
                                    <a:pt x="467" y="208"/>
                                    <a:pt x="468" y="209"/>
                                  </a:cubicBezTo>
                                  <a:cubicBezTo>
                                    <a:pt x="469" y="208"/>
                                    <a:pt x="470" y="207"/>
                                    <a:pt x="471" y="207"/>
                                  </a:cubicBezTo>
                                  <a:cubicBezTo>
                                    <a:pt x="470" y="204"/>
                                    <a:pt x="470" y="201"/>
                                    <a:pt x="470" y="199"/>
                                  </a:cubicBezTo>
                                  <a:cubicBezTo>
                                    <a:pt x="470" y="183"/>
                                    <a:pt x="483" y="170"/>
                                    <a:pt x="499" y="170"/>
                                  </a:cubicBezTo>
                                  <a:cubicBezTo>
                                    <a:pt x="515" y="170"/>
                                    <a:pt x="527" y="183"/>
                                    <a:pt x="527" y="199"/>
                                  </a:cubicBezTo>
                                  <a:cubicBezTo>
                                    <a:pt x="527" y="201"/>
                                    <a:pt x="527" y="204"/>
                                    <a:pt x="526" y="207"/>
                                  </a:cubicBezTo>
                                  <a:cubicBezTo>
                                    <a:pt x="527" y="207"/>
                                    <a:pt x="528" y="208"/>
                                    <a:pt x="529" y="209"/>
                                  </a:cubicBezTo>
                                  <a:close/>
                                  <a:moveTo>
                                    <a:pt x="461" y="164"/>
                                  </a:moveTo>
                                  <a:cubicBezTo>
                                    <a:pt x="454" y="159"/>
                                    <a:pt x="446" y="157"/>
                                    <a:pt x="438" y="157"/>
                                  </a:cubicBezTo>
                                  <a:cubicBezTo>
                                    <a:pt x="429" y="157"/>
                                    <a:pt x="422" y="159"/>
                                    <a:pt x="415" y="163"/>
                                  </a:cubicBezTo>
                                  <a:cubicBezTo>
                                    <a:pt x="416" y="165"/>
                                    <a:pt x="418" y="166"/>
                                    <a:pt x="419" y="168"/>
                                  </a:cubicBezTo>
                                  <a:cubicBezTo>
                                    <a:pt x="424" y="165"/>
                                    <a:pt x="431" y="163"/>
                                    <a:pt x="438" y="163"/>
                                  </a:cubicBezTo>
                                  <a:cubicBezTo>
                                    <a:pt x="445" y="163"/>
                                    <a:pt x="452" y="165"/>
                                    <a:pt x="457" y="168"/>
                                  </a:cubicBezTo>
                                  <a:cubicBezTo>
                                    <a:pt x="458" y="167"/>
                                    <a:pt x="460" y="165"/>
                                    <a:pt x="461" y="164"/>
                                  </a:cubicBezTo>
                                  <a:close/>
                                  <a:moveTo>
                                    <a:pt x="344" y="199"/>
                                  </a:moveTo>
                                  <a:cubicBezTo>
                                    <a:pt x="344" y="201"/>
                                    <a:pt x="344" y="204"/>
                                    <a:pt x="345" y="207"/>
                                  </a:cubicBezTo>
                                  <a:cubicBezTo>
                                    <a:pt x="346" y="207"/>
                                    <a:pt x="346" y="208"/>
                                    <a:pt x="347" y="209"/>
                                  </a:cubicBezTo>
                                  <a:cubicBezTo>
                                    <a:pt x="348" y="208"/>
                                    <a:pt x="349" y="207"/>
                                    <a:pt x="350" y="207"/>
                                  </a:cubicBezTo>
                                  <a:cubicBezTo>
                                    <a:pt x="349" y="204"/>
                                    <a:pt x="349" y="201"/>
                                    <a:pt x="349" y="199"/>
                                  </a:cubicBezTo>
                                  <a:cubicBezTo>
                                    <a:pt x="349" y="183"/>
                                    <a:pt x="362" y="170"/>
                                    <a:pt x="378" y="170"/>
                                  </a:cubicBezTo>
                                  <a:cubicBezTo>
                                    <a:pt x="394" y="170"/>
                                    <a:pt x="407" y="183"/>
                                    <a:pt x="407" y="199"/>
                                  </a:cubicBezTo>
                                  <a:cubicBezTo>
                                    <a:pt x="407" y="201"/>
                                    <a:pt x="406" y="204"/>
                                    <a:pt x="405" y="207"/>
                                  </a:cubicBezTo>
                                  <a:cubicBezTo>
                                    <a:pt x="406" y="207"/>
                                    <a:pt x="407" y="208"/>
                                    <a:pt x="408" y="208"/>
                                  </a:cubicBezTo>
                                  <a:cubicBezTo>
                                    <a:pt x="409" y="208"/>
                                    <a:pt x="410" y="207"/>
                                    <a:pt x="411" y="206"/>
                                  </a:cubicBezTo>
                                  <a:cubicBezTo>
                                    <a:pt x="412" y="204"/>
                                    <a:pt x="412" y="201"/>
                                    <a:pt x="412" y="199"/>
                                  </a:cubicBezTo>
                                  <a:cubicBezTo>
                                    <a:pt x="412" y="189"/>
                                    <a:pt x="408" y="181"/>
                                    <a:pt x="402" y="174"/>
                                  </a:cubicBezTo>
                                  <a:cubicBezTo>
                                    <a:pt x="396" y="168"/>
                                    <a:pt x="387" y="164"/>
                                    <a:pt x="378" y="164"/>
                                  </a:cubicBezTo>
                                  <a:cubicBezTo>
                                    <a:pt x="368" y="164"/>
                                    <a:pt x="360" y="168"/>
                                    <a:pt x="354" y="174"/>
                                  </a:cubicBezTo>
                                  <a:cubicBezTo>
                                    <a:pt x="347" y="181"/>
                                    <a:pt x="344" y="189"/>
                                    <a:pt x="344" y="199"/>
                                  </a:cubicBezTo>
                                  <a:close/>
                                  <a:moveTo>
                                    <a:pt x="399" y="199"/>
                                  </a:moveTo>
                                  <a:cubicBezTo>
                                    <a:pt x="399" y="200"/>
                                    <a:pt x="399" y="202"/>
                                    <a:pt x="398" y="203"/>
                                  </a:cubicBezTo>
                                  <a:cubicBezTo>
                                    <a:pt x="400" y="204"/>
                                    <a:pt x="402" y="205"/>
                                    <a:pt x="404" y="206"/>
                                  </a:cubicBezTo>
                                  <a:cubicBezTo>
                                    <a:pt x="405" y="204"/>
                                    <a:pt x="405" y="201"/>
                                    <a:pt x="405" y="199"/>
                                  </a:cubicBezTo>
                                  <a:cubicBezTo>
                                    <a:pt x="405" y="191"/>
                                    <a:pt x="402" y="184"/>
                                    <a:pt x="397" y="179"/>
                                  </a:cubicBezTo>
                                  <a:cubicBezTo>
                                    <a:pt x="392" y="174"/>
                                    <a:pt x="385" y="171"/>
                                    <a:pt x="378" y="171"/>
                                  </a:cubicBezTo>
                                  <a:cubicBezTo>
                                    <a:pt x="370" y="171"/>
                                    <a:pt x="363" y="174"/>
                                    <a:pt x="359" y="179"/>
                                  </a:cubicBezTo>
                                  <a:cubicBezTo>
                                    <a:pt x="354" y="184"/>
                                    <a:pt x="351" y="191"/>
                                    <a:pt x="351" y="199"/>
                                  </a:cubicBezTo>
                                  <a:cubicBezTo>
                                    <a:pt x="351" y="201"/>
                                    <a:pt x="351" y="204"/>
                                    <a:pt x="352" y="206"/>
                                  </a:cubicBezTo>
                                  <a:cubicBezTo>
                                    <a:pt x="353" y="205"/>
                                    <a:pt x="355" y="204"/>
                                    <a:pt x="357" y="203"/>
                                  </a:cubicBezTo>
                                  <a:cubicBezTo>
                                    <a:pt x="357" y="202"/>
                                    <a:pt x="357" y="200"/>
                                    <a:pt x="357" y="199"/>
                                  </a:cubicBezTo>
                                  <a:cubicBezTo>
                                    <a:pt x="357" y="187"/>
                                    <a:pt x="366" y="177"/>
                                    <a:pt x="378" y="177"/>
                                  </a:cubicBezTo>
                                  <a:cubicBezTo>
                                    <a:pt x="389" y="177"/>
                                    <a:pt x="399" y="187"/>
                                    <a:pt x="399" y="199"/>
                                  </a:cubicBezTo>
                                  <a:close/>
                                  <a:moveTo>
                                    <a:pt x="391" y="199"/>
                                  </a:moveTo>
                                  <a:cubicBezTo>
                                    <a:pt x="391" y="199"/>
                                    <a:pt x="391" y="200"/>
                                    <a:pt x="391" y="200"/>
                                  </a:cubicBezTo>
                                  <a:cubicBezTo>
                                    <a:pt x="393" y="201"/>
                                    <a:pt x="395" y="202"/>
                                    <a:pt x="397" y="202"/>
                                  </a:cubicBezTo>
                                  <a:cubicBezTo>
                                    <a:pt x="397" y="201"/>
                                    <a:pt x="397" y="200"/>
                                    <a:pt x="397" y="199"/>
                                  </a:cubicBezTo>
                                  <a:cubicBezTo>
                                    <a:pt x="397" y="193"/>
                                    <a:pt x="395" y="188"/>
                                    <a:pt x="392" y="185"/>
                                  </a:cubicBezTo>
                                  <a:cubicBezTo>
                                    <a:pt x="388" y="181"/>
                                    <a:pt x="383" y="179"/>
                                    <a:pt x="378" y="179"/>
                                  </a:cubicBezTo>
                                  <a:cubicBezTo>
                                    <a:pt x="372" y="179"/>
                                    <a:pt x="368" y="181"/>
                                    <a:pt x="364" y="185"/>
                                  </a:cubicBezTo>
                                  <a:cubicBezTo>
                                    <a:pt x="360" y="188"/>
                                    <a:pt x="358" y="193"/>
                                    <a:pt x="358" y="199"/>
                                  </a:cubicBezTo>
                                  <a:cubicBezTo>
                                    <a:pt x="358" y="200"/>
                                    <a:pt x="358" y="201"/>
                                    <a:pt x="359" y="202"/>
                                  </a:cubicBezTo>
                                  <a:cubicBezTo>
                                    <a:pt x="361" y="202"/>
                                    <a:pt x="362" y="201"/>
                                    <a:pt x="364" y="200"/>
                                  </a:cubicBezTo>
                                  <a:cubicBezTo>
                                    <a:pt x="364" y="200"/>
                                    <a:pt x="364" y="199"/>
                                    <a:pt x="364" y="199"/>
                                  </a:cubicBezTo>
                                  <a:cubicBezTo>
                                    <a:pt x="364" y="191"/>
                                    <a:pt x="370" y="185"/>
                                    <a:pt x="378" y="185"/>
                                  </a:cubicBezTo>
                                  <a:cubicBezTo>
                                    <a:pt x="385" y="185"/>
                                    <a:pt x="391" y="191"/>
                                    <a:pt x="391" y="199"/>
                                  </a:cubicBezTo>
                                  <a:close/>
                                  <a:moveTo>
                                    <a:pt x="384" y="199"/>
                                  </a:moveTo>
                                  <a:cubicBezTo>
                                    <a:pt x="384" y="199"/>
                                    <a:pt x="384" y="199"/>
                                    <a:pt x="384" y="199"/>
                                  </a:cubicBezTo>
                                  <a:cubicBezTo>
                                    <a:pt x="386" y="199"/>
                                    <a:pt x="388" y="200"/>
                                    <a:pt x="390" y="200"/>
                                  </a:cubicBezTo>
                                  <a:cubicBezTo>
                                    <a:pt x="390" y="200"/>
                                    <a:pt x="390" y="199"/>
                                    <a:pt x="390" y="199"/>
                                  </a:cubicBezTo>
                                  <a:cubicBezTo>
                                    <a:pt x="390" y="192"/>
                                    <a:pt x="384" y="187"/>
                                    <a:pt x="378" y="187"/>
                                  </a:cubicBezTo>
                                  <a:cubicBezTo>
                                    <a:pt x="371" y="187"/>
                                    <a:pt x="366" y="192"/>
                                    <a:pt x="366" y="199"/>
                                  </a:cubicBezTo>
                                  <a:cubicBezTo>
                                    <a:pt x="366" y="199"/>
                                    <a:pt x="366" y="200"/>
                                    <a:pt x="366" y="200"/>
                                  </a:cubicBezTo>
                                  <a:cubicBezTo>
                                    <a:pt x="368" y="200"/>
                                    <a:pt x="369" y="199"/>
                                    <a:pt x="371" y="199"/>
                                  </a:cubicBezTo>
                                  <a:cubicBezTo>
                                    <a:pt x="371" y="199"/>
                                    <a:pt x="371" y="199"/>
                                    <a:pt x="371" y="199"/>
                                  </a:cubicBezTo>
                                  <a:cubicBezTo>
                                    <a:pt x="371" y="195"/>
                                    <a:pt x="374" y="192"/>
                                    <a:pt x="378" y="192"/>
                                  </a:cubicBezTo>
                                  <a:cubicBezTo>
                                    <a:pt x="381" y="192"/>
                                    <a:pt x="384" y="195"/>
                                    <a:pt x="384" y="199"/>
                                  </a:cubicBezTo>
                                  <a:close/>
                                  <a:moveTo>
                                    <a:pt x="378" y="193"/>
                                  </a:moveTo>
                                  <a:cubicBezTo>
                                    <a:pt x="375" y="193"/>
                                    <a:pt x="373" y="196"/>
                                    <a:pt x="373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4" y="199"/>
                                    <a:pt x="376" y="199"/>
                                    <a:pt x="378" y="199"/>
                                  </a:cubicBezTo>
                                  <a:cubicBezTo>
                                    <a:pt x="379" y="199"/>
                                    <a:pt x="381" y="199"/>
                                    <a:pt x="383" y="199"/>
                                  </a:cubicBezTo>
                                  <a:cubicBezTo>
                                    <a:pt x="383" y="199"/>
                                    <a:pt x="383" y="199"/>
                                    <a:pt x="383" y="199"/>
                                  </a:cubicBezTo>
                                  <a:cubicBezTo>
                                    <a:pt x="383" y="196"/>
                                    <a:pt x="381" y="193"/>
                                    <a:pt x="378" y="193"/>
                                  </a:cubicBezTo>
                                  <a:close/>
                                  <a:moveTo>
                                    <a:pt x="344" y="250"/>
                                  </a:moveTo>
                                  <a:cubicBezTo>
                                    <a:pt x="344" y="253"/>
                                    <a:pt x="344" y="256"/>
                                    <a:pt x="345" y="258"/>
                                  </a:cubicBezTo>
                                  <a:cubicBezTo>
                                    <a:pt x="346" y="259"/>
                                    <a:pt x="346" y="259"/>
                                    <a:pt x="347" y="260"/>
                                  </a:cubicBezTo>
                                  <a:cubicBezTo>
                                    <a:pt x="348" y="259"/>
                                    <a:pt x="349" y="259"/>
                                    <a:pt x="350" y="258"/>
                                  </a:cubicBezTo>
                                  <a:cubicBezTo>
                                    <a:pt x="349" y="256"/>
                                    <a:pt x="349" y="253"/>
                                    <a:pt x="349" y="250"/>
                                  </a:cubicBezTo>
                                  <a:cubicBezTo>
                                    <a:pt x="349" y="234"/>
                                    <a:pt x="362" y="221"/>
                                    <a:pt x="378" y="221"/>
                                  </a:cubicBezTo>
                                  <a:cubicBezTo>
                                    <a:pt x="394" y="221"/>
                                    <a:pt x="407" y="234"/>
                                    <a:pt x="407" y="250"/>
                                  </a:cubicBezTo>
                                  <a:cubicBezTo>
                                    <a:pt x="407" y="253"/>
                                    <a:pt x="406" y="256"/>
                                    <a:pt x="405" y="258"/>
                                  </a:cubicBezTo>
                                  <a:cubicBezTo>
                                    <a:pt x="406" y="259"/>
                                    <a:pt x="407" y="259"/>
                                    <a:pt x="408" y="260"/>
                                  </a:cubicBezTo>
                                  <a:cubicBezTo>
                                    <a:pt x="409" y="259"/>
                                    <a:pt x="410" y="258"/>
                                    <a:pt x="411" y="258"/>
                                  </a:cubicBezTo>
                                  <a:cubicBezTo>
                                    <a:pt x="412" y="255"/>
                                    <a:pt x="412" y="253"/>
                                    <a:pt x="412" y="250"/>
                                  </a:cubicBezTo>
                                  <a:cubicBezTo>
                                    <a:pt x="412" y="240"/>
                                    <a:pt x="408" y="232"/>
                                    <a:pt x="402" y="226"/>
                                  </a:cubicBezTo>
                                  <a:cubicBezTo>
                                    <a:pt x="396" y="220"/>
                                    <a:pt x="387" y="216"/>
                                    <a:pt x="378" y="216"/>
                                  </a:cubicBezTo>
                                  <a:cubicBezTo>
                                    <a:pt x="368" y="216"/>
                                    <a:pt x="360" y="220"/>
                                    <a:pt x="354" y="226"/>
                                  </a:cubicBezTo>
                                  <a:cubicBezTo>
                                    <a:pt x="347" y="232"/>
                                    <a:pt x="344" y="240"/>
                                    <a:pt x="344" y="250"/>
                                  </a:cubicBezTo>
                                  <a:close/>
                                  <a:moveTo>
                                    <a:pt x="399" y="250"/>
                                  </a:moveTo>
                                  <a:cubicBezTo>
                                    <a:pt x="399" y="251"/>
                                    <a:pt x="399" y="253"/>
                                    <a:pt x="398" y="254"/>
                                  </a:cubicBezTo>
                                  <a:cubicBezTo>
                                    <a:pt x="400" y="255"/>
                                    <a:pt x="402" y="256"/>
                                    <a:pt x="404" y="257"/>
                                  </a:cubicBezTo>
                                  <a:cubicBezTo>
                                    <a:pt x="405" y="255"/>
                                    <a:pt x="405" y="252"/>
                                    <a:pt x="405" y="250"/>
                                  </a:cubicBezTo>
                                  <a:cubicBezTo>
                                    <a:pt x="405" y="242"/>
                                    <a:pt x="402" y="236"/>
                                    <a:pt x="397" y="231"/>
                                  </a:cubicBezTo>
                                  <a:cubicBezTo>
                                    <a:pt x="392" y="226"/>
                                    <a:pt x="385" y="223"/>
                                    <a:pt x="378" y="223"/>
                                  </a:cubicBezTo>
                                  <a:cubicBezTo>
                                    <a:pt x="370" y="223"/>
                                    <a:pt x="363" y="226"/>
                                    <a:pt x="359" y="231"/>
                                  </a:cubicBezTo>
                                  <a:cubicBezTo>
                                    <a:pt x="354" y="236"/>
                                    <a:pt x="351" y="242"/>
                                    <a:pt x="351" y="250"/>
                                  </a:cubicBezTo>
                                  <a:cubicBezTo>
                                    <a:pt x="351" y="252"/>
                                    <a:pt x="351" y="255"/>
                                    <a:pt x="352" y="257"/>
                                  </a:cubicBezTo>
                                  <a:cubicBezTo>
                                    <a:pt x="353" y="256"/>
                                    <a:pt x="355" y="255"/>
                                    <a:pt x="357" y="254"/>
                                  </a:cubicBezTo>
                                  <a:cubicBezTo>
                                    <a:pt x="357" y="253"/>
                                    <a:pt x="357" y="251"/>
                                    <a:pt x="357" y="250"/>
                                  </a:cubicBezTo>
                                  <a:cubicBezTo>
                                    <a:pt x="357" y="238"/>
                                    <a:pt x="366" y="229"/>
                                    <a:pt x="378" y="229"/>
                                  </a:cubicBezTo>
                                  <a:cubicBezTo>
                                    <a:pt x="389" y="229"/>
                                    <a:pt x="399" y="238"/>
                                    <a:pt x="399" y="250"/>
                                  </a:cubicBezTo>
                                  <a:close/>
                                  <a:moveTo>
                                    <a:pt x="391" y="250"/>
                                  </a:moveTo>
                                  <a:cubicBezTo>
                                    <a:pt x="391" y="251"/>
                                    <a:pt x="391" y="251"/>
                                    <a:pt x="391" y="252"/>
                                  </a:cubicBezTo>
                                  <a:cubicBezTo>
                                    <a:pt x="393" y="252"/>
                                    <a:pt x="395" y="253"/>
                                    <a:pt x="397" y="254"/>
                                  </a:cubicBezTo>
                                  <a:cubicBezTo>
                                    <a:pt x="397" y="253"/>
                                    <a:pt x="397" y="251"/>
                                    <a:pt x="397" y="250"/>
                                  </a:cubicBezTo>
                                  <a:cubicBezTo>
                                    <a:pt x="397" y="245"/>
                                    <a:pt x="395" y="240"/>
                                    <a:pt x="392" y="236"/>
                                  </a:cubicBezTo>
                                  <a:cubicBezTo>
                                    <a:pt x="388" y="233"/>
                                    <a:pt x="383" y="230"/>
                                    <a:pt x="378" y="230"/>
                                  </a:cubicBezTo>
                                  <a:cubicBezTo>
                                    <a:pt x="372" y="230"/>
                                    <a:pt x="368" y="233"/>
                                    <a:pt x="364" y="236"/>
                                  </a:cubicBezTo>
                                  <a:cubicBezTo>
                                    <a:pt x="360" y="240"/>
                                    <a:pt x="358" y="245"/>
                                    <a:pt x="358" y="250"/>
                                  </a:cubicBezTo>
                                  <a:cubicBezTo>
                                    <a:pt x="358" y="251"/>
                                    <a:pt x="358" y="253"/>
                                    <a:pt x="359" y="254"/>
                                  </a:cubicBezTo>
                                  <a:cubicBezTo>
                                    <a:pt x="361" y="253"/>
                                    <a:pt x="362" y="252"/>
                                    <a:pt x="364" y="252"/>
                                  </a:cubicBezTo>
                                  <a:cubicBezTo>
                                    <a:pt x="364" y="251"/>
                                    <a:pt x="364" y="251"/>
                                    <a:pt x="364" y="250"/>
                                  </a:cubicBezTo>
                                  <a:cubicBezTo>
                                    <a:pt x="364" y="242"/>
                                    <a:pt x="370" y="236"/>
                                    <a:pt x="378" y="236"/>
                                  </a:cubicBezTo>
                                  <a:cubicBezTo>
                                    <a:pt x="385" y="236"/>
                                    <a:pt x="391" y="242"/>
                                    <a:pt x="391" y="250"/>
                                  </a:cubicBezTo>
                                  <a:close/>
                                  <a:moveTo>
                                    <a:pt x="384" y="250"/>
                                  </a:moveTo>
                                  <a:cubicBezTo>
                                    <a:pt x="384" y="250"/>
                                    <a:pt x="384" y="250"/>
                                    <a:pt x="384" y="251"/>
                                  </a:cubicBezTo>
                                  <a:cubicBezTo>
                                    <a:pt x="386" y="251"/>
                                    <a:pt x="388" y="251"/>
                                    <a:pt x="390" y="251"/>
                                  </a:cubicBezTo>
                                  <a:cubicBezTo>
                                    <a:pt x="390" y="251"/>
                                    <a:pt x="390" y="250"/>
                                    <a:pt x="390" y="250"/>
                                  </a:cubicBezTo>
                                  <a:cubicBezTo>
                                    <a:pt x="390" y="243"/>
                                    <a:pt x="384" y="238"/>
                                    <a:pt x="378" y="238"/>
                                  </a:cubicBezTo>
                                  <a:cubicBezTo>
                                    <a:pt x="371" y="238"/>
                                    <a:pt x="366" y="243"/>
                                    <a:pt x="366" y="250"/>
                                  </a:cubicBezTo>
                                  <a:cubicBezTo>
                                    <a:pt x="366" y="250"/>
                                    <a:pt x="366" y="251"/>
                                    <a:pt x="366" y="251"/>
                                  </a:cubicBezTo>
                                  <a:cubicBezTo>
                                    <a:pt x="368" y="251"/>
                                    <a:pt x="369" y="251"/>
                                    <a:pt x="371" y="251"/>
                                  </a:cubicBezTo>
                                  <a:cubicBezTo>
                                    <a:pt x="371" y="250"/>
                                    <a:pt x="371" y="250"/>
                                    <a:pt x="371" y="250"/>
                                  </a:cubicBezTo>
                                  <a:cubicBezTo>
                                    <a:pt x="371" y="246"/>
                                    <a:pt x="374" y="243"/>
                                    <a:pt x="378" y="243"/>
                                  </a:cubicBezTo>
                                  <a:cubicBezTo>
                                    <a:pt x="381" y="243"/>
                                    <a:pt x="384" y="246"/>
                                    <a:pt x="384" y="250"/>
                                  </a:cubicBezTo>
                                  <a:close/>
                                  <a:moveTo>
                                    <a:pt x="378" y="245"/>
                                  </a:moveTo>
                                  <a:cubicBezTo>
                                    <a:pt x="375" y="245"/>
                                    <a:pt x="373" y="247"/>
                                    <a:pt x="373" y="250"/>
                                  </a:cubicBezTo>
                                  <a:cubicBezTo>
                                    <a:pt x="373" y="250"/>
                                    <a:pt x="373" y="250"/>
                                    <a:pt x="373" y="250"/>
                                  </a:cubicBezTo>
                                  <a:cubicBezTo>
                                    <a:pt x="374" y="250"/>
                                    <a:pt x="376" y="250"/>
                                    <a:pt x="378" y="250"/>
                                  </a:cubicBezTo>
                                  <a:cubicBezTo>
                                    <a:pt x="379" y="250"/>
                                    <a:pt x="381" y="250"/>
                                    <a:pt x="383" y="250"/>
                                  </a:cubicBezTo>
                                  <a:cubicBezTo>
                                    <a:pt x="383" y="250"/>
                                    <a:pt x="383" y="250"/>
                                    <a:pt x="383" y="250"/>
                                  </a:cubicBezTo>
                                  <a:cubicBezTo>
                                    <a:pt x="383" y="247"/>
                                    <a:pt x="381" y="245"/>
                                    <a:pt x="378" y="245"/>
                                  </a:cubicBezTo>
                                  <a:close/>
                                  <a:moveTo>
                                    <a:pt x="344" y="301"/>
                                  </a:moveTo>
                                  <a:cubicBezTo>
                                    <a:pt x="344" y="304"/>
                                    <a:pt x="344" y="307"/>
                                    <a:pt x="345" y="310"/>
                                  </a:cubicBezTo>
                                  <a:cubicBezTo>
                                    <a:pt x="346" y="310"/>
                                    <a:pt x="346" y="311"/>
                                    <a:pt x="347" y="311"/>
                                  </a:cubicBezTo>
                                  <a:cubicBezTo>
                                    <a:pt x="348" y="311"/>
                                    <a:pt x="349" y="310"/>
                                    <a:pt x="350" y="310"/>
                                  </a:cubicBezTo>
                                  <a:cubicBezTo>
                                    <a:pt x="349" y="307"/>
                                    <a:pt x="349" y="304"/>
                                    <a:pt x="349" y="301"/>
                                  </a:cubicBezTo>
                                  <a:cubicBezTo>
                                    <a:pt x="349" y="285"/>
                                    <a:pt x="362" y="272"/>
                                    <a:pt x="378" y="272"/>
                                  </a:cubicBezTo>
                                  <a:cubicBezTo>
                                    <a:pt x="394" y="272"/>
                                    <a:pt x="407" y="285"/>
                                    <a:pt x="407" y="301"/>
                                  </a:cubicBezTo>
                                  <a:cubicBezTo>
                                    <a:pt x="407" y="304"/>
                                    <a:pt x="406" y="307"/>
                                    <a:pt x="405" y="310"/>
                                  </a:cubicBezTo>
                                  <a:cubicBezTo>
                                    <a:pt x="406" y="310"/>
                                    <a:pt x="407" y="311"/>
                                    <a:pt x="408" y="311"/>
                                  </a:cubicBezTo>
                                  <a:cubicBezTo>
                                    <a:pt x="409" y="310"/>
                                    <a:pt x="410" y="310"/>
                                    <a:pt x="411" y="309"/>
                                  </a:cubicBezTo>
                                  <a:cubicBezTo>
                                    <a:pt x="412" y="306"/>
                                    <a:pt x="412" y="304"/>
                                    <a:pt x="412" y="301"/>
                                  </a:cubicBezTo>
                                  <a:cubicBezTo>
                                    <a:pt x="412" y="292"/>
                                    <a:pt x="408" y="283"/>
                                    <a:pt x="402" y="277"/>
                                  </a:cubicBezTo>
                                  <a:cubicBezTo>
                                    <a:pt x="396" y="271"/>
                                    <a:pt x="387" y="267"/>
                                    <a:pt x="378" y="267"/>
                                  </a:cubicBezTo>
                                  <a:cubicBezTo>
                                    <a:pt x="368" y="267"/>
                                    <a:pt x="360" y="271"/>
                                    <a:pt x="354" y="277"/>
                                  </a:cubicBezTo>
                                  <a:cubicBezTo>
                                    <a:pt x="347" y="283"/>
                                    <a:pt x="344" y="292"/>
                                    <a:pt x="344" y="301"/>
                                  </a:cubicBezTo>
                                  <a:close/>
                                  <a:moveTo>
                                    <a:pt x="399" y="301"/>
                                  </a:moveTo>
                                  <a:cubicBezTo>
                                    <a:pt x="399" y="303"/>
                                    <a:pt x="399" y="304"/>
                                    <a:pt x="398" y="306"/>
                                  </a:cubicBezTo>
                                  <a:cubicBezTo>
                                    <a:pt x="400" y="307"/>
                                    <a:pt x="402" y="308"/>
                                    <a:pt x="404" y="309"/>
                                  </a:cubicBezTo>
                                  <a:cubicBezTo>
                                    <a:pt x="405" y="306"/>
                                    <a:pt x="405" y="304"/>
                                    <a:pt x="405" y="301"/>
                                  </a:cubicBezTo>
                                  <a:cubicBezTo>
                                    <a:pt x="405" y="294"/>
                                    <a:pt x="402" y="287"/>
                                    <a:pt x="397" y="282"/>
                                  </a:cubicBezTo>
                                  <a:cubicBezTo>
                                    <a:pt x="392" y="277"/>
                                    <a:pt x="385" y="274"/>
                                    <a:pt x="378" y="274"/>
                                  </a:cubicBezTo>
                                  <a:cubicBezTo>
                                    <a:pt x="370" y="274"/>
                                    <a:pt x="363" y="277"/>
                                    <a:pt x="359" y="282"/>
                                  </a:cubicBezTo>
                                  <a:cubicBezTo>
                                    <a:pt x="354" y="287"/>
                                    <a:pt x="351" y="294"/>
                                    <a:pt x="351" y="301"/>
                                  </a:cubicBezTo>
                                  <a:cubicBezTo>
                                    <a:pt x="351" y="304"/>
                                    <a:pt x="351" y="306"/>
                                    <a:pt x="352" y="309"/>
                                  </a:cubicBezTo>
                                  <a:cubicBezTo>
                                    <a:pt x="353" y="308"/>
                                    <a:pt x="355" y="307"/>
                                    <a:pt x="357" y="306"/>
                                  </a:cubicBezTo>
                                  <a:cubicBezTo>
                                    <a:pt x="357" y="304"/>
                                    <a:pt x="357" y="303"/>
                                    <a:pt x="357" y="301"/>
                                  </a:cubicBezTo>
                                  <a:cubicBezTo>
                                    <a:pt x="357" y="290"/>
                                    <a:pt x="366" y="280"/>
                                    <a:pt x="378" y="280"/>
                                  </a:cubicBezTo>
                                  <a:cubicBezTo>
                                    <a:pt x="389" y="280"/>
                                    <a:pt x="399" y="290"/>
                                    <a:pt x="399" y="301"/>
                                  </a:cubicBezTo>
                                  <a:close/>
                                  <a:moveTo>
                                    <a:pt x="391" y="301"/>
                                  </a:moveTo>
                                  <a:cubicBezTo>
                                    <a:pt x="391" y="302"/>
                                    <a:pt x="391" y="303"/>
                                    <a:pt x="391" y="303"/>
                                  </a:cubicBezTo>
                                  <a:cubicBezTo>
                                    <a:pt x="393" y="304"/>
                                    <a:pt x="395" y="304"/>
                                    <a:pt x="397" y="305"/>
                                  </a:cubicBezTo>
                                  <a:cubicBezTo>
                                    <a:pt x="397" y="304"/>
                                    <a:pt x="397" y="303"/>
                                    <a:pt x="397" y="301"/>
                                  </a:cubicBezTo>
                                  <a:cubicBezTo>
                                    <a:pt x="397" y="296"/>
                                    <a:pt x="395" y="291"/>
                                    <a:pt x="392" y="287"/>
                                  </a:cubicBezTo>
                                  <a:cubicBezTo>
                                    <a:pt x="388" y="284"/>
                                    <a:pt x="383" y="282"/>
                                    <a:pt x="378" y="282"/>
                                  </a:cubicBezTo>
                                  <a:cubicBezTo>
                                    <a:pt x="372" y="282"/>
                                    <a:pt x="368" y="284"/>
                                    <a:pt x="364" y="287"/>
                                  </a:cubicBezTo>
                                  <a:cubicBezTo>
                                    <a:pt x="360" y="291"/>
                                    <a:pt x="358" y="296"/>
                                    <a:pt x="358" y="301"/>
                                  </a:cubicBezTo>
                                  <a:cubicBezTo>
                                    <a:pt x="358" y="303"/>
                                    <a:pt x="358" y="304"/>
                                    <a:pt x="359" y="305"/>
                                  </a:cubicBezTo>
                                  <a:cubicBezTo>
                                    <a:pt x="361" y="304"/>
                                    <a:pt x="362" y="304"/>
                                    <a:pt x="364" y="303"/>
                                  </a:cubicBezTo>
                                  <a:cubicBezTo>
                                    <a:pt x="364" y="303"/>
                                    <a:pt x="364" y="302"/>
                                    <a:pt x="364" y="301"/>
                                  </a:cubicBezTo>
                                  <a:cubicBezTo>
                                    <a:pt x="364" y="294"/>
                                    <a:pt x="370" y="288"/>
                                    <a:pt x="378" y="288"/>
                                  </a:cubicBezTo>
                                  <a:cubicBezTo>
                                    <a:pt x="385" y="288"/>
                                    <a:pt x="391" y="294"/>
                                    <a:pt x="391" y="301"/>
                                  </a:cubicBezTo>
                                  <a:close/>
                                  <a:moveTo>
                                    <a:pt x="384" y="301"/>
                                  </a:moveTo>
                                  <a:cubicBezTo>
                                    <a:pt x="384" y="301"/>
                                    <a:pt x="384" y="302"/>
                                    <a:pt x="384" y="302"/>
                                  </a:cubicBezTo>
                                  <a:cubicBezTo>
                                    <a:pt x="386" y="302"/>
                                    <a:pt x="388" y="302"/>
                                    <a:pt x="390" y="303"/>
                                  </a:cubicBezTo>
                                  <a:cubicBezTo>
                                    <a:pt x="390" y="302"/>
                                    <a:pt x="390" y="302"/>
                                    <a:pt x="390" y="301"/>
                                  </a:cubicBezTo>
                                  <a:cubicBezTo>
                                    <a:pt x="390" y="295"/>
                                    <a:pt x="384" y="289"/>
                                    <a:pt x="378" y="289"/>
                                  </a:cubicBezTo>
                                  <a:cubicBezTo>
                                    <a:pt x="371" y="289"/>
                                    <a:pt x="366" y="295"/>
                                    <a:pt x="366" y="301"/>
                                  </a:cubicBezTo>
                                  <a:cubicBezTo>
                                    <a:pt x="366" y="302"/>
                                    <a:pt x="366" y="302"/>
                                    <a:pt x="366" y="303"/>
                                  </a:cubicBezTo>
                                  <a:cubicBezTo>
                                    <a:pt x="368" y="302"/>
                                    <a:pt x="369" y="302"/>
                                    <a:pt x="371" y="302"/>
                                  </a:cubicBezTo>
                                  <a:cubicBezTo>
                                    <a:pt x="371" y="302"/>
                                    <a:pt x="371" y="301"/>
                                    <a:pt x="371" y="301"/>
                                  </a:cubicBezTo>
                                  <a:cubicBezTo>
                                    <a:pt x="371" y="298"/>
                                    <a:pt x="374" y="295"/>
                                    <a:pt x="378" y="295"/>
                                  </a:cubicBezTo>
                                  <a:cubicBezTo>
                                    <a:pt x="381" y="295"/>
                                    <a:pt x="384" y="298"/>
                                    <a:pt x="384" y="301"/>
                                  </a:cubicBezTo>
                                  <a:close/>
                                  <a:moveTo>
                                    <a:pt x="378" y="296"/>
                                  </a:moveTo>
                                  <a:cubicBezTo>
                                    <a:pt x="375" y="296"/>
                                    <a:pt x="373" y="298"/>
                                    <a:pt x="373" y="301"/>
                                  </a:cubicBezTo>
                                  <a:cubicBezTo>
                                    <a:pt x="373" y="301"/>
                                    <a:pt x="373" y="302"/>
                                    <a:pt x="373" y="302"/>
                                  </a:cubicBezTo>
                                  <a:cubicBezTo>
                                    <a:pt x="374" y="302"/>
                                    <a:pt x="376" y="301"/>
                                    <a:pt x="378" y="301"/>
                                  </a:cubicBezTo>
                                  <a:cubicBezTo>
                                    <a:pt x="379" y="301"/>
                                    <a:pt x="381" y="302"/>
                                    <a:pt x="383" y="302"/>
                                  </a:cubicBezTo>
                                  <a:cubicBezTo>
                                    <a:pt x="383" y="302"/>
                                    <a:pt x="383" y="301"/>
                                    <a:pt x="383" y="301"/>
                                  </a:cubicBezTo>
                                  <a:cubicBezTo>
                                    <a:pt x="383" y="298"/>
                                    <a:pt x="381" y="296"/>
                                    <a:pt x="378" y="296"/>
                                  </a:cubicBezTo>
                                  <a:close/>
                                  <a:moveTo>
                                    <a:pt x="572" y="336"/>
                                  </a:moveTo>
                                  <a:cubicBezTo>
                                    <a:pt x="573" y="334"/>
                                    <a:pt x="574" y="332"/>
                                    <a:pt x="575" y="330"/>
                                  </a:cubicBezTo>
                                  <a:cubicBezTo>
                                    <a:pt x="571" y="327"/>
                                    <a:pt x="565" y="325"/>
                                    <a:pt x="560" y="325"/>
                                  </a:cubicBezTo>
                                  <a:cubicBezTo>
                                    <a:pt x="554" y="325"/>
                                    <a:pt x="549" y="327"/>
                                    <a:pt x="545" y="330"/>
                                  </a:cubicBezTo>
                                  <a:cubicBezTo>
                                    <a:pt x="546" y="332"/>
                                    <a:pt x="546" y="334"/>
                                    <a:pt x="547" y="336"/>
                                  </a:cubicBezTo>
                                  <a:cubicBezTo>
                                    <a:pt x="551" y="333"/>
                                    <a:pt x="555" y="332"/>
                                    <a:pt x="560" y="332"/>
                                  </a:cubicBezTo>
                                  <a:cubicBezTo>
                                    <a:pt x="565" y="332"/>
                                    <a:pt x="569" y="333"/>
                                    <a:pt x="572" y="336"/>
                                  </a:cubicBezTo>
                                  <a:close/>
                                  <a:moveTo>
                                    <a:pt x="576" y="329"/>
                                  </a:moveTo>
                                  <a:cubicBezTo>
                                    <a:pt x="577" y="327"/>
                                    <a:pt x="577" y="325"/>
                                    <a:pt x="578" y="324"/>
                                  </a:cubicBezTo>
                                  <a:cubicBezTo>
                                    <a:pt x="573" y="320"/>
                                    <a:pt x="567" y="318"/>
                                    <a:pt x="560" y="318"/>
                                  </a:cubicBezTo>
                                  <a:cubicBezTo>
                                    <a:pt x="553" y="318"/>
                                    <a:pt x="547" y="321"/>
                                    <a:pt x="541" y="324"/>
                                  </a:cubicBezTo>
                                  <a:cubicBezTo>
                                    <a:pt x="542" y="326"/>
                                    <a:pt x="543" y="327"/>
                                    <a:pt x="544" y="329"/>
                                  </a:cubicBezTo>
                                  <a:cubicBezTo>
                                    <a:pt x="549" y="326"/>
                                    <a:pt x="554" y="324"/>
                                    <a:pt x="560" y="324"/>
                                  </a:cubicBezTo>
                                  <a:cubicBezTo>
                                    <a:pt x="566" y="324"/>
                                    <a:pt x="571" y="326"/>
                                    <a:pt x="576" y="329"/>
                                  </a:cubicBezTo>
                                  <a:close/>
                                  <a:moveTo>
                                    <a:pt x="579" y="323"/>
                                  </a:moveTo>
                                  <a:cubicBezTo>
                                    <a:pt x="581" y="321"/>
                                    <a:pt x="582" y="319"/>
                                    <a:pt x="583" y="318"/>
                                  </a:cubicBezTo>
                                  <a:cubicBezTo>
                                    <a:pt x="577" y="313"/>
                                    <a:pt x="569" y="311"/>
                                    <a:pt x="560" y="311"/>
                                  </a:cubicBezTo>
                                  <a:cubicBezTo>
                                    <a:pt x="551" y="311"/>
                                    <a:pt x="543" y="313"/>
                                    <a:pt x="536" y="318"/>
                                  </a:cubicBezTo>
                                  <a:cubicBezTo>
                                    <a:pt x="538" y="320"/>
                                    <a:pt x="539" y="321"/>
                                    <a:pt x="540" y="323"/>
                                  </a:cubicBezTo>
                                  <a:cubicBezTo>
                                    <a:pt x="546" y="319"/>
                                    <a:pt x="553" y="317"/>
                                    <a:pt x="560" y="317"/>
                                  </a:cubicBezTo>
                                  <a:cubicBezTo>
                                    <a:pt x="567" y="317"/>
                                    <a:pt x="574" y="319"/>
                                    <a:pt x="579" y="323"/>
                                  </a:cubicBezTo>
                                  <a:close/>
                                  <a:moveTo>
                                    <a:pt x="584" y="317"/>
                                  </a:moveTo>
                                  <a:cubicBezTo>
                                    <a:pt x="586" y="315"/>
                                    <a:pt x="587" y="314"/>
                                    <a:pt x="589" y="312"/>
                                  </a:cubicBezTo>
                                  <a:cubicBezTo>
                                    <a:pt x="581" y="307"/>
                                    <a:pt x="571" y="303"/>
                                    <a:pt x="560" y="303"/>
                                  </a:cubicBezTo>
                                  <a:cubicBezTo>
                                    <a:pt x="549" y="303"/>
                                    <a:pt x="539" y="307"/>
                                    <a:pt x="531" y="313"/>
                                  </a:cubicBezTo>
                                  <a:cubicBezTo>
                                    <a:pt x="532" y="314"/>
                                    <a:pt x="534" y="315"/>
                                    <a:pt x="535" y="317"/>
                                  </a:cubicBezTo>
                                  <a:cubicBezTo>
                                    <a:pt x="542" y="312"/>
                                    <a:pt x="551" y="309"/>
                                    <a:pt x="560" y="309"/>
                                  </a:cubicBezTo>
                                  <a:cubicBezTo>
                                    <a:pt x="569" y="309"/>
                                    <a:pt x="577" y="312"/>
                                    <a:pt x="584" y="317"/>
                                  </a:cubicBezTo>
                                  <a:close/>
                                  <a:moveTo>
                                    <a:pt x="570" y="301"/>
                                  </a:moveTo>
                                  <a:cubicBezTo>
                                    <a:pt x="570" y="299"/>
                                    <a:pt x="570" y="297"/>
                                    <a:pt x="570" y="295"/>
                                  </a:cubicBezTo>
                                  <a:cubicBezTo>
                                    <a:pt x="568" y="292"/>
                                    <a:pt x="564" y="289"/>
                                    <a:pt x="560" y="289"/>
                                  </a:cubicBezTo>
                                  <a:cubicBezTo>
                                    <a:pt x="555" y="289"/>
                                    <a:pt x="552" y="292"/>
                                    <a:pt x="550" y="295"/>
                                  </a:cubicBezTo>
                                  <a:cubicBezTo>
                                    <a:pt x="549" y="295"/>
                                    <a:pt x="549" y="295"/>
                                    <a:pt x="549" y="294"/>
                                  </a:cubicBezTo>
                                  <a:cubicBezTo>
                                    <a:pt x="550" y="297"/>
                                    <a:pt x="550" y="299"/>
                                    <a:pt x="550" y="301"/>
                                  </a:cubicBezTo>
                                  <a:cubicBezTo>
                                    <a:pt x="550" y="302"/>
                                    <a:pt x="550" y="302"/>
                                    <a:pt x="550" y="302"/>
                                  </a:cubicBezTo>
                                  <a:cubicBezTo>
                                    <a:pt x="551" y="302"/>
                                    <a:pt x="552" y="302"/>
                                    <a:pt x="553" y="302"/>
                                  </a:cubicBezTo>
                                  <a:cubicBezTo>
                                    <a:pt x="553" y="302"/>
                                    <a:pt x="553" y="301"/>
                                    <a:pt x="553" y="301"/>
                                  </a:cubicBezTo>
                                  <a:cubicBezTo>
                                    <a:pt x="553" y="298"/>
                                    <a:pt x="556" y="295"/>
                                    <a:pt x="560" y="295"/>
                                  </a:cubicBezTo>
                                  <a:cubicBezTo>
                                    <a:pt x="564" y="295"/>
                                    <a:pt x="567" y="298"/>
                                    <a:pt x="567" y="301"/>
                                  </a:cubicBezTo>
                                  <a:cubicBezTo>
                                    <a:pt x="567" y="301"/>
                                    <a:pt x="567" y="302"/>
                                    <a:pt x="567" y="302"/>
                                  </a:cubicBezTo>
                                  <a:cubicBezTo>
                                    <a:pt x="568" y="302"/>
                                    <a:pt x="569" y="302"/>
                                    <a:pt x="570" y="302"/>
                                  </a:cubicBezTo>
                                  <a:cubicBezTo>
                                    <a:pt x="570" y="302"/>
                                    <a:pt x="570" y="302"/>
                                    <a:pt x="570" y="301"/>
                                  </a:cubicBezTo>
                                  <a:close/>
                                  <a:moveTo>
                                    <a:pt x="560" y="296"/>
                                  </a:moveTo>
                                  <a:cubicBezTo>
                                    <a:pt x="557" y="296"/>
                                    <a:pt x="555" y="298"/>
                                    <a:pt x="555" y="301"/>
                                  </a:cubicBezTo>
                                  <a:cubicBezTo>
                                    <a:pt x="555" y="301"/>
                                    <a:pt x="555" y="302"/>
                                    <a:pt x="555" y="302"/>
                                  </a:cubicBezTo>
                                  <a:cubicBezTo>
                                    <a:pt x="557" y="302"/>
                                    <a:pt x="558" y="301"/>
                                    <a:pt x="560" y="301"/>
                                  </a:cubicBezTo>
                                  <a:cubicBezTo>
                                    <a:pt x="562" y="301"/>
                                    <a:pt x="563" y="302"/>
                                    <a:pt x="565" y="302"/>
                                  </a:cubicBezTo>
                                  <a:cubicBezTo>
                                    <a:pt x="565" y="302"/>
                                    <a:pt x="565" y="301"/>
                                    <a:pt x="565" y="301"/>
                                  </a:cubicBezTo>
                                  <a:cubicBezTo>
                                    <a:pt x="565" y="298"/>
                                    <a:pt x="563" y="296"/>
                                    <a:pt x="560" y="296"/>
                                  </a:cubicBezTo>
                                  <a:close/>
                                  <a:moveTo>
                                    <a:pt x="570" y="293"/>
                                  </a:moveTo>
                                  <a:cubicBezTo>
                                    <a:pt x="571" y="290"/>
                                    <a:pt x="571" y="288"/>
                                    <a:pt x="572" y="286"/>
                                  </a:cubicBezTo>
                                  <a:cubicBezTo>
                                    <a:pt x="569" y="283"/>
                                    <a:pt x="564" y="282"/>
                                    <a:pt x="560" y="282"/>
                                  </a:cubicBezTo>
                                  <a:cubicBezTo>
                                    <a:pt x="555" y="282"/>
                                    <a:pt x="551" y="283"/>
                                    <a:pt x="548" y="286"/>
                                  </a:cubicBezTo>
                                  <a:cubicBezTo>
                                    <a:pt x="548" y="288"/>
                                    <a:pt x="549" y="291"/>
                                    <a:pt x="549" y="293"/>
                                  </a:cubicBezTo>
                                  <a:cubicBezTo>
                                    <a:pt x="549" y="293"/>
                                    <a:pt x="549" y="293"/>
                                    <a:pt x="549" y="293"/>
                                  </a:cubicBezTo>
                                  <a:cubicBezTo>
                                    <a:pt x="552" y="290"/>
                                    <a:pt x="556" y="288"/>
                                    <a:pt x="560" y="288"/>
                                  </a:cubicBezTo>
                                  <a:cubicBezTo>
                                    <a:pt x="564" y="288"/>
                                    <a:pt x="568" y="290"/>
                                    <a:pt x="570" y="293"/>
                                  </a:cubicBezTo>
                                  <a:close/>
                                  <a:moveTo>
                                    <a:pt x="572" y="284"/>
                                  </a:moveTo>
                                  <a:cubicBezTo>
                                    <a:pt x="573" y="282"/>
                                    <a:pt x="574" y="280"/>
                                    <a:pt x="575" y="279"/>
                                  </a:cubicBezTo>
                                  <a:cubicBezTo>
                                    <a:pt x="571" y="276"/>
                                    <a:pt x="565" y="274"/>
                                    <a:pt x="560" y="274"/>
                                  </a:cubicBezTo>
                                  <a:cubicBezTo>
                                    <a:pt x="554" y="274"/>
                                    <a:pt x="549" y="276"/>
                                    <a:pt x="545" y="279"/>
                                  </a:cubicBezTo>
                                  <a:cubicBezTo>
                                    <a:pt x="546" y="281"/>
                                    <a:pt x="546" y="283"/>
                                    <a:pt x="547" y="285"/>
                                  </a:cubicBezTo>
                                  <a:cubicBezTo>
                                    <a:pt x="551" y="282"/>
                                    <a:pt x="555" y="280"/>
                                    <a:pt x="560" y="280"/>
                                  </a:cubicBezTo>
                                  <a:cubicBezTo>
                                    <a:pt x="565" y="280"/>
                                    <a:pt x="569" y="282"/>
                                    <a:pt x="572" y="284"/>
                                  </a:cubicBezTo>
                                  <a:close/>
                                  <a:moveTo>
                                    <a:pt x="576" y="277"/>
                                  </a:moveTo>
                                  <a:cubicBezTo>
                                    <a:pt x="577" y="276"/>
                                    <a:pt x="577" y="274"/>
                                    <a:pt x="578" y="273"/>
                                  </a:cubicBezTo>
                                  <a:cubicBezTo>
                                    <a:pt x="573" y="269"/>
                                    <a:pt x="567" y="267"/>
                                    <a:pt x="560" y="267"/>
                                  </a:cubicBezTo>
                                  <a:cubicBezTo>
                                    <a:pt x="553" y="267"/>
                                    <a:pt x="547" y="269"/>
                                    <a:pt x="541" y="273"/>
                                  </a:cubicBezTo>
                                  <a:cubicBezTo>
                                    <a:pt x="542" y="274"/>
                                    <a:pt x="543" y="276"/>
                                    <a:pt x="544" y="277"/>
                                  </a:cubicBezTo>
                                  <a:cubicBezTo>
                                    <a:pt x="549" y="274"/>
                                    <a:pt x="554" y="272"/>
                                    <a:pt x="560" y="272"/>
                                  </a:cubicBezTo>
                                  <a:cubicBezTo>
                                    <a:pt x="566" y="272"/>
                                    <a:pt x="571" y="274"/>
                                    <a:pt x="576" y="277"/>
                                  </a:cubicBezTo>
                                  <a:close/>
                                  <a:moveTo>
                                    <a:pt x="579" y="271"/>
                                  </a:moveTo>
                                  <a:cubicBezTo>
                                    <a:pt x="581" y="270"/>
                                    <a:pt x="582" y="268"/>
                                    <a:pt x="583" y="266"/>
                                  </a:cubicBezTo>
                                  <a:cubicBezTo>
                                    <a:pt x="577" y="262"/>
                                    <a:pt x="569" y="259"/>
                                    <a:pt x="560" y="259"/>
                                  </a:cubicBezTo>
                                  <a:cubicBezTo>
                                    <a:pt x="551" y="259"/>
                                    <a:pt x="543" y="262"/>
                                    <a:pt x="536" y="267"/>
                                  </a:cubicBezTo>
                                  <a:cubicBezTo>
                                    <a:pt x="538" y="268"/>
                                    <a:pt x="539" y="270"/>
                                    <a:pt x="540" y="271"/>
                                  </a:cubicBezTo>
                                  <a:cubicBezTo>
                                    <a:pt x="546" y="268"/>
                                    <a:pt x="553" y="265"/>
                                    <a:pt x="560" y="265"/>
                                  </a:cubicBezTo>
                                  <a:cubicBezTo>
                                    <a:pt x="567" y="265"/>
                                    <a:pt x="574" y="268"/>
                                    <a:pt x="579" y="271"/>
                                  </a:cubicBezTo>
                                  <a:close/>
                                  <a:moveTo>
                                    <a:pt x="584" y="265"/>
                                  </a:moveTo>
                                  <a:cubicBezTo>
                                    <a:pt x="586" y="264"/>
                                    <a:pt x="587" y="262"/>
                                    <a:pt x="589" y="261"/>
                                  </a:cubicBezTo>
                                  <a:cubicBezTo>
                                    <a:pt x="581" y="255"/>
                                    <a:pt x="571" y="252"/>
                                    <a:pt x="560" y="252"/>
                                  </a:cubicBezTo>
                                  <a:cubicBezTo>
                                    <a:pt x="549" y="252"/>
                                    <a:pt x="539" y="255"/>
                                    <a:pt x="531" y="261"/>
                                  </a:cubicBezTo>
                                  <a:cubicBezTo>
                                    <a:pt x="532" y="263"/>
                                    <a:pt x="534" y="264"/>
                                    <a:pt x="535" y="265"/>
                                  </a:cubicBezTo>
                                  <a:cubicBezTo>
                                    <a:pt x="542" y="261"/>
                                    <a:pt x="551" y="258"/>
                                    <a:pt x="560" y="258"/>
                                  </a:cubicBezTo>
                                  <a:cubicBezTo>
                                    <a:pt x="569" y="258"/>
                                    <a:pt x="577" y="261"/>
                                    <a:pt x="584" y="265"/>
                                  </a:cubicBezTo>
                                  <a:close/>
                                  <a:moveTo>
                                    <a:pt x="570" y="250"/>
                                  </a:moveTo>
                                  <a:cubicBezTo>
                                    <a:pt x="570" y="248"/>
                                    <a:pt x="570" y="246"/>
                                    <a:pt x="570" y="244"/>
                                  </a:cubicBezTo>
                                  <a:cubicBezTo>
                                    <a:pt x="568" y="240"/>
                                    <a:pt x="564" y="238"/>
                                    <a:pt x="560" y="238"/>
                                  </a:cubicBezTo>
                                  <a:cubicBezTo>
                                    <a:pt x="555" y="238"/>
                                    <a:pt x="552" y="240"/>
                                    <a:pt x="550" y="244"/>
                                  </a:cubicBezTo>
                                  <a:cubicBezTo>
                                    <a:pt x="549" y="244"/>
                                    <a:pt x="549" y="243"/>
                                    <a:pt x="549" y="243"/>
                                  </a:cubicBezTo>
                                  <a:cubicBezTo>
                                    <a:pt x="550" y="245"/>
                                    <a:pt x="550" y="248"/>
                                    <a:pt x="550" y="250"/>
                                  </a:cubicBezTo>
                                  <a:cubicBezTo>
                                    <a:pt x="550" y="250"/>
                                    <a:pt x="550" y="251"/>
                                    <a:pt x="550" y="251"/>
                                  </a:cubicBezTo>
                                  <a:cubicBezTo>
                                    <a:pt x="551" y="251"/>
                                    <a:pt x="552" y="251"/>
                                    <a:pt x="553" y="251"/>
                                  </a:cubicBezTo>
                                  <a:cubicBezTo>
                                    <a:pt x="553" y="250"/>
                                    <a:pt x="553" y="250"/>
                                    <a:pt x="553" y="250"/>
                                  </a:cubicBezTo>
                                  <a:cubicBezTo>
                                    <a:pt x="553" y="246"/>
                                    <a:pt x="556" y="243"/>
                                    <a:pt x="560" y="243"/>
                                  </a:cubicBezTo>
                                  <a:cubicBezTo>
                                    <a:pt x="564" y="243"/>
                                    <a:pt x="567" y="246"/>
                                    <a:pt x="567" y="250"/>
                                  </a:cubicBezTo>
                                  <a:cubicBezTo>
                                    <a:pt x="567" y="250"/>
                                    <a:pt x="567" y="250"/>
                                    <a:pt x="567" y="251"/>
                                  </a:cubicBezTo>
                                  <a:cubicBezTo>
                                    <a:pt x="568" y="251"/>
                                    <a:pt x="569" y="251"/>
                                    <a:pt x="570" y="251"/>
                                  </a:cubicBezTo>
                                  <a:cubicBezTo>
                                    <a:pt x="570" y="251"/>
                                    <a:pt x="570" y="250"/>
                                    <a:pt x="570" y="250"/>
                                  </a:cubicBezTo>
                                  <a:close/>
                                  <a:moveTo>
                                    <a:pt x="560" y="245"/>
                                  </a:moveTo>
                                  <a:cubicBezTo>
                                    <a:pt x="557" y="245"/>
                                    <a:pt x="555" y="247"/>
                                    <a:pt x="555" y="250"/>
                                  </a:cubicBezTo>
                                  <a:cubicBezTo>
                                    <a:pt x="555" y="250"/>
                                    <a:pt x="555" y="250"/>
                                    <a:pt x="555" y="250"/>
                                  </a:cubicBezTo>
                                  <a:cubicBezTo>
                                    <a:pt x="557" y="250"/>
                                    <a:pt x="558" y="250"/>
                                    <a:pt x="560" y="250"/>
                                  </a:cubicBezTo>
                                  <a:cubicBezTo>
                                    <a:pt x="562" y="250"/>
                                    <a:pt x="563" y="250"/>
                                    <a:pt x="565" y="250"/>
                                  </a:cubicBezTo>
                                  <a:cubicBezTo>
                                    <a:pt x="565" y="250"/>
                                    <a:pt x="565" y="250"/>
                                    <a:pt x="565" y="250"/>
                                  </a:cubicBezTo>
                                  <a:cubicBezTo>
                                    <a:pt x="565" y="247"/>
                                    <a:pt x="563" y="245"/>
                                    <a:pt x="560" y="245"/>
                                  </a:cubicBezTo>
                                  <a:close/>
                                  <a:moveTo>
                                    <a:pt x="570" y="241"/>
                                  </a:moveTo>
                                  <a:cubicBezTo>
                                    <a:pt x="571" y="239"/>
                                    <a:pt x="571" y="237"/>
                                    <a:pt x="572" y="235"/>
                                  </a:cubicBezTo>
                                  <a:cubicBezTo>
                                    <a:pt x="569" y="232"/>
                                    <a:pt x="564" y="230"/>
                                    <a:pt x="560" y="230"/>
                                  </a:cubicBezTo>
                                  <a:cubicBezTo>
                                    <a:pt x="555" y="230"/>
                                    <a:pt x="551" y="232"/>
                                    <a:pt x="548" y="235"/>
                                  </a:cubicBezTo>
                                  <a:cubicBezTo>
                                    <a:pt x="548" y="237"/>
                                    <a:pt x="549" y="239"/>
                                    <a:pt x="549" y="242"/>
                                  </a:cubicBezTo>
                                  <a:cubicBezTo>
                                    <a:pt x="549" y="242"/>
                                    <a:pt x="549" y="242"/>
                                    <a:pt x="549" y="242"/>
                                  </a:cubicBezTo>
                                  <a:cubicBezTo>
                                    <a:pt x="552" y="238"/>
                                    <a:pt x="556" y="236"/>
                                    <a:pt x="560" y="236"/>
                                  </a:cubicBezTo>
                                  <a:cubicBezTo>
                                    <a:pt x="564" y="236"/>
                                    <a:pt x="568" y="238"/>
                                    <a:pt x="570" y="241"/>
                                  </a:cubicBezTo>
                                  <a:close/>
                                  <a:moveTo>
                                    <a:pt x="572" y="233"/>
                                  </a:moveTo>
                                  <a:cubicBezTo>
                                    <a:pt x="573" y="231"/>
                                    <a:pt x="574" y="229"/>
                                    <a:pt x="575" y="227"/>
                                  </a:cubicBezTo>
                                  <a:cubicBezTo>
                                    <a:pt x="571" y="224"/>
                                    <a:pt x="565" y="223"/>
                                    <a:pt x="560" y="223"/>
                                  </a:cubicBezTo>
                                  <a:cubicBezTo>
                                    <a:pt x="554" y="223"/>
                                    <a:pt x="549" y="224"/>
                                    <a:pt x="545" y="227"/>
                                  </a:cubicBezTo>
                                  <a:cubicBezTo>
                                    <a:pt x="546" y="229"/>
                                    <a:pt x="546" y="231"/>
                                    <a:pt x="547" y="233"/>
                                  </a:cubicBezTo>
                                  <a:cubicBezTo>
                                    <a:pt x="551" y="230"/>
                                    <a:pt x="555" y="229"/>
                                    <a:pt x="560" y="229"/>
                                  </a:cubicBezTo>
                                  <a:cubicBezTo>
                                    <a:pt x="565" y="229"/>
                                    <a:pt x="569" y="230"/>
                                    <a:pt x="572" y="233"/>
                                  </a:cubicBezTo>
                                  <a:close/>
                                  <a:moveTo>
                                    <a:pt x="576" y="226"/>
                                  </a:moveTo>
                                  <a:cubicBezTo>
                                    <a:pt x="577" y="224"/>
                                    <a:pt x="577" y="223"/>
                                    <a:pt x="578" y="221"/>
                                  </a:cubicBezTo>
                                  <a:cubicBezTo>
                                    <a:pt x="573" y="218"/>
                                    <a:pt x="567" y="216"/>
                                    <a:pt x="560" y="216"/>
                                  </a:cubicBezTo>
                                  <a:cubicBezTo>
                                    <a:pt x="553" y="216"/>
                                    <a:pt x="547" y="218"/>
                                    <a:pt x="541" y="221"/>
                                  </a:cubicBezTo>
                                  <a:cubicBezTo>
                                    <a:pt x="542" y="223"/>
                                    <a:pt x="543" y="224"/>
                                    <a:pt x="544" y="226"/>
                                  </a:cubicBezTo>
                                  <a:cubicBezTo>
                                    <a:pt x="549" y="223"/>
                                    <a:pt x="554" y="221"/>
                                    <a:pt x="560" y="221"/>
                                  </a:cubicBezTo>
                                  <a:cubicBezTo>
                                    <a:pt x="566" y="221"/>
                                    <a:pt x="571" y="223"/>
                                    <a:pt x="576" y="226"/>
                                  </a:cubicBezTo>
                                  <a:close/>
                                  <a:moveTo>
                                    <a:pt x="579" y="220"/>
                                  </a:moveTo>
                                  <a:cubicBezTo>
                                    <a:pt x="581" y="218"/>
                                    <a:pt x="582" y="217"/>
                                    <a:pt x="583" y="215"/>
                                  </a:cubicBezTo>
                                  <a:cubicBezTo>
                                    <a:pt x="577" y="211"/>
                                    <a:pt x="569" y="208"/>
                                    <a:pt x="560" y="208"/>
                                  </a:cubicBezTo>
                                  <a:cubicBezTo>
                                    <a:pt x="551" y="208"/>
                                    <a:pt x="543" y="211"/>
                                    <a:pt x="536" y="215"/>
                                  </a:cubicBezTo>
                                  <a:cubicBezTo>
                                    <a:pt x="538" y="217"/>
                                    <a:pt x="539" y="218"/>
                                    <a:pt x="540" y="220"/>
                                  </a:cubicBezTo>
                                  <a:cubicBezTo>
                                    <a:pt x="546" y="216"/>
                                    <a:pt x="553" y="214"/>
                                    <a:pt x="560" y="214"/>
                                  </a:cubicBezTo>
                                  <a:cubicBezTo>
                                    <a:pt x="567" y="214"/>
                                    <a:pt x="574" y="216"/>
                                    <a:pt x="579" y="220"/>
                                  </a:cubicBezTo>
                                  <a:close/>
                                  <a:moveTo>
                                    <a:pt x="584" y="214"/>
                                  </a:moveTo>
                                  <a:cubicBezTo>
                                    <a:pt x="586" y="212"/>
                                    <a:pt x="587" y="211"/>
                                    <a:pt x="589" y="210"/>
                                  </a:cubicBezTo>
                                  <a:cubicBezTo>
                                    <a:pt x="581" y="204"/>
                                    <a:pt x="571" y="200"/>
                                    <a:pt x="560" y="200"/>
                                  </a:cubicBezTo>
                                  <a:cubicBezTo>
                                    <a:pt x="549" y="200"/>
                                    <a:pt x="539" y="204"/>
                                    <a:pt x="531" y="210"/>
                                  </a:cubicBezTo>
                                  <a:cubicBezTo>
                                    <a:pt x="532" y="211"/>
                                    <a:pt x="534" y="213"/>
                                    <a:pt x="535" y="214"/>
                                  </a:cubicBezTo>
                                  <a:cubicBezTo>
                                    <a:pt x="542" y="209"/>
                                    <a:pt x="551" y="206"/>
                                    <a:pt x="560" y="206"/>
                                  </a:cubicBezTo>
                                  <a:cubicBezTo>
                                    <a:pt x="569" y="206"/>
                                    <a:pt x="577" y="209"/>
                                    <a:pt x="584" y="214"/>
                                  </a:cubicBezTo>
                                  <a:close/>
                                  <a:moveTo>
                                    <a:pt x="570" y="199"/>
                                  </a:moveTo>
                                  <a:cubicBezTo>
                                    <a:pt x="570" y="196"/>
                                    <a:pt x="570" y="194"/>
                                    <a:pt x="570" y="192"/>
                                  </a:cubicBezTo>
                                  <a:cubicBezTo>
                                    <a:pt x="568" y="189"/>
                                    <a:pt x="564" y="187"/>
                                    <a:pt x="560" y="187"/>
                                  </a:cubicBezTo>
                                  <a:cubicBezTo>
                                    <a:pt x="555" y="187"/>
                                    <a:pt x="552" y="189"/>
                                    <a:pt x="550" y="193"/>
                                  </a:cubicBezTo>
                                  <a:cubicBezTo>
                                    <a:pt x="549" y="192"/>
                                    <a:pt x="549" y="192"/>
                                    <a:pt x="549" y="192"/>
                                  </a:cubicBezTo>
                                  <a:cubicBezTo>
                                    <a:pt x="550" y="194"/>
                                    <a:pt x="550" y="196"/>
                                    <a:pt x="550" y="199"/>
                                  </a:cubicBezTo>
                                  <a:cubicBezTo>
                                    <a:pt x="550" y="199"/>
                                    <a:pt x="550" y="199"/>
                                    <a:pt x="550" y="200"/>
                                  </a:cubicBezTo>
                                  <a:cubicBezTo>
                                    <a:pt x="551" y="199"/>
                                    <a:pt x="552" y="199"/>
                                    <a:pt x="553" y="199"/>
                                  </a:cubicBezTo>
                                  <a:cubicBezTo>
                                    <a:pt x="553" y="199"/>
                                    <a:pt x="553" y="199"/>
                                    <a:pt x="553" y="199"/>
                                  </a:cubicBezTo>
                                  <a:cubicBezTo>
                                    <a:pt x="553" y="195"/>
                                    <a:pt x="556" y="192"/>
                                    <a:pt x="560" y="192"/>
                                  </a:cubicBezTo>
                                  <a:cubicBezTo>
                                    <a:pt x="564" y="192"/>
                                    <a:pt x="567" y="195"/>
                                    <a:pt x="567" y="199"/>
                                  </a:cubicBezTo>
                                  <a:cubicBezTo>
                                    <a:pt x="567" y="199"/>
                                    <a:pt x="567" y="199"/>
                                    <a:pt x="567" y="199"/>
                                  </a:cubicBezTo>
                                  <a:cubicBezTo>
                                    <a:pt x="568" y="199"/>
                                    <a:pt x="569" y="199"/>
                                    <a:pt x="570" y="200"/>
                                  </a:cubicBezTo>
                                  <a:cubicBezTo>
                                    <a:pt x="570" y="199"/>
                                    <a:pt x="570" y="199"/>
                                    <a:pt x="570" y="199"/>
                                  </a:cubicBezTo>
                                  <a:close/>
                                  <a:moveTo>
                                    <a:pt x="560" y="193"/>
                                  </a:moveTo>
                                  <a:cubicBezTo>
                                    <a:pt x="557" y="193"/>
                                    <a:pt x="555" y="196"/>
                                    <a:pt x="555" y="199"/>
                                  </a:cubicBezTo>
                                  <a:cubicBezTo>
                                    <a:pt x="555" y="199"/>
                                    <a:pt x="555" y="199"/>
                                    <a:pt x="555" y="199"/>
                                  </a:cubicBezTo>
                                  <a:cubicBezTo>
                                    <a:pt x="557" y="199"/>
                                    <a:pt x="558" y="199"/>
                                    <a:pt x="560" y="199"/>
                                  </a:cubicBezTo>
                                  <a:cubicBezTo>
                                    <a:pt x="562" y="199"/>
                                    <a:pt x="563" y="199"/>
                                    <a:pt x="565" y="199"/>
                                  </a:cubicBezTo>
                                  <a:cubicBezTo>
                                    <a:pt x="565" y="199"/>
                                    <a:pt x="565" y="199"/>
                                    <a:pt x="565" y="199"/>
                                  </a:cubicBezTo>
                                  <a:cubicBezTo>
                                    <a:pt x="565" y="196"/>
                                    <a:pt x="563" y="193"/>
                                    <a:pt x="560" y="193"/>
                                  </a:cubicBezTo>
                                  <a:close/>
                                  <a:moveTo>
                                    <a:pt x="570" y="190"/>
                                  </a:moveTo>
                                  <a:cubicBezTo>
                                    <a:pt x="571" y="188"/>
                                    <a:pt x="571" y="185"/>
                                    <a:pt x="572" y="183"/>
                                  </a:cubicBezTo>
                                  <a:cubicBezTo>
                                    <a:pt x="569" y="181"/>
                                    <a:pt x="564" y="179"/>
                                    <a:pt x="560" y="179"/>
                                  </a:cubicBezTo>
                                  <a:cubicBezTo>
                                    <a:pt x="555" y="179"/>
                                    <a:pt x="551" y="181"/>
                                    <a:pt x="548" y="183"/>
                                  </a:cubicBezTo>
                                  <a:cubicBezTo>
                                    <a:pt x="548" y="186"/>
                                    <a:pt x="549" y="188"/>
                                    <a:pt x="549" y="190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2" y="187"/>
                                    <a:pt x="556" y="185"/>
                                    <a:pt x="560" y="185"/>
                                  </a:cubicBezTo>
                                  <a:cubicBezTo>
                                    <a:pt x="564" y="185"/>
                                    <a:pt x="568" y="187"/>
                                    <a:pt x="570" y="190"/>
                                  </a:cubicBezTo>
                                  <a:close/>
                                  <a:moveTo>
                                    <a:pt x="572" y="182"/>
                                  </a:moveTo>
                                  <a:cubicBezTo>
                                    <a:pt x="573" y="180"/>
                                    <a:pt x="574" y="178"/>
                                    <a:pt x="575" y="176"/>
                                  </a:cubicBezTo>
                                  <a:cubicBezTo>
                                    <a:pt x="571" y="173"/>
                                    <a:pt x="565" y="171"/>
                                    <a:pt x="560" y="171"/>
                                  </a:cubicBezTo>
                                  <a:cubicBezTo>
                                    <a:pt x="554" y="171"/>
                                    <a:pt x="549" y="173"/>
                                    <a:pt x="545" y="176"/>
                                  </a:cubicBezTo>
                                  <a:cubicBezTo>
                                    <a:pt x="546" y="178"/>
                                    <a:pt x="546" y="180"/>
                                    <a:pt x="547" y="182"/>
                                  </a:cubicBezTo>
                                  <a:cubicBezTo>
                                    <a:pt x="551" y="179"/>
                                    <a:pt x="555" y="177"/>
                                    <a:pt x="560" y="177"/>
                                  </a:cubicBezTo>
                                  <a:cubicBezTo>
                                    <a:pt x="565" y="177"/>
                                    <a:pt x="569" y="179"/>
                                    <a:pt x="572" y="182"/>
                                  </a:cubicBezTo>
                                  <a:close/>
                                  <a:moveTo>
                                    <a:pt x="576" y="174"/>
                                  </a:moveTo>
                                  <a:cubicBezTo>
                                    <a:pt x="577" y="173"/>
                                    <a:pt x="577" y="171"/>
                                    <a:pt x="578" y="170"/>
                                  </a:cubicBezTo>
                                  <a:cubicBezTo>
                                    <a:pt x="573" y="166"/>
                                    <a:pt x="567" y="164"/>
                                    <a:pt x="560" y="164"/>
                                  </a:cubicBezTo>
                                  <a:cubicBezTo>
                                    <a:pt x="553" y="164"/>
                                    <a:pt x="547" y="166"/>
                                    <a:pt x="541" y="170"/>
                                  </a:cubicBezTo>
                                  <a:cubicBezTo>
                                    <a:pt x="542" y="171"/>
                                    <a:pt x="543" y="173"/>
                                    <a:pt x="544" y="175"/>
                                  </a:cubicBezTo>
                                  <a:cubicBezTo>
                                    <a:pt x="549" y="172"/>
                                    <a:pt x="554" y="170"/>
                                    <a:pt x="560" y="170"/>
                                  </a:cubicBezTo>
                                  <a:cubicBezTo>
                                    <a:pt x="566" y="170"/>
                                    <a:pt x="571" y="171"/>
                                    <a:pt x="576" y="174"/>
                                  </a:cubicBezTo>
                                  <a:close/>
                                  <a:moveTo>
                                    <a:pt x="579" y="168"/>
                                  </a:moveTo>
                                  <a:cubicBezTo>
                                    <a:pt x="581" y="167"/>
                                    <a:pt x="582" y="165"/>
                                    <a:pt x="583" y="164"/>
                                  </a:cubicBezTo>
                                  <a:cubicBezTo>
                                    <a:pt x="577" y="159"/>
                                    <a:pt x="569" y="157"/>
                                    <a:pt x="560" y="157"/>
                                  </a:cubicBezTo>
                                  <a:cubicBezTo>
                                    <a:pt x="551" y="157"/>
                                    <a:pt x="543" y="159"/>
                                    <a:pt x="536" y="164"/>
                                  </a:cubicBezTo>
                                  <a:cubicBezTo>
                                    <a:pt x="538" y="165"/>
                                    <a:pt x="539" y="167"/>
                                    <a:pt x="540" y="169"/>
                                  </a:cubicBezTo>
                                  <a:cubicBezTo>
                                    <a:pt x="546" y="165"/>
                                    <a:pt x="553" y="163"/>
                                    <a:pt x="560" y="163"/>
                                  </a:cubicBezTo>
                                  <a:cubicBezTo>
                                    <a:pt x="567" y="163"/>
                                    <a:pt x="574" y="165"/>
                                    <a:pt x="579" y="168"/>
                                  </a:cubicBezTo>
                                  <a:close/>
                                  <a:moveTo>
                                    <a:pt x="541" y="147"/>
                                  </a:moveTo>
                                  <a:cubicBezTo>
                                    <a:pt x="541" y="136"/>
                                    <a:pt x="536" y="125"/>
                                    <a:pt x="528" y="117"/>
                                  </a:cubicBezTo>
                                  <a:cubicBezTo>
                                    <a:pt x="521" y="110"/>
                                    <a:pt x="510" y="105"/>
                                    <a:pt x="499" y="105"/>
                                  </a:cubicBezTo>
                                  <a:cubicBezTo>
                                    <a:pt x="487" y="105"/>
                                    <a:pt x="477" y="110"/>
                                    <a:pt x="469" y="117"/>
                                  </a:cubicBezTo>
                                  <a:cubicBezTo>
                                    <a:pt x="461" y="125"/>
                                    <a:pt x="457" y="136"/>
                                    <a:pt x="457" y="147"/>
                                  </a:cubicBezTo>
                                  <a:cubicBezTo>
                                    <a:pt x="457" y="148"/>
                                    <a:pt x="457" y="150"/>
                                    <a:pt x="457" y="151"/>
                                  </a:cubicBezTo>
                                  <a:cubicBezTo>
                                    <a:pt x="459" y="152"/>
                                    <a:pt x="461" y="153"/>
                                    <a:pt x="464" y="154"/>
                                  </a:cubicBezTo>
                                  <a:cubicBezTo>
                                    <a:pt x="463" y="152"/>
                                    <a:pt x="463" y="150"/>
                                    <a:pt x="463" y="147"/>
                                  </a:cubicBezTo>
                                  <a:cubicBezTo>
                                    <a:pt x="463" y="127"/>
                                    <a:pt x="479" y="111"/>
                                    <a:pt x="499" y="111"/>
                                  </a:cubicBezTo>
                                  <a:cubicBezTo>
                                    <a:pt x="518" y="111"/>
                                    <a:pt x="534" y="127"/>
                                    <a:pt x="534" y="147"/>
                                  </a:cubicBezTo>
                                  <a:cubicBezTo>
                                    <a:pt x="534" y="150"/>
                                    <a:pt x="534" y="152"/>
                                    <a:pt x="534" y="155"/>
                                  </a:cubicBezTo>
                                  <a:cubicBezTo>
                                    <a:pt x="536" y="153"/>
                                    <a:pt x="538" y="152"/>
                                    <a:pt x="540" y="151"/>
                                  </a:cubicBezTo>
                                  <a:cubicBezTo>
                                    <a:pt x="540" y="150"/>
                                    <a:pt x="541" y="149"/>
                                    <a:pt x="541" y="147"/>
                                  </a:cubicBezTo>
                                  <a:close/>
                                  <a:moveTo>
                                    <a:pt x="420" y="147"/>
                                  </a:moveTo>
                                  <a:cubicBezTo>
                                    <a:pt x="420" y="136"/>
                                    <a:pt x="415" y="125"/>
                                    <a:pt x="407" y="117"/>
                                  </a:cubicBezTo>
                                  <a:cubicBezTo>
                                    <a:pt x="400" y="110"/>
                                    <a:pt x="389" y="105"/>
                                    <a:pt x="378" y="105"/>
                                  </a:cubicBezTo>
                                  <a:cubicBezTo>
                                    <a:pt x="366" y="105"/>
                                    <a:pt x="356" y="110"/>
                                    <a:pt x="348" y="117"/>
                                  </a:cubicBezTo>
                                  <a:cubicBezTo>
                                    <a:pt x="341" y="125"/>
                                    <a:pt x="336" y="136"/>
                                    <a:pt x="336" y="147"/>
                                  </a:cubicBezTo>
                                  <a:cubicBezTo>
                                    <a:pt x="336" y="148"/>
                                    <a:pt x="336" y="150"/>
                                    <a:pt x="336" y="151"/>
                                  </a:cubicBezTo>
                                  <a:cubicBezTo>
                                    <a:pt x="338" y="152"/>
                                    <a:pt x="341" y="153"/>
                                    <a:pt x="343" y="154"/>
                                  </a:cubicBezTo>
                                  <a:cubicBezTo>
                                    <a:pt x="342" y="152"/>
                                    <a:pt x="342" y="150"/>
                                    <a:pt x="342" y="147"/>
                                  </a:cubicBezTo>
                                  <a:cubicBezTo>
                                    <a:pt x="342" y="127"/>
                                    <a:pt x="358" y="111"/>
                                    <a:pt x="378" y="111"/>
                                  </a:cubicBezTo>
                                  <a:cubicBezTo>
                                    <a:pt x="398" y="111"/>
                                    <a:pt x="414" y="127"/>
                                    <a:pt x="414" y="147"/>
                                  </a:cubicBezTo>
                                  <a:cubicBezTo>
                                    <a:pt x="414" y="149"/>
                                    <a:pt x="413" y="152"/>
                                    <a:pt x="413" y="154"/>
                                  </a:cubicBezTo>
                                  <a:cubicBezTo>
                                    <a:pt x="415" y="153"/>
                                    <a:pt x="417" y="152"/>
                                    <a:pt x="420" y="151"/>
                                  </a:cubicBezTo>
                                  <a:cubicBezTo>
                                    <a:pt x="420" y="150"/>
                                    <a:pt x="420" y="148"/>
                                    <a:pt x="420" y="147"/>
                                  </a:cubicBezTo>
                                  <a:close/>
                                  <a:moveTo>
                                    <a:pt x="293" y="164"/>
                                  </a:moveTo>
                                  <a:cubicBezTo>
                                    <a:pt x="295" y="165"/>
                                    <a:pt x="296" y="167"/>
                                    <a:pt x="297" y="169"/>
                                  </a:cubicBezTo>
                                  <a:cubicBezTo>
                                    <a:pt x="303" y="165"/>
                                    <a:pt x="310" y="163"/>
                                    <a:pt x="317" y="163"/>
                                  </a:cubicBezTo>
                                  <a:cubicBezTo>
                                    <a:pt x="324" y="163"/>
                                    <a:pt x="331" y="165"/>
                                    <a:pt x="336" y="168"/>
                                  </a:cubicBezTo>
                                  <a:cubicBezTo>
                                    <a:pt x="338" y="167"/>
                                    <a:pt x="339" y="165"/>
                                    <a:pt x="340" y="164"/>
                                  </a:cubicBezTo>
                                  <a:cubicBezTo>
                                    <a:pt x="334" y="159"/>
                                    <a:pt x="326" y="157"/>
                                    <a:pt x="317" y="157"/>
                                  </a:cubicBezTo>
                                  <a:cubicBezTo>
                                    <a:pt x="308" y="157"/>
                                    <a:pt x="300" y="159"/>
                                    <a:pt x="293" y="164"/>
                                  </a:cubicBezTo>
                                  <a:close/>
                                  <a:moveTo>
                                    <a:pt x="298" y="170"/>
                                  </a:moveTo>
                                  <a:cubicBezTo>
                                    <a:pt x="299" y="171"/>
                                    <a:pt x="300" y="173"/>
                                    <a:pt x="301" y="174"/>
                                  </a:cubicBezTo>
                                  <a:cubicBezTo>
                                    <a:pt x="306" y="171"/>
                                    <a:pt x="311" y="170"/>
                                    <a:pt x="317" y="170"/>
                                  </a:cubicBezTo>
                                  <a:cubicBezTo>
                                    <a:pt x="323" y="170"/>
                                    <a:pt x="328" y="171"/>
                                    <a:pt x="333" y="174"/>
                                  </a:cubicBezTo>
                                  <a:cubicBezTo>
                                    <a:pt x="333" y="173"/>
                                    <a:pt x="334" y="171"/>
                                    <a:pt x="335" y="170"/>
                                  </a:cubicBezTo>
                                  <a:cubicBezTo>
                                    <a:pt x="330" y="166"/>
                                    <a:pt x="324" y="164"/>
                                    <a:pt x="317" y="164"/>
                                  </a:cubicBezTo>
                                  <a:cubicBezTo>
                                    <a:pt x="310" y="164"/>
                                    <a:pt x="304" y="166"/>
                                    <a:pt x="298" y="170"/>
                                  </a:cubicBezTo>
                                  <a:close/>
                                  <a:moveTo>
                                    <a:pt x="302" y="176"/>
                                  </a:moveTo>
                                  <a:cubicBezTo>
                                    <a:pt x="303" y="178"/>
                                    <a:pt x="304" y="180"/>
                                    <a:pt x="304" y="182"/>
                                  </a:cubicBezTo>
                                  <a:cubicBezTo>
                                    <a:pt x="308" y="179"/>
                                    <a:pt x="312" y="177"/>
                                    <a:pt x="317" y="177"/>
                                  </a:cubicBezTo>
                                  <a:cubicBezTo>
                                    <a:pt x="322" y="177"/>
                                    <a:pt x="326" y="179"/>
                                    <a:pt x="329" y="182"/>
                                  </a:cubicBezTo>
                                  <a:cubicBezTo>
                                    <a:pt x="330" y="180"/>
                                    <a:pt x="331" y="178"/>
                                    <a:pt x="332" y="176"/>
                                  </a:cubicBezTo>
                                  <a:cubicBezTo>
                                    <a:pt x="328" y="173"/>
                                    <a:pt x="322" y="171"/>
                                    <a:pt x="317" y="171"/>
                                  </a:cubicBezTo>
                                  <a:cubicBezTo>
                                    <a:pt x="311" y="171"/>
                                    <a:pt x="306" y="173"/>
                                    <a:pt x="302" y="176"/>
                                  </a:cubicBezTo>
                                  <a:close/>
                                  <a:moveTo>
                                    <a:pt x="305" y="183"/>
                                  </a:moveTo>
                                  <a:cubicBezTo>
                                    <a:pt x="305" y="185"/>
                                    <a:pt x="306" y="188"/>
                                    <a:pt x="306" y="190"/>
                                  </a:cubicBezTo>
                                  <a:cubicBezTo>
                                    <a:pt x="309" y="187"/>
                                    <a:pt x="313" y="185"/>
                                    <a:pt x="317" y="185"/>
                                  </a:cubicBezTo>
                                  <a:cubicBezTo>
                                    <a:pt x="321" y="185"/>
                                    <a:pt x="325" y="187"/>
                                    <a:pt x="327" y="190"/>
                                  </a:cubicBezTo>
                                  <a:cubicBezTo>
                                    <a:pt x="328" y="188"/>
                                    <a:pt x="328" y="185"/>
                                    <a:pt x="329" y="183"/>
                                  </a:cubicBezTo>
                                  <a:cubicBezTo>
                                    <a:pt x="326" y="181"/>
                                    <a:pt x="321" y="179"/>
                                    <a:pt x="317" y="179"/>
                                  </a:cubicBezTo>
                                  <a:cubicBezTo>
                                    <a:pt x="312" y="179"/>
                                    <a:pt x="308" y="181"/>
                                    <a:pt x="305" y="183"/>
                                  </a:cubicBezTo>
                                  <a:close/>
                                  <a:moveTo>
                                    <a:pt x="327" y="199"/>
                                  </a:moveTo>
                                  <a:cubicBezTo>
                                    <a:pt x="327" y="196"/>
                                    <a:pt x="327" y="194"/>
                                    <a:pt x="327" y="192"/>
                                  </a:cubicBezTo>
                                  <a:cubicBezTo>
                                    <a:pt x="325" y="189"/>
                                    <a:pt x="321" y="187"/>
                                    <a:pt x="317" y="187"/>
                                  </a:cubicBezTo>
                                  <a:cubicBezTo>
                                    <a:pt x="313" y="187"/>
                                    <a:pt x="309" y="189"/>
                                    <a:pt x="307" y="192"/>
                                  </a:cubicBezTo>
                                  <a:cubicBezTo>
                                    <a:pt x="307" y="194"/>
                                    <a:pt x="307" y="196"/>
                                    <a:pt x="307" y="199"/>
                                  </a:cubicBezTo>
                                  <a:cubicBezTo>
                                    <a:pt x="307" y="199"/>
                                    <a:pt x="307" y="199"/>
                                    <a:pt x="307" y="200"/>
                                  </a:cubicBezTo>
                                  <a:cubicBezTo>
                                    <a:pt x="308" y="199"/>
                                    <a:pt x="309" y="199"/>
                                    <a:pt x="310" y="199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0" y="195"/>
                                    <a:pt x="313" y="192"/>
                                    <a:pt x="317" y="192"/>
                                  </a:cubicBezTo>
                                  <a:cubicBezTo>
                                    <a:pt x="321" y="192"/>
                                    <a:pt x="324" y="195"/>
                                    <a:pt x="324" y="199"/>
                                  </a:cubicBezTo>
                                  <a:cubicBezTo>
                                    <a:pt x="324" y="199"/>
                                    <a:pt x="324" y="199"/>
                                    <a:pt x="324" y="199"/>
                                  </a:cubicBezTo>
                                  <a:cubicBezTo>
                                    <a:pt x="325" y="199"/>
                                    <a:pt x="326" y="199"/>
                                    <a:pt x="327" y="200"/>
                                  </a:cubicBezTo>
                                  <a:cubicBezTo>
                                    <a:pt x="327" y="199"/>
                                    <a:pt x="327" y="199"/>
                                    <a:pt x="327" y="199"/>
                                  </a:cubicBezTo>
                                  <a:close/>
                                  <a:moveTo>
                                    <a:pt x="317" y="193"/>
                                  </a:moveTo>
                                  <a:cubicBezTo>
                                    <a:pt x="314" y="193"/>
                                    <a:pt x="312" y="196"/>
                                    <a:pt x="312" y="199"/>
                                  </a:cubicBezTo>
                                  <a:cubicBezTo>
                                    <a:pt x="312" y="199"/>
                                    <a:pt x="312" y="199"/>
                                    <a:pt x="312" y="199"/>
                                  </a:cubicBezTo>
                                  <a:cubicBezTo>
                                    <a:pt x="314" y="199"/>
                                    <a:pt x="315" y="199"/>
                                    <a:pt x="317" y="199"/>
                                  </a:cubicBezTo>
                                  <a:cubicBezTo>
                                    <a:pt x="319" y="199"/>
                                    <a:pt x="320" y="199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2" y="196"/>
                                    <a:pt x="320" y="193"/>
                                    <a:pt x="317" y="193"/>
                                  </a:cubicBezTo>
                                  <a:close/>
                                  <a:moveTo>
                                    <a:pt x="288" y="210"/>
                                  </a:moveTo>
                                  <a:cubicBezTo>
                                    <a:pt x="289" y="211"/>
                                    <a:pt x="291" y="213"/>
                                    <a:pt x="292" y="214"/>
                                  </a:cubicBezTo>
                                  <a:cubicBezTo>
                                    <a:pt x="299" y="209"/>
                                    <a:pt x="308" y="206"/>
                                    <a:pt x="317" y="206"/>
                                  </a:cubicBezTo>
                                  <a:cubicBezTo>
                                    <a:pt x="326" y="206"/>
                                    <a:pt x="334" y="209"/>
                                    <a:pt x="341" y="214"/>
                                  </a:cubicBezTo>
                                  <a:cubicBezTo>
                                    <a:pt x="343" y="212"/>
                                    <a:pt x="344" y="211"/>
                                    <a:pt x="346" y="210"/>
                                  </a:cubicBezTo>
                                  <a:cubicBezTo>
                                    <a:pt x="338" y="204"/>
                                    <a:pt x="328" y="200"/>
                                    <a:pt x="317" y="200"/>
                                  </a:cubicBezTo>
                                  <a:cubicBezTo>
                                    <a:pt x="306" y="200"/>
                                    <a:pt x="296" y="204"/>
                                    <a:pt x="288" y="210"/>
                                  </a:cubicBezTo>
                                  <a:close/>
                                  <a:moveTo>
                                    <a:pt x="293" y="215"/>
                                  </a:moveTo>
                                  <a:cubicBezTo>
                                    <a:pt x="295" y="217"/>
                                    <a:pt x="296" y="218"/>
                                    <a:pt x="297" y="220"/>
                                  </a:cubicBezTo>
                                  <a:cubicBezTo>
                                    <a:pt x="303" y="216"/>
                                    <a:pt x="310" y="214"/>
                                    <a:pt x="317" y="214"/>
                                  </a:cubicBezTo>
                                  <a:cubicBezTo>
                                    <a:pt x="324" y="214"/>
                                    <a:pt x="331" y="216"/>
                                    <a:pt x="336" y="220"/>
                                  </a:cubicBezTo>
                                  <a:cubicBezTo>
                                    <a:pt x="338" y="218"/>
                                    <a:pt x="339" y="217"/>
                                    <a:pt x="340" y="215"/>
                                  </a:cubicBezTo>
                                  <a:cubicBezTo>
                                    <a:pt x="334" y="211"/>
                                    <a:pt x="326" y="208"/>
                                    <a:pt x="317" y="208"/>
                                  </a:cubicBezTo>
                                  <a:cubicBezTo>
                                    <a:pt x="308" y="208"/>
                                    <a:pt x="300" y="211"/>
                                    <a:pt x="293" y="215"/>
                                  </a:cubicBezTo>
                                  <a:close/>
                                  <a:moveTo>
                                    <a:pt x="298" y="221"/>
                                  </a:moveTo>
                                  <a:cubicBezTo>
                                    <a:pt x="299" y="223"/>
                                    <a:pt x="300" y="224"/>
                                    <a:pt x="301" y="226"/>
                                  </a:cubicBezTo>
                                  <a:cubicBezTo>
                                    <a:pt x="306" y="223"/>
                                    <a:pt x="311" y="221"/>
                                    <a:pt x="317" y="221"/>
                                  </a:cubicBezTo>
                                  <a:cubicBezTo>
                                    <a:pt x="323" y="221"/>
                                    <a:pt x="328" y="223"/>
                                    <a:pt x="333" y="226"/>
                                  </a:cubicBezTo>
                                  <a:cubicBezTo>
                                    <a:pt x="333" y="224"/>
                                    <a:pt x="334" y="223"/>
                                    <a:pt x="335" y="221"/>
                                  </a:cubicBezTo>
                                  <a:cubicBezTo>
                                    <a:pt x="330" y="218"/>
                                    <a:pt x="324" y="216"/>
                                    <a:pt x="317" y="216"/>
                                  </a:cubicBezTo>
                                  <a:cubicBezTo>
                                    <a:pt x="310" y="216"/>
                                    <a:pt x="304" y="218"/>
                                    <a:pt x="298" y="221"/>
                                  </a:cubicBezTo>
                                  <a:close/>
                                  <a:moveTo>
                                    <a:pt x="302" y="227"/>
                                  </a:moveTo>
                                  <a:cubicBezTo>
                                    <a:pt x="303" y="229"/>
                                    <a:pt x="304" y="231"/>
                                    <a:pt x="304" y="233"/>
                                  </a:cubicBezTo>
                                  <a:cubicBezTo>
                                    <a:pt x="308" y="230"/>
                                    <a:pt x="312" y="229"/>
                                    <a:pt x="317" y="229"/>
                                  </a:cubicBezTo>
                                  <a:cubicBezTo>
                                    <a:pt x="322" y="229"/>
                                    <a:pt x="326" y="230"/>
                                    <a:pt x="329" y="233"/>
                                  </a:cubicBezTo>
                                  <a:cubicBezTo>
                                    <a:pt x="330" y="231"/>
                                    <a:pt x="331" y="229"/>
                                    <a:pt x="332" y="227"/>
                                  </a:cubicBezTo>
                                  <a:cubicBezTo>
                                    <a:pt x="328" y="224"/>
                                    <a:pt x="322" y="223"/>
                                    <a:pt x="317" y="223"/>
                                  </a:cubicBezTo>
                                  <a:cubicBezTo>
                                    <a:pt x="311" y="223"/>
                                    <a:pt x="306" y="224"/>
                                    <a:pt x="302" y="227"/>
                                  </a:cubicBezTo>
                                  <a:close/>
                                  <a:moveTo>
                                    <a:pt x="305" y="235"/>
                                  </a:moveTo>
                                  <a:cubicBezTo>
                                    <a:pt x="305" y="237"/>
                                    <a:pt x="306" y="239"/>
                                    <a:pt x="306" y="241"/>
                                  </a:cubicBezTo>
                                  <a:cubicBezTo>
                                    <a:pt x="309" y="238"/>
                                    <a:pt x="313" y="236"/>
                                    <a:pt x="317" y="236"/>
                                  </a:cubicBezTo>
                                  <a:cubicBezTo>
                                    <a:pt x="321" y="236"/>
                                    <a:pt x="325" y="238"/>
                                    <a:pt x="327" y="241"/>
                                  </a:cubicBezTo>
                                  <a:cubicBezTo>
                                    <a:pt x="328" y="239"/>
                                    <a:pt x="328" y="237"/>
                                    <a:pt x="329" y="235"/>
                                  </a:cubicBezTo>
                                  <a:cubicBezTo>
                                    <a:pt x="326" y="232"/>
                                    <a:pt x="321" y="230"/>
                                    <a:pt x="317" y="230"/>
                                  </a:cubicBezTo>
                                  <a:cubicBezTo>
                                    <a:pt x="312" y="230"/>
                                    <a:pt x="308" y="232"/>
                                    <a:pt x="305" y="235"/>
                                  </a:cubicBezTo>
                                  <a:close/>
                                  <a:moveTo>
                                    <a:pt x="327" y="250"/>
                                  </a:moveTo>
                                  <a:cubicBezTo>
                                    <a:pt x="327" y="248"/>
                                    <a:pt x="327" y="246"/>
                                    <a:pt x="327" y="244"/>
                                  </a:cubicBezTo>
                                  <a:cubicBezTo>
                                    <a:pt x="325" y="240"/>
                                    <a:pt x="321" y="238"/>
                                    <a:pt x="317" y="238"/>
                                  </a:cubicBezTo>
                                  <a:cubicBezTo>
                                    <a:pt x="313" y="238"/>
                                    <a:pt x="309" y="240"/>
                                    <a:pt x="307" y="244"/>
                                  </a:cubicBezTo>
                                  <a:cubicBezTo>
                                    <a:pt x="307" y="246"/>
                                    <a:pt x="307" y="248"/>
                                    <a:pt x="307" y="250"/>
                                  </a:cubicBezTo>
                                  <a:cubicBezTo>
                                    <a:pt x="307" y="250"/>
                                    <a:pt x="307" y="251"/>
                                    <a:pt x="307" y="251"/>
                                  </a:cubicBezTo>
                                  <a:cubicBezTo>
                                    <a:pt x="308" y="251"/>
                                    <a:pt x="309" y="251"/>
                                    <a:pt x="310" y="251"/>
                                  </a:cubicBezTo>
                                  <a:cubicBezTo>
                                    <a:pt x="310" y="250"/>
                                    <a:pt x="310" y="250"/>
                                    <a:pt x="310" y="250"/>
                                  </a:cubicBezTo>
                                  <a:cubicBezTo>
                                    <a:pt x="310" y="246"/>
                                    <a:pt x="313" y="243"/>
                                    <a:pt x="317" y="243"/>
                                  </a:cubicBezTo>
                                  <a:cubicBezTo>
                                    <a:pt x="321" y="243"/>
                                    <a:pt x="324" y="246"/>
                                    <a:pt x="324" y="250"/>
                                  </a:cubicBezTo>
                                  <a:cubicBezTo>
                                    <a:pt x="324" y="250"/>
                                    <a:pt x="324" y="250"/>
                                    <a:pt x="324" y="251"/>
                                  </a:cubicBezTo>
                                  <a:cubicBezTo>
                                    <a:pt x="325" y="251"/>
                                    <a:pt x="326" y="251"/>
                                    <a:pt x="327" y="251"/>
                                  </a:cubicBezTo>
                                  <a:cubicBezTo>
                                    <a:pt x="327" y="251"/>
                                    <a:pt x="327" y="250"/>
                                    <a:pt x="327" y="250"/>
                                  </a:cubicBezTo>
                                  <a:close/>
                                  <a:moveTo>
                                    <a:pt x="317" y="245"/>
                                  </a:moveTo>
                                  <a:cubicBezTo>
                                    <a:pt x="314" y="245"/>
                                    <a:pt x="312" y="247"/>
                                    <a:pt x="312" y="250"/>
                                  </a:cubicBezTo>
                                  <a:cubicBezTo>
                                    <a:pt x="312" y="250"/>
                                    <a:pt x="312" y="250"/>
                                    <a:pt x="312" y="250"/>
                                  </a:cubicBezTo>
                                  <a:cubicBezTo>
                                    <a:pt x="314" y="250"/>
                                    <a:pt x="315" y="250"/>
                                    <a:pt x="317" y="250"/>
                                  </a:cubicBezTo>
                                  <a:cubicBezTo>
                                    <a:pt x="319" y="250"/>
                                    <a:pt x="320" y="250"/>
                                    <a:pt x="322" y="250"/>
                                  </a:cubicBezTo>
                                  <a:cubicBezTo>
                                    <a:pt x="322" y="250"/>
                                    <a:pt x="322" y="250"/>
                                    <a:pt x="322" y="250"/>
                                  </a:cubicBezTo>
                                  <a:cubicBezTo>
                                    <a:pt x="322" y="247"/>
                                    <a:pt x="320" y="245"/>
                                    <a:pt x="317" y="245"/>
                                  </a:cubicBezTo>
                                  <a:close/>
                                  <a:moveTo>
                                    <a:pt x="288" y="261"/>
                                  </a:moveTo>
                                  <a:cubicBezTo>
                                    <a:pt x="289" y="262"/>
                                    <a:pt x="291" y="264"/>
                                    <a:pt x="292" y="265"/>
                                  </a:cubicBezTo>
                                  <a:cubicBezTo>
                                    <a:pt x="299" y="261"/>
                                    <a:pt x="308" y="258"/>
                                    <a:pt x="317" y="258"/>
                                  </a:cubicBezTo>
                                  <a:cubicBezTo>
                                    <a:pt x="326" y="258"/>
                                    <a:pt x="334" y="261"/>
                                    <a:pt x="341" y="265"/>
                                  </a:cubicBezTo>
                                  <a:cubicBezTo>
                                    <a:pt x="343" y="264"/>
                                    <a:pt x="344" y="262"/>
                                    <a:pt x="346" y="261"/>
                                  </a:cubicBezTo>
                                  <a:cubicBezTo>
                                    <a:pt x="338" y="255"/>
                                    <a:pt x="328" y="252"/>
                                    <a:pt x="317" y="252"/>
                                  </a:cubicBezTo>
                                  <a:cubicBezTo>
                                    <a:pt x="306" y="252"/>
                                    <a:pt x="296" y="255"/>
                                    <a:pt x="288" y="261"/>
                                  </a:cubicBezTo>
                                  <a:close/>
                                  <a:moveTo>
                                    <a:pt x="293" y="267"/>
                                  </a:moveTo>
                                  <a:cubicBezTo>
                                    <a:pt x="295" y="268"/>
                                    <a:pt x="296" y="270"/>
                                    <a:pt x="297" y="271"/>
                                  </a:cubicBezTo>
                                  <a:cubicBezTo>
                                    <a:pt x="303" y="268"/>
                                    <a:pt x="310" y="265"/>
                                    <a:pt x="317" y="265"/>
                                  </a:cubicBezTo>
                                  <a:cubicBezTo>
                                    <a:pt x="324" y="265"/>
                                    <a:pt x="331" y="268"/>
                                    <a:pt x="336" y="271"/>
                                  </a:cubicBezTo>
                                  <a:cubicBezTo>
                                    <a:pt x="338" y="270"/>
                                    <a:pt x="339" y="268"/>
                                    <a:pt x="340" y="266"/>
                                  </a:cubicBezTo>
                                  <a:cubicBezTo>
                                    <a:pt x="334" y="262"/>
                                    <a:pt x="326" y="259"/>
                                    <a:pt x="317" y="259"/>
                                  </a:cubicBezTo>
                                  <a:cubicBezTo>
                                    <a:pt x="308" y="259"/>
                                    <a:pt x="300" y="262"/>
                                    <a:pt x="293" y="267"/>
                                  </a:cubicBezTo>
                                  <a:close/>
                                  <a:moveTo>
                                    <a:pt x="298" y="273"/>
                                  </a:moveTo>
                                  <a:cubicBezTo>
                                    <a:pt x="299" y="274"/>
                                    <a:pt x="300" y="276"/>
                                    <a:pt x="301" y="277"/>
                                  </a:cubicBezTo>
                                  <a:cubicBezTo>
                                    <a:pt x="306" y="274"/>
                                    <a:pt x="311" y="272"/>
                                    <a:pt x="317" y="272"/>
                                  </a:cubicBezTo>
                                  <a:cubicBezTo>
                                    <a:pt x="323" y="272"/>
                                    <a:pt x="328" y="274"/>
                                    <a:pt x="333" y="277"/>
                                  </a:cubicBezTo>
                                  <a:cubicBezTo>
                                    <a:pt x="333" y="276"/>
                                    <a:pt x="334" y="274"/>
                                    <a:pt x="335" y="273"/>
                                  </a:cubicBezTo>
                                  <a:cubicBezTo>
                                    <a:pt x="330" y="269"/>
                                    <a:pt x="324" y="267"/>
                                    <a:pt x="317" y="267"/>
                                  </a:cubicBezTo>
                                  <a:cubicBezTo>
                                    <a:pt x="310" y="267"/>
                                    <a:pt x="304" y="269"/>
                                    <a:pt x="298" y="273"/>
                                  </a:cubicBezTo>
                                  <a:close/>
                                  <a:moveTo>
                                    <a:pt x="302" y="279"/>
                                  </a:moveTo>
                                  <a:cubicBezTo>
                                    <a:pt x="303" y="281"/>
                                    <a:pt x="304" y="282"/>
                                    <a:pt x="304" y="284"/>
                                  </a:cubicBezTo>
                                  <a:cubicBezTo>
                                    <a:pt x="308" y="282"/>
                                    <a:pt x="312" y="280"/>
                                    <a:pt x="317" y="280"/>
                                  </a:cubicBezTo>
                                  <a:cubicBezTo>
                                    <a:pt x="322" y="280"/>
                                    <a:pt x="326" y="282"/>
                                    <a:pt x="329" y="284"/>
                                  </a:cubicBezTo>
                                  <a:cubicBezTo>
                                    <a:pt x="330" y="282"/>
                                    <a:pt x="331" y="280"/>
                                    <a:pt x="332" y="279"/>
                                  </a:cubicBezTo>
                                  <a:cubicBezTo>
                                    <a:pt x="328" y="276"/>
                                    <a:pt x="322" y="274"/>
                                    <a:pt x="317" y="274"/>
                                  </a:cubicBezTo>
                                  <a:cubicBezTo>
                                    <a:pt x="311" y="274"/>
                                    <a:pt x="306" y="276"/>
                                    <a:pt x="302" y="279"/>
                                  </a:cubicBezTo>
                                  <a:close/>
                                  <a:moveTo>
                                    <a:pt x="305" y="286"/>
                                  </a:moveTo>
                                  <a:cubicBezTo>
                                    <a:pt x="305" y="288"/>
                                    <a:pt x="306" y="290"/>
                                    <a:pt x="306" y="293"/>
                                  </a:cubicBezTo>
                                  <a:cubicBezTo>
                                    <a:pt x="309" y="290"/>
                                    <a:pt x="313" y="288"/>
                                    <a:pt x="317" y="288"/>
                                  </a:cubicBezTo>
                                  <a:cubicBezTo>
                                    <a:pt x="321" y="288"/>
                                    <a:pt x="325" y="290"/>
                                    <a:pt x="327" y="293"/>
                                  </a:cubicBezTo>
                                  <a:cubicBezTo>
                                    <a:pt x="328" y="290"/>
                                    <a:pt x="328" y="288"/>
                                    <a:pt x="329" y="286"/>
                                  </a:cubicBezTo>
                                  <a:cubicBezTo>
                                    <a:pt x="326" y="283"/>
                                    <a:pt x="321" y="282"/>
                                    <a:pt x="317" y="282"/>
                                  </a:cubicBezTo>
                                  <a:cubicBezTo>
                                    <a:pt x="312" y="282"/>
                                    <a:pt x="308" y="283"/>
                                    <a:pt x="305" y="286"/>
                                  </a:cubicBezTo>
                                  <a:close/>
                                  <a:moveTo>
                                    <a:pt x="327" y="301"/>
                                  </a:moveTo>
                                  <a:cubicBezTo>
                                    <a:pt x="327" y="299"/>
                                    <a:pt x="327" y="297"/>
                                    <a:pt x="327" y="295"/>
                                  </a:cubicBezTo>
                                  <a:cubicBezTo>
                                    <a:pt x="325" y="292"/>
                                    <a:pt x="321" y="289"/>
                                    <a:pt x="317" y="289"/>
                                  </a:cubicBezTo>
                                  <a:cubicBezTo>
                                    <a:pt x="313" y="289"/>
                                    <a:pt x="309" y="292"/>
                                    <a:pt x="307" y="295"/>
                                  </a:cubicBezTo>
                                  <a:cubicBezTo>
                                    <a:pt x="307" y="297"/>
                                    <a:pt x="307" y="299"/>
                                    <a:pt x="307" y="301"/>
                                  </a:cubicBezTo>
                                  <a:cubicBezTo>
                                    <a:pt x="307" y="302"/>
                                    <a:pt x="307" y="302"/>
                                    <a:pt x="307" y="302"/>
                                  </a:cubicBezTo>
                                  <a:cubicBezTo>
                                    <a:pt x="308" y="302"/>
                                    <a:pt x="309" y="302"/>
                                    <a:pt x="310" y="302"/>
                                  </a:cubicBezTo>
                                  <a:cubicBezTo>
                                    <a:pt x="310" y="302"/>
                                    <a:pt x="310" y="301"/>
                                    <a:pt x="310" y="301"/>
                                  </a:cubicBezTo>
                                  <a:cubicBezTo>
                                    <a:pt x="310" y="298"/>
                                    <a:pt x="313" y="295"/>
                                    <a:pt x="317" y="295"/>
                                  </a:cubicBezTo>
                                  <a:cubicBezTo>
                                    <a:pt x="321" y="295"/>
                                    <a:pt x="324" y="298"/>
                                    <a:pt x="324" y="301"/>
                                  </a:cubicBezTo>
                                  <a:cubicBezTo>
                                    <a:pt x="324" y="301"/>
                                    <a:pt x="324" y="302"/>
                                    <a:pt x="324" y="302"/>
                                  </a:cubicBezTo>
                                  <a:cubicBezTo>
                                    <a:pt x="325" y="302"/>
                                    <a:pt x="326" y="302"/>
                                    <a:pt x="327" y="302"/>
                                  </a:cubicBezTo>
                                  <a:cubicBezTo>
                                    <a:pt x="327" y="302"/>
                                    <a:pt x="327" y="302"/>
                                    <a:pt x="327" y="301"/>
                                  </a:cubicBezTo>
                                  <a:close/>
                                  <a:moveTo>
                                    <a:pt x="317" y="296"/>
                                  </a:moveTo>
                                  <a:cubicBezTo>
                                    <a:pt x="314" y="296"/>
                                    <a:pt x="312" y="298"/>
                                    <a:pt x="312" y="301"/>
                                  </a:cubicBezTo>
                                  <a:cubicBezTo>
                                    <a:pt x="312" y="301"/>
                                    <a:pt x="312" y="302"/>
                                    <a:pt x="312" y="302"/>
                                  </a:cubicBezTo>
                                  <a:cubicBezTo>
                                    <a:pt x="314" y="302"/>
                                    <a:pt x="315" y="301"/>
                                    <a:pt x="317" y="301"/>
                                  </a:cubicBezTo>
                                  <a:cubicBezTo>
                                    <a:pt x="319" y="301"/>
                                    <a:pt x="320" y="302"/>
                                    <a:pt x="322" y="302"/>
                                  </a:cubicBezTo>
                                  <a:cubicBezTo>
                                    <a:pt x="322" y="302"/>
                                    <a:pt x="322" y="301"/>
                                    <a:pt x="322" y="301"/>
                                  </a:cubicBezTo>
                                  <a:cubicBezTo>
                                    <a:pt x="322" y="298"/>
                                    <a:pt x="320" y="296"/>
                                    <a:pt x="317" y="296"/>
                                  </a:cubicBezTo>
                                  <a:close/>
                                  <a:moveTo>
                                    <a:pt x="288" y="313"/>
                                  </a:moveTo>
                                  <a:cubicBezTo>
                                    <a:pt x="289" y="314"/>
                                    <a:pt x="291" y="315"/>
                                    <a:pt x="292" y="317"/>
                                  </a:cubicBezTo>
                                  <a:cubicBezTo>
                                    <a:pt x="299" y="312"/>
                                    <a:pt x="308" y="309"/>
                                    <a:pt x="317" y="309"/>
                                  </a:cubicBezTo>
                                  <a:cubicBezTo>
                                    <a:pt x="326" y="309"/>
                                    <a:pt x="334" y="312"/>
                                    <a:pt x="341" y="317"/>
                                  </a:cubicBezTo>
                                  <a:cubicBezTo>
                                    <a:pt x="343" y="315"/>
                                    <a:pt x="344" y="314"/>
                                    <a:pt x="346" y="312"/>
                                  </a:cubicBezTo>
                                  <a:cubicBezTo>
                                    <a:pt x="338" y="307"/>
                                    <a:pt x="328" y="303"/>
                                    <a:pt x="317" y="303"/>
                                  </a:cubicBezTo>
                                  <a:cubicBezTo>
                                    <a:pt x="306" y="303"/>
                                    <a:pt x="296" y="307"/>
                                    <a:pt x="288" y="313"/>
                                  </a:cubicBezTo>
                                  <a:close/>
                                  <a:moveTo>
                                    <a:pt x="293" y="318"/>
                                  </a:moveTo>
                                  <a:cubicBezTo>
                                    <a:pt x="295" y="319"/>
                                    <a:pt x="296" y="321"/>
                                    <a:pt x="297" y="323"/>
                                  </a:cubicBezTo>
                                  <a:cubicBezTo>
                                    <a:pt x="303" y="319"/>
                                    <a:pt x="310" y="317"/>
                                    <a:pt x="317" y="317"/>
                                  </a:cubicBezTo>
                                  <a:cubicBezTo>
                                    <a:pt x="324" y="317"/>
                                    <a:pt x="331" y="319"/>
                                    <a:pt x="336" y="323"/>
                                  </a:cubicBezTo>
                                  <a:cubicBezTo>
                                    <a:pt x="338" y="321"/>
                                    <a:pt x="339" y="319"/>
                                    <a:pt x="340" y="318"/>
                                  </a:cubicBezTo>
                                  <a:cubicBezTo>
                                    <a:pt x="334" y="313"/>
                                    <a:pt x="326" y="311"/>
                                    <a:pt x="317" y="311"/>
                                  </a:cubicBezTo>
                                  <a:cubicBezTo>
                                    <a:pt x="308" y="311"/>
                                    <a:pt x="300" y="313"/>
                                    <a:pt x="293" y="318"/>
                                  </a:cubicBezTo>
                                  <a:close/>
                                  <a:moveTo>
                                    <a:pt x="298" y="324"/>
                                  </a:moveTo>
                                  <a:cubicBezTo>
                                    <a:pt x="299" y="325"/>
                                    <a:pt x="300" y="327"/>
                                    <a:pt x="301" y="329"/>
                                  </a:cubicBezTo>
                                  <a:cubicBezTo>
                                    <a:pt x="306" y="326"/>
                                    <a:pt x="311" y="324"/>
                                    <a:pt x="317" y="324"/>
                                  </a:cubicBezTo>
                                  <a:cubicBezTo>
                                    <a:pt x="323" y="324"/>
                                    <a:pt x="328" y="326"/>
                                    <a:pt x="333" y="329"/>
                                  </a:cubicBezTo>
                                  <a:cubicBezTo>
                                    <a:pt x="333" y="327"/>
                                    <a:pt x="334" y="325"/>
                                    <a:pt x="335" y="324"/>
                                  </a:cubicBezTo>
                                  <a:cubicBezTo>
                                    <a:pt x="330" y="320"/>
                                    <a:pt x="324" y="318"/>
                                    <a:pt x="317" y="318"/>
                                  </a:cubicBezTo>
                                  <a:cubicBezTo>
                                    <a:pt x="310" y="318"/>
                                    <a:pt x="304" y="320"/>
                                    <a:pt x="298" y="324"/>
                                  </a:cubicBezTo>
                                  <a:close/>
                                  <a:moveTo>
                                    <a:pt x="302" y="330"/>
                                  </a:moveTo>
                                  <a:cubicBezTo>
                                    <a:pt x="303" y="332"/>
                                    <a:pt x="304" y="334"/>
                                    <a:pt x="304" y="336"/>
                                  </a:cubicBezTo>
                                  <a:cubicBezTo>
                                    <a:pt x="308" y="333"/>
                                    <a:pt x="312" y="332"/>
                                    <a:pt x="317" y="332"/>
                                  </a:cubicBezTo>
                                  <a:cubicBezTo>
                                    <a:pt x="322" y="332"/>
                                    <a:pt x="326" y="333"/>
                                    <a:pt x="329" y="336"/>
                                  </a:cubicBezTo>
                                  <a:cubicBezTo>
                                    <a:pt x="330" y="334"/>
                                    <a:pt x="331" y="332"/>
                                    <a:pt x="332" y="330"/>
                                  </a:cubicBezTo>
                                  <a:cubicBezTo>
                                    <a:pt x="328" y="327"/>
                                    <a:pt x="322" y="325"/>
                                    <a:pt x="317" y="325"/>
                                  </a:cubicBezTo>
                                  <a:cubicBezTo>
                                    <a:pt x="311" y="325"/>
                                    <a:pt x="306" y="327"/>
                                    <a:pt x="302" y="330"/>
                                  </a:cubicBezTo>
                                  <a:close/>
                                  <a:moveTo>
                                    <a:pt x="305" y="337"/>
                                  </a:moveTo>
                                  <a:cubicBezTo>
                                    <a:pt x="305" y="340"/>
                                    <a:pt x="306" y="342"/>
                                    <a:pt x="306" y="344"/>
                                  </a:cubicBezTo>
                                  <a:cubicBezTo>
                                    <a:pt x="309" y="341"/>
                                    <a:pt x="313" y="339"/>
                                    <a:pt x="317" y="339"/>
                                  </a:cubicBezTo>
                                  <a:cubicBezTo>
                                    <a:pt x="321" y="339"/>
                                    <a:pt x="325" y="341"/>
                                    <a:pt x="327" y="344"/>
                                  </a:cubicBezTo>
                                  <a:cubicBezTo>
                                    <a:pt x="328" y="342"/>
                                    <a:pt x="328" y="339"/>
                                    <a:pt x="329" y="337"/>
                                  </a:cubicBezTo>
                                  <a:cubicBezTo>
                                    <a:pt x="326" y="335"/>
                                    <a:pt x="321" y="333"/>
                                    <a:pt x="317" y="333"/>
                                  </a:cubicBezTo>
                                  <a:cubicBezTo>
                                    <a:pt x="312" y="333"/>
                                    <a:pt x="308" y="335"/>
                                    <a:pt x="305" y="337"/>
                                  </a:cubicBezTo>
                                  <a:close/>
                                  <a:moveTo>
                                    <a:pt x="327" y="353"/>
                                  </a:moveTo>
                                  <a:cubicBezTo>
                                    <a:pt x="327" y="350"/>
                                    <a:pt x="327" y="348"/>
                                    <a:pt x="327" y="346"/>
                                  </a:cubicBezTo>
                                  <a:cubicBezTo>
                                    <a:pt x="325" y="343"/>
                                    <a:pt x="321" y="341"/>
                                    <a:pt x="317" y="341"/>
                                  </a:cubicBezTo>
                                  <a:cubicBezTo>
                                    <a:pt x="313" y="341"/>
                                    <a:pt x="309" y="343"/>
                                    <a:pt x="307" y="346"/>
                                  </a:cubicBezTo>
                                  <a:cubicBezTo>
                                    <a:pt x="307" y="348"/>
                                    <a:pt x="307" y="351"/>
                                    <a:pt x="307" y="353"/>
                                  </a:cubicBezTo>
                                  <a:cubicBezTo>
                                    <a:pt x="307" y="353"/>
                                    <a:pt x="307" y="353"/>
                                    <a:pt x="307" y="354"/>
                                  </a:cubicBezTo>
                                  <a:cubicBezTo>
                                    <a:pt x="308" y="354"/>
                                    <a:pt x="309" y="353"/>
                                    <a:pt x="310" y="353"/>
                                  </a:cubicBezTo>
                                  <a:cubicBezTo>
                                    <a:pt x="310" y="353"/>
                                    <a:pt x="310" y="353"/>
                                    <a:pt x="310" y="353"/>
                                  </a:cubicBezTo>
                                  <a:cubicBezTo>
                                    <a:pt x="310" y="349"/>
                                    <a:pt x="313" y="346"/>
                                    <a:pt x="317" y="346"/>
                                  </a:cubicBezTo>
                                  <a:cubicBezTo>
                                    <a:pt x="321" y="346"/>
                                    <a:pt x="324" y="349"/>
                                    <a:pt x="324" y="353"/>
                                  </a:cubicBezTo>
                                  <a:cubicBezTo>
                                    <a:pt x="324" y="353"/>
                                    <a:pt x="324" y="353"/>
                                    <a:pt x="324" y="353"/>
                                  </a:cubicBezTo>
                                  <a:cubicBezTo>
                                    <a:pt x="325" y="353"/>
                                    <a:pt x="326" y="354"/>
                                    <a:pt x="327" y="354"/>
                                  </a:cubicBezTo>
                                  <a:cubicBezTo>
                                    <a:pt x="327" y="353"/>
                                    <a:pt x="327" y="353"/>
                                    <a:pt x="327" y="353"/>
                                  </a:cubicBezTo>
                                  <a:close/>
                                  <a:moveTo>
                                    <a:pt x="317" y="348"/>
                                  </a:moveTo>
                                  <a:cubicBezTo>
                                    <a:pt x="314" y="348"/>
                                    <a:pt x="312" y="350"/>
                                    <a:pt x="312" y="353"/>
                                  </a:cubicBezTo>
                                  <a:cubicBezTo>
                                    <a:pt x="312" y="353"/>
                                    <a:pt x="312" y="353"/>
                                    <a:pt x="312" y="353"/>
                                  </a:cubicBezTo>
                                  <a:cubicBezTo>
                                    <a:pt x="314" y="353"/>
                                    <a:pt x="315" y="353"/>
                                    <a:pt x="317" y="353"/>
                                  </a:cubicBezTo>
                                  <a:cubicBezTo>
                                    <a:pt x="319" y="353"/>
                                    <a:pt x="320" y="353"/>
                                    <a:pt x="322" y="353"/>
                                  </a:cubicBezTo>
                                  <a:cubicBezTo>
                                    <a:pt x="322" y="353"/>
                                    <a:pt x="322" y="353"/>
                                    <a:pt x="322" y="353"/>
                                  </a:cubicBezTo>
                                  <a:cubicBezTo>
                                    <a:pt x="322" y="350"/>
                                    <a:pt x="320" y="348"/>
                                    <a:pt x="317" y="348"/>
                                  </a:cubicBezTo>
                                  <a:close/>
                                  <a:moveTo>
                                    <a:pt x="642" y="301"/>
                                  </a:moveTo>
                                  <a:cubicBezTo>
                                    <a:pt x="642" y="303"/>
                                    <a:pt x="642" y="304"/>
                                    <a:pt x="641" y="306"/>
                                  </a:cubicBezTo>
                                  <a:cubicBezTo>
                                    <a:pt x="643" y="307"/>
                                    <a:pt x="645" y="308"/>
                                    <a:pt x="647" y="309"/>
                                  </a:cubicBezTo>
                                  <a:cubicBezTo>
                                    <a:pt x="648" y="306"/>
                                    <a:pt x="648" y="304"/>
                                    <a:pt x="648" y="301"/>
                                  </a:cubicBezTo>
                                  <a:cubicBezTo>
                                    <a:pt x="648" y="294"/>
                                    <a:pt x="645" y="287"/>
                                    <a:pt x="640" y="282"/>
                                  </a:cubicBezTo>
                                  <a:cubicBezTo>
                                    <a:pt x="635" y="277"/>
                                    <a:pt x="628" y="274"/>
                                    <a:pt x="621" y="274"/>
                                  </a:cubicBezTo>
                                  <a:cubicBezTo>
                                    <a:pt x="613" y="274"/>
                                    <a:pt x="607" y="277"/>
                                    <a:pt x="602" y="282"/>
                                  </a:cubicBezTo>
                                  <a:cubicBezTo>
                                    <a:pt x="597" y="287"/>
                                    <a:pt x="594" y="294"/>
                                    <a:pt x="594" y="301"/>
                                  </a:cubicBezTo>
                                  <a:cubicBezTo>
                                    <a:pt x="594" y="304"/>
                                    <a:pt x="594" y="306"/>
                                    <a:pt x="595" y="309"/>
                                  </a:cubicBezTo>
                                  <a:cubicBezTo>
                                    <a:pt x="596" y="308"/>
                                    <a:pt x="598" y="307"/>
                                    <a:pt x="600" y="306"/>
                                  </a:cubicBezTo>
                                  <a:cubicBezTo>
                                    <a:pt x="600" y="304"/>
                                    <a:pt x="600" y="303"/>
                                    <a:pt x="600" y="301"/>
                                  </a:cubicBezTo>
                                  <a:cubicBezTo>
                                    <a:pt x="600" y="290"/>
                                    <a:pt x="609" y="280"/>
                                    <a:pt x="621" y="280"/>
                                  </a:cubicBezTo>
                                  <a:cubicBezTo>
                                    <a:pt x="632" y="280"/>
                                    <a:pt x="642" y="290"/>
                                    <a:pt x="642" y="301"/>
                                  </a:cubicBezTo>
                                  <a:close/>
                                  <a:moveTo>
                                    <a:pt x="634" y="301"/>
                                  </a:moveTo>
                                  <a:cubicBezTo>
                                    <a:pt x="634" y="302"/>
                                    <a:pt x="634" y="303"/>
                                    <a:pt x="634" y="303"/>
                                  </a:cubicBezTo>
                                  <a:cubicBezTo>
                                    <a:pt x="636" y="304"/>
                                    <a:pt x="638" y="304"/>
                                    <a:pt x="640" y="305"/>
                                  </a:cubicBezTo>
                                  <a:cubicBezTo>
                                    <a:pt x="640" y="304"/>
                                    <a:pt x="640" y="303"/>
                                    <a:pt x="640" y="301"/>
                                  </a:cubicBezTo>
                                  <a:cubicBezTo>
                                    <a:pt x="640" y="296"/>
                                    <a:pt x="638" y="291"/>
                                    <a:pt x="635" y="287"/>
                                  </a:cubicBezTo>
                                  <a:cubicBezTo>
                                    <a:pt x="631" y="284"/>
                                    <a:pt x="626" y="282"/>
                                    <a:pt x="621" y="282"/>
                                  </a:cubicBezTo>
                                  <a:cubicBezTo>
                                    <a:pt x="615" y="282"/>
                                    <a:pt x="611" y="284"/>
                                    <a:pt x="607" y="287"/>
                                  </a:cubicBezTo>
                                  <a:cubicBezTo>
                                    <a:pt x="603" y="291"/>
                                    <a:pt x="601" y="296"/>
                                    <a:pt x="601" y="301"/>
                                  </a:cubicBezTo>
                                  <a:cubicBezTo>
                                    <a:pt x="601" y="303"/>
                                    <a:pt x="601" y="304"/>
                                    <a:pt x="602" y="305"/>
                                  </a:cubicBezTo>
                                  <a:cubicBezTo>
                                    <a:pt x="604" y="304"/>
                                    <a:pt x="605" y="304"/>
                                    <a:pt x="607" y="303"/>
                                  </a:cubicBezTo>
                                  <a:cubicBezTo>
                                    <a:pt x="607" y="303"/>
                                    <a:pt x="607" y="302"/>
                                    <a:pt x="607" y="301"/>
                                  </a:cubicBezTo>
                                  <a:cubicBezTo>
                                    <a:pt x="607" y="294"/>
                                    <a:pt x="613" y="288"/>
                                    <a:pt x="621" y="288"/>
                                  </a:cubicBezTo>
                                  <a:cubicBezTo>
                                    <a:pt x="628" y="288"/>
                                    <a:pt x="634" y="294"/>
                                    <a:pt x="634" y="301"/>
                                  </a:cubicBezTo>
                                  <a:close/>
                                  <a:moveTo>
                                    <a:pt x="628" y="301"/>
                                  </a:moveTo>
                                  <a:cubicBezTo>
                                    <a:pt x="628" y="301"/>
                                    <a:pt x="627" y="302"/>
                                    <a:pt x="627" y="302"/>
                                  </a:cubicBezTo>
                                  <a:cubicBezTo>
                                    <a:pt x="629" y="302"/>
                                    <a:pt x="631" y="302"/>
                                    <a:pt x="633" y="303"/>
                                  </a:cubicBezTo>
                                  <a:cubicBezTo>
                                    <a:pt x="633" y="302"/>
                                    <a:pt x="633" y="302"/>
                                    <a:pt x="633" y="301"/>
                                  </a:cubicBezTo>
                                  <a:cubicBezTo>
                                    <a:pt x="633" y="295"/>
                                    <a:pt x="627" y="289"/>
                                    <a:pt x="621" y="289"/>
                                  </a:cubicBezTo>
                                  <a:cubicBezTo>
                                    <a:pt x="614" y="289"/>
                                    <a:pt x="609" y="295"/>
                                    <a:pt x="609" y="301"/>
                                  </a:cubicBezTo>
                                  <a:cubicBezTo>
                                    <a:pt x="609" y="302"/>
                                    <a:pt x="609" y="302"/>
                                    <a:pt x="609" y="303"/>
                                  </a:cubicBezTo>
                                  <a:cubicBezTo>
                                    <a:pt x="611" y="302"/>
                                    <a:pt x="612" y="302"/>
                                    <a:pt x="614" y="302"/>
                                  </a:cubicBezTo>
                                  <a:cubicBezTo>
                                    <a:pt x="614" y="302"/>
                                    <a:pt x="614" y="301"/>
                                    <a:pt x="614" y="301"/>
                                  </a:cubicBezTo>
                                  <a:cubicBezTo>
                                    <a:pt x="614" y="298"/>
                                    <a:pt x="617" y="295"/>
                                    <a:pt x="621" y="295"/>
                                  </a:cubicBezTo>
                                  <a:cubicBezTo>
                                    <a:pt x="625" y="295"/>
                                    <a:pt x="628" y="298"/>
                                    <a:pt x="628" y="301"/>
                                  </a:cubicBezTo>
                                  <a:close/>
                                  <a:moveTo>
                                    <a:pt x="621" y="296"/>
                                  </a:moveTo>
                                  <a:cubicBezTo>
                                    <a:pt x="618" y="296"/>
                                    <a:pt x="616" y="298"/>
                                    <a:pt x="616" y="301"/>
                                  </a:cubicBezTo>
                                  <a:cubicBezTo>
                                    <a:pt x="616" y="301"/>
                                    <a:pt x="616" y="302"/>
                                    <a:pt x="616" y="302"/>
                                  </a:cubicBezTo>
                                  <a:cubicBezTo>
                                    <a:pt x="617" y="302"/>
                                    <a:pt x="619" y="301"/>
                                    <a:pt x="621" y="301"/>
                                  </a:cubicBezTo>
                                  <a:cubicBezTo>
                                    <a:pt x="623" y="301"/>
                                    <a:pt x="624" y="302"/>
                                    <a:pt x="626" y="302"/>
                                  </a:cubicBezTo>
                                  <a:cubicBezTo>
                                    <a:pt x="626" y="302"/>
                                    <a:pt x="626" y="301"/>
                                    <a:pt x="626" y="301"/>
                                  </a:cubicBezTo>
                                  <a:cubicBezTo>
                                    <a:pt x="626" y="298"/>
                                    <a:pt x="624" y="296"/>
                                    <a:pt x="621" y="296"/>
                                  </a:cubicBezTo>
                                  <a:close/>
                                  <a:moveTo>
                                    <a:pt x="651" y="311"/>
                                  </a:moveTo>
                                  <a:cubicBezTo>
                                    <a:pt x="652" y="310"/>
                                    <a:pt x="653" y="310"/>
                                    <a:pt x="654" y="309"/>
                                  </a:cubicBezTo>
                                  <a:cubicBezTo>
                                    <a:pt x="655" y="306"/>
                                    <a:pt x="655" y="304"/>
                                    <a:pt x="655" y="301"/>
                                  </a:cubicBezTo>
                                  <a:cubicBezTo>
                                    <a:pt x="655" y="292"/>
                                    <a:pt x="651" y="283"/>
                                    <a:pt x="645" y="277"/>
                                  </a:cubicBezTo>
                                  <a:cubicBezTo>
                                    <a:pt x="639" y="271"/>
                                    <a:pt x="630" y="267"/>
                                    <a:pt x="621" y="267"/>
                                  </a:cubicBezTo>
                                  <a:cubicBezTo>
                                    <a:pt x="611" y="267"/>
                                    <a:pt x="603" y="271"/>
                                    <a:pt x="597" y="277"/>
                                  </a:cubicBezTo>
                                  <a:cubicBezTo>
                                    <a:pt x="590" y="283"/>
                                    <a:pt x="587" y="292"/>
                                    <a:pt x="587" y="301"/>
                                  </a:cubicBezTo>
                                  <a:cubicBezTo>
                                    <a:pt x="587" y="304"/>
                                    <a:pt x="587" y="307"/>
                                    <a:pt x="588" y="310"/>
                                  </a:cubicBezTo>
                                  <a:cubicBezTo>
                                    <a:pt x="589" y="310"/>
                                    <a:pt x="589" y="311"/>
                                    <a:pt x="590" y="311"/>
                                  </a:cubicBezTo>
                                  <a:cubicBezTo>
                                    <a:pt x="591" y="311"/>
                                    <a:pt x="592" y="310"/>
                                    <a:pt x="593" y="310"/>
                                  </a:cubicBezTo>
                                  <a:cubicBezTo>
                                    <a:pt x="592" y="307"/>
                                    <a:pt x="592" y="304"/>
                                    <a:pt x="592" y="301"/>
                                  </a:cubicBezTo>
                                  <a:cubicBezTo>
                                    <a:pt x="592" y="285"/>
                                    <a:pt x="605" y="272"/>
                                    <a:pt x="621" y="272"/>
                                  </a:cubicBezTo>
                                  <a:cubicBezTo>
                                    <a:pt x="637" y="272"/>
                                    <a:pt x="650" y="285"/>
                                    <a:pt x="650" y="301"/>
                                  </a:cubicBezTo>
                                  <a:cubicBezTo>
                                    <a:pt x="650" y="304"/>
                                    <a:pt x="649" y="307"/>
                                    <a:pt x="648" y="310"/>
                                  </a:cubicBezTo>
                                  <a:cubicBezTo>
                                    <a:pt x="649" y="310"/>
                                    <a:pt x="650" y="311"/>
                                    <a:pt x="651" y="311"/>
                                  </a:cubicBezTo>
                                  <a:close/>
                                  <a:moveTo>
                                    <a:pt x="642" y="250"/>
                                  </a:moveTo>
                                  <a:cubicBezTo>
                                    <a:pt x="642" y="251"/>
                                    <a:pt x="642" y="253"/>
                                    <a:pt x="641" y="254"/>
                                  </a:cubicBezTo>
                                  <a:cubicBezTo>
                                    <a:pt x="643" y="255"/>
                                    <a:pt x="645" y="256"/>
                                    <a:pt x="647" y="257"/>
                                  </a:cubicBezTo>
                                  <a:cubicBezTo>
                                    <a:pt x="648" y="255"/>
                                    <a:pt x="648" y="252"/>
                                    <a:pt x="648" y="250"/>
                                  </a:cubicBezTo>
                                  <a:cubicBezTo>
                                    <a:pt x="648" y="242"/>
                                    <a:pt x="645" y="236"/>
                                    <a:pt x="640" y="231"/>
                                  </a:cubicBezTo>
                                  <a:cubicBezTo>
                                    <a:pt x="635" y="226"/>
                                    <a:pt x="628" y="223"/>
                                    <a:pt x="621" y="223"/>
                                  </a:cubicBezTo>
                                  <a:cubicBezTo>
                                    <a:pt x="613" y="223"/>
                                    <a:pt x="607" y="226"/>
                                    <a:pt x="602" y="231"/>
                                  </a:cubicBezTo>
                                  <a:cubicBezTo>
                                    <a:pt x="597" y="236"/>
                                    <a:pt x="594" y="242"/>
                                    <a:pt x="594" y="250"/>
                                  </a:cubicBezTo>
                                  <a:cubicBezTo>
                                    <a:pt x="594" y="252"/>
                                    <a:pt x="594" y="255"/>
                                    <a:pt x="595" y="257"/>
                                  </a:cubicBezTo>
                                  <a:cubicBezTo>
                                    <a:pt x="596" y="256"/>
                                    <a:pt x="598" y="255"/>
                                    <a:pt x="600" y="254"/>
                                  </a:cubicBezTo>
                                  <a:cubicBezTo>
                                    <a:pt x="600" y="253"/>
                                    <a:pt x="600" y="251"/>
                                    <a:pt x="600" y="250"/>
                                  </a:cubicBezTo>
                                  <a:cubicBezTo>
                                    <a:pt x="600" y="238"/>
                                    <a:pt x="609" y="229"/>
                                    <a:pt x="621" y="229"/>
                                  </a:cubicBezTo>
                                  <a:cubicBezTo>
                                    <a:pt x="632" y="229"/>
                                    <a:pt x="642" y="238"/>
                                    <a:pt x="642" y="250"/>
                                  </a:cubicBezTo>
                                  <a:close/>
                                  <a:moveTo>
                                    <a:pt x="634" y="250"/>
                                  </a:moveTo>
                                  <a:cubicBezTo>
                                    <a:pt x="634" y="251"/>
                                    <a:pt x="634" y="251"/>
                                    <a:pt x="634" y="252"/>
                                  </a:cubicBezTo>
                                  <a:cubicBezTo>
                                    <a:pt x="636" y="252"/>
                                    <a:pt x="638" y="253"/>
                                    <a:pt x="640" y="254"/>
                                  </a:cubicBezTo>
                                  <a:cubicBezTo>
                                    <a:pt x="640" y="253"/>
                                    <a:pt x="640" y="251"/>
                                    <a:pt x="640" y="250"/>
                                  </a:cubicBezTo>
                                  <a:cubicBezTo>
                                    <a:pt x="640" y="245"/>
                                    <a:pt x="638" y="240"/>
                                    <a:pt x="635" y="236"/>
                                  </a:cubicBezTo>
                                  <a:cubicBezTo>
                                    <a:pt x="631" y="233"/>
                                    <a:pt x="626" y="230"/>
                                    <a:pt x="621" y="230"/>
                                  </a:cubicBezTo>
                                  <a:cubicBezTo>
                                    <a:pt x="615" y="230"/>
                                    <a:pt x="611" y="233"/>
                                    <a:pt x="607" y="236"/>
                                  </a:cubicBezTo>
                                  <a:cubicBezTo>
                                    <a:pt x="603" y="240"/>
                                    <a:pt x="601" y="245"/>
                                    <a:pt x="601" y="250"/>
                                  </a:cubicBezTo>
                                  <a:cubicBezTo>
                                    <a:pt x="601" y="251"/>
                                    <a:pt x="601" y="253"/>
                                    <a:pt x="602" y="254"/>
                                  </a:cubicBezTo>
                                  <a:cubicBezTo>
                                    <a:pt x="604" y="253"/>
                                    <a:pt x="605" y="252"/>
                                    <a:pt x="607" y="252"/>
                                  </a:cubicBezTo>
                                  <a:cubicBezTo>
                                    <a:pt x="607" y="251"/>
                                    <a:pt x="607" y="251"/>
                                    <a:pt x="607" y="250"/>
                                  </a:cubicBezTo>
                                  <a:cubicBezTo>
                                    <a:pt x="607" y="242"/>
                                    <a:pt x="613" y="236"/>
                                    <a:pt x="621" y="236"/>
                                  </a:cubicBezTo>
                                  <a:cubicBezTo>
                                    <a:pt x="628" y="236"/>
                                    <a:pt x="634" y="242"/>
                                    <a:pt x="634" y="250"/>
                                  </a:cubicBezTo>
                                  <a:close/>
                                  <a:moveTo>
                                    <a:pt x="628" y="250"/>
                                  </a:moveTo>
                                  <a:cubicBezTo>
                                    <a:pt x="628" y="250"/>
                                    <a:pt x="627" y="250"/>
                                    <a:pt x="627" y="251"/>
                                  </a:cubicBezTo>
                                  <a:cubicBezTo>
                                    <a:pt x="629" y="251"/>
                                    <a:pt x="631" y="251"/>
                                    <a:pt x="633" y="251"/>
                                  </a:cubicBezTo>
                                  <a:cubicBezTo>
                                    <a:pt x="633" y="251"/>
                                    <a:pt x="633" y="250"/>
                                    <a:pt x="633" y="250"/>
                                  </a:cubicBezTo>
                                  <a:cubicBezTo>
                                    <a:pt x="633" y="243"/>
                                    <a:pt x="627" y="238"/>
                                    <a:pt x="621" y="238"/>
                                  </a:cubicBezTo>
                                  <a:cubicBezTo>
                                    <a:pt x="614" y="238"/>
                                    <a:pt x="609" y="243"/>
                                    <a:pt x="609" y="250"/>
                                  </a:cubicBezTo>
                                  <a:cubicBezTo>
                                    <a:pt x="609" y="250"/>
                                    <a:pt x="609" y="251"/>
                                    <a:pt x="609" y="251"/>
                                  </a:cubicBezTo>
                                  <a:cubicBezTo>
                                    <a:pt x="611" y="251"/>
                                    <a:pt x="612" y="251"/>
                                    <a:pt x="614" y="251"/>
                                  </a:cubicBezTo>
                                  <a:cubicBezTo>
                                    <a:pt x="614" y="250"/>
                                    <a:pt x="614" y="250"/>
                                    <a:pt x="614" y="250"/>
                                  </a:cubicBezTo>
                                  <a:cubicBezTo>
                                    <a:pt x="614" y="246"/>
                                    <a:pt x="617" y="243"/>
                                    <a:pt x="621" y="243"/>
                                  </a:cubicBezTo>
                                  <a:cubicBezTo>
                                    <a:pt x="625" y="243"/>
                                    <a:pt x="628" y="246"/>
                                    <a:pt x="628" y="250"/>
                                  </a:cubicBezTo>
                                  <a:close/>
                                  <a:moveTo>
                                    <a:pt x="621" y="245"/>
                                  </a:moveTo>
                                  <a:cubicBezTo>
                                    <a:pt x="618" y="245"/>
                                    <a:pt x="616" y="247"/>
                                    <a:pt x="616" y="250"/>
                                  </a:cubicBezTo>
                                  <a:cubicBezTo>
                                    <a:pt x="616" y="250"/>
                                    <a:pt x="616" y="250"/>
                                    <a:pt x="616" y="250"/>
                                  </a:cubicBezTo>
                                  <a:cubicBezTo>
                                    <a:pt x="617" y="250"/>
                                    <a:pt x="619" y="250"/>
                                    <a:pt x="621" y="250"/>
                                  </a:cubicBezTo>
                                  <a:cubicBezTo>
                                    <a:pt x="623" y="250"/>
                                    <a:pt x="624" y="250"/>
                                    <a:pt x="626" y="250"/>
                                  </a:cubicBezTo>
                                  <a:cubicBezTo>
                                    <a:pt x="626" y="250"/>
                                    <a:pt x="626" y="250"/>
                                    <a:pt x="626" y="250"/>
                                  </a:cubicBezTo>
                                  <a:cubicBezTo>
                                    <a:pt x="626" y="247"/>
                                    <a:pt x="624" y="245"/>
                                    <a:pt x="621" y="245"/>
                                  </a:cubicBezTo>
                                  <a:close/>
                                  <a:moveTo>
                                    <a:pt x="651" y="260"/>
                                  </a:moveTo>
                                  <a:cubicBezTo>
                                    <a:pt x="652" y="259"/>
                                    <a:pt x="653" y="258"/>
                                    <a:pt x="654" y="258"/>
                                  </a:cubicBezTo>
                                  <a:cubicBezTo>
                                    <a:pt x="655" y="255"/>
                                    <a:pt x="655" y="253"/>
                                    <a:pt x="655" y="250"/>
                                  </a:cubicBezTo>
                                  <a:cubicBezTo>
                                    <a:pt x="655" y="240"/>
                                    <a:pt x="651" y="232"/>
                                    <a:pt x="645" y="226"/>
                                  </a:cubicBezTo>
                                  <a:cubicBezTo>
                                    <a:pt x="639" y="220"/>
                                    <a:pt x="630" y="216"/>
                                    <a:pt x="621" y="216"/>
                                  </a:cubicBezTo>
                                  <a:cubicBezTo>
                                    <a:pt x="611" y="216"/>
                                    <a:pt x="603" y="220"/>
                                    <a:pt x="597" y="226"/>
                                  </a:cubicBezTo>
                                  <a:cubicBezTo>
                                    <a:pt x="590" y="232"/>
                                    <a:pt x="587" y="240"/>
                                    <a:pt x="587" y="250"/>
                                  </a:cubicBezTo>
                                  <a:cubicBezTo>
                                    <a:pt x="587" y="253"/>
                                    <a:pt x="587" y="256"/>
                                    <a:pt x="588" y="258"/>
                                  </a:cubicBezTo>
                                  <a:cubicBezTo>
                                    <a:pt x="589" y="259"/>
                                    <a:pt x="589" y="259"/>
                                    <a:pt x="590" y="260"/>
                                  </a:cubicBezTo>
                                  <a:cubicBezTo>
                                    <a:pt x="591" y="259"/>
                                    <a:pt x="592" y="259"/>
                                    <a:pt x="593" y="258"/>
                                  </a:cubicBezTo>
                                  <a:cubicBezTo>
                                    <a:pt x="592" y="256"/>
                                    <a:pt x="592" y="253"/>
                                    <a:pt x="592" y="250"/>
                                  </a:cubicBezTo>
                                  <a:cubicBezTo>
                                    <a:pt x="592" y="234"/>
                                    <a:pt x="605" y="221"/>
                                    <a:pt x="621" y="221"/>
                                  </a:cubicBezTo>
                                  <a:cubicBezTo>
                                    <a:pt x="637" y="221"/>
                                    <a:pt x="650" y="234"/>
                                    <a:pt x="650" y="250"/>
                                  </a:cubicBezTo>
                                  <a:cubicBezTo>
                                    <a:pt x="650" y="253"/>
                                    <a:pt x="649" y="256"/>
                                    <a:pt x="648" y="258"/>
                                  </a:cubicBezTo>
                                  <a:cubicBezTo>
                                    <a:pt x="649" y="259"/>
                                    <a:pt x="650" y="259"/>
                                    <a:pt x="651" y="260"/>
                                  </a:cubicBezTo>
                                  <a:close/>
                                  <a:moveTo>
                                    <a:pt x="642" y="199"/>
                                  </a:moveTo>
                                  <a:cubicBezTo>
                                    <a:pt x="642" y="200"/>
                                    <a:pt x="642" y="202"/>
                                    <a:pt x="641" y="203"/>
                                  </a:cubicBezTo>
                                  <a:cubicBezTo>
                                    <a:pt x="643" y="204"/>
                                    <a:pt x="645" y="205"/>
                                    <a:pt x="647" y="206"/>
                                  </a:cubicBezTo>
                                  <a:cubicBezTo>
                                    <a:pt x="648" y="204"/>
                                    <a:pt x="648" y="201"/>
                                    <a:pt x="648" y="199"/>
                                  </a:cubicBezTo>
                                  <a:cubicBezTo>
                                    <a:pt x="648" y="191"/>
                                    <a:pt x="645" y="184"/>
                                    <a:pt x="640" y="179"/>
                                  </a:cubicBezTo>
                                  <a:cubicBezTo>
                                    <a:pt x="635" y="174"/>
                                    <a:pt x="628" y="171"/>
                                    <a:pt x="621" y="171"/>
                                  </a:cubicBezTo>
                                  <a:cubicBezTo>
                                    <a:pt x="613" y="171"/>
                                    <a:pt x="607" y="174"/>
                                    <a:pt x="602" y="179"/>
                                  </a:cubicBezTo>
                                  <a:cubicBezTo>
                                    <a:pt x="597" y="184"/>
                                    <a:pt x="594" y="191"/>
                                    <a:pt x="594" y="199"/>
                                  </a:cubicBezTo>
                                  <a:cubicBezTo>
                                    <a:pt x="594" y="201"/>
                                    <a:pt x="594" y="204"/>
                                    <a:pt x="595" y="206"/>
                                  </a:cubicBezTo>
                                  <a:cubicBezTo>
                                    <a:pt x="596" y="205"/>
                                    <a:pt x="598" y="204"/>
                                    <a:pt x="600" y="203"/>
                                  </a:cubicBezTo>
                                  <a:cubicBezTo>
                                    <a:pt x="600" y="202"/>
                                    <a:pt x="600" y="200"/>
                                    <a:pt x="600" y="199"/>
                                  </a:cubicBezTo>
                                  <a:cubicBezTo>
                                    <a:pt x="600" y="187"/>
                                    <a:pt x="609" y="177"/>
                                    <a:pt x="621" y="177"/>
                                  </a:cubicBezTo>
                                  <a:cubicBezTo>
                                    <a:pt x="632" y="177"/>
                                    <a:pt x="642" y="187"/>
                                    <a:pt x="642" y="199"/>
                                  </a:cubicBezTo>
                                  <a:close/>
                                  <a:moveTo>
                                    <a:pt x="634" y="199"/>
                                  </a:moveTo>
                                  <a:cubicBezTo>
                                    <a:pt x="634" y="199"/>
                                    <a:pt x="634" y="200"/>
                                    <a:pt x="634" y="200"/>
                                  </a:cubicBezTo>
                                  <a:cubicBezTo>
                                    <a:pt x="636" y="201"/>
                                    <a:pt x="638" y="202"/>
                                    <a:pt x="640" y="202"/>
                                  </a:cubicBezTo>
                                  <a:cubicBezTo>
                                    <a:pt x="640" y="201"/>
                                    <a:pt x="640" y="200"/>
                                    <a:pt x="640" y="199"/>
                                  </a:cubicBezTo>
                                  <a:cubicBezTo>
                                    <a:pt x="640" y="193"/>
                                    <a:pt x="638" y="188"/>
                                    <a:pt x="635" y="185"/>
                                  </a:cubicBezTo>
                                  <a:cubicBezTo>
                                    <a:pt x="631" y="181"/>
                                    <a:pt x="626" y="179"/>
                                    <a:pt x="621" y="179"/>
                                  </a:cubicBezTo>
                                  <a:cubicBezTo>
                                    <a:pt x="615" y="179"/>
                                    <a:pt x="611" y="181"/>
                                    <a:pt x="607" y="185"/>
                                  </a:cubicBezTo>
                                  <a:cubicBezTo>
                                    <a:pt x="603" y="188"/>
                                    <a:pt x="601" y="193"/>
                                    <a:pt x="601" y="199"/>
                                  </a:cubicBezTo>
                                  <a:cubicBezTo>
                                    <a:pt x="601" y="200"/>
                                    <a:pt x="601" y="201"/>
                                    <a:pt x="602" y="202"/>
                                  </a:cubicBezTo>
                                  <a:cubicBezTo>
                                    <a:pt x="604" y="202"/>
                                    <a:pt x="605" y="201"/>
                                    <a:pt x="607" y="200"/>
                                  </a:cubicBezTo>
                                  <a:cubicBezTo>
                                    <a:pt x="607" y="200"/>
                                    <a:pt x="607" y="199"/>
                                    <a:pt x="607" y="199"/>
                                  </a:cubicBezTo>
                                  <a:cubicBezTo>
                                    <a:pt x="607" y="191"/>
                                    <a:pt x="613" y="185"/>
                                    <a:pt x="621" y="185"/>
                                  </a:cubicBezTo>
                                  <a:cubicBezTo>
                                    <a:pt x="628" y="185"/>
                                    <a:pt x="634" y="191"/>
                                    <a:pt x="634" y="199"/>
                                  </a:cubicBezTo>
                                  <a:close/>
                                  <a:moveTo>
                                    <a:pt x="628" y="199"/>
                                  </a:moveTo>
                                  <a:cubicBezTo>
                                    <a:pt x="628" y="199"/>
                                    <a:pt x="627" y="199"/>
                                    <a:pt x="627" y="199"/>
                                  </a:cubicBezTo>
                                  <a:cubicBezTo>
                                    <a:pt x="629" y="199"/>
                                    <a:pt x="631" y="200"/>
                                    <a:pt x="633" y="200"/>
                                  </a:cubicBezTo>
                                  <a:cubicBezTo>
                                    <a:pt x="633" y="200"/>
                                    <a:pt x="633" y="199"/>
                                    <a:pt x="633" y="199"/>
                                  </a:cubicBezTo>
                                  <a:cubicBezTo>
                                    <a:pt x="633" y="192"/>
                                    <a:pt x="627" y="187"/>
                                    <a:pt x="621" y="187"/>
                                  </a:cubicBezTo>
                                  <a:cubicBezTo>
                                    <a:pt x="614" y="187"/>
                                    <a:pt x="609" y="192"/>
                                    <a:pt x="609" y="199"/>
                                  </a:cubicBezTo>
                                  <a:cubicBezTo>
                                    <a:pt x="609" y="199"/>
                                    <a:pt x="609" y="200"/>
                                    <a:pt x="609" y="200"/>
                                  </a:cubicBezTo>
                                  <a:cubicBezTo>
                                    <a:pt x="611" y="200"/>
                                    <a:pt x="612" y="199"/>
                                    <a:pt x="614" y="199"/>
                                  </a:cubicBezTo>
                                  <a:cubicBezTo>
                                    <a:pt x="614" y="199"/>
                                    <a:pt x="614" y="199"/>
                                    <a:pt x="614" y="199"/>
                                  </a:cubicBezTo>
                                  <a:cubicBezTo>
                                    <a:pt x="614" y="195"/>
                                    <a:pt x="617" y="192"/>
                                    <a:pt x="621" y="192"/>
                                  </a:cubicBezTo>
                                  <a:cubicBezTo>
                                    <a:pt x="625" y="192"/>
                                    <a:pt x="628" y="195"/>
                                    <a:pt x="628" y="199"/>
                                  </a:cubicBezTo>
                                  <a:close/>
                                  <a:moveTo>
                                    <a:pt x="621" y="193"/>
                                  </a:moveTo>
                                  <a:cubicBezTo>
                                    <a:pt x="618" y="193"/>
                                    <a:pt x="616" y="196"/>
                                    <a:pt x="616" y="199"/>
                                  </a:cubicBezTo>
                                  <a:cubicBezTo>
                                    <a:pt x="616" y="199"/>
                                    <a:pt x="616" y="199"/>
                                    <a:pt x="616" y="199"/>
                                  </a:cubicBezTo>
                                  <a:cubicBezTo>
                                    <a:pt x="617" y="199"/>
                                    <a:pt x="619" y="199"/>
                                    <a:pt x="621" y="199"/>
                                  </a:cubicBezTo>
                                  <a:cubicBezTo>
                                    <a:pt x="623" y="199"/>
                                    <a:pt x="624" y="199"/>
                                    <a:pt x="626" y="199"/>
                                  </a:cubicBezTo>
                                  <a:cubicBezTo>
                                    <a:pt x="626" y="199"/>
                                    <a:pt x="626" y="199"/>
                                    <a:pt x="626" y="199"/>
                                  </a:cubicBezTo>
                                  <a:cubicBezTo>
                                    <a:pt x="626" y="196"/>
                                    <a:pt x="624" y="193"/>
                                    <a:pt x="621" y="193"/>
                                  </a:cubicBezTo>
                                  <a:close/>
                                  <a:moveTo>
                                    <a:pt x="651" y="208"/>
                                  </a:moveTo>
                                  <a:cubicBezTo>
                                    <a:pt x="652" y="208"/>
                                    <a:pt x="653" y="207"/>
                                    <a:pt x="654" y="206"/>
                                  </a:cubicBezTo>
                                  <a:cubicBezTo>
                                    <a:pt x="655" y="204"/>
                                    <a:pt x="655" y="201"/>
                                    <a:pt x="655" y="199"/>
                                  </a:cubicBezTo>
                                  <a:cubicBezTo>
                                    <a:pt x="655" y="189"/>
                                    <a:pt x="651" y="181"/>
                                    <a:pt x="645" y="174"/>
                                  </a:cubicBezTo>
                                  <a:cubicBezTo>
                                    <a:pt x="639" y="168"/>
                                    <a:pt x="630" y="164"/>
                                    <a:pt x="621" y="164"/>
                                  </a:cubicBezTo>
                                  <a:cubicBezTo>
                                    <a:pt x="611" y="164"/>
                                    <a:pt x="603" y="168"/>
                                    <a:pt x="597" y="174"/>
                                  </a:cubicBezTo>
                                  <a:cubicBezTo>
                                    <a:pt x="590" y="181"/>
                                    <a:pt x="587" y="189"/>
                                    <a:pt x="587" y="199"/>
                                  </a:cubicBezTo>
                                  <a:cubicBezTo>
                                    <a:pt x="587" y="201"/>
                                    <a:pt x="587" y="204"/>
                                    <a:pt x="588" y="207"/>
                                  </a:cubicBezTo>
                                  <a:cubicBezTo>
                                    <a:pt x="589" y="207"/>
                                    <a:pt x="589" y="208"/>
                                    <a:pt x="590" y="209"/>
                                  </a:cubicBezTo>
                                  <a:cubicBezTo>
                                    <a:pt x="591" y="208"/>
                                    <a:pt x="592" y="207"/>
                                    <a:pt x="593" y="207"/>
                                  </a:cubicBezTo>
                                  <a:cubicBezTo>
                                    <a:pt x="592" y="204"/>
                                    <a:pt x="592" y="201"/>
                                    <a:pt x="592" y="199"/>
                                  </a:cubicBezTo>
                                  <a:cubicBezTo>
                                    <a:pt x="592" y="183"/>
                                    <a:pt x="605" y="170"/>
                                    <a:pt x="621" y="170"/>
                                  </a:cubicBezTo>
                                  <a:cubicBezTo>
                                    <a:pt x="637" y="170"/>
                                    <a:pt x="650" y="183"/>
                                    <a:pt x="650" y="199"/>
                                  </a:cubicBezTo>
                                  <a:cubicBezTo>
                                    <a:pt x="650" y="201"/>
                                    <a:pt x="649" y="204"/>
                                    <a:pt x="648" y="207"/>
                                  </a:cubicBezTo>
                                  <a:cubicBezTo>
                                    <a:pt x="649" y="207"/>
                                    <a:pt x="650" y="208"/>
                                    <a:pt x="651" y="208"/>
                                  </a:cubicBezTo>
                                  <a:close/>
                                  <a:moveTo>
                                    <a:pt x="642" y="147"/>
                                  </a:moveTo>
                                  <a:cubicBezTo>
                                    <a:pt x="642" y="149"/>
                                    <a:pt x="642" y="150"/>
                                    <a:pt x="641" y="152"/>
                                  </a:cubicBezTo>
                                  <a:cubicBezTo>
                                    <a:pt x="643" y="152"/>
                                    <a:pt x="645" y="153"/>
                                    <a:pt x="647" y="155"/>
                                  </a:cubicBezTo>
                                  <a:cubicBezTo>
                                    <a:pt x="648" y="152"/>
                                    <a:pt x="648" y="150"/>
                                    <a:pt x="648" y="147"/>
                                  </a:cubicBezTo>
                                  <a:cubicBezTo>
                                    <a:pt x="648" y="140"/>
                                    <a:pt x="645" y="133"/>
                                    <a:pt x="640" y="128"/>
                                  </a:cubicBezTo>
                                  <a:cubicBezTo>
                                    <a:pt x="635" y="123"/>
                                    <a:pt x="628" y="120"/>
                                    <a:pt x="621" y="120"/>
                                  </a:cubicBezTo>
                                  <a:cubicBezTo>
                                    <a:pt x="613" y="120"/>
                                    <a:pt x="607" y="123"/>
                                    <a:pt x="602" y="128"/>
                                  </a:cubicBezTo>
                                  <a:cubicBezTo>
                                    <a:pt x="597" y="133"/>
                                    <a:pt x="594" y="140"/>
                                    <a:pt x="594" y="147"/>
                                  </a:cubicBezTo>
                                  <a:cubicBezTo>
                                    <a:pt x="594" y="150"/>
                                    <a:pt x="594" y="152"/>
                                    <a:pt x="595" y="155"/>
                                  </a:cubicBezTo>
                                  <a:cubicBezTo>
                                    <a:pt x="596" y="153"/>
                                    <a:pt x="598" y="152"/>
                                    <a:pt x="600" y="152"/>
                                  </a:cubicBezTo>
                                  <a:cubicBezTo>
                                    <a:pt x="600" y="150"/>
                                    <a:pt x="600" y="149"/>
                                    <a:pt x="600" y="147"/>
                                  </a:cubicBezTo>
                                  <a:cubicBezTo>
                                    <a:pt x="600" y="135"/>
                                    <a:pt x="609" y="126"/>
                                    <a:pt x="621" y="126"/>
                                  </a:cubicBezTo>
                                  <a:cubicBezTo>
                                    <a:pt x="632" y="126"/>
                                    <a:pt x="642" y="135"/>
                                    <a:pt x="642" y="147"/>
                                  </a:cubicBezTo>
                                  <a:close/>
                                  <a:moveTo>
                                    <a:pt x="634" y="147"/>
                                  </a:moveTo>
                                  <a:cubicBezTo>
                                    <a:pt x="634" y="148"/>
                                    <a:pt x="634" y="148"/>
                                    <a:pt x="634" y="149"/>
                                  </a:cubicBezTo>
                                  <a:cubicBezTo>
                                    <a:pt x="636" y="150"/>
                                    <a:pt x="638" y="150"/>
                                    <a:pt x="640" y="151"/>
                                  </a:cubicBezTo>
                                  <a:cubicBezTo>
                                    <a:pt x="640" y="150"/>
                                    <a:pt x="640" y="148"/>
                                    <a:pt x="640" y="147"/>
                                  </a:cubicBezTo>
                                  <a:cubicBezTo>
                                    <a:pt x="640" y="142"/>
                                    <a:pt x="638" y="137"/>
                                    <a:pt x="635" y="133"/>
                                  </a:cubicBezTo>
                                  <a:cubicBezTo>
                                    <a:pt x="631" y="130"/>
                                    <a:pt x="626" y="128"/>
                                    <a:pt x="621" y="128"/>
                                  </a:cubicBezTo>
                                  <a:cubicBezTo>
                                    <a:pt x="615" y="128"/>
                                    <a:pt x="611" y="130"/>
                                    <a:pt x="607" y="133"/>
                                  </a:cubicBezTo>
                                  <a:cubicBezTo>
                                    <a:pt x="603" y="137"/>
                                    <a:pt x="601" y="142"/>
                                    <a:pt x="601" y="147"/>
                                  </a:cubicBezTo>
                                  <a:cubicBezTo>
                                    <a:pt x="601" y="148"/>
                                    <a:pt x="601" y="150"/>
                                    <a:pt x="602" y="151"/>
                                  </a:cubicBezTo>
                                  <a:cubicBezTo>
                                    <a:pt x="604" y="150"/>
                                    <a:pt x="605" y="150"/>
                                    <a:pt x="607" y="149"/>
                                  </a:cubicBezTo>
                                  <a:cubicBezTo>
                                    <a:pt x="607" y="148"/>
                                    <a:pt x="607" y="148"/>
                                    <a:pt x="607" y="147"/>
                                  </a:cubicBezTo>
                                  <a:cubicBezTo>
                                    <a:pt x="607" y="140"/>
                                    <a:pt x="613" y="134"/>
                                    <a:pt x="621" y="134"/>
                                  </a:cubicBezTo>
                                  <a:cubicBezTo>
                                    <a:pt x="628" y="134"/>
                                    <a:pt x="634" y="140"/>
                                    <a:pt x="634" y="147"/>
                                  </a:cubicBezTo>
                                  <a:close/>
                                  <a:moveTo>
                                    <a:pt x="628" y="147"/>
                                  </a:moveTo>
                                  <a:cubicBezTo>
                                    <a:pt x="628" y="147"/>
                                    <a:pt x="627" y="148"/>
                                    <a:pt x="627" y="148"/>
                                  </a:cubicBezTo>
                                  <a:cubicBezTo>
                                    <a:pt x="629" y="148"/>
                                    <a:pt x="631" y="148"/>
                                    <a:pt x="633" y="149"/>
                                  </a:cubicBezTo>
                                  <a:cubicBezTo>
                                    <a:pt x="633" y="148"/>
                                    <a:pt x="633" y="148"/>
                                    <a:pt x="633" y="147"/>
                                  </a:cubicBezTo>
                                  <a:cubicBezTo>
                                    <a:pt x="633" y="141"/>
                                    <a:pt x="627" y="135"/>
                                    <a:pt x="621" y="135"/>
                                  </a:cubicBezTo>
                                  <a:cubicBezTo>
                                    <a:pt x="614" y="135"/>
                                    <a:pt x="609" y="141"/>
                                    <a:pt x="609" y="147"/>
                                  </a:cubicBezTo>
                                  <a:cubicBezTo>
                                    <a:pt x="609" y="148"/>
                                    <a:pt x="609" y="148"/>
                                    <a:pt x="609" y="149"/>
                                  </a:cubicBezTo>
                                  <a:cubicBezTo>
                                    <a:pt x="611" y="148"/>
                                    <a:pt x="612" y="148"/>
                                    <a:pt x="614" y="148"/>
                                  </a:cubicBezTo>
                                  <a:cubicBezTo>
                                    <a:pt x="614" y="148"/>
                                    <a:pt x="614" y="147"/>
                                    <a:pt x="614" y="147"/>
                                  </a:cubicBezTo>
                                  <a:cubicBezTo>
                                    <a:pt x="614" y="143"/>
                                    <a:pt x="617" y="140"/>
                                    <a:pt x="621" y="140"/>
                                  </a:cubicBezTo>
                                  <a:cubicBezTo>
                                    <a:pt x="625" y="140"/>
                                    <a:pt x="628" y="143"/>
                                    <a:pt x="628" y="147"/>
                                  </a:cubicBezTo>
                                  <a:close/>
                                  <a:moveTo>
                                    <a:pt x="621" y="142"/>
                                  </a:moveTo>
                                  <a:cubicBezTo>
                                    <a:pt x="618" y="142"/>
                                    <a:pt x="616" y="144"/>
                                    <a:pt x="616" y="147"/>
                                  </a:cubicBezTo>
                                  <a:cubicBezTo>
                                    <a:pt x="616" y="147"/>
                                    <a:pt x="616" y="147"/>
                                    <a:pt x="616" y="148"/>
                                  </a:cubicBezTo>
                                  <a:cubicBezTo>
                                    <a:pt x="617" y="147"/>
                                    <a:pt x="619" y="147"/>
                                    <a:pt x="621" y="147"/>
                                  </a:cubicBezTo>
                                  <a:cubicBezTo>
                                    <a:pt x="623" y="147"/>
                                    <a:pt x="624" y="147"/>
                                    <a:pt x="626" y="148"/>
                                  </a:cubicBezTo>
                                  <a:cubicBezTo>
                                    <a:pt x="626" y="147"/>
                                    <a:pt x="626" y="147"/>
                                    <a:pt x="626" y="147"/>
                                  </a:cubicBezTo>
                                  <a:cubicBezTo>
                                    <a:pt x="626" y="144"/>
                                    <a:pt x="624" y="142"/>
                                    <a:pt x="621" y="142"/>
                                  </a:cubicBezTo>
                                  <a:close/>
                                  <a:moveTo>
                                    <a:pt x="651" y="157"/>
                                  </a:moveTo>
                                  <a:cubicBezTo>
                                    <a:pt x="652" y="156"/>
                                    <a:pt x="653" y="156"/>
                                    <a:pt x="654" y="155"/>
                                  </a:cubicBezTo>
                                  <a:cubicBezTo>
                                    <a:pt x="655" y="152"/>
                                    <a:pt x="655" y="150"/>
                                    <a:pt x="655" y="147"/>
                                  </a:cubicBezTo>
                                  <a:cubicBezTo>
                                    <a:pt x="655" y="138"/>
                                    <a:pt x="651" y="129"/>
                                    <a:pt x="645" y="123"/>
                                  </a:cubicBezTo>
                                  <a:cubicBezTo>
                                    <a:pt x="639" y="117"/>
                                    <a:pt x="630" y="113"/>
                                    <a:pt x="621" y="113"/>
                                  </a:cubicBezTo>
                                  <a:cubicBezTo>
                                    <a:pt x="611" y="113"/>
                                    <a:pt x="603" y="117"/>
                                    <a:pt x="597" y="123"/>
                                  </a:cubicBezTo>
                                  <a:cubicBezTo>
                                    <a:pt x="590" y="129"/>
                                    <a:pt x="587" y="138"/>
                                    <a:pt x="587" y="147"/>
                                  </a:cubicBezTo>
                                  <a:cubicBezTo>
                                    <a:pt x="587" y="150"/>
                                    <a:pt x="587" y="153"/>
                                    <a:pt x="588" y="155"/>
                                  </a:cubicBezTo>
                                  <a:cubicBezTo>
                                    <a:pt x="589" y="156"/>
                                    <a:pt x="589" y="157"/>
                                    <a:pt x="590" y="157"/>
                                  </a:cubicBezTo>
                                  <a:cubicBezTo>
                                    <a:pt x="591" y="157"/>
                                    <a:pt x="592" y="156"/>
                                    <a:pt x="593" y="155"/>
                                  </a:cubicBezTo>
                                  <a:cubicBezTo>
                                    <a:pt x="592" y="153"/>
                                    <a:pt x="592" y="150"/>
                                    <a:pt x="592" y="147"/>
                                  </a:cubicBezTo>
                                  <a:cubicBezTo>
                                    <a:pt x="592" y="131"/>
                                    <a:pt x="605" y="118"/>
                                    <a:pt x="621" y="118"/>
                                  </a:cubicBezTo>
                                  <a:cubicBezTo>
                                    <a:pt x="637" y="118"/>
                                    <a:pt x="650" y="131"/>
                                    <a:pt x="650" y="147"/>
                                  </a:cubicBezTo>
                                  <a:cubicBezTo>
                                    <a:pt x="650" y="150"/>
                                    <a:pt x="649" y="153"/>
                                    <a:pt x="648" y="155"/>
                                  </a:cubicBezTo>
                                  <a:cubicBezTo>
                                    <a:pt x="649" y="156"/>
                                    <a:pt x="650" y="156"/>
                                    <a:pt x="651" y="157"/>
                                  </a:cubicBezTo>
                                  <a:close/>
                                  <a:moveTo>
                                    <a:pt x="583" y="112"/>
                                  </a:moveTo>
                                  <a:cubicBezTo>
                                    <a:pt x="577" y="108"/>
                                    <a:pt x="569" y="105"/>
                                    <a:pt x="560" y="105"/>
                                  </a:cubicBezTo>
                                  <a:cubicBezTo>
                                    <a:pt x="551" y="105"/>
                                    <a:pt x="543" y="108"/>
                                    <a:pt x="536" y="113"/>
                                  </a:cubicBezTo>
                                  <a:cubicBezTo>
                                    <a:pt x="538" y="114"/>
                                    <a:pt x="539" y="116"/>
                                    <a:pt x="540" y="117"/>
                                  </a:cubicBezTo>
                                  <a:cubicBezTo>
                                    <a:pt x="546" y="114"/>
                                    <a:pt x="553" y="111"/>
                                    <a:pt x="560" y="111"/>
                                  </a:cubicBezTo>
                                  <a:cubicBezTo>
                                    <a:pt x="567" y="111"/>
                                    <a:pt x="574" y="113"/>
                                    <a:pt x="579" y="117"/>
                                  </a:cubicBezTo>
                                  <a:cubicBezTo>
                                    <a:pt x="581" y="115"/>
                                    <a:pt x="582" y="114"/>
                                    <a:pt x="583" y="112"/>
                                  </a:cubicBezTo>
                                  <a:close/>
                                  <a:moveTo>
                                    <a:pt x="461" y="112"/>
                                  </a:moveTo>
                                  <a:cubicBezTo>
                                    <a:pt x="454" y="108"/>
                                    <a:pt x="446" y="105"/>
                                    <a:pt x="438" y="105"/>
                                  </a:cubicBezTo>
                                  <a:cubicBezTo>
                                    <a:pt x="429" y="105"/>
                                    <a:pt x="422" y="108"/>
                                    <a:pt x="415" y="112"/>
                                  </a:cubicBezTo>
                                  <a:cubicBezTo>
                                    <a:pt x="416" y="113"/>
                                    <a:pt x="418" y="115"/>
                                    <a:pt x="419" y="117"/>
                                  </a:cubicBezTo>
                                  <a:cubicBezTo>
                                    <a:pt x="424" y="113"/>
                                    <a:pt x="431" y="111"/>
                                    <a:pt x="438" y="111"/>
                                  </a:cubicBezTo>
                                  <a:cubicBezTo>
                                    <a:pt x="445" y="111"/>
                                    <a:pt x="452" y="113"/>
                                    <a:pt x="457" y="117"/>
                                  </a:cubicBezTo>
                                  <a:cubicBezTo>
                                    <a:pt x="458" y="115"/>
                                    <a:pt x="460" y="114"/>
                                    <a:pt x="461" y="112"/>
                                  </a:cubicBezTo>
                                  <a:close/>
                                  <a:moveTo>
                                    <a:pt x="340" y="112"/>
                                  </a:moveTo>
                                  <a:cubicBezTo>
                                    <a:pt x="334" y="108"/>
                                    <a:pt x="326" y="105"/>
                                    <a:pt x="317" y="105"/>
                                  </a:cubicBezTo>
                                  <a:cubicBezTo>
                                    <a:pt x="308" y="105"/>
                                    <a:pt x="300" y="108"/>
                                    <a:pt x="293" y="112"/>
                                  </a:cubicBezTo>
                                  <a:cubicBezTo>
                                    <a:pt x="295" y="114"/>
                                    <a:pt x="296" y="115"/>
                                    <a:pt x="297" y="117"/>
                                  </a:cubicBezTo>
                                  <a:cubicBezTo>
                                    <a:pt x="303" y="113"/>
                                    <a:pt x="310" y="111"/>
                                    <a:pt x="317" y="111"/>
                                  </a:cubicBezTo>
                                  <a:cubicBezTo>
                                    <a:pt x="324" y="111"/>
                                    <a:pt x="331" y="113"/>
                                    <a:pt x="336" y="117"/>
                                  </a:cubicBezTo>
                                  <a:cubicBezTo>
                                    <a:pt x="338" y="115"/>
                                    <a:pt x="339" y="114"/>
                                    <a:pt x="340" y="112"/>
                                  </a:cubicBezTo>
                                  <a:close/>
                                  <a:moveTo>
                                    <a:pt x="222" y="147"/>
                                  </a:moveTo>
                                  <a:cubicBezTo>
                                    <a:pt x="222" y="150"/>
                                    <a:pt x="222" y="153"/>
                                    <a:pt x="223" y="155"/>
                                  </a:cubicBezTo>
                                  <a:cubicBezTo>
                                    <a:pt x="224" y="156"/>
                                    <a:pt x="225" y="157"/>
                                    <a:pt x="225" y="157"/>
                                  </a:cubicBezTo>
                                  <a:cubicBezTo>
                                    <a:pt x="226" y="157"/>
                                    <a:pt x="227" y="156"/>
                                    <a:pt x="228" y="155"/>
                                  </a:cubicBezTo>
                                  <a:cubicBezTo>
                                    <a:pt x="228" y="153"/>
                                    <a:pt x="227" y="150"/>
                                    <a:pt x="227" y="147"/>
                                  </a:cubicBezTo>
                                  <a:cubicBezTo>
                                    <a:pt x="227" y="131"/>
                                    <a:pt x="240" y="118"/>
                                    <a:pt x="256" y="118"/>
                                  </a:cubicBezTo>
                                  <a:cubicBezTo>
                                    <a:pt x="272" y="118"/>
                                    <a:pt x="285" y="131"/>
                                    <a:pt x="285" y="147"/>
                                  </a:cubicBezTo>
                                  <a:cubicBezTo>
                                    <a:pt x="285" y="150"/>
                                    <a:pt x="284" y="153"/>
                                    <a:pt x="283" y="155"/>
                                  </a:cubicBezTo>
                                  <a:cubicBezTo>
                                    <a:pt x="284" y="156"/>
                                    <a:pt x="285" y="157"/>
                                    <a:pt x="286" y="157"/>
                                  </a:cubicBezTo>
                                  <a:cubicBezTo>
                                    <a:pt x="287" y="157"/>
                                    <a:pt x="288" y="156"/>
                                    <a:pt x="289" y="156"/>
                                  </a:cubicBezTo>
                                  <a:cubicBezTo>
                                    <a:pt x="290" y="153"/>
                                    <a:pt x="290" y="150"/>
                                    <a:pt x="290" y="147"/>
                                  </a:cubicBezTo>
                                  <a:cubicBezTo>
                                    <a:pt x="290" y="138"/>
                                    <a:pt x="286" y="129"/>
                                    <a:pt x="280" y="123"/>
                                  </a:cubicBezTo>
                                  <a:cubicBezTo>
                                    <a:pt x="274" y="117"/>
                                    <a:pt x="265" y="113"/>
                                    <a:pt x="256" y="113"/>
                                  </a:cubicBezTo>
                                  <a:cubicBezTo>
                                    <a:pt x="246" y="113"/>
                                    <a:pt x="238" y="117"/>
                                    <a:pt x="232" y="123"/>
                                  </a:cubicBezTo>
                                  <a:cubicBezTo>
                                    <a:pt x="225" y="129"/>
                                    <a:pt x="222" y="138"/>
                                    <a:pt x="222" y="147"/>
                                  </a:cubicBezTo>
                                  <a:close/>
                                  <a:moveTo>
                                    <a:pt x="277" y="147"/>
                                  </a:moveTo>
                                  <a:cubicBezTo>
                                    <a:pt x="277" y="149"/>
                                    <a:pt x="277" y="150"/>
                                    <a:pt x="276" y="152"/>
                                  </a:cubicBezTo>
                                  <a:cubicBezTo>
                                    <a:pt x="278" y="152"/>
                                    <a:pt x="280" y="153"/>
                                    <a:pt x="282" y="155"/>
                                  </a:cubicBezTo>
                                  <a:cubicBezTo>
                                    <a:pt x="283" y="152"/>
                                    <a:pt x="283" y="150"/>
                                    <a:pt x="283" y="147"/>
                                  </a:cubicBezTo>
                                  <a:cubicBezTo>
                                    <a:pt x="283" y="140"/>
                                    <a:pt x="280" y="133"/>
                                    <a:pt x="275" y="128"/>
                                  </a:cubicBezTo>
                                  <a:cubicBezTo>
                                    <a:pt x="270" y="123"/>
                                    <a:pt x="263" y="120"/>
                                    <a:pt x="256" y="120"/>
                                  </a:cubicBezTo>
                                  <a:cubicBezTo>
                                    <a:pt x="248" y="120"/>
                                    <a:pt x="242" y="123"/>
                                    <a:pt x="237" y="128"/>
                                  </a:cubicBezTo>
                                  <a:cubicBezTo>
                                    <a:pt x="232" y="133"/>
                                    <a:pt x="229" y="140"/>
                                    <a:pt x="229" y="147"/>
                                  </a:cubicBezTo>
                                  <a:cubicBezTo>
                                    <a:pt x="229" y="150"/>
                                    <a:pt x="229" y="152"/>
                                    <a:pt x="230" y="155"/>
                                  </a:cubicBezTo>
                                  <a:cubicBezTo>
                                    <a:pt x="231" y="153"/>
                                    <a:pt x="233" y="152"/>
                                    <a:pt x="235" y="152"/>
                                  </a:cubicBezTo>
                                  <a:cubicBezTo>
                                    <a:pt x="235" y="150"/>
                                    <a:pt x="235" y="149"/>
                                    <a:pt x="235" y="147"/>
                                  </a:cubicBezTo>
                                  <a:cubicBezTo>
                                    <a:pt x="235" y="135"/>
                                    <a:pt x="244" y="126"/>
                                    <a:pt x="256" y="126"/>
                                  </a:cubicBezTo>
                                  <a:cubicBezTo>
                                    <a:pt x="268" y="126"/>
                                    <a:pt x="277" y="135"/>
                                    <a:pt x="277" y="147"/>
                                  </a:cubicBezTo>
                                  <a:close/>
                                  <a:moveTo>
                                    <a:pt x="269" y="147"/>
                                  </a:moveTo>
                                  <a:cubicBezTo>
                                    <a:pt x="269" y="148"/>
                                    <a:pt x="269" y="148"/>
                                    <a:pt x="269" y="149"/>
                                  </a:cubicBezTo>
                                  <a:cubicBezTo>
                                    <a:pt x="271" y="150"/>
                                    <a:pt x="273" y="150"/>
                                    <a:pt x="275" y="151"/>
                                  </a:cubicBezTo>
                                  <a:cubicBezTo>
                                    <a:pt x="275" y="150"/>
                                    <a:pt x="275" y="148"/>
                                    <a:pt x="275" y="147"/>
                                  </a:cubicBezTo>
                                  <a:cubicBezTo>
                                    <a:pt x="275" y="142"/>
                                    <a:pt x="273" y="137"/>
                                    <a:pt x="270" y="133"/>
                                  </a:cubicBezTo>
                                  <a:cubicBezTo>
                                    <a:pt x="266" y="130"/>
                                    <a:pt x="261" y="128"/>
                                    <a:pt x="256" y="128"/>
                                  </a:cubicBezTo>
                                  <a:cubicBezTo>
                                    <a:pt x="250" y="128"/>
                                    <a:pt x="246" y="130"/>
                                    <a:pt x="242" y="133"/>
                                  </a:cubicBezTo>
                                  <a:cubicBezTo>
                                    <a:pt x="239" y="137"/>
                                    <a:pt x="236" y="142"/>
                                    <a:pt x="236" y="147"/>
                                  </a:cubicBezTo>
                                  <a:cubicBezTo>
                                    <a:pt x="236" y="148"/>
                                    <a:pt x="237" y="150"/>
                                    <a:pt x="237" y="151"/>
                                  </a:cubicBezTo>
                                  <a:cubicBezTo>
                                    <a:pt x="239" y="150"/>
                                    <a:pt x="241" y="150"/>
                                    <a:pt x="242" y="149"/>
                                  </a:cubicBezTo>
                                  <a:cubicBezTo>
                                    <a:pt x="242" y="148"/>
                                    <a:pt x="242" y="148"/>
                                    <a:pt x="242" y="147"/>
                                  </a:cubicBezTo>
                                  <a:cubicBezTo>
                                    <a:pt x="242" y="140"/>
                                    <a:pt x="248" y="134"/>
                                    <a:pt x="256" y="134"/>
                                  </a:cubicBezTo>
                                  <a:cubicBezTo>
                                    <a:pt x="263" y="134"/>
                                    <a:pt x="269" y="140"/>
                                    <a:pt x="269" y="147"/>
                                  </a:cubicBezTo>
                                  <a:close/>
                                  <a:moveTo>
                                    <a:pt x="263" y="147"/>
                                  </a:moveTo>
                                  <a:cubicBezTo>
                                    <a:pt x="263" y="147"/>
                                    <a:pt x="263" y="148"/>
                                    <a:pt x="263" y="148"/>
                                  </a:cubicBezTo>
                                  <a:cubicBezTo>
                                    <a:pt x="264" y="148"/>
                                    <a:pt x="266" y="148"/>
                                    <a:pt x="268" y="149"/>
                                  </a:cubicBezTo>
                                  <a:cubicBezTo>
                                    <a:pt x="268" y="148"/>
                                    <a:pt x="268" y="148"/>
                                    <a:pt x="268" y="147"/>
                                  </a:cubicBezTo>
                                  <a:cubicBezTo>
                                    <a:pt x="268" y="141"/>
                                    <a:pt x="262" y="135"/>
                                    <a:pt x="256" y="135"/>
                                  </a:cubicBezTo>
                                  <a:cubicBezTo>
                                    <a:pt x="249" y="135"/>
                                    <a:pt x="244" y="141"/>
                                    <a:pt x="244" y="147"/>
                                  </a:cubicBezTo>
                                  <a:cubicBezTo>
                                    <a:pt x="244" y="148"/>
                                    <a:pt x="244" y="148"/>
                                    <a:pt x="244" y="149"/>
                                  </a:cubicBezTo>
                                  <a:cubicBezTo>
                                    <a:pt x="246" y="148"/>
                                    <a:pt x="247" y="148"/>
                                    <a:pt x="249" y="148"/>
                                  </a:cubicBezTo>
                                  <a:cubicBezTo>
                                    <a:pt x="249" y="148"/>
                                    <a:pt x="249" y="147"/>
                                    <a:pt x="249" y="147"/>
                                  </a:cubicBezTo>
                                  <a:cubicBezTo>
                                    <a:pt x="249" y="143"/>
                                    <a:pt x="252" y="140"/>
                                    <a:pt x="256" y="140"/>
                                  </a:cubicBezTo>
                                  <a:cubicBezTo>
                                    <a:pt x="260" y="140"/>
                                    <a:pt x="263" y="143"/>
                                    <a:pt x="263" y="147"/>
                                  </a:cubicBezTo>
                                  <a:close/>
                                  <a:moveTo>
                                    <a:pt x="256" y="142"/>
                                  </a:moveTo>
                                  <a:cubicBezTo>
                                    <a:pt x="253" y="142"/>
                                    <a:pt x="251" y="144"/>
                                    <a:pt x="251" y="147"/>
                                  </a:cubicBezTo>
                                  <a:cubicBezTo>
                                    <a:pt x="251" y="147"/>
                                    <a:pt x="251" y="147"/>
                                    <a:pt x="251" y="148"/>
                                  </a:cubicBezTo>
                                  <a:cubicBezTo>
                                    <a:pt x="252" y="147"/>
                                    <a:pt x="254" y="147"/>
                                    <a:pt x="256" y="147"/>
                                  </a:cubicBezTo>
                                  <a:cubicBezTo>
                                    <a:pt x="258" y="147"/>
                                    <a:pt x="259" y="147"/>
                                    <a:pt x="261" y="148"/>
                                  </a:cubicBezTo>
                                  <a:cubicBezTo>
                                    <a:pt x="261" y="147"/>
                                    <a:pt x="261" y="147"/>
                                    <a:pt x="261" y="147"/>
                                  </a:cubicBezTo>
                                  <a:cubicBezTo>
                                    <a:pt x="261" y="144"/>
                                    <a:pt x="259" y="142"/>
                                    <a:pt x="256" y="142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2" y="201"/>
                                    <a:pt x="222" y="204"/>
                                    <a:pt x="223" y="207"/>
                                  </a:cubicBezTo>
                                  <a:cubicBezTo>
                                    <a:pt x="224" y="207"/>
                                    <a:pt x="225" y="208"/>
                                    <a:pt x="225" y="209"/>
                                  </a:cubicBezTo>
                                  <a:cubicBezTo>
                                    <a:pt x="226" y="208"/>
                                    <a:pt x="227" y="207"/>
                                    <a:pt x="228" y="207"/>
                                  </a:cubicBezTo>
                                  <a:cubicBezTo>
                                    <a:pt x="228" y="204"/>
                                    <a:pt x="227" y="201"/>
                                    <a:pt x="227" y="199"/>
                                  </a:cubicBezTo>
                                  <a:cubicBezTo>
                                    <a:pt x="227" y="183"/>
                                    <a:pt x="240" y="170"/>
                                    <a:pt x="256" y="170"/>
                                  </a:cubicBezTo>
                                  <a:cubicBezTo>
                                    <a:pt x="272" y="170"/>
                                    <a:pt x="285" y="183"/>
                                    <a:pt x="285" y="199"/>
                                  </a:cubicBezTo>
                                  <a:cubicBezTo>
                                    <a:pt x="285" y="201"/>
                                    <a:pt x="284" y="204"/>
                                    <a:pt x="283" y="207"/>
                                  </a:cubicBezTo>
                                  <a:cubicBezTo>
                                    <a:pt x="284" y="207"/>
                                    <a:pt x="285" y="208"/>
                                    <a:pt x="286" y="209"/>
                                  </a:cubicBezTo>
                                  <a:cubicBezTo>
                                    <a:pt x="287" y="208"/>
                                    <a:pt x="288" y="208"/>
                                    <a:pt x="289" y="207"/>
                                  </a:cubicBezTo>
                                  <a:cubicBezTo>
                                    <a:pt x="290" y="204"/>
                                    <a:pt x="290" y="201"/>
                                    <a:pt x="290" y="199"/>
                                  </a:cubicBezTo>
                                  <a:cubicBezTo>
                                    <a:pt x="290" y="189"/>
                                    <a:pt x="286" y="181"/>
                                    <a:pt x="280" y="174"/>
                                  </a:cubicBezTo>
                                  <a:cubicBezTo>
                                    <a:pt x="274" y="168"/>
                                    <a:pt x="265" y="164"/>
                                    <a:pt x="256" y="164"/>
                                  </a:cubicBezTo>
                                  <a:cubicBezTo>
                                    <a:pt x="246" y="164"/>
                                    <a:pt x="238" y="168"/>
                                    <a:pt x="232" y="174"/>
                                  </a:cubicBezTo>
                                  <a:cubicBezTo>
                                    <a:pt x="225" y="181"/>
                                    <a:pt x="222" y="189"/>
                                    <a:pt x="222" y="199"/>
                                  </a:cubicBezTo>
                                  <a:close/>
                                  <a:moveTo>
                                    <a:pt x="277" y="199"/>
                                  </a:moveTo>
                                  <a:cubicBezTo>
                                    <a:pt x="277" y="200"/>
                                    <a:pt x="277" y="202"/>
                                    <a:pt x="276" y="203"/>
                                  </a:cubicBezTo>
                                  <a:cubicBezTo>
                                    <a:pt x="278" y="204"/>
                                    <a:pt x="280" y="205"/>
                                    <a:pt x="282" y="206"/>
                                  </a:cubicBezTo>
                                  <a:cubicBezTo>
                                    <a:pt x="283" y="204"/>
                                    <a:pt x="283" y="201"/>
                                    <a:pt x="283" y="199"/>
                                  </a:cubicBezTo>
                                  <a:cubicBezTo>
                                    <a:pt x="283" y="191"/>
                                    <a:pt x="280" y="184"/>
                                    <a:pt x="275" y="179"/>
                                  </a:cubicBezTo>
                                  <a:cubicBezTo>
                                    <a:pt x="270" y="174"/>
                                    <a:pt x="263" y="171"/>
                                    <a:pt x="256" y="171"/>
                                  </a:cubicBezTo>
                                  <a:cubicBezTo>
                                    <a:pt x="248" y="171"/>
                                    <a:pt x="242" y="174"/>
                                    <a:pt x="237" y="179"/>
                                  </a:cubicBezTo>
                                  <a:cubicBezTo>
                                    <a:pt x="232" y="184"/>
                                    <a:pt x="229" y="191"/>
                                    <a:pt x="229" y="199"/>
                                  </a:cubicBezTo>
                                  <a:cubicBezTo>
                                    <a:pt x="229" y="201"/>
                                    <a:pt x="229" y="204"/>
                                    <a:pt x="230" y="206"/>
                                  </a:cubicBezTo>
                                  <a:cubicBezTo>
                                    <a:pt x="231" y="205"/>
                                    <a:pt x="233" y="204"/>
                                    <a:pt x="235" y="203"/>
                                  </a:cubicBezTo>
                                  <a:cubicBezTo>
                                    <a:pt x="235" y="202"/>
                                    <a:pt x="235" y="200"/>
                                    <a:pt x="235" y="199"/>
                                  </a:cubicBezTo>
                                  <a:cubicBezTo>
                                    <a:pt x="235" y="187"/>
                                    <a:pt x="244" y="177"/>
                                    <a:pt x="256" y="177"/>
                                  </a:cubicBezTo>
                                  <a:cubicBezTo>
                                    <a:pt x="268" y="177"/>
                                    <a:pt x="277" y="187"/>
                                    <a:pt x="277" y="199"/>
                                  </a:cubicBezTo>
                                  <a:close/>
                                  <a:moveTo>
                                    <a:pt x="269" y="199"/>
                                  </a:moveTo>
                                  <a:cubicBezTo>
                                    <a:pt x="269" y="199"/>
                                    <a:pt x="269" y="200"/>
                                    <a:pt x="269" y="200"/>
                                  </a:cubicBezTo>
                                  <a:cubicBezTo>
                                    <a:pt x="271" y="201"/>
                                    <a:pt x="273" y="202"/>
                                    <a:pt x="275" y="202"/>
                                  </a:cubicBezTo>
                                  <a:cubicBezTo>
                                    <a:pt x="275" y="201"/>
                                    <a:pt x="275" y="200"/>
                                    <a:pt x="275" y="199"/>
                                  </a:cubicBezTo>
                                  <a:cubicBezTo>
                                    <a:pt x="275" y="193"/>
                                    <a:pt x="273" y="188"/>
                                    <a:pt x="270" y="185"/>
                                  </a:cubicBezTo>
                                  <a:cubicBezTo>
                                    <a:pt x="266" y="181"/>
                                    <a:pt x="261" y="179"/>
                                    <a:pt x="256" y="179"/>
                                  </a:cubicBezTo>
                                  <a:cubicBezTo>
                                    <a:pt x="250" y="179"/>
                                    <a:pt x="246" y="181"/>
                                    <a:pt x="242" y="185"/>
                                  </a:cubicBezTo>
                                  <a:cubicBezTo>
                                    <a:pt x="239" y="188"/>
                                    <a:pt x="236" y="193"/>
                                    <a:pt x="236" y="199"/>
                                  </a:cubicBezTo>
                                  <a:cubicBezTo>
                                    <a:pt x="236" y="200"/>
                                    <a:pt x="237" y="201"/>
                                    <a:pt x="237" y="202"/>
                                  </a:cubicBezTo>
                                  <a:cubicBezTo>
                                    <a:pt x="239" y="202"/>
                                    <a:pt x="241" y="201"/>
                                    <a:pt x="242" y="200"/>
                                  </a:cubicBezTo>
                                  <a:cubicBezTo>
                                    <a:pt x="242" y="200"/>
                                    <a:pt x="242" y="199"/>
                                    <a:pt x="242" y="199"/>
                                  </a:cubicBezTo>
                                  <a:cubicBezTo>
                                    <a:pt x="242" y="191"/>
                                    <a:pt x="248" y="185"/>
                                    <a:pt x="256" y="185"/>
                                  </a:cubicBezTo>
                                  <a:cubicBezTo>
                                    <a:pt x="263" y="185"/>
                                    <a:pt x="269" y="191"/>
                                    <a:pt x="269" y="199"/>
                                  </a:cubicBezTo>
                                  <a:close/>
                                  <a:moveTo>
                                    <a:pt x="263" y="199"/>
                                  </a:moveTo>
                                  <a:cubicBezTo>
                                    <a:pt x="263" y="199"/>
                                    <a:pt x="263" y="199"/>
                                    <a:pt x="263" y="199"/>
                                  </a:cubicBezTo>
                                  <a:cubicBezTo>
                                    <a:pt x="264" y="199"/>
                                    <a:pt x="266" y="200"/>
                                    <a:pt x="268" y="200"/>
                                  </a:cubicBezTo>
                                  <a:cubicBezTo>
                                    <a:pt x="268" y="200"/>
                                    <a:pt x="268" y="199"/>
                                    <a:pt x="268" y="199"/>
                                  </a:cubicBezTo>
                                  <a:cubicBezTo>
                                    <a:pt x="268" y="192"/>
                                    <a:pt x="262" y="187"/>
                                    <a:pt x="256" y="187"/>
                                  </a:cubicBezTo>
                                  <a:cubicBezTo>
                                    <a:pt x="249" y="187"/>
                                    <a:pt x="244" y="192"/>
                                    <a:pt x="244" y="199"/>
                                  </a:cubicBezTo>
                                  <a:cubicBezTo>
                                    <a:pt x="244" y="199"/>
                                    <a:pt x="244" y="200"/>
                                    <a:pt x="244" y="200"/>
                                  </a:cubicBezTo>
                                  <a:cubicBezTo>
                                    <a:pt x="246" y="200"/>
                                    <a:pt x="247" y="199"/>
                                    <a:pt x="249" y="199"/>
                                  </a:cubicBezTo>
                                  <a:cubicBezTo>
                                    <a:pt x="249" y="199"/>
                                    <a:pt x="249" y="199"/>
                                    <a:pt x="249" y="199"/>
                                  </a:cubicBezTo>
                                  <a:cubicBezTo>
                                    <a:pt x="249" y="195"/>
                                    <a:pt x="252" y="192"/>
                                    <a:pt x="256" y="192"/>
                                  </a:cubicBezTo>
                                  <a:cubicBezTo>
                                    <a:pt x="260" y="192"/>
                                    <a:pt x="263" y="195"/>
                                    <a:pt x="263" y="199"/>
                                  </a:cubicBezTo>
                                  <a:close/>
                                  <a:moveTo>
                                    <a:pt x="256" y="193"/>
                                  </a:moveTo>
                                  <a:cubicBezTo>
                                    <a:pt x="253" y="193"/>
                                    <a:pt x="251" y="196"/>
                                    <a:pt x="251" y="199"/>
                                  </a:cubicBezTo>
                                  <a:cubicBezTo>
                                    <a:pt x="251" y="199"/>
                                    <a:pt x="251" y="199"/>
                                    <a:pt x="251" y="199"/>
                                  </a:cubicBezTo>
                                  <a:cubicBezTo>
                                    <a:pt x="252" y="199"/>
                                    <a:pt x="254" y="199"/>
                                    <a:pt x="256" y="199"/>
                                  </a:cubicBezTo>
                                  <a:cubicBezTo>
                                    <a:pt x="258" y="199"/>
                                    <a:pt x="259" y="199"/>
                                    <a:pt x="261" y="199"/>
                                  </a:cubicBezTo>
                                  <a:cubicBezTo>
                                    <a:pt x="261" y="199"/>
                                    <a:pt x="261" y="199"/>
                                    <a:pt x="261" y="199"/>
                                  </a:cubicBezTo>
                                  <a:cubicBezTo>
                                    <a:pt x="261" y="196"/>
                                    <a:pt x="259" y="193"/>
                                    <a:pt x="256" y="193"/>
                                  </a:cubicBezTo>
                                  <a:close/>
                                  <a:moveTo>
                                    <a:pt x="222" y="250"/>
                                  </a:moveTo>
                                  <a:cubicBezTo>
                                    <a:pt x="222" y="253"/>
                                    <a:pt x="222" y="256"/>
                                    <a:pt x="223" y="258"/>
                                  </a:cubicBezTo>
                                  <a:cubicBezTo>
                                    <a:pt x="224" y="259"/>
                                    <a:pt x="225" y="259"/>
                                    <a:pt x="225" y="260"/>
                                  </a:cubicBezTo>
                                  <a:cubicBezTo>
                                    <a:pt x="226" y="259"/>
                                    <a:pt x="227" y="259"/>
                                    <a:pt x="228" y="258"/>
                                  </a:cubicBezTo>
                                  <a:cubicBezTo>
                                    <a:pt x="228" y="256"/>
                                    <a:pt x="227" y="253"/>
                                    <a:pt x="227" y="250"/>
                                  </a:cubicBezTo>
                                  <a:cubicBezTo>
                                    <a:pt x="227" y="234"/>
                                    <a:pt x="240" y="221"/>
                                    <a:pt x="256" y="221"/>
                                  </a:cubicBezTo>
                                  <a:cubicBezTo>
                                    <a:pt x="272" y="221"/>
                                    <a:pt x="285" y="234"/>
                                    <a:pt x="285" y="250"/>
                                  </a:cubicBezTo>
                                  <a:cubicBezTo>
                                    <a:pt x="285" y="253"/>
                                    <a:pt x="284" y="256"/>
                                    <a:pt x="283" y="258"/>
                                  </a:cubicBezTo>
                                  <a:cubicBezTo>
                                    <a:pt x="284" y="259"/>
                                    <a:pt x="285" y="259"/>
                                    <a:pt x="286" y="260"/>
                                  </a:cubicBezTo>
                                  <a:cubicBezTo>
                                    <a:pt x="287" y="260"/>
                                    <a:pt x="288" y="259"/>
                                    <a:pt x="289" y="258"/>
                                  </a:cubicBezTo>
                                  <a:cubicBezTo>
                                    <a:pt x="290" y="256"/>
                                    <a:pt x="290" y="253"/>
                                    <a:pt x="290" y="250"/>
                                  </a:cubicBezTo>
                                  <a:cubicBezTo>
                                    <a:pt x="290" y="240"/>
                                    <a:pt x="286" y="232"/>
                                    <a:pt x="280" y="226"/>
                                  </a:cubicBezTo>
                                  <a:cubicBezTo>
                                    <a:pt x="274" y="220"/>
                                    <a:pt x="265" y="216"/>
                                    <a:pt x="256" y="216"/>
                                  </a:cubicBezTo>
                                  <a:cubicBezTo>
                                    <a:pt x="246" y="216"/>
                                    <a:pt x="238" y="220"/>
                                    <a:pt x="232" y="226"/>
                                  </a:cubicBezTo>
                                  <a:cubicBezTo>
                                    <a:pt x="225" y="232"/>
                                    <a:pt x="222" y="240"/>
                                    <a:pt x="222" y="250"/>
                                  </a:cubicBezTo>
                                  <a:close/>
                                  <a:moveTo>
                                    <a:pt x="277" y="250"/>
                                  </a:moveTo>
                                  <a:cubicBezTo>
                                    <a:pt x="277" y="251"/>
                                    <a:pt x="277" y="253"/>
                                    <a:pt x="276" y="254"/>
                                  </a:cubicBezTo>
                                  <a:cubicBezTo>
                                    <a:pt x="278" y="255"/>
                                    <a:pt x="280" y="256"/>
                                    <a:pt x="282" y="257"/>
                                  </a:cubicBezTo>
                                  <a:cubicBezTo>
                                    <a:pt x="283" y="255"/>
                                    <a:pt x="283" y="252"/>
                                    <a:pt x="283" y="250"/>
                                  </a:cubicBezTo>
                                  <a:cubicBezTo>
                                    <a:pt x="283" y="242"/>
                                    <a:pt x="280" y="236"/>
                                    <a:pt x="275" y="231"/>
                                  </a:cubicBezTo>
                                  <a:cubicBezTo>
                                    <a:pt x="270" y="226"/>
                                    <a:pt x="263" y="223"/>
                                    <a:pt x="256" y="223"/>
                                  </a:cubicBezTo>
                                  <a:cubicBezTo>
                                    <a:pt x="248" y="223"/>
                                    <a:pt x="242" y="226"/>
                                    <a:pt x="237" y="231"/>
                                  </a:cubicBezTo>
                                  <a:cubicBezTo>
                                    <a:pt x="232" y="236"/>
                                    <a:pt x="229" y="242"/>
                                    <a:pt x="229" y="250"/>
                                  </a:cubicBezTo>
                                  <a:cubicBezTo>
                                    <a:pt x="229" y="252"/>
                                    <a:pt x="229" y="255"/>
                                    <a:pt x="230" y="257"/>
                                  </a:cubicBezTo>
                                  <a:cubicBezTo>
                                    <a:pt x="231" y="256"/>
                                    <a:pt x="233" y="255"/>
                                    <a:pt x="235" y="254"/>
                                  </a:cubicBezTo>
                                  <a:cubicBezTo>
                                    <a:pt x="235" y="253"/>
                                    <a:pt x="235" y="251"/>
                                    <a:pt x="235" y="250"/>
                                  </a:cubicBezTo>
                                  <a:cubicBezTo>
                                    <a:pt x="235" y="238"/>
                                    <a:pt x="244" y="229"/>
                                    <a:pt x="256" y="229"/>
                                  </a:cubicBezTo>
                                  <a:cubicBezTo>
                                    <a:pt x="268" y="229"/>
                                    <a:pt x="277" y="238"/>
                                    <a:pt x="277" y="250"/>
                                  </a:cubicBezTo>
                                  <a:close/>
                                  <a:moveTo>
                                    <a:pt x="269" y="250"/>
                                  </a:moveTo>
                                  <a:cubicBezTo>
                                    <a:pt x="269" y="251"/>
                                    <a:pt x="269" y="251"/>
                                    <a:pt x="269" y="252"/>
                                  </a:cubicBezTo>
                                  <a:cubicBezTo>
                                    <a:pt x="271" y="252"/>
                                    <a:pt x="273" y="253"/>
                                    <a:pt x="275" y="254"/>
                                  </a:cubicBezTo>
                                  <a:cubicBezTo>
                                    <a:pt x="275" y="253"/>
                                    <a:pt x="275" y="251"/>
                                    <a:pt x="275" y="250"/>
                                  </a:cubicBezTo>
                                  <a:cubicBezTo>
                                    <a:pt x="275" y="245"/>
                                    <a:pt x="273" y="240"/>
                                    <a:pt x="270" y="236"/>
                                  </a:cubicBezTo>
                                  <a:cubicBezTo>
                                    <a:pt x="266" y="233"/>
                                    <a:pt x="261" y="230"/>
                                    <a:pt x="256" y="230"/>
                                  </a:cubicBezTo>
                                  <a:cubicBezTo>
                                    <a:pt x="250" y="230"/>
                                    <a:pt x="246" y="233"/>
                                    <a:pt x="242" y="236"/>
                                  </a:cubicBezTo>
                                  <a:cubicBezTo>
                                    <a:pt x="239" y="240"/>
                                    <a:pt x="236" y="245"/>
                                    <a:pt x="236" y="250"/>
                                  </a:cubicBezTo>
                                  <a:cubicBezTo>
                                    <a:pt x="236" y="251"/>
                                    <a:pt x="237" y="253"/>
                                    <a:pt x="237" y="254"/>
                                  </a:cubicBezTo>
                                  <a:cubicBezTo>
                                    <a:pt x="239" y="253"/>
                                    <a:pt x="241" y="252"/>
                                    <a:pt x="242" y="252"/>
                                  </a:cubicBezTo>
                                  <a:cubicBezTo>
                                    <a:pt x="242" y="251"/>
                                    <a:pt x="242" y="251"/>
                                    <a:pt x="242" y="250"/>
                                  </a:cubicBezTo>
                                  <a:cubicBezTo>
                                    <a:pt x="242" y="242"/>
                                    <a:pt x="248" y="236"/>
                                    <a:pt x="256" y="236"/>
                                  </a:cubicBezTo>
                                  <a:cubicBezTo>
                                    <a:pt x="263" y="236"/>
                                    <a:pt x="269" y="242"/>
                                    <a:pt x="269" y="250"/>
                                  </a:cubicBezTo>
                                  <a:close/>
                                  <a:moveTo>
                                    <a:pt x="263" y="250"/>
                                  </a:moveTo>
                                  <a:cubicBezTo>
                                    <a:pt x="263" y="250"/>
                                    <a:pt x="263" y="250"/>
                                    <a:pt x="263" y="251"/>
                                  </a:cubicBezTo>
                                  <a:cubicBezTo>
                                    <a:pt x="264" y="251"/>
                                    <a:pt x="266" y="251"/>
                                    <a:pt x="268" y="251"/>
                                  </a:cubicBezTo>
                                  <a:cubicBezTo>
                                    <a:pt x="268" y="251"/>
                                    <a:pt x="268" y="250"/>
                                    <a:pt x="268" y="250"/>
                                  </a:cubicBezTo>
                                  <a:cubicBezTo>
                                    <a:pt x="268" y="243"/>
                                    <a:pt x="262" y="238"/>
                                    <a:pt x="256" y="238"/>
                                  </a:cubicBezTo>
                                  <a:cubicBezTo>
                                    <a:pt x="249" y="238"/>
                                    <a:pt x="244" y="243"/>
                                    <a:pt x="244" y="250"/>
                                  </a:cubicBezTo>
                                  <a:cubicBezTo>
                                    <a:pt x="244" y="250"/>
                                    <a:pt x="244" y="251"/>
                                    <a:pt x="244" y="251"/>
                                  </a:cubicBezTo>
                                  <a:cubicBezTo>
                                    <a:pt x="246" y="251"/>
                                    <a:pt x="247" y="251"/>
                                    <a:pt x="249" y="251"/>
                                  </a:cubicBezTo>
                                  <a:cubicBezTo>
                                    <a:pt x="249" y="250"/>
                                    <a:pt x="249" y="250"/>
                                    <a:pt x="249" y="250"/>
                                  </a:cubicBezTo>
                                  <a:cubicBezTo>
                                    <a:pt x="249" y="246"/>
                                    <a:pt x="252" y="243"/>
                                    <a:pt x="256" y="243"/>
                                  </a:cubicBezTo>
                                  <a:cubicBezTo>
                                    <a:pt x="260" y="243"/>
                                    <a:pt x="263" y="246"/>
                                    <a:pt x="263" y="250"/>
                                  </a:cubicBezTo>
                                  <a:close/>
                                  <a:moveTo>
                                    <a:pt x="256" y="245"/>
                                  </a:moveTo>
                                  <a:cubicBezTo>
                                    <a:pt x="253" y="245"/>
                                    <a:pt x="251" y="247"/>
                                    <a:pt x="251" y="250"/>
                                  </a:cubicBezTo>
                                  <a:cubicBezTo>
                                    <a:pt x="251" y="250"/>
                                    <a:pt x="251" y="250"/>
                                    <a:pt x="251" y="250"/>
                                  </a:cubicBezTo>
                                  <a:cubicBezTo>
                                    <a:pt x="252" y="250"/>
                                    <a:pt x="254" y="250"/>
                                    <a:pt x="256" y="250"/>
                                  </a:cubicBezTo>
                                  <a:cubicBezTo>
                                    <a:pt x="258" y="250"/>
                                    <a:pt x="259" y="250"/>
                                    <a:pt x="261" y="250"/>
                                  </a:cubicBezTo>
                                  <a:cubicBezTo>
                                    <a:pt x="261" y="250"/>
                                    <a:pt x="261" y="250"/>
                                    <a:pt x="261" y="250"/>
                                  </a:cubicBezTo>
                                  <a:cubicBezTo>
                                    <a:pt x="261" y="247"/>
                                    <a:pt x="259" y="245"/>
                                    <a:pt x="256" y="245"/>
                                  </a:cubicBezTo>
                                  <a:close/>
                                  <a:moveTo>
                                    <a:pt x="222" y="301"/>
                                  </a:moveTo>
                                  <a:cubicBezTo>
                                    <a:pt x="222" y="304"/>
                                    <a:pt x="222" y="307"/>
                                    <a:pt x="223" y="310"/>
                                  </a:cubicBezTo>
                                  <a:cubicBezTo>
                                    <a:pt x="224" y="310"/>
                                    <a:pt x="225" y="311"/>
                                    <a:pt x="225" y="311"/>
                                  </a:cubicBezTo>
                                  <a:cubicBezTo>
                                    <a:pt x="226" y="311"/>
                                    <a:pt x="227" y="310"/>
                                    <a:pt x="228" y="310"/>
                                  </a:cubicBezTo>
                                  <a:cubicBezTo>
                                    <a:pt x="228" y="307"/>
                                    <a:pt x="227" y="304"/>
                                    <a:pt x="227" y="301"/>
                                  </a:cubicBezTo>
                                  <a:cubicBezTo>
                                    <a:pt x="227" y="285"/>
                                    <a:pt x="240" y="272"/>
                                    <a:pt x="256" y="272"/>
                                  </a:cubicBezTo>
                                  <a:cubicBezTo>
                                    <a:pt x="272" y="272"/>
                                    <a:pt x="285" y="285"/>
                                    <a:pt x="285" y="301"/>
                                  </a:cubicBezTo>
                                  <a:cubicBezTo>
                                    <a:pt x="285" y="304"/>
                                    <a:pt x="284" y="307"/>
                                    <a:pt x="283" y="310"/>
                                  </a:cubicBezTo>
                                  <a:cubicBezTo>
                                    <a:pt x="284" y="310"/>
                                    <a:pt x="285" y="311"/>
                                    <a:pt x="286" y="312"/>
                                  </a:cubicBezTo>
                                  <a:cubicBezTo>
                                    <a:pt x="287" y="311"/>
                                    <a:pt x="288" y="310"/>
                                    <a:pt x="289" y="310"/>
                                  </a:cubicBezTo>
                                  <a:cubicBezTo>
                                    <a:pt x="290" y="307"/>
                                    <a:pt x="290" y="304"/>
                                    <a:pt x="290" y="301"/>
                                  </a:cubicBezTo>
                                  <a:cubicBezTo>
                                    <a:pt x="290" y="292"/>
                                    <a:pt x="286" y="283"/>
                                    <a:pt x="280" y="277"/>
                                  </a:cubicBezTo>
                                  <a:cubicBezTo>
                                    <a:pt x="274" y="271"/>
                                    <a:pt x="265" y="267"/>
                                    <a:pt x="256" y="267"/>
                                  </a:cubicBezTo>
                                  <a:cubicBezTo>
                                    <a:pt x="246" y="267"/>
                                    <a:pt x="238" y="271"/>
                                    <a:pt x="232" y="277"/>
                                  </a:cubicBezTo>
                                  <a:cubicBezTo>
                                    <a:pt x="225" y="283"/>
                                    <a:pt x="222" y="292"/>
                                    <a:pt x="222" y="301"/>
                                  </a:cubicBezTo>
                                  <a:close/>
                                  <a:moveTo>
                                    <a:pt x="277" y="301"/>
                                  </a:moveTo>
                                  <a:cubicBezTo>
                                    <a:pt x="277" y="303"/>
                                    <a:pt x="277" y="304"/>
                                    <a:pt x="276" y="306"/>
                                  </a:cubicBezTo>
                                  <a:cubicBezTo>
                                    <a:pt x="278" y="307"/>
                                    <a:pt x="280" y="308"/>
                                    <a:pt x="282" y="309"/>
                                  </a:cubicBezTo>
                                  <a:cubicBezTo>
                                    <a:pt x="283" y="306"/>
                                    <a:pt x="283" y="304"/>
                                    <a:pt x="283" y="301"/>
                                  </a:cubicBezTo>
                                  <a:cubicBezTo>
                                    <a:pt x="283" y="294"/>
                                    <a:pt x="280" y="287"/>
                                    <a:pt x="275" y="282"/>
                                  </a:cubicBezTo>
                                  <a:cubicBezTo>
                                    <a:pt x="270" y="277"/>
                                    <a:pt x="263" y="274"/>
                                    <a:pt x="256" y="274"/>
                                  </a:cubicBezTo>
                                  <a:cubicBezTo>
                                    <a:pt x="248" y="274"/>
                                    <a:pt x="242" y="277"/>
                                    <a:pt x="237" y="282"/>
                                  </a:cubicBezTo>
                                  <a:cubicBezTo>
                                    <a:pt x="232" y="287"/>
                                    <a:pt x="229" y="294"/>
                                    <a:pt x="229" y="301"/>
                                  </a:cubicBezTo>
                                  <a:cubicBezTo>
                                    <a:pt x="229" y="304"/>
                                    <a:pt x="229" y="306"/>
                                    <a:pt x="230" y="309"/>
                                  </a:cubicBezTo>
                                  <a:cubicBezTo>
                                    <a:pt x="231" y="308"/>
                                    <a:pt x="233" y="307"/>
                                    <a:pt x="235" y="306"/>
                                  </a:cubicBezTo>
                                  <a:cubicBezTo>
                                    <a:pt x="235" y="304"/>
                                    <a:pt x="235" y="303"/>
                                    <a:pt x="235" y="301"/>
                                  </a:cubicBezTo>
                                  <a:cubicBezTo>
                                    <a:pt x="235" y="290"/>
                                    <a:pt x="244" y="280"/>
                                    <a:pt x="256" y="280"/>
                                  </a:cubicBezTo>
                                  <a:cubicBezTo>
                                    <a:pt x="268" y="280"/>
                                    <a:pt x="277" y="290"/>
                                    <a:pt x="277" y="301"/>
                                  </a:cubicBezTo>
                                  <a:close/>
                                  <a:moveTo>
                                    <a:pt x="269" y="301"/>
                                  </a:moveTo>
                                  <a:cubicBezTo>
                                    <a:pt x="269" y="302"/>
                                    <a:pt x="269" y="303"/>
                                    <a:pt x="269" y="303"/>
                                  </a:cubicBezTo>
                                  <a:cubicBezTo>
                                    <a:pt x="271" y="304"/>
                                    <a:pt x="273" y="304"/>
                                    <a:pt x="275" y="305"/>
                                  </a:cubicBezTo>
                                  <a:cubicBezTo>
                                    <a:pt x="275" y="304"/>
                                    <a:pt x="275" y="303"/>
                                    <a:pt x="275" y="301"/>
                                  </a:cubicBezTo>
                                  <a:cubicBezTo>
                                    <a:pt x="275" y="296"/>
                                    <a:pt x="273" y="291"/>
                                    <a:pt x="270" y="287"/>
                                  </a:cubicBezTo>
                                  <a:cubicBezTo>
                                    <a:pt x="266" y="284"/>
                                    <a:pt x="261" y="282"/>
                                    <a:pt x="256" y="282"/>
                                  </a:cubicBezTo>
                                  <a:cubicBezTo>
                                    <a:pt x="250" y="282"/>
                                    <a:pt x="246" y="284"/>
                                    <a:pt x="242" y="287"/>
                                  </a:cubicBezTo>
                                  <a:cubicBezTo>
                                    <a:pt x="239" y="291"/>
                                    <a:pt x="236" y="296"/>
                                    <a:pt x="236" y="301"/>
                                  </a:cubicBezTo>
                                  <a:cubicBezTo>
                                    <a:pt x="236" y="303"/>
                                    <a:pt x="237" y="304"/>
                                    <a:pt x="237" y="305"/>
                                  </a:cubicBezTo>
                                  <a:cubicBezTo>
                                    <a:pt x="239" y="304"/>
                                    <a:pt x="241" y="304"/>
                                    <a:pt x="242" y="303"/>
                                  </a:cubicBezTo>
                                  <a:cubicBezTo>
                                    <a:pt x="242" y="303"/>
                                    <a:pt x="242" y="302"/>
                                    <a:pt x="242" y="301"/>
                                  </a:cubicBezTo>
                                  <a:cubicBezTo>
                                    <a:pt x="242" y="294"/>
                                    <a:pt x="248" y="288"/>
                                    <a:pt x="256" y="288"/>
                                  </a:cubicBezTo>
                                  <a:cubicBezTo>
                                    <a:pt x="263" y="288"/>
                                    <a:pt x="269" y="294"/>
                                    <a:pt x="269" y="301"/>
                                  </a:cubicBezTo>
                                  <a:close/>
                                  <a:moveTo>
                                    <a:pt x="263" y="301"/>
                                  </a:moveTo>
                                  <a:cubicBezTo>
                                    <a:pt x="263" y="301"/>
                                    <a:pt x="263" y="302"/>
                                    <a:pt x="263" y="302"/>
                                  </a:cubicBezTo>
                                  <a:cubicBezTo>
                                    <a:pt x="264" y="302"/>
                                    <a:pt x="266" y="302"/>
                                    <a:pt x="268" y="303"/>
                                  </a:cubicBezTo>
                                  <a:cubicBezTo>
                                    <a:pt x="268" y="302"/>
                                    <a:pt x="268" y="302"/>
                                    <a:pt x="268" y="301"/>
                                  </a:cubicBezTo>
                                  <a:cubicBezTo>
                                    <a:pt x="268" y="295"/>
                                    <a:pt x="262" y="289"/>
                                    <a:pt x="256" y="289"/>
                                  </a:cubicBezTo>
                                  <a:cubicBezTo>
                                    <a:pt x="249" y="289"/>
                                    <a:pt x="244" y="295"/>
                                    <a:pt x="244" y="301"/>
                                  </a:cubicBezTo>
                                  <a:cubicBezTo>
                                    <a:pt x="244" y="302"/>
                                    <a:pt x="244" y="302"/>
                                    <a:pt x="244" y="303"/>
                                  </a:cubicBezTo>
                                  <a:cubicBezTo>
                                    <a:pt x="246" y="302"/>
                                    <a:pt x="247" y="302"/>
                                    <a:pt x="249" y="302"/>
                                  </a:cubicBezTo>
                                  <a:cubicBezTo>
                                    <a:pt x="249" y="302"/>
                                    <a:pt x="249" y="301"/>
                                    <a:pt x="249" y="301"/>
                                  </a:cubicBezTo>
                                  <a:cubicBezTo>
                                    <a:pt x="249" y="298"/>
                                    <a:pt x="252" y="295"/>
                                    <a:pt x="256" y="295"/>
                                  </a:cubicBezTo>
                                  <a:cubicBezTo>
                                    <a:pt x="260" y="295"/>
                                    <a:pt x="263" y="298"/>
                                    <a:pt x="263" y="301"/>
                                  </a:cubicBezTo>
                                  <a:close/>
                                  <a:moveTo>
                                    <a:pt x="256" y="296"/>
                                  </a:moveTo>
                                  <a:cubicBezTo>
                                    <a:pt x="253" y="296"/>
                                    <a:pt x="251" y="298"/>
                                    <a:pt x="251" y="301"/>
                                  </a:cubicBezTo>
                                  <a:cubicBezTo>
                                    <a:pt x="251" y="301"/>
                                    <a:pt x="251" y="302"/>
                                    <a:pt x="251" y="302"/>
                                  </a:cubicBezTo>
                                  <a:cubicBezTo>
                                    <a:pt x="252" y="302"/>
                                    <a:pt x="254" y="301"/>
                                    <a:pt x="256" y="301"/>
                                  </a:cubicBezTo>
                                  <a:cubicBezTo>
                                    <a:pt x="258" y="301"/>
                                    <a:pt x="259" y="302"/>
                                    <a:pt x="261" y="302"/>
                                  </a:cubicBezTo>
                                  <a:cubicBezTo>
                                    <a:pt x="261" y="302"/>
                                    <a:pt x="261" y="301"/>
                                    <a:pt x="261" y="301"/>
                                  </a:cubicBezTo>
                                  <a:cubicBezTo>
                                    <a:pt x="261" y="298"/>
                                    <a:pt x="259" y="296"/>
                                    <a:pt x="256" y="296"/>
                                  </a:cubicBezTo>
                                  <a:close/>
                                  <a:moveTo>
                                    <a:pt x="222" y="353"/>
                                  </a:moveTo>
                                  <a:cubicBezTo>
                                    <a:pt x="222" y="356"/>
                                    <a:pt x="222" y="358"/>
                                    <a:pt x="223" y="361"/>
                                  </a:cubicBezTo>
                                  <a:cubicBezTo>
                                    <a:pt x="224" y="362"/>
                                    <a:pt x="225" y="362"/>
                                    <a:pt x="225" y="363"/>
                                  </a:cubicBezTo>
                                  <a:cubicBezTo>
                                    <a:pt x="226" y="362"/>
                                    <a:pt x="227" y="362"/>
                                    <a:pt x="228" y="361"/>
                                  </a:cubicBezTo>
                                  <a:cubicBezTo>
                                    <a:pt x="228" y="358"/>
                                    <a:pt x="227" y="356"/>
                                    <a:pt x="227" y="353"/>
                                  </a:cubicBezTo>
                                  <a:cubicBezTo>
                                    <a:pt x="227" y="337"/>
                                    <a:pt x="240" y="324"/>
                                    <a:pt x="256" y="324"/>
                                  </a:cubicBezTo>
                                  <a:cubicBezTo>
                                    <a:pt x="272" y="324"/>
                                    <a:pt x="285" y="337"/>
                                    <a:pt x="285" y="353"/>
                                  </a:cubicBezTo>
                                  <a:cubicBezTo>
                                    <a:pt x="285" y="356"/>
                                    <a:pt x="284" y="358"/>
                                    <a:pt x="283" y="361"/>
                                  </a:cubicBezTo>
                                  <a:cubicBezTo>
                                    <a:pt x="284" y="362"/>
                                    <a:pt x="285" y="362"/>
                                    <a:pt x="286" y="363"/>
                                  </a:cubicBezTo>
                                  <a:cubicBezTo>
                                    <a:pt x="287" y="362"/>
                                    <a:pt x="288" y="362"/>
                                    <a:pt x="289" y="361"/>
                                  </a:cubicBezTo>
                                  <a:cubicBezTo>
                                    <a:pt x="290" y="358"/>
                                    <a:pt x="290" y="356"/>
                                    <a:pt x="290" y="353"/>
                                  </a:cubicBezTo>
                                  <a:cubicBezTo>
                                    <a:pt x="290" y="343"/>
                                    <a:pt x="286" y="335"/>
                                    <a:pt x="280" y="328"/>
                                  </a:cubicBezTo>
                                  <a:cubicBezTo>
                                    <a:pt x="274" y="322"/>
                                    <a:pt x="265" y="318"/>
                                    <a:pt x="256" y="318"/>
                                  </a:cubicBezTo>
                                  <a:cubicBezTo>
                                    <a:pt x="246" y="318"/>
                                    <a:pt x="238" y="322"/>
                                    <a:pt x="232" y="328"/>
                                  </a:cubicBezTo>
                                  <a:cubicBezTo>
                                    <a:pt x="225" y="335"/>
                                    <a:pt x="222" y="343"/>
                                    <a:pt x="222" y="353"/>
                                  </a:cubicBezTo>
                                  <a:close/>
                                  <a:moveTo>
                                    <a:pt x="277" y="353"/>
                                  </a:moveTo>
                                  <a:cubicBezTo>
                                    <a:pt x="277" y="354"/>
                                    <a:pt x="277" y="356"/>
                                    <a:pt x="276" y="357"/>
                                  </a:cubicBezTo>
                                  <a:cubicBezTo>
                                    <a:pt x="278" y="358"/>
                                    <a:pt x="280" y="359"/>
                                    <a:pt x="282" y="360"/>
                                  </a:cubicBezTo>
                                  <a:cubicBezTo>
                                    <a:pt x="283" y="358"/>
                                    <a:pt x="283" y="355"/>
                                    <a:pt x="283" y="353"/>
                                  </a:cubicBezTo>
                                  <a:cubicBezTo>
                                    <a:pt x="283" y="345"/>
                                    <a:pt x="280" y="338"/>
                                    <a:pt x="275" y="333"/>
                                  </a:cubicBezTo>
                                  <a:cubicBezTo>
                                    <a:pt x="270" y="328"/>
                                    <a:pt x="263" y="325"/>
                                    <a:pt x="256" y="325"/>
                                  </a:cubicBezTo>
                                  <a:cubicBezTo>
                                    <a:pt x="248" y="325"/>
                                    <a:pt x="242" y="328"/>
                                    <a:pt x="237" y="333"/>
                                  </a:cubicBezTo>
                                  <a:cubicBezTo>
                                    <a:pt x="232" y="338"/>
                                    <a:pt x="229" y="345"/>
                                    <a:pt x="229" y="353"/>
                                  </a:cubicBezTo>
                                  <a:cubicBezTo>
                                    <a:pt x="229" y="355"/>
                                    <a:pt x="229" y="358"/>
                                    <a:pt x="230" y="360"/>
                                  </a:cubicBezTo>
                                  <a:cubicBezTo>
                                    <a:pt x="231" y="359"/>
                                    <a:pt x="233" y="358"/>
                                    <a:pt x="235" y="357"/>
                                  </a:cubicBezTo>
                                  <a:cubicBezTo>
                                    <a:pt x="235" y="356"/>
                                    <a:pt x="235" y="354"/>
                                    <a:pt x="235" y="353"/>
                                  </a:cubicBezTo>
                                  <a:cubicBezTo>
                                    <a:pt x="235" y="341"/>
                                    <a:pt x="244" y="332"/>
                                    <a:pt x="256" y="332"/>
                                  </a:cubicBezTo>
                                  <a:cubicBezTo>
                                    <a:pt x="268" y="332"/>
                                    <a:pt x="277" y="341"/>
                                    <a:pt x="277" y="353"/>
                                  </a:cubicBezTo>
                                  <a:close/>
                                  <a:moveTo>
                                    <a:pt x="269" y="353"/>
                                  </a:moveTo>
                                  <a:cubicBezTo>
                                    <a:pt x="269" y="353"/>
                                    <a:pt x="269" y="354"/>
                                    <a:pt x="269" y="355"/>
                                  </a:cubicBezTo>
                                  <a:cubicBezTo>
                                    <a:pt x="271" y="355"/>
                                    <a:pt x="273" y="356"/>
                                    <a:pt x="275" y="357"/>
                                  </a:cubicBezTo>
                                  <a:cubicBezTo>
                                    <a:pt x="275" y="355"/>
                                    <a:pt x="275" y="354"/>
                                    <a:pt x="275" y="353"/>
                                  </a:cubicBezTo>
                                  <a:cubicBezTo>
                                    <a:pt x="275" y="347"/>
                                    <a:pt x="273" y="342"/>
                                    <a:pt x="270" y="339"/>
                                  </a:cubicBezTo>
                                  <a:cubicBezTo>
                                    <a:pt x="266" y="335"/>
                                    <a:pt x="261" y="333"/>
                                    <a:pt x="256" y="333"/>
                                  </a:cubicBezTo>
                                  <a:cubicBezTo>
                                    <a:pt x="250" y="333"/>
                                    <a:pt x="246" y="335"/>
                                    <a:pt x="242" y="339"/>
                                  </a:cubicBezTo>
                                  <a:cubicBezTo>
                                    <a:pt x="239" y="342"/>
                                    <a:pt x="236" y="347"/>
                                    <a:pt x="236" y="353"/>
                                  </a:cubicBezTo>
                                  <a:cubicBezTo>
                                    <a:pt x="236" y="354"/>
                                    <a:pt x="237" y="355"/>
                                    <a:pt x="237" y="357"/>
                                  </a:cubicBezTo>
                                  <a:cubicBezTo>
                                    <a:pt x="239" y="356"/>
                                    <a:pt x="241" y="355"/>
                                    <a:pt x="242" y="355"/>
                                  </a:cubicBezTo>
                                  <a:cubicBezTo>
                                    <a:pt x="242" y="354"/>
                                    <a:pt x="242" y="353"/>
                                    <a:pt x="242" y="353"/>
                                  </a:cubicBezTo>
                                  <a:cubicBezTo>
                                    <a:pt x="242" y="345"/>
                                    <a:pt x="248" y="339"/>
                                    <a:pt x="256" y="339"/>
                                  </a:cubicBezTo>
                                  <a:cubicBezTo>
                                    <a:pt x="263" y="339"/>
                                    <a:pt x="269" y="345"/>
                                    <a:pt x="269" y="353"/>
                                  </a:cubicBezTo>
                                  <a:close/>
                                  <a:moveTo>
                                    <a:pt x="263" y="353"/>
                                  </a:move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4" y="354"/>
                                    <a:pt x="266" y="354"/>
                                    <a:pt x="268" y="354"/>
                                  </a:cubicBezTo>
                                  <a:cubicBezTo>
                                    <a:pt x="268" y="354"/>
                                    <a:pt x="268" y="353"/>
                                    <a:pt x="268" y="353"/>
                                  </a:cubicBezTo>
                                  <a:cubicBezTo>
                                    <a:pt x="268" y="346"/>
                                    <a:pt x="262" y="341"/>
                                    <a:pt x="256" y="341"/>
                                  </a:cubicBezTo>
                                  <a:cubicBezTo>
                                    <a:pt x="249" y="341"/>
                                    <a:pt x="244" y="346"/>
                                    <a:pt x="244" y="353"/>
                                  </a:cubicBezTo>
                                  <a:cubicBezTo>
                                    <a:pt x="244" y="353"/>
                                    <a:pt x="244" y="354"/>
                                    <a:pt x="244" y="354"/>
                                  </a:cubicBezTo>
                                  <a:cubicBezTo>
                                    <a:pt x="246" y="354"/>
                                    <a:pt x="247" y="354"/>
                                    <a:pt x="249" y="353"/>
                                  </a:cubicBezTo>
                                  <a:cubicBezTo>
                                    <a:pt x="249" y="353"/>
                                    <a:pt x="249" y="353"/>
                                    <a:pt x="249" y="353"/>
                                  </a:cubicBezTo>
                                  <a:cubicBezTo>
                                    <a:pt x="249" y="349"/>
                                    <a:pt x="252" y="346"/>
                                    <a:pt x="256" y="346"/>
                                  </a:cubicBezTo>
                                  <a:cubicBezTo>
                                    <a:pt x="260" y="346"/>
                                    <a:pt x="263" y="349"/>
                                    <a:pt x="263" y="353"/>
                                  </a:cubicBezTo>
                                  <a:close/>
                                  <a:moveTo>
                                    <a:pt x="256" y="348"/>
                                  </a:moveTo>
                                  <a:cubicBezTo>
                                    <a:pt x="253" y="348"/>
                                    <a:pt x="251" y="350"/>
                                    <a:pt x="251" y="353"/>
                                  </a:cubicBezTo>
                                  <a:cubicBezTo>
                                    <a:pt x="251" y="353"/>
                                    <a:pt x="251" y="353"/>
                                    <a:pt x="251" y="353"/>
                                  </a:cubicBezTo>
                                  <a:cubicBezTo>
                                    <a:pt x="252" y="353"/>
                                    <a:pt x="254" y="353"/>
                                    <a:pt x="256" y="353"/>
                                  </a:cubicBezTo>
                                  <a:cubicBezTo>
                                    <a:pt x="258" y="353"/>
                                    <a:pt x="259" y="353"/>
                                    <a:pt x="261" y="353"/>
                                  </a:cubicBezTo>
                                  <a:cubicBezTo>
                                    <a:pt x="261" y="353"/>
                                    <a:pt x="261" y="353"/>
                                    <a:pt x="261" y="353"/>
                                  </a:cubicBezTo>
                                  <a:cubicBezTo>
                                    <a:pt x="261" y="350"/>
                                    <a:pt x="259" y="348"/>
                                    <a:pt x="256" y="348"/>
                                  </a:cubicBezTo>
                                  <a:close/>
                                  <a:moveTo>
                                    <a:pt x="693" y="387"/>
                                  </a:moveTo>
                                  <a:cubicBezTo>
                                    <a:pt x="694" y="385"/>
                                    <a:pt x="695" y="383"/>
                                    <a:pt x="696" y="381"/>
                                  </a:cubicBezTo>
                                  <a:cubicBezTo>
                                    <a:pt x="691" y="378"/>
                                    <a:pt x="686" y="377"/>
                                    <a:pt x="681" y="377"/>
                                  </a:cubicBezTo>
                                  <a:cubicBezTo>
                                    <a:pt x="676" y="377"/>
                                    <a:pt x="671" y="378"/>
                                    <a:pt x="666" y="381"/>
                                  </a:cubicBezTo>
                                  <a:cubicBezTo>
                                    <a:pt x="667" y="383"/>
                                    <a:pt x="668" y="385"/>
                                    <a:pt x="669" y="387"/>
                                  </a:cubicBezTo>
                                  <a:cubicBezTo>
                                    <a:pt x="672" y="384"/>
                                    <a:pt x="676" y="383"/>
                                    <a:pt x="681" y="383"/>
                                  </a:cubicBezTo>
                                  <a:cubicBezTo>
                                    <a:pt x="686" y="383"/>
                                    <a:pt x="690" y="385"/>
                                    <a:pt x="693" y="387"/>
                                  </a:cubicBezTo>
                                  <a:close/>
                                  <a:moveTo>
                                    <a:pt x="697" y="380"/>
                                  </a:moveTo>
                                  <a:cubicBezTo>
                                    <a:pt x="697" y="378"/>
                                    <a:pt x="698" y="377"/>
                                    <a:pt x="699" y="375"/>
                                  </a:cubicBezTo>
                                  <a:cubicBezTo>
                                    <a:pt x="694" y="372"/>
                                    <a:pt x="688" y="370"/>
                                    <a:pt x="681" y="370"/>
                                  </a:cubicBezTo>
                                  <a:cubicBezTo>
                                    <a:pt x="674" y="370"/>
                                    <a:pt x="668" y="372"/>
                                    <a:pt x="663" y="375"/>
                                  </a:cubicBezTo>
                                  <a:cubicBezTo>
                                    <a:pt x="664" y="376"/>
                                    <a:pt x="665" y="378"/>
                                    <a:pt x="666" y="379"/>
                                  </a:cubicBezTo>
                                  <a:cubicBezTo>
                                    <a:pt x="670" y="377"/>
                                    <a:pt x="675" y="375"/>
                                    <a:pt x="681" y="375"/>
                                  </a:cubicBezTo>
                                  <a:cubicBezTo>
                                    <a:pt x="687" y="375"/>
                                    <a:pt x="692" y="377"/>
                                    <a:pt x="697" y="380"/>
                                  </a:cubicBezTo>
                                  <a:close/>
                                  <a:moveTo>
                                    <a:pt x="700" y="374"/>
                                  </a:moveTo>
                                  <a:cubicBezTo>
                                    <a:pt x="701" y="372"/>
                                    <a:pt x="703" y="371"/>
                                    <a:pt x="704" y="369"/>
                                  </a:cubicBezTo>
                                  <a:cubicBezTo>
                                    <a:pt x="697" y="365"/>
                                    <a:pt x="689" y="362"/>
                                    <a:pt x="681" y="362"/>
                                  </a:cubicBezTo>
                                  <a:cubicBezTo>
                                    <a:pt x="672" y="362"/>
                                    <a:pt x="665" y="365"/>
                                    <a:pt x="658" y="369"/>
                                  </a:cubicBezTo>
                                  <a:cubicBezTo>
                                    <a:pt x="659" y="370"/>
                                    <a:pt x="661" y="372"/>
                                    <a:pt x="662" y="374"/>
                                  </a:cubicBezTo>
                                  <a:cubicBezTo>
                                    <a:pt x="667" y="370"/>
                                    <a:pt x="674" y="368"/>
                                    <a:pt x="681" y="368"/>
                                  </a:cubicBezTo>
                                  <a:cubicBezTo>
                                    <a:pt x="688" y="368"/>
                                    <a:pt x="695" y="370"/>
                                    <a:pt x="700" y="374"/>
                                  </a:cubicBezTo>
                                  <a:close/>
                                  <a:moveTo>
                                    <a:pt x="705" y="368"/>
                                  </a:moveTo>
                                  <a:cubicBezTo>
                                    <a:pt x="707" y="367"/>
                                    <a:pt x="708" y="365"/>
                                    <a:pt x="710" y="364"/>
                                  </a:cubicBezTo>
                                  <a:cubicBezTo>
                                    <a:pt x="702" y="358"/>
                                    <a:pt x="692" y="354"/>
                                    <a:pt x="681" y="354"/>
                                  </a:cubicBezTo>
                                  <a:cubicBezTo>
                                    <a:pt x="670" y="354"/>
                                    <a:pt x="660" y="358"/>
                                    <a:pt x="652" y="364"/>
                                  </a:cubicBezTo>
                                  <a:cubicBezTo>
                                    <a:pt x="654" y="365"/>
                                    <a:pt x="655" y="366"/>
                                    <a:pt x="657" y="368"/>
                                  </a:cubicBezTo>
                                  <a:cubicBezTo>
                                    <a:pt x="664" y="363"/>
                                    <a:pt x="672" y="361"/>
                                    <a:pt x="681" y="361"/>
                                  </a:cubicBezTo>
                                  <a:cubicBezTo>
                                    <a:pt x="690" y="361"/>
                                    <a:pt x="698" y="363"/>
                                    <a:pt x="705" y="368"/>
                                  </a:cubicBezTo>
                                  <a:close/>
                                  <a:moveTo>
                                    <a:pt x="690" y="353"/>
                                  </a:moveTo>
                                  <a:cubicBezTo>
                                    <a:pt x="690" y="350"/>
                                    <a:pt x="691" y="348"/>
                                    <a:pt x="691" y="346"/>
                                  </a:cubicBezTo>
                                  <a:cubicBezTo>
                                    <a:pt x="689" y="343"/>
                                    <a:pt x="685" y="341"/>
                                    <a:pt x="681" y="341"/>
                                  </a:cubicBezTo>
                                  <a:cubicBezTo>
                                    <a:pt x="677" y="341"/>
                                    <a:pt x="674" y="342"/>
                                    <a:pt x="671" y="345"/>
                                  </a:cubicBezTo>
                                  <a:cubicBezTo>
                                    <a:pt x="672" y="348"/>
                                    <a:pt x="672" y="350"/>
                                    <a:pt x="672" y="353"/>
                                  </a:cubicBezTo>
                                  <a:cubicBezTo>
                                    <a:pt x="672" y="353"/>
                                    <a:pt x="672" y="353"/>
                                    <a:pt x="672" y="354"/>
                                  </a:cubicBezTo>
                                  <a:cubicBezTo>
                                    <a:pt x="673" y="353"/>
                                    <a:pt x="673" y="353"/>
                                    <a:pt x="674" y="353"/>
                                  </a:cubicBezTo>
                                  <a:cubicBezTo>
                                    <a:pt x="674" y="353"/>
                                    <a:pt x="674" y="353"/>
                                    <a:pt x="674" y="353"/>
                                  </a:cubicBezTo>
                                  <a:cubicBezTo>
                                    <a:pt x="674" y="349"/>
                                    <a:pt x="677" y="346"/>
                                    <a:pt x="681" y="346"/>
                                  </a:cubicBezTo>
                                  <a:cubicBezTo>
                                    <a:pt x="685" y="346"/>
                                    <a:pt x="687" y="349"/>
                                    <a:pt x="687" y="353"/>
                                  </a:cubicBezTo>
                                  <a:cubicBezTo>
                                    <a:pt x="687" y="353"/>
                                    <a:pt x="687" y="353"/>
                                    <a:pt x="687" y="353"/>
                                  </a:cubicBezTo>
                                  <a:cubicBezTo>
                                    <a:pt x="688" y="353"/>
                                    <a:pt x="689" y="354"/>
                                    <a:pt x="691" y="354"/>
                                  </a:cubicBezTo>
                                  <a:cubicBezTo>
                                    <a:pt x="690" y="353"/>
                                    <a:pt x="690" y="353"/>
                                    <a:pt x="690" y="353"/>
                                  </a:cubicBezTo>
                                  <a:close/>
                                  <a:moveTo>
                                    <a:pt x="681" y="348"/>
                                  </a:moveTo>
                                  <a:cubicBezTo>
                                    <a:pt x="678" y="348"/>
                                    <a:pt x="676" y="350"/>
                                    <a:pt x="676" y="353"/>
                                  </a:cubicBezTo>
                                  <a:cubicBezTo>
                                    <a:pt x="676" y="353"/>
                                    <a:pt x="676" y="353"/>
                                    <a:pt x="676" y="353"/>
                                  </a:cubicBezTo>
                                  <a:cubicBezTo>
                                    <a:pt x="677" y="353"/>
                                    <a:pt x="679" y="353"/>
                                    <a:pt x="681" y="353"/>
                                  </a:cubicBezTo>
                                  <a:cubicBezTo>
                                    <a:pt x="683" y="353"/>
                                    <a:pt x="684" y="353"/>
                                    <a:pt x="686" y="353"/>
                                  </a:cubicBezTo>
                                  <a:cubicBezTo>
                                    <a:pt x="686" y="353"/>
                                    <a:pt x="686" y="353"/>
                                    <a:pt x="686" y="353"/>
                                  </a:cubicBezTo>
                                  <a:cubicBezTo>
                                    <a:pt x="686" y="350"/>
                                    <a:pt x="684" y="348"/>
                                    <a:pt x="681" y="348"/>
                                  </a:cubicBezTo>
                                  <a:close/>
                                  <a:moveTo>
                                    <a:pt x="691" y="344"/>
                                  </a:moveTo>
                                  <a:cubicBezTo>
                                    <a:pt x="692" y="342"/>
                                    <a:pt x="692" y="339"/>
                                    <a:pt x="693" y="337"/>
                                  </a:cubicBezTo>
                                  <a:cubicBezTo>
                                    <a:pt x="690" y="335"/>
                                    <a:pt x="685" y="333"/>
                                    <a:pt x="681" y="333"/>
                                  </a:cubicBezTo>
                                  <a:cubicBezTo>
                                    <a:pt x="677" y="333"/>
                                    <a:pt x="673" y="334"/>
                                    <a:pt x="669" y="337"/>
                                  </a:cubicBezTo>
                                  <a:cubicBezTo>
                                    <a:pt x="670" y="339"/>
                                    <a:pt x="671" y="341"/>
                                    <a:pt x="671" y="343"/>
                                  </a:cubicBezTo>
                                  <a:cubicBezTo>
                                    <a:pt x="674" y="341"/>
                                    <a:pt x="677" y="339"/>
                                    <a:pt x="681" y="339"/>
                                  </a:cubicBezTo>
                                  <a:cubicBezTo>
                                    <a:pt x="685" y="339"/>
                                    <a:pt x="689" y="341"/>
                                    <a:pt x="691" y="344"/>
                                  </a:cubicBezTo>
                                  <a:close/>
                                  <a:moveTo>
                                    <a:pt x="693" y="336"/>
                                  </a:moveTo>
                                  <a:cubicBezTo>
                                    <a:pt x="694" y="334"/>
                                    <a:pt x="695" y="332"/>
                                    <a:pt x="696" y="330"/>
                                  </a:cubicBezTo>
                                  <a:cubicBezTo>
                                    <a:pt x="691" y="327"/>
                                    <a:pt x="686" y="325"/>
                                    <a:pt x="681" y="325"/>
                                  </a:cubicBezTo>
                                  <a:cubicBezTo>
                                    <a:pt x="676" y="325"/>
                                    <a:pt x="671" y="327"/>
                                    <a:pt x="666" y="330"/>
                                  </a:cubicBezTo>
                                  <a:cubicBezTo>
                                    <a:pt x="667" y="331"/>
                                    <a:pt x="668" y="333"/>
                                    <a:pt x="669" y="335"/>
                                  </a:cubicBezTo>
                                  <a:cubicBezTo>
                                    <a:pt x="672" y="333"/>
                                    <a:pt x="676" y="332"/>
                                    <a:pt x="681" y="332"/>
                                  </a:cubicBezTo>
                                  <a:cubicBezTo>
                                    <a:pt x="686" y="332"/>
                                    <a:pt x="690" y="333"/>
                                    <a:pt x="693" y="336"/>
                                  </a:cubicBezTo>
                                  <a:close/>
                                  <a:moveTo>
                                    <a:pt x="697" y="329"/>
                                  </a:moveTo>
                                  <a:cubicBezTo>
                                    <a:pt x="697" y="327"/>
                                    <a:pt x="698" y="325"/>
                                    <a:pt x="699" y="324"/>
                                  </a:cubicBezTo>
                                  <a:cubicBezTo>
                                    <a:pt x="694" y="320"/>
                                    <a:pt x="688" y="318"/>
                                    <a:pt x="681" y="318"/>
                                  </a:cubicBezTo>
                                  <a:cubicBezTo>
                                    <a:pt x="674" y="318"/>
                                    <a:pt x="668" y="320"/>
                                    <a:pt x="663" y="324"/>
                                  </a:cubicBezTo>
                                  <a:cubicBezTo>
                                    <a:pt x="664" y="325"/>
                                    <a:pt x="665" y="327"/>
                                    <a:pt x="666" y="328"/>
                                  </a:cubicBezTo>
                                  <a:cubicBezTo>
                                    <a:pt x="670" y="325"/>
                                    <a:pt x="675" y="324"/>
                                    <a:pt x="681" y="324"/>
                                  </a:cubicBezTo>
                                  <a:cubicBezTo>
                                    <a:pt x="687" y="324"/>
                                    <a:pt x="692" y="326"/>
                                    <a:pt x="697" y="329"/>
                                  </a:cubicBezTo>
                                  <a:close/>
                                  <a:moveTo>
                                    <a:pt x="700" y="323"/>
                                  </a:moveTo>
                                  <a:cubicBezTo>
                                    <a:pt x="701" y="321"/>
                                    <a:pt x="703" y="319"/>
                                    <a:pt x="704" y="318"/>
                                  </a:cubicBezTo>
                                  <a:cubicBezTo>
                                    <a:pt x="697" y="313"/>
                                    <a:pt x="689" y="311"/>
                                    <a:pt x="681" y="311"/>
                                  </a:cubicBezTo>
                                  <a:cubicBezTo>
                                    <a:pt x="672" y="311"/>
                                    <a:pt x="665" y="313"/>
                                    <a:pt x="658" y="317"/>
                                  </a:cubicBezTo>
                                  <a:cubicBezTo>
                                    <a:pt x="659" y="319"/>
                                    <a:pt x="661" y="321"/>
                                    <a:pt x="662" y="322"/>
                                  </a:cubicBezTo>
                                  <a:cubicBezTo>
                                    <a:pt x="667" y="319"/>
                                    <a:pt x="674" y="317"/>
                                    <a:pt x="681" y="317"/>
                                  </a:cubicBezTo>
                                  <a:cubicBezTo>
                                    <a:pt x="688" y="317"/>
                                    <a:pt x="695" y="319"/>
                                    <a:pt x="700" y="323"/>
                                  </a:cubicBezTo>
                                  <a:close/>
                                  <a:moveTo>
                                    <a:pt x="705" y="317"/>
                                  </a:moveTo>
                                  <a:cubicBezTo>
                                    <a:pt x="707" y="315"/>
                                    <a:pt x="708" y="314"/>
                                    <a:pt x="710" y="312"/>
                                  </a:cubicBezTo>
                                  <a:cubicBezTo>
                                    <a:pt x="702" y="307"/>
                                    <a:pt x="692" y="303"/>
                                    <a:pt x="681" y="303"/>
                                  </a:cubicBezTo>
                                  <a:cubicBezTo>
                                    <a:pt x="670" y="303"/>
                                    <a:pt x="660" y="306"/>
                                    <a:pt x="652" y="312"/>
                                  </a:cubicBezTo>
                                  <a:cubicBezTo>
                                    <a:pt x="654" y="313"/>
                                    <a:pt x="655" y="315"/>
                                    <a:pt x="657" y="316"/>
                                  </a:cubicBezTo>
                                  <a:cubicBezTo>
                                    <a:pt x="664" y="312"/>
                                    <a:pt x="672" y="309"/>
                                    <a:pt x="681" y="309"/>
                                  </a:cubicBezTo>
                                  <a:cubicBezTo>
                                    <a:pt x="690" y="309"/>
                                    <a:pt x="698" y="312"/>
                                    <a:pt x="705" y="317"/>
                                  </a:cubicBezTo>
                                  <a:close/>
                                  <a:moveTo>
                                    <a:pt x="690" y="301"/>
                                  </a:moveTo>
                                  <a:cubicBezTo>
                                    <a:pt x="690" y="299"/>
                                    <a:pt x="691" y="297"/>
                                    <a:pt x="691" y="295"/>
                                  </a:cubicBezTo>
                                  <a:cubicBezTo>
                                    <a:pt x="689" y="292"/>
                                    <a:pt x="685" y="289"/>
                                    <a:pt x="681" y="289"/>
                                  </a:cubicBezTo>
                                  <a:cubicBezTo>
                                    <a:pt x="677" y="289"/>
                                    <a:pt x="674" y="291"/>
                                    <a:pt x="671" y="294"/>
                                  </a:cubicBezTo>
                                  <a:cubicBezTo>
                                    <a:pt x="672" y="296"/>
                                    <a:pt x="672" y="299"/>
                                    <a:pt x="672" y="301"/>
                                  </a:cubicBezTo>
                                  <a:cubicBezTo>
                                    <a:pt x="672" y="302"/>
                                    <a:pt x="672" y="302"/>
                                    <a:pt x="672" y="302"/>
                                  </a:cubicBezTo>
                                  <a:cubicBezTo>
                                    <a:pt x="673" y="302"/>
                                    <a:pt x="673" y="302"/>
                                    <a:pt x="674" y="302"/>
                                  </a:cubicBezTo>
                                  <a:cubicBezTo>
                                    <a:pt x="674" y="302"/>
                                    <a:pt x="674" y="301"/>
                                    <a:pt x="674" y="301"/>
                                  </a:cubicBezTo>
                                  <a:cubicBezTo>
                                    <a:pt x="674" y="298"/>
                                    <a:pt x="677" y="295"/>
                                    <a:pt x="681" y="295"/>
                                  </a:cubicBezTo>
                                  <a:cubicBezTo>
                                    <a:pt x="685" y="295"/>
                                    <a:pt x="687" y="298"/>
                                    <a:pt x="687" y="301"/>
                                  </a:cubicBezTo>
                                  <a:cubicBezTo>
                                    <a:pt x="687" y="301"/>
                                    <a:pt x="687" y="302"/>
                                    <a:pt x="687" y="302"/>
                                  </a:cubicBezTo>
                                  <a:cubicBezTo>
                                    <a:pt x="688" y="302"/>
                                    <a:pt x="689" y="302"/>
                                    <a:pt x="691" y="302"/>
                                  </a:cubicBezTo>
                                  <a:cubicBezTo>
                                    <a:pt x="690" y="302"/>
                                    <a:pt x="690" y="302"/>
                                    <a:pt x="690" y="301"/>
                                  </a:cubicBezTo>
                                  <a:close/>
                                  <a:moveTo>
                                    <a:pt x="681" y="296"/>
                                  </a:moveTo>
                                  <a:cubicBezTo>
                                    <a:pt x="678" y="296"/>
                                    <a:pt x="676" y="298"/>
                                    <a:pt x="676" y="301"/>
                                  </a:cubicBezTo>
                                  <a:cubicBezTo>
                                    <a:pt x="676" y="301"/>
                                    <a:pt x="676" y="302"/>
                                    <a:pt x="676" y="302"/>
                                  </a:cubicBezTo>
                                  <a:cubicBezTo>
                                    <a:pt x="677" y="302"/>
                                    <a:pt x="679" y="301"/>
                                    <a:pt x="681" y="301"/>
                                  </a:cubicBezTo>
                                  <a:cubicBezTo>
                                    <a:pt x="683" y="301"/>
                                    <a:pt x="684" y="302"/>
                                    <a:pt x="686" y="302"/>
                                  </a:cubicBezTo>
                                  <a:cubicBezTo>
                                    <a:pt x="686" y="302"/>
                                    <a:pt x="686" y="301"/>
                                    <a:pt x="686" y="301"/>
                                  </a:cubicBezTo>
                                  <a:cubicBezTo>
                                    <a:pt x="686" y="298"/>
                                    <a:pt x="684" y="296"/>
                                    <a:pt x="681" y="296"/>
                                  </a:cubicBezTo>
                                  <a:close/>
                                  <a:moveTo>
                                    <a:pt x="691" y="293"/>
                                  </a:moveTo>
                                  <a:cubicBezTo>
                                    <a:pt x="692" y="290"/>
                                    <a:pt x="692" y="288"/>
                                    <a:pt x="693" y="286"/>
                                  </a:cubicBezTo>
                                  <a:cubicBezTo>
                                    <a:pt x="690" y="283"/>
                                    <a:pt x="685" y="282"/>
                                    <a:pt x="681" y="282"/>
                                  </a:cubicBezTo>
                                  <a:cubicBezTo>
                                    <a:pt x="677" y="282"/>
                                    <a:pt x="673" y="283"/>
                                    <a:pt x="669" y="285"/>
                                  </a:cubicBezTo>
                                  <a:cubicBezTo>
                                    <a:pt x="670" y="287"/>
                                    <a:pt x="671" y="290"/>
                                    <a:pt x="671" y="292"/>
                                  </a:cubicBezTo>
                                  <a:cubicBezTo>
                                    <a:pt x="674" y="289"/>
                                    <a:pt x="677" y="288"/>
                                    <a:pt x="681" y="288"/>
                                  </a:cubicBezTo>
                                  <a:cubicBezTo>
                                    <a:pt x="685" y="288"/>
                                    <a:pt x="689" y="290"/>
                                    <a:pt x="691" y="293"/>
                                  </a:cubicBezTo>
                                  <a:close/>
                                  <a:moveTo>
                                    <a:pt x="693" y="284"/>
                                  </a:moveTo>
                                  <a:cubicBezTo>
                                    <a:pt x="694" y="282"/>
                                    <a:pt x="695" y="280"/>
                                    <a:pt x="696" y="279"/>
                                  </a:cubicBezTo>
                                  <a:cubicBezTo>
                                    <a:pt x="691" y="276"/>
                                    <a:pt x="686" y="274"/>
                                    <a:pt x="681" y="274"/>
                                  </a:cubicBezTo>
                                  <a:cubicBezTo>
                                    <a:pt x="676" y="274"/>
                                    <a:pt x="671" y="276"/>
                                    <a:pt x="666" y="278"/>
                                  </a:cubicBezTo>
                                  <a:cubicBezTo>
                                    <a:pt x="667" y="280"/>
                                    <a:pt x="668" y="282"/>
                                    <a:pt x="669" y="284"/>
                                  </a:cubicBezTo>
                                  <a:cubicBezTo>
                                    <a:pt x="672" y="282"/>
                                    <a:pt x="676" y="280"/>
                                    <a:pt x="681" y="280"/>
                                  </a:cubicBezTo>
                                  <a:cubicBezTo>
                                    <a:pt x="686" y="280"/>
                                    <a:pt x="690" y="282"/>
                                    <a:pt x="693" y="284"/>
                                  </a:cubicBezTo>
                                  <a:close/>
                                  <a:moveTo>
                                    <a:pt x="697" y="277"/>
                                  </a:moveTo>
                                  <a:cubicBezTo>
                                    <a:pt x="697" y="276"/>
                                    <a:pt x="698" y="274"/>
                                    <a:pt x="699" y="273"/>
                                  </a:cubicBezTo>
                                  <a:cubicBezTo>
                                    <a:pt x="694" y="269"/>
                                    <a:pt x="688" y="267"/>
                                    <a:pt x="681" y="267"/>
                                  </a:cubicBezTo>
                                  <a:cubicBezTo>
                                    <a:pt x="674" y="267"/>
                                    <a:pt x="668" y="269"/>
                                    <a:pt x="663" y="272"/>
                                  </a:cubicBezTo>
                                  <a:cubicBezTo>
                                    <a:pt x="664" y="274"/>
                                    <a:pt x="665" y="275"/>
                                    <a:pt x="666" y="277"/>
                                  </a:cubicBezTo>
                                  <a:cubicBezTo>
                                    <a:pt x="670" y="274"/>
                                    <a:pt x="675" y="272"/>
                                    <a:pt x="681" y="272"/>
                                  </a:cubicBezTo>
                                  <a:cubicBezTo>
                                    <a:pt x="687" y="272"/>
                                    <a:pt x="692" y="274"/>
                                    <a:pt x="697" y="277"/>
                                  </a:cubicBezTo>
                                  <a:close/>
                                  <a:moveTo>
                                    <a:pt x="700" y="271"/>
                                  </a:moveTo>
                                  <a:cubicBezTo>
                                    <a:pt x="701" y="270"/>
                                    <a:pt x="703" y="268"/>
                                    <a:pt x="704" y="266"/>
                                  </a:cubicBezTo>
                                  <a:cubicBezTo>
                                    <a:pt x="697" y="262"/>
                                    <a:pt x="689" y="259"/>
                                    <a:pt x="681" y="259"/>
                                  </a:cubicBezTo>
                                  <a:cubicBezTo>
                                    <a:pt x="672" y="259"/>
                                    <a:pt x="665" y="262"/>
                                    <a:pt x="658" y="266"/>
                                  </a:cubicBezTo>
                                  <a:cubicBezTo>
                                    <a:pt x="659" y="268"/>
                                    <a:pt x="661" y="269"/>
                                    <a:pt x="662" y="271"/>
                                  </a:cubicBezTo>
                                  <a:cubicBezTo>
                                    <a:pt x="667" y="267"/>
                                    <a:pt x="674" y="265"/>
                                    <a:pt x="681" y="265"/>
                                  </a:cubicBezTo>
                                  <a:cubicBezTo>
                                    <a:pt x="688" y="265"/>
                                    <a:pt x="695" y="268"/>
                                    <a:pt x="700" y="271"/>
                                  </a:cubicBezTo>
                                  <a:close/>
                                  <a:moveTo>
                                    <a:pt x="705" y="265"/>
                                  </a:moveTo>
                                  <a:cubicBezTo>
                                    <a:pt x="707" y="264"/>
                                    <a:pt x="708" y="262"/>
                                    <a:pt x="710" y="261"/>
                                  </a:cubicBezTo>
                                  <a:cubicBezTo>
                                    <a:pt x="702" y="255"/>
                                    <a:pt x="692" y="252"/>
                                    <a:pt x="681" y="252"/>
                                  </a:cubicBezTo>
                                  <a:cubicBezTo>
                                    <a:pt x="670" y="252"/>
                                    <a:pt x="660" y="255"/>
                                    <a:pt x="652" y="261"/>
                                  </a:cubicBezTo>
                                  <a:cubicBezTo>
                                    <a:pt x="654" y="262"/>
                                    <a:pt x="655" y="263"/>
                                    <a:pt x="657" y="265"/>
                                  </a:cubicBezTo>
                                  <a:cubicBezTo>
                                    <a:pt x="664" y="260"/>
                                    <a:pt x="672" y="258"/>
                                    <a:pt x="681" y="258"/>
                                  </a:cubicBezTo>
                                  <a:cubicBezTo>
                                    <a:pt x="690" y="258"/>
                                    <a:pt x="698" y="261"/>
                                    <a:pt x="705" y="265"/>
                                  </a:cubicBezTo>
                                  <a:close/>
                                  <a:moveTo>
                                    <a:pt x="690" y="250"/>
                                  </a:moveTo>
                                  <a:cubicBezTo>
                                    <a:pt x="690" y="248"/>
                                    <a:pt x="691" y="246"/>
                                    <a:pt x="691" y="244"/>
                                  </a:cubicBezTo>
                                  <a:cubicBezTo>
                                    <a:pt x="689" y="240"/>
                                    <a:pt x="685" y="238"/>
                                    <a:pt x="681" y="238"/>
                                  </a:cubicBezTo>
                                  <a:cubicBezTo>
                                    <a:pt x="677" y="238"/>
                                    <a:pt x="674" y="240"/>
                                    <a:pt x="671" y="242"/>
                                  </a:cubicBezTo>
                                  <a:cubicBezTo>
                                    <a:pt x="672" y="245"/>
                                    <a:pt x="672" y="247"/>
                                    <a:pt x="672" y="250"/>
                                  </a:cubicBezTo>
                                  <a:cubicBezTo>
                                    <a:pt x="672" y="250"/>
                                    <a:pt x="672" y="251"/>
                                    <a:pt x="672" y="251"/>
                                  </a:cubicBezTo>
                                  <a:cubicBezTo>
                                    <a:pt x="673" y="251"/>
                                    <a:pt x="673" y="251"/>
                                    <a:pt x="674" y="251"/>
                                  </a:cubicBezTo>
                                  <a:cubicBezTo>
                                    <a:pt x="674" y="250"/>
                                    <a:pt x="674" y="250"/>
                                    <a:pt x="674" y="250"/>
                                  </a:cubicBezTo>
                                  <a:cubicBezTo>
                                    <a:pt x="674" y="246"/>
                                    <a:pt x="677" y="243"/>
                                    <a:pt x="681" y="243"/>
                                  </a:cubicBezTo>
                                  <a:cubicBezTo>
                                    <a:pt x="685" y="243"/>
                                    <a:pt x="687" y="246"/>
                                    <a:pt x="687" y="250"/>
                                  </a:cubicBezTo>
                                  <a:cubicBezTo>
                                    <a:pt x="687" y="250"/>
                                    <a:pt x="687" y="250"/>
                                    <a:pt x="687" y="251"/>
                                  </a:cubicBezTo>
                                  <a:cubicBezTo>
                                    <a:pt x="688" y="251"/>
                                    <a:pt x="689" y="251"/>
                                    <a:pt x="691" y="251"/>
                                  </a:cubicBezTo>
                                  <a:cubicBezTo>
                                    <a:pt x="690" y="251"/>
                                    <a:pt x="690" y="250"/>
                                    <a:pt x="690" y="250"/>
                                  </a:cubicBezTo>
                                  <a:close/>
                                  <a:moveTo>
                                    <a:pt x="681" y="245"/>
                                  </a:moveTo>
                                  <a:cubicBezTo>
                                    <a:pt x="678" y="245"/>
                                    <a:pt x="676" y="247"/>
                                    <a:pt x="676" y="250"/>
                                  </a:cubicBezTo>
                                  <a:cubicBezTo>
                                    <a:pt x="676" y="250"/>
                                    <a:pt x="676" y="250"/>
                                    <a:pt x="676" y="250"/>
                                  </a:cubicBezTo>
                                  <a:cubicBezTo>
                                    <a:pt x="677" y="250"/>
                                    <a:pt x="679" y="250"/>
                                    <a:pt x="681" y="250"/>
                                  </a:cubicBezTo>
                                  <a:cubicBezTo>
                                    <a:pt x="683" y="250"/>
                                    <a:pt x="684" y="250"/>
                                    <a:pt x="686" y="250"/>
                                  </a:cubicBezTo>
                                  <a:cubicBezTo>
                                    <a:pt x="686" y="250"/>
                                    <a:pt x="686" y="250"/>
                                    <a:pt x="686" y="250"/>
                                  </a:cubicBezTo>
                                  <a:cubicBezTo>
                                    <a:pt x="686" y="247"/>
                                    <a:pt x="684" y="245"/>
                                    <a:pt x="681" y="245"/>
                                  </a:cubicBezTo>
                                  <a:close/>
                                  <a:moveTo>
                                    <a:pt x="691" y="241"/>
                                  </a:moveTo>
                                  <a:cubicBezTo>
                                    <a:pt x="692" y="239"/>
                                    <a:pt x="692" y="237"/>
                                    <a:pt x="693" y="235"/>
                                  </a:cubicBezTo>
                                  <a:cubicBezTo>
                                    <a:pt x="690" y="232"/>
                                    <a:pt x="685" y="230"/>
                                    <a:pt x="681" y="230"/>
                                  </a:cubicBezTo>
                                  <a:cubicBezTo>
                                    <a:pt x="677" y="230"/>
                                    <a:pt x="673" y="232"/>
                                    <a:pt x="669" y="234"/>
                                  </a:cubicBezTo>
                                  <a:cubicBezTo>
                                    <a:pt x="670" y="236"/>
                                    <a:pt x="671" y="238"/>
                                    <a:pt x="671" y="240"/>
                                  </a:cubicBezTo>
                                  <a:cubicBezTo>
                                    <a:pt x="674" y="238"/>
                                    <a:pt x="677" y="236"/>
                                    <a:pt x="681" y="236"/>
                                  </a:cubicBezTo>
                                  <a:cubicBezTo>
                                    <a:pt x="685" y="236"/>
                                    <a:pt x="689" y="238"/>
                                    <a:pt x="691" y="241"/>
                                  </a:cubicBezTo>
                                  <a:close/>
                                  <a:moveTo>
                                    <a:pt x="693" y="233"/>
                                  </a:moveTo>
                                  <a:cubicBezTo>
                                    <a:pt x="694" y="231"/>
                                    <a:pt x="695" y="229"/>
                                    <a:pt x="696" y="227"/>
                                  </a:cubicBezTo>
                                  <a:cubicBezTo>
                                    <a:pt x="691" y="224"/>
                                    <a:pt x="686" y="223"/>
                                    <a:pt x="681" y="223"/>
                                  </a:cubicBezTo>
                                  <a:cubicBezTo>
                                    <a:pt x="676" y="223"/>
                                    <a:pt x="671" y="224"/>
                                    <a:pt x="666" y="227"/>
                                  </a:cubicBezTo>
                                  <a:cubicBezTo>
                                    <a:pt x="667" y="229"/>
                                    <a:pt x="668" y="230"/>
                                    <a:pt x="669" y="232"/>
                                  </a:cubicBezTo>
                                  <a:cubicBezTo>
                                    <a:pt x="672" y="230"/>
                                    <a:pt x="676" y="229"/>
                                    <a:pt x="681" y="229"/>
                                  </a:cubicBezTo>
                                  <a:cubicBezTo>
                                    <a:pt x="686" y="229"/>
                                    <a:pt x="690" y="230"/>
                                    <a:pt x="693" y="233"/>
                                  </a:cubicBezTo>
                                  <a:close/>
                                  <a:moveTo>
                                    <a:pt x="697" y="226"/>
                                  </a:moveTo>
                                  <a:cubicBezTo>
                                    <a:pt x="697" y="224"/>
                                    <a:pt x="698" y="223"/>
                                    <a:pt x="699" y="221"/>
                                  </a:cubicBezTo>
                                  <a:cubicBezTo>
                                    <a:pt x="694" y="218"/>
                                    <a:pt x="688" y="216"/>
                                    <a:pt x="681" y="216"/>
                                  </a:cubicBezTo>
                                  <a:cubicBezTo>
                                    <a:pt x="674" y="216"/>
                                    <a:pt x="668" y="218"/>
                                    <a:pt x="663" y="221"/>
                                  </a:cubicBezTo>
                                  <a:cubicBezTo>
                                    <a:pt x="664" y="222"/>
                                    <a:pt x="665" y="224"/>
                                    <a:pt x="666" y="225"/>
                                  </a:cubicBezTo>
                                  <a:cubicBezTo>
                                    <a:pt x="670" y="223"/>
                                    <a:pt x="675" y="221"/>
                                    <a:pt x="681" y="221"/>
                                  </a:cubicBezTo>
                                  <a:cubicBezTo>
                                    <a:pt x="687" y="221"/>
                                    <a:pt x="692" y="223"/>
                                    <a:pt x="697" y="226"/>
                                  </a:cubicBezTo>
                                  <a:close/>
                                  <a:moveTo>
                                    <a:pt x="700" y="220"/>
                                  </a:moveTo>
                                  <a:cubicBezTo>
                                    <a:pt x="701" y="218"/>
                                    <a:pt x="703" y="217"/>
                                    <a:pt x="704" y="215"/>
                                  </a:cubicBezTo>
                                  <a:cubicBezTo>
                                    <a:pt x="697" y="211"/>
                                    <a:pt x="689" y="208"/>
                                    <a:pt x="681" y="208"/>
                                  </a:cubicBezTo>
                                  <a:cubicBezTo>
                                    <a:pt x="672" y="208"/>
                                    <a:pt x="665" y="210"/>
                                    <a:pt x="658" y="215"/>
                                  </a:cubicBezTo>
                                  <a:cubicBezTo>
                                    <a:pt x="659" y="216"/>
                                    <a:pt x="661" y="218"/>
                                    <a:pt x="662" y="219"/>
                                  </a:cubicBezTo>
                                  <a:cubicBezTo>
                                    <a:pt x="667" y="216"/>
                                    <a:pt x="674" y="214"/>
                                    <a:pt x="681" y="214"/>
                                  </a:cubicBezTo>
                                  <a:cubicBezTo>
                                    <a:pt x="688" y="214"/>
                                    <a:pt x="695" y="216"/>
                                    <a:pt x="700" y="220"/>
                                  </a:cubicBezTo>
                                  <a:close/>
                                  <a:moveTo>
                                    <a:pt x="705" y="214"/>
                                  </a:moveTo>
                                  <a:cubicBezTo>
                                    <a:pt x="707" y="212"/>
                                    <a:pt x="708" y="211"/>
                                    <a:pt x="710" y="210"/>
                                  </a:cubicBezTo>
                                  <a:cubicBezTo>
                                    <a:pt x="702" y="204"/>
                                    <a:pt x="692" y="200"/>
                                    <a:pt x="681" y="200"/>
                                  </a:cubicBezTo>
                                  <a:cubicBezTo>
                                    <a:pt x="670" y="200"/>
                                    <a:pt x="660" y="204"/>
                                    <a:pt x="652" y="209"/>
                                  </a:cubicBezTo>
                                  <a:cubicBezTo>
                                    <a:pt x="654" y="211"/>
                                    <a:pt x="655" y="212"/>
                                    <a:pt x="657" y="214"/>
                                  </a:cubicBezTo>
                                  <a:cubicBezTo>
                                    <a:pt x="664" y="209"/>
                                    <a:pt x="672" y="206"/>
                                    <a:pt x="681" y="206"/>
                                  </a:cubicBezTo>
                                  <a:cubicBezTo>
                                    <a:pt x="690" y="206"/>
                                    <a:pt x="698" y="209"/>
                                    <a:pt x="705" y="214"/>
                                  </a:cubicBezTo>
                                  <a:close/>
                                  <a:moveTo>
                                    <a:pt x="690" y="199"/>
                                  </a:moveTo>
                                  <a:cubicBezTo>
                                    <a:pt x="690" y="196"/>
                                    <a:pt x="691" y="194"/>
                                    <a:pt x="691" y="192"/>
                                  </a:cubicBezTo>
                                  <a:cubicBezTo>
                                    <a:pt x="689" y="189"/>
                                    <a:pt x="685" y="187"/>
                                    <a:pt x="681" y="187"/>
                                  </a:cubicBezTo>
                                  <a:cubicBezTo>
                                    <a:pt x="677" y="187"/>
                                    <a:pt x="674" y="188"/>
                                    <a:pt x="671" y="191"/>
                                  </a:cubicBezTo>
                                  <a:cubicBezTo>
                                    <a:pt x="672" y="194"/>
                                    <a:pt x="672" y="196"/>
                                    <a:pt x="672" y="199"/>
                                  </a:cubicBezTo>
                                  <a:cubicBezTo>
                                    <a:pt x="672" y="199"/>
                                    <a:pt x="672" y="199"/>
                                    <a:pt x="672" y="199"/>
                                  </a:cubicBezTo>
                                  <a:cubicBezTo>
                                    <a:pt x="673" y="199"/>
                                    <a:pt x="673" y="199"/>
                                    <a:pt x="674" y="199"/>
                                  </a:cubicBezTo>
                                  <a:cubicBezTo>
                                    <a:pt x="674" y="199"/>
                                    <a:pt x="674" y="199"/>
                                    <a:pt x="674" y="199"/>
                                  </a:cubicBezTo>
                                  <a:cubicBezTo>
                                    <a:pt x="674" y="195"/>
                                    <a:pt x="677" y="192"/>
                                    <a:pt x="681" y="192"/>
                                  </a:cubicBezTo>
                                  <a:cubicBezTo>
                                    <a:pt x="685" y="192"/>
                                    <a:pt x="687" y="195"/>
                                    <a:pt x="687" y="199"/>
                                  </a:cubicBezTo>
                                  <a:cubicBezTo>
                                    <a:pt x="687" y="199"/>
                                    <a:pt x="687" y="199"/>
                                    <a:pt x="687" y="199"/>
                                  </a:cubicBezTo>
                                  <a:cubicBezTo>
                                    <a:pt x="688" y="199"/>
                                    <a:pt x="689" y="199"/>
                                    <a:pt x="691" y="200"/>
                                  </a:cubicBezTo>
                                  <a:cubicBezTo>
                                    <a:pt x="690" y="199"/>
                                    <a:pt x="690" y="199"/>
                                    <a:pt x="690" y="199"/>
                                  </a:cubicBezTo>
                                  <a:close/>
                                  <a:moveTo>
                                    <a:pt x="681" y="193"/>
                                  </a:moveTo>
                                  <a:cubicBezTo>
                                    <a:pt x="678" y="193"/>
                                    <a:pt x="676" y="196"/>
                                    <a:pt x="676" y="199"/>
                                  </a:cubicBezTo>
                                  <a:cubicBezTo>
                                    <a:pt x="676" y="199"/>
                                    <a:pt x="676" y="199"/>
                                    <a:pt x="676" y="199"/>
                                  </a:cubicBezTo>
                                  <a:cubicBezTo>
                                    <a:pt x="677" y="199"/>
                                    <a:pt x="679" y="199"/>
                                    <a:pt x="681" y="199"/>
                                  </a:cubicBezTo>
                                  <a:cubicBezTo>
                                    <a:pt x="683" y="199"/>
                                    <a:pt x="684" y="199"/>
                                    <a:pt x="686" y="199"/>
                                  </a:cubicBezTo>
                                  <a:cubicBezTo>
                                    <a:pt x="686" y="199"/>
                                    <a:pt x="686" y="199"/>
                                    <a:pt x="686" y="199"/>
                                  </a:cubicBezTo>
                                  <a:cubicBezTo>
                                    <a:pt x="686" y="196"/>
                                    <a:pt x="684" y="193"/>
                                    <a:pt x="681" y="193"/>
                                  </a:cubicBezTo>
                                  <a:close/>
                                  <a:moveTo>
                                    <a:pt x="691" y="190"/>
                                  </a:moveTo>
                                  <a:cubicBezTo>
                                    <a:pt x="692" y="188"/>
                                    <a:pt x="692" y="185"/>
                                    <a:pt x="693" y="183"/>
                                  </a:cubicBezTo>
                                  <a:cubicBezTo>
                                    <a:pt x="690" y="181"/>
                                    <a:pt x="685" y="179"/>
                                    <a:pt x="681" y="179"/>
                                  </a:cubicBezTo>
                                  <a:cubicBezTo>
                                    <a:pt x="677" y="179"/>
                                    <a:pt x="673" y="180"/>
                                    <a:pt x="669" y="183"/>
                                  </a:cubicBezTo>
                                  <a:cubicBezTo>
                                    <a:pt x="670" y="185"/>
                                    <a:pt x="671" y="187"/>
                                    <a:pt x="671" y="189"/>
                                  </a:cubicBezTo>
                                  <a:cubicBezTo>
                                    <a:pt x="674" y="187"/>
                                    <a:pt x="677" y="185"/>
                                    <a:pt x="681" y="185"/>
                                  </a:cubicBezTo>
                                  <a:cubicBezTo>
                                    <a:pt x="685" y="185"/>
                                    <a:pt x="689" y="187"/>
                                    <a:pt x="691" y="190"/>
                                  </a:cubicBezTo>
                                  <a:close/>
                                  <a:moveTo>
                                    <a:pt x="693" y="182"/>
                                  </a:moveTo>
                                  <a:cubicBezTo>
                                    <a:pt x="694" y="180"/>
                                    <a:pt x="695" y="178"/>
                                    <a:pt x="696" y="176"/>
                                  </a:cubicBezTo>
                                  <a:cubicBezTo>
                                    <a:pt x="691" y="173"/>
                                    <a:pt x="686" y="171"/>
                                    <a:pt x="681" y="171"/>
                                  </a:cubicBezTo>
                                  <a:cubicBezTo>
                                    <a:pt x="676" y="171"/>
                                    <a:pt x="671" y="173"/>
                                    <a:pt x="666" y="175"/>
                                  </a:cubicBezTo>
                                  <a:cubicBezTo>
                                    <a:pt x="667" y="177"/>
                                    <a:pt x="668" y="179"/>
                                    <a:pt x="669" y="181"/>
                                  </a:cubicBezTo>
                                  <a:cubicBezTo>
                                    <a:pt x="672" y="179"/>
                                    <a:pt x="676" y="177"/>
                                    <a:pt x="681" y="177"/>
                                  </a:cubicBezTo>
                                  <a:cubicBezTo>
                                    <a:pt x="686" y="177"/>
                                    <a:pt x="690" y="179"/>
                                    <a:pt x="693" y="182"/>
                                  </a:cubicBezTo>
                                  <a:close/>
                                  <a:moveTo>
                                    <a:pt x="697" y="174"/>
                                  </a:moveTo>
                                  <a:cubicBezTo>
                                    <a:pt x="697" y="173"/>
                                    <a:pt x="698" y="171"/>
                                    <a:pt x="699" y="170"/>
                                  </a:cubicBezTo>
                                  <a:cubicBezTo>
                                    <a:pt x="694" y="166"/>
                                    <a:pt x="688" y="164"/>
                                    <a:pt x="681" y="164"/>
                                  </a:cubicBezTo>
                                  <a:cubicBezTo>
                                    <a:pt x="674" y="164"/>
                                    <a:pt x="668" y="166"/>
                                    <a:pt x="663" y="169"/>
                                  </a:cubicBezTo>
                                  <a:cubicBezTo>
                                    <a:pt x="664" y="171"/>
                                    <a:pt x="665" y="172"/>
                                    <a:pt x="666" y="174"/>
                                  </a:cubicBezTo>
                                  <a:cubicBezTo>
                                    <a:pt x="670" y="171"/>
                                    <a:pt x="675" y="170"/>
                                    <a:pt x="681" y="170"/>
                                  </a:cubicBezTo>
                                  <a:cubicBezTo>
                                    <a:pt x="687" y="170"/>
                                    <a:pt x="692" y="171"/>
                                    <a:pt x="697" y="174"/>
                                  </a:cubicBezTo>
                                  <a:close/>
                                  <a:moveTo>
                                    <a:pt x="700" y="168"/>
                                  </a:moveTo>
                                  <a:cubicBezTo>
                                    <a:pt x="701" y="167"/>
                                    <a:pt x="703" y="165"/>
                                    <a:pt x="704" y="164"/>
                                  </a:cubicBezTo>
                                  <a:cubicBezTo>
                                    <a:pt x="697" y="159"/>
                                    <a:pt x="689" y="157"/>
                                    <a:pt x="681" y="157"/>
                                  </a:cubicBezTo>
                                  <a:cubicBezTo>
                                    <a:pt x="672" y="157"/>
                                    <a:pt x="665" y="159"/>
                                    <a:pt x="658" y="163"/>
                                  </a:cubicBezTo>
                                  <a:cubicBezTo>
                                    <a:pt x="659" y="165"/>
                                    <a:pt x="661" y="166"/>
                                    <a:pt x="662" y="168"/>
                                  </a:cubicBezTo>
                                  <a:cubicBezTo>
                                    <a:pt x="667" y="165"/>
                                    <a:pt x="674" y="163"/>
                                    <a:pt x="681" y="163"/>
                                  </a:cubicBezTo>
                                  <a:cubicBezTo>
                                    <a:pt x="688" y="163"/>
                                    <a:pt x="695" y="165"/>
                                    <a:pt x="700" y="168"/>
                                  </a:cubicBezTo>
                                  <a:close/>
                                  <a:moveTo>
                                    <a:pt x="705" y="163"/>
                                  </a:moveTo>
                                  <a:cubicBezTo>
                                    <a:pt x="707" y="161"/>
                                    <a:pt x="708" y="160"/>
                                    <a:pt x="710" y="158"/>
                                  </a:cubicBezTo>
                                  <a:cubicBezTo>
                                    <a:pt x="702" y="152"/>
                                    <a:pt x="692" y="149"/>
                                    <a:pt x="681" y="149"/>
                                  </a:cubicBezTo>
                                  <a:cubicBezTo>
                                    <a:pt x="670" y="149"/>
                                    <a:pt x="660" y="152"/>
                                    <a:pt x="652" y="158"/>
                                  </a:cubicBezTo>
                                  <a:cubicBezTo>
                                    <a:pt x="654" y="159"/>
                                    <a:pt x="655" y="161"/>
                                    <a:pt x="657" y="162"/>
                                  </a:cubicBezTo>
                                  <a:cubicBezTo>
                                    <a:pt x="664" y="158"/>
                                    <a:pt x="672" y="155"/>
                                    <a:pt x="681" y="155"/>
                                  </a:cubicBezTo>
                                  <a:cubicBezTo>
                                    <a:pt x="690" y="155"/>
                                    <a:pt x="698" y="158"/>
                                    <a:pt x="705" y="163"/>
                                  </a:cubicBezTo>
                                  <a:close/>
                                  <a:moveTo>
                                    <a:pt x="690" y="147"/>
                                  </a:moveTo>
                                  <a:cubicBezTo>
                                    <a:pt x="690" y="145"/>
                                    <a:pt x="691" y="143"/>
                                    <a:pt x="691" y="141"/>
                                  </a:cubicBezTo>
                                  <a:cubicBezTo>
                                    <a:pt x="689" y="137"/>
                                    <a:pt x="685" y="135"/>
                                    <a:pt x="681" y="135"/>
                                  </a:cubicBezTo>
                                  <a:cubicBezTo>
                                    <a:pt x="677" y="135"/>
                                    <a:pt x="674" y="137"/>
                                    <a:pt x="671" y="140"/>
                                  </a:cubicBezTo>
                                  <a:cubicBezTo>
                                    <a:pt x="672" y="142"/>
                                    <a:pt x="672" y="145"/>
                                    <a:pt x="672" y="147"/>
                                  </a:cubicBezTo>
                                  <a:cubicBezTo>
                                    <a:pt x="672" y="147"/>
                                    <a:pt x="672" y="148"/>
                                    <a:pt x="672" y="148"/>
                                  </a:cubicBezTo>
                                  <a:cubicBezTo>
                                    <a:pt x="673" y="148"/>
                                    <a:pt x="673" y="148"/>
                                    <a:pt x="674" y="148"/>
                                  </a:cubicBezTo>
                                  <a:cubicBezTo>
                                    <a:pt x="674" y="148"/>
                                    <a:pt x="674" y="147"/>
                                    <a:pt x="674" y="147"/>
                                  </a:cubicBezTo>
                                  <a:cubicBezTo>
                                    <a:pt x="674" y="143"/>
                                    <a:pt x="677" y="140"/>
                                    <a:pt x="681" y="140"/>
                                  </a:cubicBezTo>
                                  <a:cubicBezTo>
                                    <a:pt x="685" y="140"/>
                                    <a:pt x="687" y="143"/>
                                    <a:pt x="687" y="147"/>
                                  </a:cubicBezTo>
                                  <a:cubicBezTo>
                                    <a:pt x="687" y="147"/>
                                    <a:pt x="687" y="148"/>
                                    <a:pt x="687" y="148"/>
                                  </a:cubicBezTo>
                                  <a:cubicBezTo>
                                    <a:pt x="688" y="148"/>
                                    <a:pt x="689" y="148"/>
                                    <a:pt x="691" y="148"/>
                                  </a:cubicBezTo>
                                  <a:cubicBezTo>
                                    <a:pt x="690" y="148"/>
                                    <a:pt x="690" y="148"/>
                                    <a:pt x="690" y="147"/>
                                  </a:cubicBezTo>
                                  <a:close/>
                                  <a:moveTo>
                                    <a:pt x="681" y="142"/>
                                  </a:moveTo>
                                  <a:cubicBezTo>
                                    <a:pt x="678" y="142"/>
                                    <a:pt x="676" y="144"/>
                                    <a:pt x="676" y="147"/>
                                  </a:cubicBezTo>
                                  <a:cubicBezTo>
                                    <a:pt x="676" y="147"/>
                                    <a:pt x="676" y="147"/>
                                    <a:pt x="676" y="148"/>
                                  </a:cubicBezTo>
                                  <a:cubicBezTo>
                                    <a:pt x="677" y="147"/>
                                    <a:pt x="679" y="147"/>
                                    <a:pt x="681" y="147"/>
                                  </a:cubicBezTo>
                                  <a:cubicBezTo>
                                    <a:pt x="683" y="147"/>
                                    <a:pt x="684" y="147"/>
                                    <a:pt x="686" y="148"/>
                                  </a:cubicBezTo>
                                  <a:cubicBezTo>
                                    <a:pt x="686" y="147"/>
                                    <a:pt x="686" y="147"/>
                                    <a:pt x="686" y="147"/>
                                  </a:cubicBezTo>
                                  <a:cubicBezTo>
                                    <a:pt x="686" y="144"/>
                                    <a:pt x="684" y="142"/>
                                    <a:pt x="681" y="142"/>
                                  </a:cubicBezTo>
                                  <a:close/>
                                  <a:moveTo>
                                    <a:pt x="691" y="139"/>
                                  </a:moveTo>
                                  <a:cubicBezTo>
                                    <a:pt x="692" y="136"/>
                                    <a:pt x="692" y="134"/>
                                    <a:pt x="693" y="132"/>
                                  </a:cubicBezTo>
                                  <a:cubicBezTo>
                                    <a:pt x="690" y="129"/>
                                    <a:pt x="685" y="128"/>
                                    <a:pt x="681" y="128"/>
                                  </a:cubicBezTo>
                                  <a:cubicBezTo>
                                    <a:pt x="677" y="128"/>
                                    <a:pt x="673" y="129"/>
                                    <a:pt x="669" y="131"/>
                                  </a:cubicBezTo>
                                  <a:cubicBezTo>
                                    <a:pt x="670" y="133"/>
                                    <a:pt x="671" y="135"/>
                                    <a:pt x="671" y="138"/>
                                  </a:cubicBezTo>
                                  <a:cubicBezTo>
                                    <a:pt x="674" y="135"/>
                                    <a:pt x="677" y="134"/>
                                    <a:pt x="681" y="134"/>
                                  </a:cubicBezTo>
                                  <a:cubicBezTo>
                                    <a:pt x="685" y="134"/>
                                    <a:pt x="689" y="136"/>
                                    <a:pt x="691" y="139"/>
                                  </a:cubicBezTo>
                                  <a:close/>
                                  <a:moveTo>
                                    <a:pt x="693" y="130"/>
                                  </a:moveTo>
                                  <a:cubicBezTo>
                                    <a:pt x="694" y="128"/>
                                    <a:pt x="695" y="126"/>
                                    <a:pt x="696" y="124"/>
                                  </a:cubicBezTo>
                                  <a:cubicBezTo>
                                    <a:pt x="691" y="122"/>
                                    <a:pt x="686" y="120"/>
                                    <a:pt x="681" y="120"/>
                                  </a:cubicBezTo>
                                  <a:cubicBezTo>
                                    <a:pt x="676" y="120"/>
                                    <a:pt x="671" y="121"/>
                                    <a:pt x="666" y="124"/>
                                  </a:cubicBezTo>
                                  <a:cubicBezTo>
                                    <a:pt x="667" y="126"/>
                                    <a:pt x="668" y="128"/>
                                    <a:pt x="669" y="130"/>
                                  </a:cubicBezTo>
                                  <a:cubicBezTo>
                                    <a:pt x="672" y="127"/>
                                    <a:pt x="676" y="126"/>
                                    <a:pt x="681" y="126"/>
                                  </a:cubicBezTo>
                                  <a:cubicBezTo>
                                    <a:pt x="686" y="126"/>
                                    <a:pt x="690" y="128"/>
                                    <a:pt x="693" y="130"/>
                                  </a:cubicBezTo>
                                  <a:close/>
                                  <a:moveTo>
                                    <a:pt x="697" y="123"/>
                                  </a:moveTo>
                                  <a:cubicBezTo>
                                    <a:pt x="697" y="121"/>
                                    <a:pt x="698" y="120"/>
                                    <a:pt x="699" y="118"/>
                                  </a:cubicBezTo>
                                  <a:cubicBezTo>
                                    <a:pt x="694" y="115"/>
                                    <a:pt x="688" y="113"/>
                                    <a:pt x="681" y="113"/>
                                  </a:cubicBezTo>
                                  <a:cubicBezTo>
                                    <a:pt x="674" y="113"/>
                                    <a:pt x="668" y="115"/>
                                    <a:pt x="663" y="118"/>
                                  </a:cubicBezTo>
                                  <a:cubicBezTo>
                                    <a:pt x="664" y="119"/>
                                    <a:pt x="665" y="121"/>
                                    <a:pt x="666" y="123"/>
                                  </a:cubicBezTo>
                                  <a:cubicBezTo>
                                    <a:pt x="670" y="120"/>
                                    <a:pt x="675" y="118"/>
                                    <a:pt x="681" y="118"/>
                                  </a:cubicBezTo>
                                  <a:cubicBezTo>
                                    <a:pt x="687" y="118"/>
                                    <a:pt x="692" y="120"/>
                                    <a:pt x="697" y="123"/>
                                  </a:cubicBezTo>
                                  <a:close/>
                                  <a:moveTo>
                                    <a:pt x="700" y="117"/>
                                  </a:moveTo>
                                  <a:cubicBezTo>
                                    <a:pt x="701" y="115"/>
                                    <a:pt x="703" y="114"/>
                                    <a:pt x="704" y="112"/>
                                  </a:cubicBezTo>
                                  <a:cubicBezTo>
                                    <a:pt x="697" y="108"/>
                                    <a:pt x="689" y="105"/>
                                    <a:pt x="681" y="105"/>
                                  </a:cubicBezTo>
                                  <a:cubicBezTo>
                                    <a:pt x="672" y="105"/>
                                    <a:pt x="665" y="108"/>
                                    <a:pt x="658" y="112"/>
                                  </a:cubicBezTo>
                                  <a:cubicBezTo>
                                    <a:pt x="659" y="113"/>
                                    <a:pt x="661" y="115"/>
                                    <a:pt x="662" y="117"/>
                                  </a:cubicBezTo>
                                  <a:cubicBezTo>
                                    <a:pt x="667" y="113"/>
                                    <a:pt x="674" y="111"/>
                                    <a:pt x="681" y="111"/>
                                  </a:cubicBezTo>
                                  <a:cubicBezTo>
                                    <a:pt x="688" y="111"/>
                                    <a:pt x="695" y="113"/>
                                    <a:pt x="700" y="117"/>
                                  </a:cubicBezTo>
                                  <a:close/>
                                  <a:moveTo>
                                    <a:pt x="663" y="96"/>
                                  </a:moveTo>
                                  <a:cubicBezTo>
                                    <a:pt x="663" y="84"/>
                                    <a:pt x="658" y="74"/>
                                    <a:pt x="650" y="66"/>
                                  </a:cubicBezTo>
                                  <a:cubicBezTo>
                                    <a:pt x="643" y="59"/>
                                    <a:pt x="632" y="54"/>
                                    <a:pt x="621" y="54"/>
                                  </a:cubicBezTo>
                                  <a:cubicBezTo>
                                    <a:pt x="609" y="54"/>
                                    <a:pt x="599" y="59"/>
                                    <a:pt x="591" y="66"/>
                                  </a:cubicBezTo>
                                  <a:cubicBezTo>
                                    <a:pt x="584" y="74"/>
                                    <a:pt x="579" y="84"/>
                                    <a:pt x="579" y="96"/>
                                  </a:cubicBezTo>
                                  <a:cubicBezTo>
                                    <a:pt x="579" y="97"/>
                                    <a:pt x="579" y="98"/>
                                    <a:pt x="579" y="100"/>
                                  </a:cubicBezTo>
                                  <a:cubicBezTo>
                                    <a:pt x="581" y="101"/>
                                    <a:pt x="584" y="102"/>
                                    <a:pt x="586" y="103"/>
                                  </a:cubicBezTo>
                                  <a:cubicBezTo>
                                    <a:pt x="585" y="101"/>
                                    <a:pt x="585" y="98"/>
                                    <a:pt x="585" y="96"/>
                                  </a:cubicBezTo>
                                  <a:cubicBezTo>
                                    <a:pt x="585" y="76"/>
                                    <a:pt x="601" y="60"/>
                                    <a:pt x="621" y="60"/>
                                  </a:cubicBezTo>
                                  <a:cubicBezTo>
                                    <a:pt x="641" y="60"/>
                                    <a:pt x="657" y="76"/>
                                    <a:pt x="657" y="96"/>
                                  </a:cubicBezTo>
                                  <a:cubicBezTo>
                                    <a:pt x="657" y="98"/>
                                    <a:pt x="656" y="100"/>
                                    <a:pt x="656" y="102"/>
                                  </a:cubicBezTo>
                                  <a:cubicBezTo>
                                    <a:pt x="658" y="101"/>
                                    <a:pt x="660" y="100"/>
                                    <a:pt x="663" y="99"/>
                                  </a:cubicBezTo>
                                  <a:cubicBezTo>
                                    <a:pt x="663" y="98"/>
                                    <a:pt x="663" y="97"/>
                                    <a:pt x="663" y="96"/>
                                  </a:cubicBezTo>
                                  <a:close/>
                                  <a:moveTo>
                                    <a:pt x="541" y="96"/>
                                  </a:moveTo>
                                  <a:cubicBezTo>
                                    <a:pt x="541" y="84"/>
                                    <a:pt x="536" y="74"/>
                                    <a:pt x="528" y="66"/>
                                  </a:cubicBezTo>
                                  <a:cubicBezTo>
                                    <a:pt x="521" y="59"/>
                                    <a:pt x="510" y="54"/>
                                    <a:pt x="499" y="54"/>
                                  </a:cubicBezTo>
                                  <a:cubicBezTo>
                                    <a:pt x="487" y="54"/>
                                    <a:pt x="477" y="59"/>
                                    <a:pt x="469" y="66"/>
                                  </a:cubicBezTo>
                                  <a:cubicBezTo>
                                    <a:pt x="461" y="74"/>
                                    <a:pt x="457" y="84"/>
                                    <a:pt x="457" y="96"/>
                                  </a:cubicBezTo>
                                  <a:cubicBezTo>
                                    <a:pt x="457" y="97"/>
                                    <a:pt x="457" y="98"/>
                                    <a:pt x="457" y="100"/>
                                  </a:cubicBezTo>
                                  <a:cubicBezTo>
                                    <a:pt x="459" y="101"/>
                                    <a:pt x="461" y="102"/>
                                    <a:pt x="464" y="103"/>
                                  </a:cubicBezTo>
                                  <a:cubicBezTo>
                                    <a:pt x="463" y="101"/>
                                    <a:pt x="463" y="98"/>
                                    <a:pt x="463" y="96"/>
                                  </a:cubicBezTo>
                                  <a:cubicBezTo>
                                    <a:pt x="463" y="76"/>
                                    <a:pt x="479" y="60"/>
                                    <a:pt x="499" y="60"/>
                                  </a:cubicBezTo>
                                  <a:cubicBezTo>
                                    <a:pt x="518" y="60"/>
                                    <a:pt x="534" y="76"/>
                                    <a:pt x="534" y="96"/>
                                  </a:cubicBezTo>
                                  <a:cubicBezTo>
                                    <a:pt x="534" y="98"/>
                                    <a:pt x="534" y="101"/>
                                    <a:pt x="534" y="103"/>
                                  </a:cubicBezTo>
                                  <a:cubicBezTo>
                                    <a:pt x="536" y="102"/>
                                    <a:pt x="538" y="101"/>
                                    <a:pt x="540" y="100"/>
                                  </a:cubicBezTo>
                                  <a:cubicBezTo>
                                    <a:pt x="540" y="98"/>
                                    <a:pt x="541" y="97"/>
                                    <a:pt x="541" y="96"/>
                                  </a:cubicBezTo>
                                  <a:close/>
                                  <a:moveTo>
                                    <a:pt x="420" y="96"/>
                                  </a:moveTo>
                                  <a:cubicBezTo>
                                    <a:pt x="420" y="84"/>
                                    <a:pt x="415" y="74"/>
                                    <a:pt x="407" y="66"/>
                                  </a:cubicBezTo>
                                  <a:cubicBezTo>
                                    <a:pt x="400" y="59"/>
                                    <a:pt x="389" y="54"/>
                                    <a:pt x="378" y="54"/>
                                  </a:cubicBezTo>
                                  <a:cubicBezTo>
                                    <a:pt x="366" y="54"/>
                                    <a:pt x="356" y="59"/>
                                    <a:pt x="348" y="66"/>
                                  </a:cubicBezTo>
                                  <a:cubicBezTo>
                                    <a:pt x="341" y="74"/>
                                    <a:pt x="336" y="84"/>
                                    <a:pt x="336" y="96"/>
                                  </a:cubicBezTo>
                                  <a:cubicBezTo>
                                    <a:pt x="336" y="97"/>
                                    <a:pt x="336" y="98"/>
                                    <a:pt x="336" y="100"/>
                                  </a:cubicBezTo>
                                  <a:cubicBezTo>
                                    <a:pt x="338" y="101"/>
                                    <a:pt x="341" y="102"/>
                                    <a:pt x="343" y="103"/>
                                  </a:cubicBezTo>
                                  <a:cubicBezTo>
                                    <a:pt x="342" y="101"/>
                                    <a:pt x="342" y="98"/>
                                    <a:pt x="342" y="96"/>
                                  </a:cubicBezTo>
                                  <a:cubicBezTo>
                                    <a:pt x="342" y="76"/>
                                    <a:pt x="358" y="60"/>
                                    <a:pt x="378" y="60"/>
                                  </a:cubicBezTo>
                                  <a:cubicBezTo>
                                    <a:pt x="398" y="60"/>
                                    <a:pt x="414" y="76"/>
                                    <a:pt x="414" y="96"/>
                                  </a:cubicBezTo>
                                  <a:cubicBezTo>
                                    <a:pt x="414" y="98"/>
                                    <a:pt x="413" y="100"/>
                                    <a:pt x="413" y="102"/>
                                  </a:cubicBezTo>
                                  <a:cubicBezTo>
                                    <a:pt x="415" y="101"/>
                                    <a:pt x="417" y="100"/>
                                    <a:pt x="420" y="99"/>
                                  </a:cubicBezTo>
                                  <a:cubicBezTo>
                                    <a:pt x="420" y="98"/>
                                    <a:pt x="420" y="97"/>
                                    <a:pt x="420" y="96"/>
                                  </a:cubicBezTo>
                                  <a:close/>
                                  <a:moveTo>
                                    <a:pt x="298" y="96"/>
                                  </a:moveTo>
                                  <a:cubicBezTo>
                                    <a:pt x="298" y="84"/>
                                    <a:pt x="293" y="74"/>
                                    <a:pt x="286" y="66"/>
                                  </a:cubicBezTo>
                                  <a:cubicBezTo>
                                    <a:pt x="278" y="59"/>
                                    <a:pt x="267" y="54"/>
                                    <a:pt x="256" y="54"/>
                                  </a:cubicBezTo>
                                  <a:cubicBezTo>
                                    <a:pt x="244" y="54"/>
                                    <a:pt x="234" y="59"/>
                                    <a:pt x="226" y="66"/>
                                  </a:cubicBezTo>
                                  <a:cubicBezTo>
                                    <a:pt x="219" y="74"/>
                                    <a:pt x="214" y="84"/>
                                    <a:pt x="214" y="96"/>
                                  </a:cubicBezTo>
                                  <a:cubicBezTo>
                                    <a:pt x="214" y="97"/>
                                    <a:pt x="214" y="98"/>
                                    <a:pt x="214" y="100"/>
                                  </a:cubicBezTo>
                                  <a:cubicBezTo>
                                    <a:pt x="216" y="101"/>
                                    <a:pt x="219" y="102"/>
                                    <a:pt x="221" y="103"/>
                                  </a:cubicBezTo>
                                  <a:cubicBezTo>
                                    <a:pt x="220" y="101"/>
                                    <a:pt x="220" y="98"/>
                                    <a:pt x="220" y="96"/>
                                  </a:cubicBezTo>
                                  <a:cubicBezTo>
                                    <a:pt x="220" y="76"/>
                                    <a:pt x="236" y="60"/>
                                    <a:pt x="256" y="60"/>
                                  </a:cubicBezTo>
                                  <a:cubicBezTo>
                                    <a:pt x="276" y="60"/>
                                    <a:pt x="292" y="76"/>
                                    <a:pt x="292" y="96"/>
                                  </a:cubicBezTo>
                                  <a:cubicBezTo>
                                    <a:pt x="292" y="98"/>
                                    <a:pt x="291" y="101"/>
                                    <a:pt x="291" y="103"/>
                                  </a:cubicBezTo>
                                  <a:cubicBezTo>
                                    <a:pt x="293" y="102"/>
                                    <a:pt x="295" y="101"/>
                                    <a:pt x="298" y="100"/>
                                  </a:cubicBezTo>
                                  <a:cubicBezTo>
                                    <a:pt x="298" y="98"/>
                                    <a:pt x="298" y="97"/>
                                    <a:pt x="298" y="96"/>
                                  </a:cubicBezTo>
                                  <a:close/>
                                  <a:moveTo>
                                    <a:pt x="172" y="112"/>
                                  </a:moveTo>
                                  <a:cubicBezTo>
                                    <a:pt x="174" y="113"/>
                                    <a:pt x="175" y="115"/>
                                    <a:pt x="176" y="117"/>
                                  </a:cubicBezTo>
                                  <a:cubicBezTo>
                                    <a:pt x="182" y="113"/>
                                    <a:pt x="188" y="111"/>
                                    <a:pt x="195" y="111"/>
                                  </a:cubicBezTo>
                                  <a:cubicBezTo>
                                    <a:pt x="202" y="111"/>
                                    <a:pt x="209" y="113"/>
                                    <a:pt x="214" y="117"/>
                                  </a:cubicBezTo>
                                  <a:cubicBezTo>
                                    <a:pt x="216" y="115"/>
                                    <a:pt x="217" y="114"/>
                                    <a:pt x="218" y="112"/>
                                  </a:cubicBezTo>
                                  <a:cubicBezTo>
                                    <a:pt x="212" y="108"/>
                                    <a:pt x="204" y="105"/>
                                    <a:pt x="195" y="105"/>
                                  </a:cubicBezTo>
                                  <a:cubicBezTo>
                                    <a:pt x="187" y="105"/>
                                    <a:pt x="179" y="108"/>
                                    <a:pt x="172" y="112"/>
                                  </a:cubicBezTo>
                                  <a:close/>
                                  <a:moveTo>
                                    <a:pt x="177" y="118"/>
                                  </a:moveTo>
                                  <a:cubicBezTo>
                                    <a:pt x="178" y="119"/>
                                    <a:pt x="179" y="121"/>
                                    <a:pt x="180" y="123"/>
                                  </a:cubicBezTo>
                                  <a:cubicBezTo>
                                    <a:pt x="184" y="120"/>
                                    <a:pt x="189" y="118"/>
                                    <a:pt x="195" y="118"/>
                                  </a:cubicBezTo>
                                  <a:cubicBezTo>
                                    <a:pt x="201" y="118"/>
                                    <a:pt x="206" y="120"/>
                                    <a:pt x="211" y="123"/>
                                  </a:cubicBezTo>
                                  <a:cubicBezTo>
                                    <a:pt x="212" y="121"/>
                                    <a:pt x="213" y="120"/>
                                    <a:pt x="214" y="118"/>
                                  </a:cubicBezTo>
                                  <a:cubicBezTo>
                                    <a:pt x="208" y="115"/>
                                    <a:pt x="202" y="113"/>
                                    <a:pt x="195" y="113"/>
                                  </a:cubicBezTo>
                                  <a:cubicBezTo>
                                    <a:pt x="188" y="113"/>
                                    <a:pt x="182" y="115"/>
                                    <a:pt x="177" y="118"/>
                                  </a:cubicBezTo>
                                  <a:close/>
                                  <a:moveTo>
                                    <a:pt x="181" y="124"/>
                                  </a:moveTo>
                                  <a:cubicBezTo>
                                    <a:pt x="182" y="126"/>
                                    <a:pt x="182" y="128"/>
                                    <a:pt x="183" y="130"/>
                                  </a:cubicBezTo>
                                  <a:cubicBezTo>
                                    <a:pt x="187" y="127"/>
                                    <a:pt x="191" y="126"/>
                                    <a:pt x="195" y="126"/>
                                  </a:cubicBezTo>
                                  <a:cubicBezTo>
                                    <a:pt x="200" y="126"/>
                                    <a:pt x="204" y="128"/>
                                    <a:pt x="208" y="130"/>
                                  </a:cubicBezTo>
                                  <a:cubicBezTo>
                                    <a:pt x="208" y="128"/>
                                    <a:pt x="209" y="126"/>
                                    <a:pt x="210" y="124"/>
                                  </a:cubicBezTo>
                                  <a:cubicBezTo>
                                    <a:pt x="206" y="122"/>
                                    <a:pt x="201" y="120"/>
                                    <a:pt x="195" y="120"/>
                                  </a:cubicBezTo>
                                  <a:cubicBezTo>
                                    <a:pt x="190" y="120"/>
                                    <a:pt x="185" y="121"/>
                                    <a:pt x="181" y="124"/>
                                  </a:cubicBezTo>
                                  <a:close/>
                                  <a:moveTo>
                                    <a:pt x="184" y="131"/>
                                  </a:moveTo>
                                  <a:cubicBezTo>
                                    <a:pt x="184" y="133"/>
                                    <a:pt x="185" y="135"/>
                                    <a:pt x="185" y="138"/>
                                  </a:cubicBezTo>
                                  <a:cubicBezTo>
                                    <a:pt x="188" y="135"/>
                                    <a:pt x="191" y="134"/>
                                    <a:pt x="195" y="134"/>
                                  </a:cubicBezTo>
                                  <a:cubicBezTo>
                                    <a:pt x="199" y="134"/>
                                    <a:pt x="203" y="136"/>
                                    <a:pt x="205" y="139"/>
                                  </a:cubicBezTo>
                                  <a:cubicBezTo>
                                    <a:pt x="206" y="136"/>
                                    <a:pt x="206" y="134"/>
                                    <a:pt x="207" y="132"/>
                                  </a:cubicBezTo>
                                  <a:cubicBezTo>
                                    <a:pt x="204" y="129"/>
                                    <a:pt x="200" y="128"/>
                                    <a:pt x="195" y="128"/>
                                  </a:cubicBezTo>
                                  <a:cubicBezTo>
                                    <a:pt x="191" y="128"/>
                                    <a:pt x="187" y="129"/>
                                    <a:pt x="184" y="131"/>
                                  </a:cubicBezTo>
                                  <a:close/>
                                  <a:moveTo>
                                    <a:pt x="205" y="147"/>
                                  </a:moveTo>
                                  <a:cubicBezTo>
                                    <a:pt x="205" y="145"/>
                                    <a:pt x="205" y="143"/>
                                    <a:pt x="205" y="141"/>
                                  </a:cubicBezTo>
                                  <a:cubicBezTo>
                                    <a:pt x="203" y="137"/>
                                    <a:pt x="199" y="135"/>
                                    <a:pt x="195" y="135"/>
                                  </a:cubicBezTo>
                                  <a:cubicBezTo>
                                    <a:pt x="191" y="135"/>
                                    <a:pt x="188" y="137"/>
                                    <a:pt x="186" y="140"/>
                                  </a:cubicBezTo>
                                  <a:cubicBezTo>
                                    <a:pt x="186" y="142"/>
                                    <a:pt x="186" y="145"/>
                                    <a:pt x="186" y="147"/>
                                  </a:cubicBezTo>
                                  <a:cubicBezTo>
                                    <a:pt x="186" y="147"/>
                                    <a:pt x="186" y="148"/>
                                    <a:pt x="186" y="148"/>
                                  </a:cubicBezTo>
                                  <a:cubicBezTo>
                                    <a:pt x="187" y="148"/>
                                    <a:pt x="188" y="148"/>
                                    <a:pt x="188" y="148"/>
                                  </a:cubicBezTo>
                                  <a:cubicBezTo>
                                    <a:pt x="188" y="148"/>
                                    <a:pt x="188" y="147"/>
                                    <a:pt x="188" y="147"/>
                                  </a:cubicBezTo>
                                  <a:cubicBezTo>
                                    <a:pt x="188" y="143"/>
                                    <a:pt x="191" y="140"/>
                                    <a:pt x="195" y="140"/>
                                  </a:cubicBezTo>
                                  <a:cubicBezTo>
                                    <a:pt x="199" y="140"/>
                                    <a:pt x="202" y="143"/>
                                    <a:pt x="202" y="147"/>
                                  </a:cubicBezTo>
                                  <a:cubicBezTo>
                                    <a:pt x="202" y="147"/>
                                    <a:pt x="202" y="148"/>
                                    <a:pt x="202" y="148"/>
                                  </a:cubicBezTo>
                                  <a:cubicBezTo>
                                    <a:pt x="203" y="148"/>
                                    <a:pt x="204" y="148"/>
                                    <a:pt x="205" y="148"/>
                                  </a:cubicBezTo>
                                  <a:cubicBezTo>
                                    <a:pt x="205" y="148"/>
                                    <a:pt x="205" y="148"/>
                                    <a:pt x="205" y="147"/>
                                  </a:cubicBezTo>
                                  <a:close/>
                                  <a:moveTo>
                                    <a:pt x="195" y="142"/>
                                  </a:moveTo>
                                  <a:cubicBezTo>
                                    <a:pt x="192" y="142"/>
                                    <a:pt x="190" y="144"/>
                                    <a:pt x="190" y="147"/>
                                  </a:cubicBezTo>
                                  <a:cubicBezTo>
                                    <a:pt x="190" y="147"/>
                                    <a:pt x="190" y="147"/>
                                    <a:pt x="190" y="148"/>
                                  </a:cubicBezTo>
                                  <a:cubicBezTo>
                                    <a:pt x="192" y="147"/>
                                    <a:pt x="193" y="147"/>
                                    <a:pt x="195" y="147"/>
                                  </a:cubicBezTo>
                                  <a:cubicBezTo>
                                    <a:pt x="197" y="147"/>
                                    <a:pt x="198" y="147"/>
                                    <a:pt x="200" y="148"/>
                                  </a:cubicBezTo>
                                  <a:cubicBezTo>
                                    <a:pt x="200" y="147"/>
                                    <a:pt x="200" y="147"/>
                                    <a:pt x="200" y="147"/>
                                  </a:cubicBezTo>
                                  <a:cubicBezTo>
                                    <a:pt x="200" y="144"/>
                                    <a:pt x="198" y="142"/>
                                    <a:pt x="195" y="142"/>
                                  </a:cubicBezTo>
                                  <a:close/>
                                  <a:moveTo>
                                    <a:pt x="166" y="158"/>
                                  </a:moveTo>
                                  <a:cubicBezTo>
                                    <a:pt x="168" y="159"/>
                                    <a:pt x="170" y="161"/>
                                    <a:pt x="171" y="162"/>
                                  </a:cubicBezTo>
                                  <a:cubicBezTo>
                                    <a:pt x="178" y="158"/>
                                    <a:pt x="186" y="155"/>
                                    <a:pt x="195" y="155"/>
                                  </a:cubicBezTo>
                                  <a:cubicBezTo>
                                    <a:pt x="204" y="155"/>
                                    <a:pt x="212" y="158"/>
                                    <a:pt x="219" y="163"/>
                                  </a:cubicBezTo>
                                  <a:cubicBezTo>
                                    <a:pt x="221" y="161"/>
                                    <a:pt x="222" y="160"/>
                                    <a:pt x="224" y="158"/>
                                  </a:cubicBezTo>
                                  <a:cubicBezTo>
                                    <a:pt x="216" y="152"/>
                                    <a:pt x="206" y="149"/>
                                    <a:pt x="195" y="149"/>
                                  </a:cubicBezTo>
                                  <a:cubicBezTo>
                                    <a:pt x="184" y="149"/>
                                    <a:pt x="174" y="152"/>
                                    <a:pt x="166" y="158"/>
                                  </a:cubicBezTo>
                                  <a:close/>
                                  <a:moveTo>
                                    <a:pt x="172" y="163"/>
                                  </a:moveTo>
                                  <a:cubicBezTo>
                                    <a:pt x="174" y="165"/>
                                    <a:pt x="175" y="166"/>
                                    <a:pt x="176" y="168"/>
                                  </a:cubicBezTo>
                                  <a:cubicBezTo>
                                    <a:pt x="182" y="165"/>
                                    <a:pt x="188" y="163"/>
                                    <a:pt x="195" y="163"/>
                                  </a:cubicBezTo>
                                  <a:cubicBezTo>
                                    <a:pt x="202" y="163"/>
                                    <a:pt x="209" y="165"/>
                                    <a:pt x="214" y="168"/>
                                  </a:cubicBezTo>
                                  <a:cubicBezTo>
                                    <a:pt x="216" y="167"/>
                                    <a:pt x="217" y="165"/>
                                    <a:pt x="218" y="164"/>
                                  </a:cubicBezTo>
                                  <a:cubicBezTo>
                                    <a:pt x="212" y="159"/>
                                    <a:pt x="204" y="157"/>
                                    <a:pt x="195" y="157"/>
                                  </a:cubicBezTo>
                                  <a:cubicBezTo>
                                    <a:pt x="187" y="157"/>
                                    <a:pt x="179" y="159"/>
                                    <a:pt x="172" y="163"/>
                                  </a:cubicBezTo>
                                  <a:close/>
                                  <a:moveTo>
                                    <a:pt x="177" y="169"/>
                                  </a:moveTo>
                                  <a:cubicBezTo>
                                    <a:pt x="178" y="171"/>
                                    <a:pt x="179" y="172"/>
                                    <a:pt x="180" y="174"/>
                                  </a:cubicBezTo>
                                  <a:cubicBezTo>
                                    <a:pt x="184" y="171"/>
                                    <a:pt x="189" y="170"/>
                                    <a:pt x="195" y="170"/>
                                  </a:cubicBezTo>
                                  <a:cubicBezTo>
                                    <a:pt x="201" y="170"/>
                                    <a:pt x="206" y="171"/>
                                    <a:pt x="211" y="174"/>
                                  </a:cubicBezTo>
                                  <a:cubicBezTo>
                                    <a:pt x="212" y="173"/>
                                    <a:pt x="213" y="171"/>
                                    <a:pt x="214" y="170"/>
                                  </a:cubicBezTo>
                                  <a:cubicBezTo>
                                    <a:pt x="208" y="166"/>
                                    <a:pt x="202" y="164"/>
                                    <a:pt x="195" y="164"/>
                                  </a:cubicBezTo>
                                  <a:cubicBezTo>
                                    <a:pt x="188" y="164"/>
                                    <a:pt x="182" y="166"/>
                                    <a:pt x="177" y="169"/>
                                  </a:cubicBezTo>
                                  <a:close/>
                                  <a:moveTo>
                                    <a:pt x="181" y="175"/>
                                  </a:moveTo>
                                  <a:cubicBezTo>
                                    <a:pt x="182" y="177"/>
                                    <a:pt x="182" y="179"/>
                                    <a:pt x="183" y="181"/>
                                  </a:cubicBezTo>
                                  <a:cubicBezTo>
                                    <a:pt x="187" y="179"/>
                                    <a:pt x="191" y="177"/>
                                    <a:pt x="195" y="177"/>
                                  </a:cubicBezTo>
                                  <a:cubicBezTo>
                                    <a:pt x="200" y="177"/>
                                    <a:pt x="204" y="179"/>
                                    <a:pt x="208" y="182"/>
                                  </a:cubicBezTo>
                                  <a:cubicBezTo>
                                    <a:pt x="208" y="180"/>
                                    <a:pt x="209" y="178"/>
                                    <a:pt x="210" y="176"/>
                                  </a:cubicBezTo>
                                  <a:cubicBezTo>
                                    <a:pt x="206" y="173"/>
                                    <a:pt x="201" y="171"/>
                                    <a:pt x="195" y="171"/>
                                  </a:cubicBezTo>
                                  <a:cubicBezTo>
                                    <a:pt x="190" y="171"/>
                                    <a:pt x="185" y="173"/>
                                    <a:pt x="181" y="175"/>
                                  </a:cubicBezTo>
                                  <a:close/>
                                  <a:moveTo>
                                    <a:pt x="184" y="183"/>
                                  </a:moveTo>
                                  <a:cubicBezTo>
                                    <a:pt x="184" y="185"/>
                                    <a:pt x="185" y="187"/>
                                    <a:pt x="185" y="189"/>
                                  </a:cubicBezTo>
                                  <a:cubicBezTo>
                                    <a:pt x="188" y="187"/>
                                    <a:pt x="191" y="185"/>
                                    <a:pt x="195" y="185"/>
                                  </a:cubicBezTo>
                                  <a:cubicBezTo>
                                    <a:pt x="199" y="185"/>
                                    <a:pt x="203" y="187"/>
                                    <a:pt x="205" y="190"/>
                                  </a:cubicBezTo>
                                  <a:cubicBezTo>
                                    <a:pt x="206" y="188"/>
                                    <a:pt x="206" y="185"/>
                                    <a:pt x="207" y="183"/>
                                  </a:cubicBezTo>
                                  <a:cubicBezTo>
                                    <a:pt x="204" y="181"/>
                                    <a:pt x="200" y="179"/>
                                    <a:pt x="195" y="179"/>
                                  </a:cubicBezTo>
                                  <a:cubicBezTo>
                                    <a:pt x="191" y="179"/>
                                    <a:pt x="187" y="180"/>
                                    <a:pt x="184" y="183"/>
                                  </a:cubicBezTo>
                                  <a:close/>
                                  <a:moveTo>
                                    <a:pt x="205" y="199"/>
                                  </a:moveTo>
                                  <a:cubicBezTo>
                                    <a:pt x="205" y="196"/>
                                    <a:pt x="205" y="194"/>
                                    <a:pt x="205" y="192"/>
                                  </a:cubicBezTo>
                                  <a:cubicBezTo>
                                    <a:pt x="203" y="189"/>
                                    <a:pt x="199" y="187"/>
                                    <a:pt x="195" y="187"/>
                                  </a:cubicBezTo>
                                  <a:cubicBezTo>
                                    <a:pt x="191" y="187"/>
                                    <a:pt x="188" y="188"/>
                                    <a:pt x="186" y="191"/>
                                  </a:cubicBezTo>
                                  <a:cubicBezTo>
                                    <a:pt x="186" y="194"/>
                                    <a:pt x="186" y="196"/>
                                    <a:pt x="186" y="199"/>
                                  </a:cubicBezTo>
                                  <a:cubicBezTo>
                                    <a:pt x="186" y="199"/>
                                    <a:pt x="186" y="199"/>
                                    <a:pt x="186" y="199"/>
                                  </a:cubicBezTo>
                                  <a:cubicBezTo>
                                    <a:pt x="187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5"/>
                                    <a:pt x="191" y="192"/>
                                    <a:pt x="195" y="192"/>
                                  </a:cubicBezTo>
                                  <a:cubicBezTo>
                                    <a:pt x="199" y="192"/>
                                    <a:pt x="202" y="195"/>
                                    <a:pt x="202" y="199"/>
                                  </a:cubicBezTo>
                                  <a:cubicBezTo>
                                    <a:pt x="202" y="199"/>
                                    <a:pt x="202" y="199"/>
                                    <a:pt x="202" y="199"/>
                                  </a:cubicBezTo>
                                  <a:cubicBezTo>
                                    <a:pt x="203" y="199"/>
                                    <a:pt x="204" y="199"/>
                                    <a:pt x="205" y="200"/>
                                  </a:cubicBezTo>
                                  <a:cubicBezTo>
                                    <a:pt x="205" y="199"/>
                                    <a:pt x="205" y="199"/>
                                    <a:pt x="205" y="199"/>
                                  </a:cubicBezTo>
                                  <a:close/>
                                  <a:moveTo>
                                    <a:pt x="195" y="193"/>
                                  </a:moveTo>
                                  <a:cubicBezTo>
                                    <a:pt x="192" y="193"/>
                                    <a:pt x="190" y="196"/>
                                    <a:pt x="190" y="199"/>
                                  </a:cubicBezTo>
                                  <a:cubicBezTo>
                                    <a:pt x="190" y="199"/>
                                    <a:pt x="190" y="199"/>
                                    <a:pt x="190" y="199"/>
                                  </a:cubicBezTo>
                                  <a:cubicBezTo>
                                    <a:pt x="192" y="199"/>
                                    <a:pt x="193" y="199"/>
                                    <a:pt x="195" y="199"/>
                                  </a:cubicBezTo>
                                  <a:cubicBezTo>
                                    <a:pt x="197" y="199"/>
                                    <a:pt x="198" y="199"/>
                                    <a:pt x="200" y="199"/>
                                  </a:cubicBezTo>
                                  <a:cubicBezTo>
                                    <a:pt x="200" y="199"/>
                                    <a:pt x="200" y="199"/>
                                    <a:pt x="200" y="199"/>
                                  </a:cubicBezTo>
                                  <a:cubicBezTo>
                                    <a:pt x="200" y="196"/>
                                    <a:pt x="198" y="193"/>
                                    <a:pt x="195" y="193"/>
                                  </a:cubicBezTo>
                                  <a:close/>
                                  <a:moveTo>
                                    <a:pt x="166" y="209"/>
                                  </a:moveTo>
                                  <a:cubicBezTo>
                                    <a:pt x="168" y="211"/>
                                    <a:pt x="170" y="212"/>
                                    <a:pt x="171" y="214"/>
                                  </a:cubicBezTo>
                                  <a:cubicBezTo>
                                    <a:pt x="178" y="209"/>
                                    <a:pt x="186" y="206"/>
                                    <a:pt x="195" y="206"/>
                                  </a:cubicBezTo>
                                  <a:cubicBezTo>
                                    <a:pt x="204" y="206"/>
                                    <a:pt x="212" y="209"/>
                                    <a:pt x="219" y="214"/>
                                  </a:cubicBezTo>
                                  <a:cubicBezTo>
                                    <a:pt x="221" y="212"/>
                                    <a:pt x="222" y="211"/>
                                    <a:pt x="224" y="210"/>
                                  </a:cubicBezTo>
                                  <a:cubicBezTo>
                                    <a:pt x="216" y="204"/>
                                    <a:pt x="206" y="200"/>
                                    <a:pt x="195" y="200"/>
                                  </a:cubicBezTo>
                                  <a:cubicBezTo>
                                    <a:pt x="184" y="200"/>
                                    <a:pt x="174" y="204"/>
                                    <a:pt x="166" y="209"/>
                                  </a:cubicBezTo>
                                  <a:close/>
                                  <a:moveTo>
                                    <a:pt x="172" y="215"/>
                                  </a:moveTo>
                                  <a:cubicBezTo>
                                    <a:pt x="174" y="216"/>
                                    <a:pt x="175" y="218"/>
                                    <a:pt x="176" y="219"/>
                                  </a:cubicBezTo>
                                  <a:cubicBezTo>
                                    <a:pt x="182" y="216"/>
                                    <a:pt x="188" y="214"/>
                                    <a:pt x="195" y="214"/>
                                  </a:cubicBezTo>
                                  <a:cubicBezTo>
                                    <a:pt x="202" y="214"/>
                                    <a:pt x="209" y="216"/>
                                    <a:pt x="214" y="220"/>
                                  </a:cubicBezTo>
                                  <a:cubicBezTo>
                                    <a:pt x="216" y="218"/>
                                    <a:pt x="217" y="217"/>
                                    <a:pt x="218" y="215"/>
                                  </a:cubicBezTo>
                                  <a:cubicBezTo>
                                    <a:pt x="212" y="211"/>
                                    <a:pt x="204" y="208"/>
                                    <a:pt x="195" y="208"/>
                                  </a:cubicBezTo>
                                  <a:cubicBezTo>
                                    <a:pt x="187" y="208"/>
                                    <a:pt x="179" y="210"/>
                                    <a:pt x="172" y="215"/>
                                  </a:cubicBezTo>
                                  <a:close/>
                                  <a:moveTo>
                                    <a:pt x="177" y="221"/>
                                  </a:moveTo>
                                  <a:cubicBezTo>
                                    <a:pt x="178" y="222"/>
                                    <a:pt x="179" y="224"/>
                                    <a:pt x="180" y="225"/>
                                  </a:cubicBezTo>
                                  <a:cubicBezTo>
                                    <a:pt x="184" y="223"/>
                                    <a:pt x="189" y="221"/>
                                    <a:pt x="195" y="221"/>
                                  </a:cubicBezTo>
                                  <a:cubicBezTo>
                                    <a:pt x="201" y="221"/>
                                    <a:pt x="206" y="223"/>
                                    <a:pt x="211" y="226"/>
                                  </a:cubicBezTo>
                                  <a:cubicBezTo>
                                    <a:pt x="212" y="224"/>
                                    <a:pt x="213" y="223"/>
                                    <a:pt x="214" y="221"/>
                                  </a:cubicBezTo>
                                  <a:cubicBezTo>
                                    <a:pt x="208" y="218"/>
                                    <a:pt x="202" y="216"/>
                                    <a:pt x="195" y="216"/>
                                  </a:cubicBezTo>
                                  <a:cubicBezTo>
                                    <a:pt x="188" y="216"/>
                                    <a:pt x="182" y="218"/>
                                    <a:pt x="177" y="221"/>
                                  </a:cubicBezTo>
                                  <a:close/>
                                  <a:moveTo>
                                    <a:pt x="181" y="227"/>
                                  </a:moveTo>
                                  <a:cubicBezTo>
                                    <a:pt x="182" y="229"/>
                                    <a:pt x="182" y="231"/>
                                    <a:pt x="183" y="232"/>
                                  </a:cubicBezTo>
                                  <a:cubicBezTo>
                                    <a:pt x="187" y="230"/>
                                    <a:pt x="191" y="229"/>
                                    <a:pt x="195" y="229"/>
                                  </a:cubicBezTo>
                                  <a:cubicBezTo>
                                    <a:pt x="200" y="229"/>
                                    <a:pt x="204" y="230"/>
                                    <a:pt x="208" y="233"/>
                                  </a:cubicBezTo>
                                  <a:cubicBezTo>
                                    <a:pt x="208" y="231"/>
                                    <a:pt x="209" y="229"/>
                                    <a:pt x="210" y="227"/>
                                  </a:cubicBezTo>
                                  <a:cubicBezTo>
                                    <a:pt x="206" y="224"/>
                                    <a:pt x="201" y="223"/>
                                    <a:pt x="195" y="223"/>
                                  </a:cubicBezTo>
                                  <a:cubicBezTo>
                                    <a:pt x="190" y="223"/>
                                    <a:pt x="185" y="224"/>
                                    <a:pt x="181" y="227"/>
                                  </a:cubicBezTo>
                                  <a:close/>
                                  <a:moveTo>
                                    <a:pt x="184" y="234"/>
                                  </a:moveTo>
                                  <a:cubicBezTo>
                                    <a:pt x="184" y="236"/>
                                    <a:pt x="185" y="238"/>
                                    <a:pt x="185" y="240"/>
                                  </a:cubicBezTo>
                                  <a:cubicBezTo>
                                    <a:pt x="188" y="238"/>
                                    <a:pt x="191" y="236"/>
                                    <a:pt x="195" y="236"/>
                                  </a:cubicBezTo>
                                  <a:cubicBezTo>
                                    <a:pt x="199" y="236"/>
                                    <a:pt x="203" y="238"/>
                                    <a:pt x="205" y="241"/>
                                  </a:cubicBezTo>
                                  <a:cubicBezTo>
                                    <a:pt x="206" y="239"/>
                                    <a:pt x="206" y="237"/>
                                    <a:pt x="207" y="235"/>
                                  </a:cubicBezTo>
                                  <a:cubicBezTo>
                                    <a:pt x="204" y="232"/>
                                    <a:pt x="200" y="230"/>
                                    <a:pt x="195" y="230"/>
                                  </a:cubicBezTo>
                                  <a:cubicBezTo>
                                    <a:pt x="191" y="230"/>
                                    <a:pt x="187" y="232"/>
                                    <a:pt x="184" y="234"/>
                                  </a:cubicBezTo>
                                  <a:close/>
                                  <a:moveTo>
                                    <a:pt x="205" y="250"/>
                                  </a:moveTo>
                                  <a:cubicBezTo>
                                    <a:pt x="205" y="248"/>
                                    <a:pt x="205" y="246"/>
                                    <a:pt x="205" y="244"/>
                                  </a:cubicBezTo>
                                  <a:cubicBezTo>
                                    <a:pt x="203" y="240"/>
                                    <a:pt x="199" y="238"/>
                                    <a:pt x="195" y="238"/>
                                  </a:cubicBezTo>
                                  <a:cubicBezTo>
                                    <a:pt x="191" y="238"/>
                                    <a:pt x="188" y="240"/>
                                    <a:pt x="186" y="242"/>
                                  </a:cubicBezTo>
                                  <a:cubicBezTo>
                                    <a:pt x="186" y="245"/>
                                    <a:pt x="186" y="247"/>
                                    <a:pt x="186" y="250"/>
                                  </a:cubicBezTo>
                                  <a:cubicBezTo>
                                    <a:pt x="186" y="250"/>
                                    <a:pt x="186" y="251"/>
                                    <a:pt x="186" y="251"/>
                                  </a:cubicBezTo>
                                  <a:cubicBezTo>
                                    <a:pt x="187" y="251"/>
                                    <a:pt x="188" y="251"/>
                                    <a:pt x="188" y="251"/>
                                  </a:cubicBezTo>
                                  <a:cubicBezTo>
                                    <a:pt x="188" y="250"/>
                                    <a:pt x="188" y="250"/>
                                    <a:pt x="188" y="250"/>
                                  </a:cubicBezTo>
                                  <a:cubicBezTo>
                                    <a:pt x="188" y="246"/>
                                    <a:pt x="191" y="243"/>
                                    <a:pt x="195" y="243"/>
                                  </a:cubicBezTo>
                                  <a:cubicBezTo>
                                    <a:pt x="199" y="243"/>
                                    <a:pt x="202" y="246"/>
                                    <a:pt x="202" y="250"/>
                                  </a:cubicBezTo>
                                  <a:cubicBezTo>
                                    <a:pt x="202" y="250"/>
                                    <a:pt x="202" y="250"/>
                                    <a:pt x="202" y="251"/>
                                  </a:cubicBezTo>
                                  <a:cubicBezTo>
                                    <a:pt x="203" y="251"/>
                                    <a:pt x="204" y="251"/>
                                    <a:pt x="205" y="251"/>
                                  </a:cubicBezTo>
                                  <a:cubicBezTo>
                                    <a:pt x="205" y="251"/>
                                    <a:pt x="205" y="250"/>
                                    <a:pt x="205" y="250"/>
                                  </a:cubicBezTo>
                                  <a:close/>
                                  <a:moveTo>
                                    <a:pt x="195" y="245"/>
                                  </a:moveTo>
                                  <a:cubicBezTo>
                                    <a:pt x="192" y="245"/>
                                    <a:pt x="190" y="247"/>
                                    <a:pt x="190" y="250"/>
                                  </a:cubicBezTo>
                                  <a:cubicBezTo>
                                    <a:pt x="190" y="250"/>
                                    <a:pt x="190" y="250"/>
                                    <a:pt x="190" y="250"/>
                                  </a:cubicBezTo>
                                  <a:cubicBezTo>
                                    <a:pt x="192" y="250"/>
                                    <a:pt x="193" y="250"/>
                                    <a:pt x="195" y="250"/>
                                  </a:cubicBezTo>
                                  <a:cubicBezTo>
                                    <a:pt x="197" y="250"/>
                                    <a:pt x="198" y="250"/>
                                    <a:pt x="200" y="250"/>
                                  </a:cubicBezTo>
                                  <a:cubicBezTo>
                                    <a:pt x="200" y="250"/>
                                    <a:pt x="200" y="250"/>
                                    <a:pt x="200" y="250"/>
                                  </a:cubicBezTo>
                                  <a:cubicBezTo>
                                    <a:pt x="200" y="247"/>
                                    <a:pt x="198" y="245"/>
                                    <a:pt x="195" y="245"/>
                                  </a:cubicBezTo>
                                  <a:close/>
                                  <a:moveTo>
                                    <a:pt x="166" y="261"/>
                                  </a:moveTo>
                                  <a:cubicBezTo>
                                    <a:pt x="168" y="262"/>
                                    <a:pt x="170" y="263"/>
                                    <a:pt x="171" y="265"/>
                                  </a:cubicBezTo>
                                  <a:cubicBezTo>
                                    <a:pt x="178" y="260"/>
                                    <a:pt x="186" y="258"/>
                                    <a:pt x="195" y="258"/>
                                  </a:cubicBezTo>
                                  <a:cubicBezTo>
                                    <a:pt x="204" y="258"/>
                                    <a:pt x="212" y="261"/>
                                    <a:pt x="219" y="265"/>
                                  </a:cubicBezTo>
                                  <a:cubicBezTo>
                                    <a:pt x="221" y="264"/>
                                    <a:pt x="222" y="262"/>
                                    <a:pt x="224" y="261"/>
                                  </a:cubicBezTo>
                                  <a:cubicBezTo>
                                    <a:pt x="216" y="255"/>
                                    <a:pt x="206" y="252"/>
                                    <a:pt x="195" y="252"/>
                                  </a:cubicBezTo>
                                  <a:cubicBezTo>
                                    <a:pt x="184" y="252"/>
                                    <a:pt x="174" y="255"/>
                                    <a:pt x="166" y="261"/>
                                  </a:cubicBezTo>
                                  <a:close/>
                                  <a:moveTo>
                                    <a:pt x="172" y="266"/>
                                  </a:moveTo>
                                  <a:cubicBezTo>
                                    <a:pt x="174" y="268"/>
                                    <a:pt x="175" y="269"/>
                                    <a:pt x="176" y="271"/>
                                  </a:cubicBezTo>
                                  <a:cubicBezTo>
                                    <a:pt x="182" y="267"/>
                                    <a:pt x="188" y="265"/>
                                    <a:pt x="195" y="265"/>
                                  </a:cubicBezTo>
                                  <a:cubicBezTo>
                                    <a:pt x="202" y="265"/>
                                    <a:pt x="209" y="268"/>
                                    <a:pt x="214" y="271"/>
                                  </a:cubicBezTo>
                                  <a:cubicBezTo>
                                    <a:pt x="216" y="270"/>
                                    <a:pt x="217" y="268"/>
                                    <a:pt x="218" y="266"/>
                                  </a:cubicBezTo>
                                  <a:cubicBezTo>
                                    <a:pt x="212" y="262"/>
                                    <a:pt x="204" y="259"/>
                                    <a:pt x="195" y="259"/>
                                  </a:cubicBezTo>
                                  <a:cubicBezTo>
                                    <a:pt x="187" y="259"/>
                                    <a:pt x="179" y="262"/>
                                    <a:pt x="172" y="266"/>
                                  </a:cubicBezTo>
                                  <a:close/>
                                  <a:moveTo>
                                    <a:pt x="177" y="272"/>
                                  </a:moveTo>
                                  <a:cubicBezTo>
                                    <a:pt x="178" y="274"/>
                                    <a:pt x="179" y="275"/>
                                    <a:pt x="180" y="277"/>
                                  </a:cubicBezTo>
                                  <a:cubicBezTo>
                                    <a:pt x="184" y="274"/>
                                    <a:pt x="189" y="272"/>
                                    <a:pt x="195" y="272"/>
                                  </a:cubicBezTo>
                                  <a:cubicBezTo>
                                    <a:pt x="201" y="272"/>
                                    <a:pt x="206" y="274"/>
                                    <a:pt x="211" y="277"/>
                                  </a:cubicBezTo>
                                  <a:cubicBezTo>
                                    <a:pt x="212" y="276"/>
                                    <a:pt x="213" y="274"/>
                                    <a:pt x="214" y="273"/>
                                  </a:cubicBezTo>
                                  <a:cubicBezTo>
                                    <a:pt x="208" y="269"/>
                                    <a:pt x="202" y="267"/>
                                    <a:pt x="195" y="267"/>
                                  </a:cubicBezTo>
                                  <a:cubicBezTo>
                                    <a:pt x="188" y="267"/>
                                    <a:pt x="182" y="269"/>
                                    <a:pt x="177" y="272"/>
                                  </a:cubicBezTo>
                                  <a:close/>
                                  <a:moveTo>
                                    <a:pt x="181" y="278"/>
                                  </a:moveTo>
                                  <a:cubicBezTo>
                                    <a:pt x="182" y="280"/>
                                    <a:pt x="182" y="282"/>
                                    <a:pt x="183" y="284"/>
                                  </a:cubicBezTo>
                                  <a:cubicBezTo>
                                    <a:pt x="187" y="282"/>
                                    <a:pt x="191" y="280"/>
                                    <a:pt x="195" y="280"/>
                                  </a:cubicBezTo>
                                  <a:cubicBezTo>
                                    <a:pt x="200" y="280"/>
                                    <a:pt x="204" y="282"/>
                                    <a:pt x="208" y="284"/>
                                  </a:cubicBezTo>
                                  <a:cubicBezTo>
                                    <a:pt x="208" y="282"/>
                                    <a:pt x="209" y="280"/>
                                    <a:pt x="210" y="279"/>
                                  </a:cubicBezTo>
                                  <a:cubicBezTo>
                                    <a:pt x="206" y="276"/>
                                    <a:pt x="201" y="274"/>
                                    <a:pt x="195" y="274"/>
                                  </a:cubicBezTo>
                                  <a:cubicBezTo>
                                    <a:pt x="190" y="274"/>
                                    <a:pt x="185" y="276"/>
                                    <a:pt x="181" y="278"/>
                                  </a:cubicBezTo>
                                  <a:close/>
                                  <a:moveTo>
                                    <a:pt x="184" y="285"/>
                                  </a:moveTo>
                                  <a:cubicBezTo>
                                    <a:pt x="184" y="287"/>
                                    <a:pt x="185" y="290"/>
                                    <a:pt x="185" y="292"/>
                                  </a:cubicBezTo>
                                  <a:cubicBezTo>
                                    <a:pt x="188" y="289"/>
                                    <a:pt x="191" y="288"/>
                                    <a:pt x="195" y="288"/>
                                  </a:cubicBezTo>
                                  <a:cubicBezTo>
                                    <a:pt x="199" y="288"/>
                                    <a:pt x="203" y="290"/>
                                    <a:pt x="205" y="293"/>
                                  </a:cubicBezTo>
                                  <a:cubicBezTo>
                                    <a:pt x="206" y="290"/>
                                    <a:pt x="206" y="288"/>
                                    <a:pt x="207" y="286"/>
                                  </a:cubicBezTo>
                                  <a:cubicBezTo>
                                    <a:pt x="204" y="283"/>
                                    <a:pt x="200" y="282"/>
                                    <a:pt x="195" y="282"/>
                                  </a:cubicBezTo>
                                  <a:cubicBezTo>
                                    <a:pt x="191" y="282"/>
                                    <a:pt x="187" y="283"/>
                                    <a:pt x="184" y="285"/>
                                  </a:cubicBezTo>
                                  <a:close/>
                                  <a:moveTo>
                                    <a:pt x="205" y="301"/>
                                  </a:moveTo>
                                  <a:cubicBezTo>
                                    <a:pt x="205" y="299"/>
                                    <a:pt x="205" y="297"/>
                                    <a:pt x="205" y="295"/>
                                  </a:cubicBezTo>
                                  <a:cubicBezTo>
                                    <a:pt x="203" y="292"/>
                                    <a:pt x="199" y="289"/>
                                    <a:pt x="195" y="289"/>
                                  </a:cubicBezTo>
                                  <a:cubicBezTo>
                                    <a:pt x="191" y="289"/>
                                    <a:pt x="188" y="291"/>
                                    <a:pt x="186" y="294"/>
                                  </a:cubicBezTo>
                                  <a:cubicBezTo>
                                    <a:pt x="186" y="296"/>
                                    <a:pt x="186" y="299"/>
                                    <a:pt x="186" y="301"/>
                                  </a:cubicBezTo>
                                  <a:cubicBezTo>
                                    <a:pt x="186" y="302"/>
                                    <a:pt x="186" y="302"/>
                                    <a:pt x="186" y="302"/>
                                  </a:cubicBezTo>
                                  <a:cubicBezTo>
                                    <a:pt x="187" y="302"/>
                                    <a:pt x="188" y="302"/>
                                    <a:pt x="188" y="302"/>
                                  </a:cubicBezTo>
                                  <a:cubicBezTo>
                                    <a:pt x="188" y="302"/>
                                    <a:pt x="188" y="301"/>
                                    <a:pt x="188" y="301"/>
                                  </a:cubicBezTo>
                                  <a:cubicBezTo>
                                    <a:pt x="188" y="298"/>
                                    <a:pt x="191" y="295"/>
                                    <a:pt x="195" y="295"/>
                                  </a:cubicBezTo>
                                  <a:cubicBezTo>
                                    <a:pt x="199" y="295"/>
                                    <a:pt x="202" y="298"/>
                                    <a:pt x="202" y="301"/>
                                  </a:cubicBezTo>
                                  <a:cubicBezTo>
                                    <a:pt x="202" y="301"/>
                                    <a:pt x="202" y="302"/>
                                    <a:pt x="202" y="302"/>
                                  </a:cubicBezTo>
                                  <a:cubicBezTo>
                                    <a:pt x="203" y="302"/>
                                    <a:pt x="204" y="302"/>
                                    <a:pt x="205" y="302"/>
                                  </a:cubicBezTo>
                                  <a:cubicBezTo>
                                    <a:pt x="205" y="302"/>
                                    <a:pt x="205" y="302"/>
                                    <a:pt x="205" y="301"/>
                                  </a:cubicBezTo>
                                  <a:close/>
                                  <a:moveTo>
                                    <a:pt x="195" y="296"/>
                                  </a:moveTo>
                                  <a:cubicBezTo>
                                    <a:pt x="192" y="296"/>
                                    <a:pt x="190" y="298"/>
                                    <a:pt x="190" y="301"/>
                                  </a:cubicBezTo>
                                  <a:cubicBezTo>
                                    <a:pt x="190" y="301"/>
                                    <a:pt x="190" y="302"/>
                                    <a:pt x="190" y="302"/>
                                  </a:cubicBezTo>
                                  <a:cubicBezTo>
                                    <a:pt x="192" y="302"/>
                                    <a:pt x="193" y="301"/>
                                    <a:pt x="195" y="301"/>
                                  </a:cubicBezTo>
                                  <a:cubicBezTo>
                                    <a:pt x="197" y="301"/>
                                    <a:pt x="198" y="302"/>
                                    <a:pt x="200" y="302"/>
                                  </a:cubicBezTo>
                                  <a:cubicBezTo>
                                    <a:pt x="200" y="302"/>
                                    <a:pt x="200" y="301"/>
                                    <a:pt x="200" y="301"/>
                                  </a:cubicBezTo>
                                  <a:cubicBezTo>
                                    <a:pt x="200" y="298"/>
                                    <a:pt x="198" y="296"/>
                                    <a:pt x="195" y="296"/>
                                  </a:cubicBezTo>
                                  <a:close/>
                                  <a:moveTo>
                                    <a:pt x="166" y="312"/>
                                  </a:moveTo>
                                  <a:cubicBezTo>
                                    <a:pt x="168" y="313"/>
                                    <a:pt x="170" y="315"/>
                                    <a:pt x="171" y="316"/>
                                  </a:cubicBezTo>
                                  <a:cubicBezTo>
                                    <a:pt x="178" y="312"/>
                                    <a:pt x="186" y="309"/>
                                    <a:pt x="195" y="309"/>
                                  </a:cubicBezTo>
                                  <a:cubicBezTo>
                                    <a:pt x="204" y="309"/>
                                    <a:pt x="212" y="312"/>
                                    <a:pt x="219" y="317"/>
                                  </a:cubicBezTo>
                                  <a:cubicBezTo>
                                    <a:pt x="221" y="315"/>
                                    <a:pt x="222" y="314"/>
                                    <a:pt x="224" y="312"/>
                                  </a:cubicBezTo>
                                  <a:cubicBezTo>
                                    <a:pt x="216" y="307"/>
                                    <a:pt x="206" y="303"/>
                                    <a:pt x="195" y="303"/>
                                  </a:cubicBezTo>
                                  <a:cubicBezTo>
                                    <a:pt x="184" y="303"/>
                                    <a:pt x="174" y="306"/>
                                    <a:pt x="166" y="312"/>
                                  </a:cubicBezTo>
                                  <a:close/>
                                  <a:moveTo>
                                    <a:pt x="172" y="317"/>
                                  </a:moveTo>
                                  <a:cubicBezTo>
                                    <a:pt x="174" y="319"/>
                                    <a:pt x="175" y="321"/>
                                    <a:pt x="176" y="322"/>
                                  </a:cubicBezTo>
                                  <a:cubicBezTo>
                                    <a:pt x="182" y="319"/>
                                    <a:pt x="188" y="317"/>
                                    <a:pt x="195" y="317"/>
                                  </a:cubicBezTo>
                                  <a:cubicBezTo>
                                    <a:pt x="202" y="317"/>
                                    <a:pt x="209" y="319"/>
                                    <a:pt x="214" y="323"/>
                                  </a:cubicBezTo>
                                  <a:cubicBezTo>
                                    <a:pt x="216" y="321"/>
                                    <a:pt x="217" y="319"/>
                                    <a:pt x="218" y="318"/>
                                  </a:cubicBezTo>
                                  <a:cubicBezTo>
                                    <a:pt x="212" y="313"/>
                                    <a:pt x="204" y="311"/>
                                    <a:pt x="195" y="311"/>
                                  </a:cubicBezTo>
                                  <a:cubicBezTo>
                                    <a:pt x="187" y="311"/>
                                    <a:pt x="179" y="313"/>
                                    <a:pt x="172" y="317"/>
                                  </a:cubicBezTo>
                                  <a:close/>
                                  <a:moveTo>
                                    <a:pt x="177" y="324"/>
                                  </a:moveTo>
                                  <a:cubicBezTo>
                                    <a:pt x="178" y="325"/>
                                    <a:pt x="179" y="327"/>
                                    <a:pt x="180" y="328"/>
                                  </a:cubicBezTo>
                                  <a:cubicBezTo>
                                    <a:pt x="184" y="325"/>
                                    <a:pt x="189" y="324"/>
                                    <a:pt x="195" y="324"/>
                                  </a:cubicBezTo>
                                  <a:cubicBezTo>
                                    <a:pt x="201" y="324"/>
                                    <a:pt x="206" y="326"/>
                                    <a:pt x="211" y="329"/>
                                  </a:cubicBezTo>
                                  <a:cubicBezTo>
                                    <a:pt x="212" y="327"/>
                                    <a:pt x="213" y="325"/>
                                    <a:pt x="214" y="324"/>
                                  </a:cubicBezTo>
                                  <a:cubicBezTo>
                                    <a:pt x="208" y="320"/>
                                    <a:pt x="202" y="318"/>
                                    <a:pt x="195" y="318"/>
                                  </a:cubicBezTo>
                                  <a:cubicBezTo>
                                    <a:pt x="188" y="318"/>
                                    <a:pt x="182" y="320"/>
                                    <a:pt x="177" y="324"/>
                                  </a:cubicBezTo>
                                  <a:close/>
                                  <a:moveTo>
                                    <a:pt x="181" y="330"/>
                                  </a:moveTo>
                                  <a:cubicBezTo>
                                    <a:pt x="182" y="331"/>
                                    <a:pt x="182" y="333"/>
                                    <a:pt x="183" y="335"/>
                                  </a:cubicBezTo>
                                  <a:cubicBezTo>
                                    <a:pt x="187" y="333"/>
                                    <a:pt x="191" y="332"/>
                                    <a:pt x="195" y="332"/>
                                  </a:cubicBezTo>
                                  <a:cubicBezTo>
                                    <a:pt x="200" y="332"/>
                                    <a:pt x="204" y="333"/>
                                    <a:pt x="208" y="336"/>
                                  </a:cubicBezTo>
                                  <a:cubicBezTo>
                                    <a:pt x="208" y="334"/>
                                    <a:pt x="209" y="332"/>
                                    <a:pt x="210" y="330"/>
                                  </a:cubicBezTo>
                                  <a:cubicBezTo>
                                    <a:pt x="206" y="327"/>
                                    <a:pt x="201" y="325"/>
                                    <a:pt x="195" y="325"/>
                                  </a:cubicBezTo>
                                  <a:cubicBezTo>
                                    <a:pt x="190" y="325"/>
                                    <a:pt x="185" y="327"/>
                                    <a:pt x="181" y="330"/>
                                  </a:cubicBezTo>
                                  <a:close/>
                                  <a:moveTo>
                                    <a:pt x="184" y="337"/>
                                  </a:moveTo>
                                  <a:cubicBezTo>
                                    <a:pt x="184" y="339"/>
                                    <a:pt x="185" y="341"/>
                                    <a:pt x="185" y="343"/>
                                  </a:cubicBezTo>
                                  <a:cubicBezTo>
                                    <a:pt x="188" y="341"/>
                                    <a:pt x="191" y="339"/>
                                    <a:pt x="195" y="339"/>
                                  </a:cubicBezTo>
                                  <a:cubicBezTo>
                                    <a:pt x="199" y="339"/>
                                    <a:pt x="203" y="341"/>
                                    <a:pt x="205" y="344"/>
                                  </a:cubicBezTo>
                                  <a:cubicBezTo>
                                    <a:pt x="206" y="342"/>
                                    <a:pt x="206" y="339"/>
                                    <a:pt x="207" y="337"/>
                                  </a:cubicBezTo>
                                  <a:cubicBezTo>
                                    <a:pt x="204" y="335"/>
                                    <a:pt x="200" y="333"/>
                                    <a:pt x="195" y="333"/>
                                  </a:cubicBezTo>
                                  <a:cubicBezTo>
                                    <a:pt x="191" y="333"/>
                                    <a:pt x="187" y="334"/>
                                    <a:pt x="184" y="337"/>
                                  </a:cubicBezTo>
                                  <a:close/>
                                  <a:moveTo>
                                    <a:pt x="205" y="353"/>
                                  </a:moveTo>
                                  <a:cubicBezTo>
                                    <a:pt x="205" y="350"/>
                                    <a:pt x="205" y="348"/>
                                    <a:pt x="205" y="346"/>
                                  </a:cubicBezTo>
                                  <a:cubicBezTo>
                                    <a:pt x="203" y="343"/>
                                    <a:pt x="199" y="341"/>
                                    <a:pt x="195" y="341"/>
                                  </a:cubicBezTo>
                                  <a:cubicBezTo>
                                    <a:pt x="191" y="341"/>
                                    <a:pt x="188" y="342"/>
                                    <a:pt x="186" y="345"/>
                                  </a:cubicBezTo>
                                  <a:cubicBezTo>
                                    <a:pt x="186" y="348"/>
                                    <a:pt x="186" y="350"/>
                                    <a:pt x="186" y="353"/>
                                  </a:cubicBezTo>
                                  <a:cubicBezTo>
                                    <a:pt x="186" y="353"/>
                                    <a:pt x="186" y="353"/>
                                    <a:pt x="186" y="354"/>
                                  </a:cubicBezTo>
                                  <a:cubicBezTo>
                                    <a:pt x="187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49"/>
                                    <a:pt x="191" y="346"/>
                                    <a:pt x="195" y="346"/>
                                  </a:cubicBezTo>
                                  <a:cubicBezTo>
                                    <a:pt x="199" y="346"/>
                                    <a:pt x="202" y="349"/>
                                    <a:pt x="202" y="353"/>
                                  </a:cubicBezTo>
                                  <a:cubicBezTo>
                                    <a:pt x="202" y="353"/>
                                    <a:pt x="202" y="353"/>
                                    <a:pt x="202" y="353"/>
                                  </a:cubicBezTo>
                                  <a:cubicBezTo>
                                    <a:pt x="203" y="353"/>
                                    <a:pt x="204" y="354"/>
                                    <a:pt x="205" y="354"/>
                                  </a:cubicBezTo>
                                  <a:cubicBezTo>
                                    <a:pt x="205" y="353"/>
                                    <a:pt x="205" y="353"/>
                                    <a:pt x="205" y="353"/>
                                  </a:cubicBezTo>
                                  <a:close/>
                                  <a:moveTo>
                                    <a:pt x="195" y="348"/>
                                  </a:moveTo>
                                  <a:cubicBezTo>
                                    <a:pt x="192" y="348"/>
                                    <a:pt x="190" y="350"/>
                                    <a:pt x="190" y="353"/>
                                  </a:cubicBezTo>
                                  <a:cubicBezTo>
                                    <a:pt x="190" y="353"/>
                                    <a:pt x="190" y="353"/>
                                    <a:pt x="190" y="353"/>
                                  </a:cubicBezTo>
                                  <a:cubicBezTo>
                                    <a:pt x="192" y="353"/>
                                    <a:pt x="193" y="353"/>
                                    <a:pt x="195" y="353"/>
                                  </a:cubicBezTo>
                                  <a:cubicBezTo>
                                    <a:pt x="197" y="353"/>
                                    <a:pt x="198" y="353"/>
                                    <a:pt x="200" y="353"/>
                                  </a:cubicBezTo>
                                  <a:cubicBezTo>
                                    <a:pt x="200" y="353"/>
                                    <a:pt x="200" y="353"/>
                                    <a:pt x="200" y="353"/>
                                  </a:cubicBezTo>
                                  <a:cubicBezTo>
                                    <a:pt x="200" y="350"/>
                                    <a:pt x="198" y="348"/>
                                    <a:pt x="195" y="348"/>
                                  </a:cubicBezTo>
                                  <a:close/>
                                  <a:moveTo>
                                    <a:pt x="166" y="364"/>
                                  </a:moveTo>
                                  <a:cubicBezTo>
                                    <a:pt x="168" y="365"/>
                                    <a:pt x="170" y="366"/>
                                    <a:pt x="171" y="368"/>
                                  </a:cubicBezTo>
                                  <a:cubicBezTo>
                                    <a:pt x="178" y="363"/>
                                    <a:pt x="186" y="361"/>
                                    <a:pt x="195" y="361"/>
                                  </a:cubicBezTo>
                                  <a:cubicBezTo>
                                    <a:pt x="204" y="361"/>
                                    <a:pt x="212" y="363"/>
                                    <a:pt x="219" y="368"/>
                                  </a:cubicBezTo>
                                  <a:cubicBezTo>
                                    <a:pt x="221" y="367"/>
                                    <a:pt x="222" y="365"/>
                                    <a:pt x="224" y="364"/>
                                  </a:cubicBezTo>
                                  <a:cubicBezTo>
                                    <a:pt x="216" y="358"/>
                                    <a:pt x="206" y="354"/>
                                    <a:pt x="195" y="354"/>
                                  </a:cubicBezTo>
                                  <a:cubicBezTo>
                                    <a:pt x="184" y="354"/>
                                    <a:pt x="174" y="358"/>
                                    <a:pt x="166" y="364"/>
                                  </a:cubicBezTo>
                                  <a:close/>
                                  <a:moveTo>
                                    <a:pt x="172" y="369"/>
                                  </a:moveTo>
                                  <a:cubicBezTo>
                                    <a:pt x="174" y="370"/>
                                    <a:pt x="175" y="372"/>
                                    <a:pt x="176" y="374"/>
                                  </a:cubicBezTo>
                                  <a:cubicBezTo>
                                    <a:pt x="182" y="370"/>
                                    <a:pt x="188" y="368"/>
                                    <a:pt x="195" y="368"/>
                                  </a:cubicBezTo>
                                  <a:cubicBezTo>
                                    <a:pt x="202" y="368"/>
                                    <a:pt x="209" y="370"/>
                                    <a:pt x="214" y="374"/>
                                  </a:cubicBezTo>
                                  <a:cubicBezTo>
                                    <a:pt x="216" y="372"/>
                                    <a:pt x="217" y="371"/>
                                    <a:pt x="218" y="369"/>
                                  </a:cubicBezTo>
                                  <a:cubicBezTo>
                                    <a:pt x="212" y="365"/>
                                    <a:pt x="204" y="362"/>
                                    <a:pt x="195" y="362"/>
                                  </a:cubicBezTo>
                                  <a:cubicBezTo>
                                    <a:pt x="187" y="362"/>
                                    <a:pt x="179" y="365"/>
                                    <a:pt x="172" y="369"/>
                                  </a:cubicBezTo>
                                  <a:close/>
                                  <a:moveTo>
                                    <a:pt x="177" y="375"/>
                                  </a:moveTo>
                                  <a:cubicBezTo>
                                    <a:pt x="178" y="376"/>
                                    <a:pt x="179" y="378"/>
                                    <a:pt x="180" y="379"/>
                                  </a:cubicBezTo>
                                  <a:cubicBezTo>
                                    <a:pt x="184" y="377"/>
                                    <a:pt x="189" y="375"/>
                                    <a:pt x="195" y="375"/>
                                  </a:cubicBezTo>
                                  <a:cubicBezTo>
                                    <a:pt x="201" y="375"/>
                                    <a:pt x="206" y="377"/>
                                    <a:pt x="211" y="380"/>
                                  </a:cubicBezTo>
                                  <a:cubicBezTo>
                                    <a:pt x="212" y="378"/>
                                    <a:pt x="213" y="377"/>
                                    <a:pt x="214" y="375"/>
                                  </a:cubicBezTo>
                                  <a:cubicBezTo>
                                    <a:pt x="208" y="372"/>
                                    <a:pt x="202" y="370"/>
                                    <a:pt x="195" y="370"/>
                                  </a:cubicBezTo>
                                  <a:cubicBezTo>
                                    <a:pt x="188" y="370"/>
                                    <a:pt x="182" y="372"/>
                                    <a:pt x="177" y="375"/>
                                  </a:cubicBezTo>
                                  <a:close/>
                                  <a:moveTo>
                                    <a:pt x="181" y="381"/>
                                  </a:moveTo>
                                  <a:cubicBezTo>
                                    <a:pt x="182" y="383"/>
                                    <a:pt x="182" y="385"/>
                                    <a:pt x="183" y="387"/>
                                  </a:cubicBezTo>
                                  <a:cubicBezTo>
                                    <a:pt x="187" y="384"/>
                                    <a:pt x="191" y="383"/>
                                    <a:pt x="195" y="383"/>
                                  </a:cubicBezTo>
                                  <a:cubicBezTo>
                                    <a:pt x="200" y="383"/>
                                    <a:pt x="204" y="385"/>
                                    <a:pt x="208" y="387"/>
                                  </a:cubicBezTo>
                                  <a:cubicBezTo>
                                    <a:pt x="208" y="385"/>
                                    <a:pt x="209" y="383"/>
                                    <a:pt x="210" y="381"/>
                                  </a:cubicBezTo>
                                  <a:cubicBezTo>
                                    <a:pt x="206" y="378"/>
                                    <a:pt x="201" y="377"/>
                                    <a:pt x="195" y="377"/>
                                  </a:cubicBezTo>
                                  <a:cubicBezTo>
                                    <a:pt x="190" y="377"/>
                                    <a:pt x="185" y="378"/>
                                    <a:pt x="181" y="381"/>
                                  </a:cubicBezTo>
                                  <a:close/>
                                  <a:moveTo>
                                    <a:pt x="184" y="388"/>
                                  </a:moveTo>
                                  <a:cubicBezTo>
                                    <a:pt x="184" y="390"/>
                                    <a:pt x="185" y="392"/>
                                    <a:pt x="185" y="395"/>
                                  </a:cubicBezTo>
                                  <a:cubicBezTo>
                                    <a:pt x="188" y="392"/>
                                    <a:pt x="191" y="390"/>
                                    <a:pt x="195" y="390"/>
                                  </a:cubicBezTo>
                                  <a:cubicBezTo>
                                    <a:pt x="199" y="390"/>
                                    <a:pt x="203" y="392"/>
                                    <a:pt x="205" y="395"/>
                                  </a:cubicBezTo>
                                  <a:cubicBezTo>
                                    <a:pt x="206" y="393"/>
                                    <a:pt x="206" y="391"/>
                                    <a:pt x="207" y="389"/>
                                  </a:cubicBezTo>
                                  <a:cubicBezTo>
                                    <a:pt x="204" y="386"/>
                                    <a:pt x="200" y="385"/>
                                    <a:pt x="195" y="385"/>
                                  </a:cubicBezTo>
                                  <a:cubicBezTo>
                                    <a:pt x="191" y="385"/>
                                    <a:pt x="187" y="386"/>
                                    <a:pt x="184" y="388"/>
                                  </a:cubicBezTo>
                                  <a:close/>
                                  <a:moveTo>
                                    <a:pt x="205" y="404"/>
                                  </a:moveTo>
                                  <a:cubicBezTo>
                                    <a:pt x="205" y="402"/>
                                    <a:pt x="205" y="400"/>
                                    <a:pt x="205" y="398"/>
                                  </a:cubicBezTo>
                                  <a:cubicBezTo>
                                    <a:pt x="203" y="394"/>
                                    <a:pt x="199" y="392"/>
                                    <a:pt x="195" y="392"/>
                                  </a:cubicBezTo>
                                  <a:cubicBezTo>
                                    <a:pt x="191" y="392"/>
                                    <a:pt x="188" y="394"/>
                                    <a:pt x="186" y="397"/>
                                  </a:cubicBezTo>
                                  <a:cubicBezTo>
                                    <a:pt x="186" y="399"/>
                                    <a:pt x="186" y="402"/>
                                    <a:pt x="186" y="404"/>
                                  </a:cubicBezTo>
                                  <a:cubicBezTo>
                                    <a:pt x="186" y="404"/>
                                    <a:pt x="186" y="405"/>
                                    <a:pt x="186" y="405"/>
                                  </a:cubicBezTo>
                                  <a:cubicBezTo>
                                    <a:pt x="187" y="405"/>
                                    <a:pt x="188" y="405"/>
                                    <a:pt x="188" y="405"/>
                                  </a:cubicBezTo>
                                  <a:cubicBezTo>
                                    <a:pt x="188" y="404"/>
                                    <a:pt x="188" y="404"/>
                                    <a:pt x="188" y="404"/>
                                  </a:cubicBezTo>
                                  <a:cubicBezTo>
                                    <a:pt x="188" y="400"/>
                                    <a:pt x="191" y="397"/>
                                    <a:pt x="195" y="397"/>
                                  </a:cubicBezTo>
                                  <a:cubicBezTo>
                                    <a:pt x="199" y="397"/>
                                    <a:pt x="202" y="400"/>
                                    <a:pt x="202" y="404"/>
                                  </a:cubicBezTo>
                                  <a:cubicBezTo>
                                    <a:pt x="202" y="404"/>
                                    <a:pt x="202" y="404"/>
                                    <a:pt x="202" y="405"/>
                                  </a:cubicBezTo>
                                  <a:cubicBezTo>
                                    <a:pt x="203" y="405"/>
                                    <a:pt x="204" y="405"/>
                                    <a:pt x="205" y="405"/>
                                  </a:cubicBezTo>
                                  <a:cubicBezTo>
                                    <a:pt x="205" y="405"/>
                                    <a:pt x="205" y="404"/>
                                    <a:pt x="205" y="404"/>
                                  </a:cubicBezTo>
                                  <a:close/>
                                  <a:moveTo>
                                    <a:pt x="195" y="399"/>
                                  </a:moveTo>
                                  <a:cubicBezTo>
                                    <a:pt x="192" y="399"/>
                                    <a:pt x="190" y="401"/>
                                    <a:pt x="190" y="404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4"/>
                                    <a:pt x="193" y="404"/>
                                    <a:pt x="195" y="404"/>
                                  </a:cubicBezTo>
                                  <a:cubicBezTo>
                                    <a:pt x="197" y="404"/>
                                    <a:pt x="198" y="404"/>
                                    <a:pt x="200" y="404"/>
                                  </a:cubicBezTo>
                                  <a:cubicBezTo>
                                    <a:pt x="200" y="404"/>
                                    <a:pt x="200" y="404"/>
                                    <a:pt x="200" y="404"/>
                                  </a:cubicBezTo>
                                  <a:cubicBezTo>
                                    <a:pt x="200" y="401"/>
                                    <a:pt x="198" y="399"/>
                                    <a:pt x="195" y="399"/>
                                  </a:cubicBezTo>
                                  <a:close/>
                                  <a:moveTo>
                                    <a:pt x="763" y="353"/>
                                  </a:moveTo>
                                  <a:cubicBezTo>
                                    <a:pt x="763" y="354"/>
                                    <a:pt x="763" y="356"/>
                                    <a:pt x="762" y="357"/>
                                  </a:cubicBezTo>
                                  <a:cubicBezTo>
                                    <a:pt x="764" y="358"/>
                                    <a:pt x="766" y="359"/>
                                    <a:pt x="768" y="360"/>
                                  </a:cubicBezTo>
                                  <a:cubicBezTo>
                                    <a:pt x="769" y="358"/>
                                    <a:pt x="769" y="355"/>
                                    <a:pt x="769" y="353"/>
                                  </a:cubicBezTo>
                                  <a:cubicBezTo>
                                    <a:pt x="769" y="345"/>
                                    <a:pt x="766" y="338"/>
                                    <a:pt x="761" y="333"/>
                                  </a:cubicBezTo>
                                  <a:cubicBezTo>
                                    <a:pt x="756" y="328"/>
                                    <a:pt x="749" y="325"/>
                                    <a:pt x="742" y="325"/>
                                  </a:cubicBezTo>
                                  <a:cubicBezTo>
                                    <a:pt x="734" y="325"/>
                                    <a:pt x="727" y="328"/>
                                    <a:pt x="722" y="333"/>
                                  </a:cubicBezTo>
                                  <a:cubicBezTo>
                                    <a:pt x="718" y="338"/>
                                    <a:pt x="714" y="345"/>
                                    <a:pt x="714" y="353"/>
                                  </a:cubicBezTo>
                                  <a:cubicBezTo>
                                    <a:pt x="714" y="355"/>
                                    <a:pt x="715" y="358"/>
                                    <a:pt x="715" y="360"/>
                                  </a:cubicBezTo>
                                  <a:cubicBezTo>
                                    <a:pt x="717" y="359"/>
                                    <a:pt x="719" y="358"/>
                                    <a:pt x="721" y="357"/>
                                  </a:cubicBezTo>
                                  <a:cubicBezTo>
                                    <a:pt x="721" y="356"/>
                                    <a:pt x="721" y="354"/>
                                    <a:pt x="721" y="353"/>
                                  </a:cubicBezTo>
                                  <a:cubicBezTo>
                                    <a:pt x="721" y="341"/>
                                    <a:pt x="730" y="332"/>
                                    <a:pt x="742" y="332"/>
                                  </a:cubicBezTo>
                                  <a:cubicBezTo>
                                    <a:pt x="753" y="332"/>
                                    <a:pt x="763" y="341"/>
                                    <a:pt x="763" y="353"/>
                                  </a:cubicBezTo>
                                  <a:close/>
                                  <a:moveTo>
                                    <a:pt x="755" y="353"/>
                                  </a:moveTo>
                                  <a:cubicBezTo>
                                    <a:pt x="755" y="353"/>
                                    <a:pt x="755" y="354"/>
                                    <a:pt x="755" y="355"/>
                                  </a:cubicBezTo>
                                  <a:cubicBezTo>
                                    <a:pt x="757" y="355"/>
                                    <a:pt x="759" y="356"/>
                                    <a:pt x="761" y="357"/>
                                  </a:cubicBezTo>
                                  <a:cubicBezTo>
                                    <a:pt x="761" y="355"/>
                                    <a:pt x="761" y="354"/>
                                    <a:pt x="761" y="353"/>
                                  </a:cubicBezTo>
                                  <a:cubicBezTo>
                                    <a:pt x="761" y="347"/>
                                    <a:pt x="759" y="342"/>
                                    <a:pt x="755" y="339"/>
                                  </a:cubicBezTo>
                                  <a:cubicBezTo>
                                    <a:pt x="752" y="335"/>
                                    <a:pt x="747" y="333"/>
                                    <a:pt x="742" y="333"/>
                                  </a:cubicBezTo>
                                  <a:cubicBezTo>
                                    <a:pt x="736" y="333"/>
                                    <a:pt x="731" y="335"/>
                                    <a:pt x="728" y="339"/>
                                  </a:cubicBezTo>
                                  <a:cubicBezTo>
                                    <a:pt x="724" y="342"/>
                                    <a:pt x="722" y="347"/>
                                    <a:pt x="722" y="353"/>
                                  </a:cubicBezTo>
                                  <a:cubicBezTo>
                                    <a:pt x="722" y="354"/>
                                    <a:pt x="722" y="355"/>
                                    <a:pt x="723" y="357"/>
                                  </a:cubicBezTo>
                                  <a:cubicBezTo>
                                    <a:pt x="724" y="356"/>
                                    <a:pt x="726" y="355"/>
                                    <a:pt x="728" y="355"/>
                                  </a:cubicBezTo>
                                  <a:cubicBezTo>
                                    <a:pt x="728" y="354"/>
                                    <a:pt x="728" y="353"/>
                                    <a:pt x="728" y="353"/>
                                  </a:cubicBezTo>
                                  <a:cubicBezTo>
                                    <a:pt x="728" y="345"/>
                                    <a:pt x="734" y="339"/>
                                    <a:pt x="742" y="339"/>
                                  </a:cubicBezTo>
                                  <a:cubicBezTo>
                                    <a:pt x="749" y="339"/>
                                    <a:pt x="755" y="345"/>
                                    <a:pt x="755" y="353"/>
                                  </a:cubicBezTo>
                                  <a:close/>
                                  <a:moveTo>
                                    <a:pt x="748" y="353"/>
                                  </a:moveTo>
                                  <a:cubicBezTo>
                                    <a:pt x="748" y="353"/>
                                    <a:pt x="748" y="353"/>
                                    <a:pt x="748" y="353"/>
                                  </a:cubicBezTo>
                                  <a:cubicBezTo>
                                    <a:pt x="750" y="354"/>
                                    <a:pt x="752" y="354"/>
                                    <a:pt x="754" y="354"/>
                                  </a:cubicBezTo>
                                  <a:cubicBezTo>
                                    <a:pt x="754" y="354"/>
                                    <a:pt x="754" y="353"/>
                                    <a:pt x="754" y="353"/>
                                  </a:cubicBezTo>
                                  <a:cubicBezTo>
                                    <a:pt x="754" y="346"/>
                                    <a:pt x="748" y="341"/>
                                    <a:pt x="742" y="341"/>
                                  </a:cubicBezTo>
                                  <a:cubicBezTo>
                                    <a:pt x="735" y="341"/>
                                    <a:pt x="730" y="346"/>
                                    <a:pt x="730" y="353"/>
                                  </a:cubicBezTo>
                                  <a:cubicBezTo>
                                    <a:pt x="730" y="353"/>
                                    <a:pt x="730" y="354"/>
                                    <a:pt x="730" y="354"/>
                                  </a:cubicBezTo>
                                  <a:cubicBezTo>
                                    <a:pt x="732" y="354"/>
                                    <a:pt x="733" y="354"/>
                                    <a:pt x="735" y="353"/>
                                  </a:cubicBezTo>
                                  <a:cubicBezTo>
                                    <a:pt x="735" y="353"/>
                                    <a:pt x="735" y="353"/>
                                    <a:pt x="735" y="353"/>
                                  </a:cubicBezTo>
                                  <a:cubicBezTo>
                                    <a:pt x="735" y="349"/>
                                    <a:pt x="738" y="346"/>
                                    <a:pt x="742" y="346"/>
                                  </a:cubicBezTo>
                                  <a:cubicBezTo>
                                    <a:pt x="745" y="346"/>
                                    <a:pt x="748" y="349"/>
                                    <a:pt x="748" y="353"/>
                                  </a:cubicBezTo>
                                  <a:close/>
                                  <a:moveTo>
                                    <a:pt x="742" y="348"/>
                                  </a:moveTo>
                                  <a:cubicBezTo>
                                    <a:pt x="739" y="348"/>
                                    <a:pt x="737" y="350"/>
                                    <a:pt x="737" y="353"/>
                                  </a:cubicBezTo>
                                  <a:cubicBezTo>
                                    <a:pt x="737" y="353"/>
                                    <a:pt x="737" y="353"/>
                                    <a:pt x="737" y="353"/>
                                  </a:cubicBezTo>
                                  <a:cubicBezTo>
                                    <a:pt x="738" y="353"/>
                                    <a:pt x="740" y="353"/>
                                    <a:pt x="742" y="353"/>
                                  </a:cubicBezTo>
                                  <a:cubicBezTo>
                                    <a:pt x="743" y="353"/>
                                    <a:pt x="745" y="353"/>
                                    <a:pt x="747" y="353"/>
                                  </a:cubicBezTo>
                                  <a:cubicBezTo>
                                    <a:pt x="747" y="353"/>
                                    <a:pt x="747" y="353"/>
                                    <a:pt x="747" y="353"/>
                                  </a:cubicBezTo>
                                  <a:cubicBezTo>
                                    <a:pt x="747" y="350"/>
                                    <a:pt x="745" y="348"/>
                                    <a:pt x="742" y="348"/>
                                  </a:cubicBezTo>
                                  <a:close/>
                                  <a:moveTo>
                                    <a:pt x="772" y="363"/>
                                  </a:moveTo>
                                  <a:cubicBezTo>
                                    <a:pt x="773" y="362"/>
                                    <a:pt x="774" y="362"/>
                                    <a:pt x="775" y="361"/>
                                  </a:cubicBezTo>
                                  <a:cubicBezTo>
                                    <a:pt x="776" y="358"/>
                                    <a:pt x="776" y="356"/>
                                    <a:pt x="776" y="353"/>
                                  </a:cubicBezTo>
                                  <a:cubicBezTo>
                                    <a:pt x="776" y="343"/>
                                    <a:pt x="772" y="335"/>
                                    <a:pt x="766" y="328"/>
                                  </a:cubicBezTo>
                                  <a:cubicBezTo>
                                    <a:pt x="760" y="322"/>
                                    <a:pt x="751" y="318"/>
                                    <a:pt x="742" y="318"/>
                                  </a:cubicBezTo>
                                  <a:cubicBezTo>
                                    <a:pt x="732" y="318"/>
                                    <a:pt x="724" y="322"/>
                                    <a:pt x="717" y="328"/>
                                  </a:cubicBezTo>
                                  <a:cubicBezTo>
                                    <a:pt x="711" y="335"/>
                                    <a:pt x="707" y="343"/>
                                    <a:pt x="707" y="353"/>
                                  </a:cubicBezTo>
                                  <a:cubicBezTo>
                                    <a:pt x="707" y="356"/>
                                    <a:pt x="708" y="358"/>
                                    <a:pt x="708" y="361"/>
                                  </a:cubicBezTo>
                                  <a:cubicBezTo>
                                    <a:pt x="709" y="362"/>
                                    <a:pt x="710" y="362"/>
                                    <a:pt x="711" y="363"/>
                                  </a:cubicBezTo>
                                  <a:cubicBezTo>
                                    <a:pt x="712" y="362"/>
                                    <a:pt x="713" y="362"/>
                                    <a:pt x="714" y="361"/>
                                  </a:cubicBezTo>
                                  <a:cubicBezTo>
                                    <a:pt x="713" y="358"/>
                                    <a:pt x="713" y="356"/>
                                    <a:pt x="713" y="353"/>
                                  </a:cubicBezTo>
                                  <a:cubicBezTo>
                                    <a:pt x="713" y="337"/>
                                    <a:pt x="726" y="324"/>
                                    <a:pt x="742" y="324"/>
                                  </a:cubicBezTo>
                                  <a:cubicBezTo>
                                    <a:pt x="758" y="324"/>
                                    <a:pt x="770" y="337"/>
                                    <a:pt x="770" y="353"/>
                                  </a:cubicBezTo>
                                  <a:cubicBezTo>
                                    <a:pt x="770" y="356"/>
                                    <a:pt x="770" y="358"/>
                                    <a:pt x="769" y="361"/>
                                  </a:cubicBezTo>
                                  <a:cubicBezTo>
                                    <a:pt x="770" y="362"/>
                                    <a:pt x="771" y="362"/>
                                    <a:pt x="772" y="363"/>
                                  </a:cubicBezTo>
                                  <a:close/>
                                  <a:moveTo>
                                    <a:pt x="763" y="301"/>
                                  </a:moveTo>
                                  <a:cubicBezTo>
                                    <a:pt x="763" y="303"/>
                                    <a:pt x="763" y="304"/>
                                    <a:pt x="762" y="306"/>
                                  </a:cubicBezTo>
                                  <a:cubicBezTo>
                                    <a:pt x="764" y="307"/>
                                    <a:pt x="766" y="308"/>
                                    <a:pt x="768" y="309"/>
                                  </a:cubicBezTo>
                                  <a:cubicBezTo>
                                    <a:pt x="769" y="306"/>
                                    <a:pt x="769" y="304"/>
                                    <a:pt x="769" y="301"/>
                                  </a:cubicBezTo>
                                  <a:cubicBezTo>
                                    <a:pt x="769" y="294"/>
                                    <a:pt x="766" y="287"/>
                                    <a:pt x="761" y="282"/>
                                  </a:cubicBezTo>
                                  <a:cubicBezTo>
                                    <a:pt x="756" y="277"/>
                                    <a:pt x="749" y="274"/>
                                    <a:pt x="742" y="274"/>
                                  </a:cubicBezTo>
                                  <a:cubicBezTo>
                                    <a:pt x="734" y="274"/>
                                    <a:pt x="727" y="277"/>
                                    <a:pt x="722" y="282"/>
                                  </a:cubicBezTo>
                                  <a:cubicBezTo>
                                    <a:pt x="718" y="287"/>
                                    <a:pt x="714" y="294"/>
                                    <a:pt x="714" y="301"/>
                                  </a:cubicBezTo>
                                  <a:cubicBezTo>
                                    <a:pt x="714" y="304"/>
                                    <a:pt x="715" y="306"/>
                                    <a:pt x="715" y="309"/>
                                  </a:cubicBezTo>
                                  <a:cubicBezTo>
                                    <a:pt x="717" y="308"/>
                                    <a:pt x="719" y="307"/>
                                    <a:pt x="721" y="306"/>
                                  </a:cubicBezTo>
                                  <a:cubicBezTo>
                                    <a:pt x="721" y="304"/>
                                    <a:pt x="721" y="303"/>
                                    <a:pt x="721" y="301"/>
                                  </a:cubicBezTo>
                                  <a:cubicBezTo>
                                    <a:pt x="721" y="290"/>
                                    <a:pt x="730" y="280"/>
                                    <a:pt x="742" y="280"/>
                                  </a:cubicBezTo>
                                  <a:cubicBezTo>
                                    <a:pt x="753" y="280"/>
                                    <a:pt x="763" y="290"/>
                                    <a:pt x="763" y="301"/>
                                  </a:cubicBezTo>
                                  <a:close/>
                                  <a:moveTo>
                                    <a:pt x="755" y="301"/>
                                  </a:moveTo>
                                  <a:cubicBezTo>
                                    <a:pt x="755" y="302"/>
                                    <a:pt x="755" y="303"/>
                                    <a:pt x="755" y="303"/>
                                  </a:cubicBezTo>
                                  <a:cubicBezTo>
                                    <a:pt x="757" y="304"/>
                                    <a:pt x="759" y="304"/>
                                    <a:pt x="761" y="305"/>
                                  </a:cubicBezTo>
                                  <a:cubicBezTo>
                                    <a:pt x="761" y="304"/>
                                    <a:pt x="761" y="303"/>
                                    <a:pt x="761" y="301"/>
                                  </a:cubicBezTo>
                                  <a:cubicBezTo>
                                    <a:pt x="761" y="296"/>
                                    <a:pt x="759" y="291"/>
                                    <a:pt x="755" y="287"/>
                                  </a:cubicBezTo>
                                  <a:cubicBezTo>
                                    <a:pt x="752" y="284"/>
                                    <a:pt x="747" y="282"/>
                                    <a:pt x="742" y="282"/>
                                  </a:cubicBezTo>
                                  <a:cubicBezTo>
                                    <a:pt x="736" y="282"/>
                                    <a:pt x="731" y="284"/>
                                    <a:pt x="728" y="287"/>
                                  </a:cubicBezTo>
                                  <a:cubicBezTo>
                                    <a:pt x="724" y="291"/>
                                    <a:pt x="722" y="296"/>
                                    <a:pt x="722" y="301"/>
                                  </a:cubicBezTo>
                                  <a:cubicBezTo>
                                    <a:pt x="722" y="303"/>
                                    <a:pt x="722" y="304"/>
                                    <a:pt x="723" y="305"/>
                                  </a:cubicBezTo>
                                  <a:cubicBezTo>
                                    <a:pt x="724" y="304"/>
                                    <a:pt x="726" y="304"/>
                                    <a:pt x="728" y="303"/>
                                  </a:cubicBezTo>
                                  <a:cubicBezTo>
                                    <a:pt x="728" y="303"/>
                                    <a:pt x="728" y="302"/>
                                    <a:pt x="728" y="301"/>
                                  </a:cubicBezTo>
                                  <a:cubicBezTo>
                                    <a:pt x="728" y="294"/>
                                    <a:pt x="734" y="288"/>
                                    <a:pt x="742" y="288"/>
                                  </a:cubicBezTo>
                                  <a:cubicBezTo>
                                    <a:pt x="749" y="288"/>
                                    <a:pt x="755" y="294"/>
                                    <a:pt x="755" y="301"/>
                                  </a:cubicBezTo>
                                  <a:close/>
                                  <a:moveTo>
                                    <a:pt x="748" y="301"/>
                                  </a:moveTo>
                                  <a:cubicBezTo>
                                    <a:pt x="748" y="301"/>
                                    <a:pt x="748" y="302"/>
                                    <a:pt x="748" y="302"/>
                                  </a:cubicBezTo>
                                  <a:cubicBezTo>
                                    <a:pt x="750" y="302"/>
                                    <a:pt x="752" y="302"/>
                                    <a:pt x="754" y="303"/>
                                  </a:cubicBezTo>
                                  <a:cubicBezTo>
                                    <a:pt x="754" y="302"/>
                                    <a:pt x="754" y="302"/>
                                    <a:pt x="754" y="301"/>
                                  </a:cubicBezTo>
                                  <a:cubicBezTo>
                                    <a:pt x="754" y="295"/>
                                    <a:pt x="748" y="289"/>
                                    <a:pt x="742" y="289"/>
                                  </a:cubicBezTo>
                                  <a:cubicBezTo>
                                    <a:pt x="735" y="289"/>
                                    <a:pt x="730" y="295"/>
                                    <a:pt x="730" y="301"/>
                                  </a:cubicBezTo>
                                  <a:cubicBezTo>
                                    <a:pt x="730" y="302"/>
                                    <a:pt x="730" y="302"/>
                                    <a:pt x="730" y="303"/>
                                  </a:cubicBezTo>
                                  <a:cubicBezTo>
                                    <a:pt x="732" y="302"/>
                                    <a:pt x="733" y="302"/>
                                    <a:pt x="735" y="302"/>
                                  </a:cubicBezTo>
                                  <a:cubicBezTo>
                                    <a:pt x="735" y="302"/>
                                    <a:pt x="735" y="301"/>
                                    <a:pt x="735" y="301"/>
                                  </a:cubicBezTo>
                                  <a:cubicBezTo>
                                    <a:pt x="735" y="298"/>
                                    <a:pt x="738" y="295"/>
                                    <a:pt x="742" y="295"/>
                                  </a:cubicBezTo>
                                  <a:cubicBezTo>
                                    <a:pt x="745" y="295"/>
                                    <a:pt x="748" y="298"/>
                                    <a:pt x="748" y="301"/>
                                  </a:cubicBezTo>
                                  <a:close/>
                                  <a:moveTo>
                                    <a:pt x="742" y="296"/>
                                  </a:moveTo>
                                  <a:cubicBezTo>
                                    <a:pt x="739" y="296"/>
                                    <a:pt x="737" y="298"/>
                                    <a:pt x="737" y="301"/>
                                  </a:cubicBezTo>
                                  <a:cubicBezTo>
                                    <a:pt x="737" y="301"/>
                                    <a:pt x="737" y="302"/>
                                    <a:pt x="737" y="302"/>
                                  </a:cubicBezTo>
                                  <a:cubicBezTo>
                                    <a:pt x="738" y="302"/>
                                    <a:pt x="740" y="301"/>
                                    <a:pt x="742" y="301"/>
                                  </a:cubicBezTo>
                                  <a:cubicBezTo>
                                    <a:pt x="743" y="301"/>
                                    <a:pt x="745" y="302"/>
                                    <a:pt x="747" y="302"/>
                                  </a:cubicBezTo>
                                  <a:cubicBezTo>
                                    <a:pt x="747" y="302"/>
                                    <a:pt x="747" y="301"/>
                                    <a:pt x="747" y="301"/>
                                  </a:cubicBezTo>
                                  <a:cubicBezTo>
                                    <a:pt x="747" y="298"/>
                                    <a:pt x="745" y="296"/>
                                    <a:pt x="742" y="296"/>
                                  </a:cubicBezTo>
                                  <a:close/>
                                  <a:moveTo>
                                    <a:pt x="772" y="312"/>
                                  </a:moveTo>
                                  <a:cubicBezTo>
                                    <a:pt x="773" y="311"/>
                                    <a:pt x="774" y="310"/>
                                    <a:pt x="775" y="310"/>
                                  </a:cubicBezTo>
                                  <a:cubicBezTo>
                                    <a:pt x="776" y="307"/>
                                    <a:pt x="776" y="304"/>
                                    <a:pt x="776" y="301"/>
                                  </a:cubicBezTo>
                                  <a:cubicBezTo>
                                    <a:pt x="776" y="292"/>
                                    <a:pt x="772" y="283"/>
                                    <a:pt x="766" y="277"/>
                                  </a:cubicBezTo>
                                  <a:cubicBezTo>
                                    <a:pt x="760" y="271"/>
                                    <a:pt x="751" y="267"/>
                                    <a:pt x="742" y="267"/>
                                  </a:cubicBezTo>
                                  <a:cubicBezTo>
                                    <a:pt x="732" y="267"/>
                                    <a:pt x="724" y="271"/>
                                    <a:pt x="717" y="277"/>
                                  </a:cubicBezTo>
                                  <a:cubicBezTo>
                                    <a:pt x="711" y="283"/>
                                    <a:pt x="707" y="292"/>
                                    <a:pt x="707" y="301"/>
                                  </a:cubicBezTo>
                                  <a:cubicBezTo>
                                    <a:pt x="707" y="304"/>
                                    <a:pt x="708" y="307"/>
                                    <a:pt x="708" y="310"/>
                                  </a:cubicBezTo>
                                  <a:cubicBezTo>
                                    <a:pt x="709" y="310"/>
                                    <a:pt x="710" y="311"/>
                                    <a:pt x="711" y="311"/>
                                  </a:cubicBezTo>
                                  <a:cubicBezTo>
                                    <a:pt x="712" y="311"/>
                                    <a:pt x="713" y="310"/>
                                    <a:pt x="714" y="310"/>
                                  </a:cubicBezTo>
                                  <a:cubicBezTo>
                                    <a:pt x="713" y="307"/>
                                    <a:pt x="713" y="304"/>
                                    <a:pt x="713" y="301"/>
                                  </a:cubicBezTo>
                                  <a:cubicBezTo>
                                    <a:pt x="713" y="285"/>
                                    <a:pt x="726" y="272"/>
                                    <a:pt x="742" y="272"/>
                                  </a:cubicBezTo>
                                  <a:cubicBezTo>
                                    <a:pt x="758" y="272"/>
                                    <a:pt x="770" y="285"/>
                                    <a:pt x="770" y="301"/>
                                  </a:cubicBezTo>
                                  <a:cubicBezTo>
                                    <a:pt x="770" y="304"/>
                                    <a:pt x="770" y="307"/>
                                    <a:pt x="769" y="310"/>
                                  </a:cubicBezTo>
                                  <a:cubicBezTo>
                                    <a:pt x="770" y="310"/>
                                    <a:pt x="771" y="311"/>
                                    <a:pt x="772" y="312"/>
                                  </a:cubicBezTo>
                                  <a:close/>
                                  <a:moveTo>
                                    <a:pt x="763" y="250"/>
                                  </a:moveTo>
                                  <a:cubicBezTo>
                                    <a:pt x="763" y="251"/>
                                    <a:pt x="763" y="253"/>
                                    <a:pt x="762" y="254"/>
                                  </a:cubicBezTo>
                                  <a:cubicBezTo>
                                    <a:pt x="764" y="255"/>
                                    <a:pt x="766" y="256"/>
                                    <a:pt x="768" y="257"/>
                                  </a:cubicBezTo>
                                  <a:cubicBezTo>
                                    <a:pt x="769" y="255"/>
                                    <a:pt x="769" y="252"/>
                                    <a:pt x="769" y="250"/>
                                  </a:cubicBezTo>
                                  <a:cubicBezTo>
                                    <a:pt x="769" y="242"/>
                                    <a:pt x="766" y="236"/>
                                    <a:pt x="761" y="231"/>
                                  </a:cubicBezTo>
                                  <a:cubicBezTo>
                                    <a:pt x="756" y="226"/>
                                    <a:pt x="749" y="223"/>
                                    <a:pt x="742" y="223"/>
                                  </a:cubicBezTo>
                                  <a:cubicBezTo>
                                    <a:pt x="734" y="223"/>
                                    <a:pt x="727" y="226"/>
                                    <a:pt x="722" y="231"/>
                                  </a:cubicBezTo>
                                  <a:cubicBezTo>
                                    <a:pt x="718" y="236"/>
                                    <a:pt x="714" y="242"/>
                                    <a:pt x="714" y="250"/>
                                  </a:cubicBezTo>
                                  <a:cubicBezTo>
                                    <a:pt x="714" y="252"/>
                                    <a:pt x="715" y="255"/>
                                    <a:pt x="715" y="257"/>
                                  </a:cubicBezTo>
                                  <a:cubicBezTo>
                                    <a:pt x="717" y="256"/>
                                    <a:pt x="719" y="255"/>
                                    <a:pt x="721" y="254"/>
                                  </a:cubicBezTo>
                                  <a:cubicBezTo>
                                    <a:pt x="721" y="253"/>
                                    <a:pt x="721" y="251"/>
                                    <a:pt x="721" y="250"/>
                                  </a:cubicBezTo>
                                  <a:cubicBezTo>
                                    <a:pt x="721" y="238"/>
                                    <a:pt x="730" y="229"/>
                                    <a:pt x="742" y="229"/>
                                  </a:cubicBezTo>
                                  <a:cubicBezTo>
                                    <a:pt x="753" y="229"/>
                                    <a:pt x="763" y="238"/>
                                    <a:pt x="763" y="250"/>
                                  </a:cubicBezTo>
                                  <a:close/>
                                  <a:moveTo>
                                    <a:pt x="755" y="250"/>
                                  </a:moveTo>
                                  <a:cubicBezTo>
                                    <a:pt x="755" y="251"/>
                                    <a:pt x="755" y="251"/>
                                    <a:pt x="755" y="252"/>
                                  </a:cubicBezTo>
                                  <a:cubicBezTo>
                                    <a:pt x="757" y="252"/>
                                    <a:pt x="759" y="253"/>
                                    <a:pt x="761" y="254"/>
                                  </a:cubicBezTo>
                                  <a:cubicBezTo>
                                    <a:pt x="761" y="253"/>
                                    <a:pt x="761" y="251"/>
                                    <a:pt x="761" y="250"/>
                                  </a:cubicBezTo>
                                  <a:cubicBezTo>
                                    <a:pt x="761" y="245"/>
                                    <a:pt x="759" y="240"/>
                                    <a:pt x="755" y="236"/>
                                  </a:cubicBezTo>
                                  <a:cubicBezTo>
                                    <a:pt x="752" y="233"/>
                                    <a:pt x="747" y="230"/>
                                    <a:pt x="742" y="230"/>
                                  </a:cubicBezTo>
                                  <a:cubicBezTo>
                                    <a:pt x="736" y="230"/>
                                    <a:pt x="731" y="233"/>
                                    <a:pt x="728" y="236"/>
                                  </a:cubicBezTo>
                                  <a:cubicBezTo>
                                    <a:pt x="724" y="240"/>
                                    <a:pt x="722" y="245"/>
                                    <a:pt x="722" y="250"/>
                                  </a:cubicBezTo>
                                  <a:cubicBezTo>
                                    <a:pt x="722" y="251"/>
                                    <a:pt x="722" y="253"/>
                                    <a:pt x="723" y="254"/>
                                  </a:cubicBezTo>
                                  <a:cubicBezTo>
                                    <a:pt x="724" y="253"/>
                                    <a:pt x="726" y="252"/>
                                    <a:pt x="728" y="252"/>
                                  </a:cubicBezTo>
                                  <a:cubicBezTo>
                                    <a:pt x="728" y="251"/>
                                    <a:pt x="728" y="251"/>
                                    <a:pt x="728" y="250"/>
                                  </a:cubicBezTo>
                                  <a:cubicBezTo>
                                    <a:pt x="728" y="242"/>
                                    <a:pt x="734" y="236"/>
                                    <a:pt x="742" y="236"/>
                                  </a:cubicBezTo>
                                  <a:cubicBezTo>
                                    <a:pt x="749" y="236"/>
                                    <a:pt x="755" y="242"/>
                                    <a:pt x="755" y="250"/>
                                  </a:cubicBezTo>
                                  <a:close/>
                                  <a:moveTo>
                                    <a:pt x="748" y="250"/>
                                  </a:moveTo>
                                  <a:cubicBezTo>
                                    <a:pt x="748" y="250"/>
                                    <a:pt x="748" y="250"/>
                                    <a:pt x="748" y="251"/>
                                  </a:cubicBezTo>
                                  <a:cubicBezTo>
                                    <a:pt x="750" y="251"/>
                                    <a:pt x="752" y="251"/>
                                    <a:pt x="754" y="251"/>
                                  </a:cubicBezTo>
                                  <a:cubicBezTo>
                                    <a:pt x="754" y="251"/>
                                    <a:pt x="754" y="250"/>
                                    <a:pt x="754" y="250"/>
                                  </a:cubicBezTo>
                                  <a:cubicBezTo>
                                    <a:pt x="754" y="243"/>
                                    <a:pt x="748" y="238"/>
                                    <a:pt x="742" y="238"/>
                                  </a:cubicBezTo>
                                  <a:cubicBezTo>
                                    <a:pt x="735" y="238"/>
                                    <a:pt x="730" y="243"/>
                                    <a:pt x="730" y="250"/>
                                  </a:cubicBezTo>
                                  <a:cubicBezTo>
                                    <a:pt x="730" y="250"/>
                                    <a:pt x="730" y="251"/>
                                    <a:pt x="730" y="251"/>
                                  </a:cubicBezTo>
                                  <a:cubicBezTo>
                                    <a:pt x="732" y="251"/>
                                    <a:pt x="733" y="251"/>
                                    <a:pt x="735" y="251"/>
                                  </a:cubicBezTo>
                                  <a:cubicBezTo>
                                    <a:pt x="735" y="250"/>
                                    <a:pt x="735" y="250"/>
                                    <a:pt x="735" y="250"/>
                                  </a:cubicBezTo>
                                  <a:cubicBezTo>
                                    <a:pt x="735" y="246"/>
                                    <a:pt x="738" y="243"/>
                                    <a:pt x="742" y="243"/>
                                  </a:cubicBezTo>
                                  <a:cubicBezTo>
                                    <a:pt x="745" y="243"/>
                                    <a:pt x="748" y="246"/>
                                    <a:pt x="748" y="250"/>
                                  </a:cubicBezTo>
                                  <a:close/>
                                  <a:moveTo>
                                    <a:pt x="742" y="245"/>
                                  </a:moveTo>
                                  <a:cubicBezTo>
                                    <a:pt x="739" y="245"/>
                                    <a:pt x="737" y="247"/>
                                    <a:pt x="737" y="250"/>
                                  </a:cubicBezTo>
                                  <a:cubicBezTo>
                                    <a:pt x="737" y="250"/>
                                    <a:pt x="737" y="250"/>
                                    <a:pt x="737" y="250"/>
                                  </a:cubicBezTo>
                                  <a:cubicBezTo>
                                    <a:pt x="738" y="250"/>
                                    <a:pt x="740" y="250"/>
                                    <a:pt x="742" y="250"/>
                                  </a:cubicBezTo>
                                  <a:cubicBezTo>
                                    <a:pt x="743" y="250"/>
                                    <a:pt x="745" y="250"/>
                                    <a:pt x="747" y="250"/>
                                  </a:cubicBezTo>
                                  <a:cubicBezTo>
                                    <a:pt x="747" y="250"/>
                                    <a:pt x="747" y="250"/>
                                    <a:pt x="747" y="250"/>
                                  </a:cubicBezTo>
                                  <a:cubicBezTo>
                                    <a:pt x="747" y="247"/>
                                    <a:pt x="745" y="245"/>
                                    <a:pt x="742" y="245"/>
                                  </a:cubicBezTo>
                                  <a:close/>
                                  <a:moveTo>
                                    <a:pt x="772" y="260"/>
                                  </a:moveTo>
                                  <a:cubicBezTo>
                                    <a:pt x="773" y="260"/>
                                    <a:pt x="774" y="259"/>
                                    <a:pt x="775" y="258"/>
                                  </a:cubicBezTo>
                                  <a:cubicBezTo>
                                    <a:pt x="776" y="256"/>
                                    <a:pt x="776" y="253"/>
                                    <a:pt x="776" y="250"/>
                                  </a:cubicBezTo>
                                  <a:cubicBezTo>
                                    <a:pt x="776" y="240"/>
                                    <a:pt x="772" y="232"/>
                                    <a:pt x="766" y="226"/>
                                  </a:cubicBezTo>
                                  <a:cubicBezTo>
                                    <a:pt x="760" y="220"/>
                                    <a:pt x="751" y="216"/>
                                    <a:pt x="742" y="216"/>
                                  </a:cubicBezTo>
                                  <a:cubicBezTo>
                                    <a:pt x="732" y="216"/>
                                    <a:pt x="724" y="220"/>
                                    <a:pt x="717" y="226"/>
                                  </a:cubicBezTo>
                                  <a:cubicBezTo>
                                    <a:pt x="711" y="232"/>
                                    <a:pt x="707" y="240"/>
                                    <a:pt x="707" y="250"/>
                                  </a:cubicBezTo>
                                  <a:cubicBezTo>
                                    <a:pt x="707" y="253"/>
                                    <a:pt x="708" y="256"/>
                                    <a:pt x="708" y="258"/>
                                  </a:cubicBezTo>
                                  <a:cubicBezTo>
                                    <a:pt x="709" y="259"/>
                                    <a:pt x="710" y="259"/>
                                    <a:pt x="711" y="260"/>
                                  </a:cubicBezTo>
                                  <a:cubicBezTo>
                                    <a:pt x="712" y="259"/>
                                    <a:pt x="713" y="259"/>
                                    <a:pt x="714" y="258"/>
                                  </a:cubicBezTo>
                                  <a:cubicBezTo>
                                    <a:pt x="713" y="256"/>
                                    <a:pt x="713" y="253"/>
                                    <a:pt x="713" y="250"/>
                                  </a:cubicBezTo>
                                  <a:cubicBezTo>
                                    <a:pt x="713" y="234"/>
                                    <a:pt x="726" y="221"/>
                                    <a:pt x="742" y="221"/>
                                  </a:cubicBezTo>
                                  <a:cubicBezTo>
                                    <a:pt x="758" y="221"/>
                                    <a:pt x="770" y="234"/>
                                    <a:pt x="770" y="250"/>
                                  </a:cubicBezTo>
                                  <a:cubicBezTo>
                                    <a:pt x="770" y="253"/>
                                    <a:pt x="770" y="256"/>
                                    <a:pt x="769" y="258"/>
                                  </a:cubicBezTo>
                                  <a:cubicBezTo>
                                    <a:pt x="770" y="259"/>
                                    <a:pt x="771" y="259"/>
                                    <a:pt x="772" y="260"/>
                                  </a:cubicBezTo>
                                  <a:close/>
                                  <a:moveTo>
                                    <a:pt x="763" y="199"/>
                                  </a:moveTo>
                                  <a:cubicBezTo>
                                    <a:pt x="763" y="200"/>
                                    <a:pt x="763" y="202"/>
                                    <a:pt x="762" y="203"/>
                                  </a:cubicBezTo>
                                  <a:cubicBezTo>
                                    <a:pt x="764" y="204"/>
                                    <a:pt x="766" y="205"/>
                                    <a:pt x="768" y="206"/>
                                  </a:cubicBezTo>
                                  <a:cubicBezTo>
                                    <a:pt x="769" y="204"/>
                                    <a:pt x="769" y="201"/>
                                    <a:pt x="769" y="199"/>
                                  </a:cubicBezTo>
                                  <a:cubicBezTo>
                                    <a:pt x="769" y="191"/>
                                    <a:pt x="766" y="184"/>
                                    <a:pt x="761" y="179"/>
                                  </a:cubicBezTo>
                                  <a:cubicBezTo>
                                    <a:pt x="756" y="174"/>
                                    <a:pt x="749" y="171"/>
                                    <a:pt x="742" y="171"/>
                                  </a:cubicBezTo>
                                  <a:cubicBezTo>
                                    <a:pt x="734" y="171"/>
                                    <a:pt x="727" y="174"/>
                                    <a:pt x="722" y="179"/>
                                  </a:cubicBezTo>
                                  <a:cubicBezTo>
                                    <a:pt x="718" y="184"/>
                                    <a:pt x="714" y="191"/>
                                    <a:pt x="714" y="199"/>
                                  </a:cubicBezTo>
                                  <a:cubicBezTo>
                                    <a:pt x="714" y="201"/>
                                    <a:pt x="715" y="204"/>
                                    <a:pt x="715" y="206"/>
                                  </a:cubicBezTo>
                                  <a:cubicBezTo>
                                    <a:pt x="717" y="205"/>
                                    <a:pt x="719" y="204"/>
                                    <a:pt x="721" y="203"/>
                                  </a:cubicBezTo>
                                  <a:cubicBezTo>
                                    <a:pt x="721" y="202"/>
                                    <a:pt x="721" y="200"/>
                                    <a:pt x="721" y="199"/>
                                  </a:cubicBezTo>
                                  <a:cubicBezTo>
                                    <a:pt x="721" y="187"/>
                                    <a:pt x="730" y="177"/>
                                    <a:pt x="742" y="177"/>
                                  </a:cubicBezTo>
                                  <a:cubicBezTo>
                                    <a:pt x="753" y="177"/>
                                    <a:pt x="763" y="187"/>
                                    <a:pt x="763" y="199"/>
                                  </a:cubicBezTo>
                                  <a:close/>
                                  <a:moveTo>
                                    <a:pt x="755" y="199"/>
                                  </a:moveTo>
                                  <a:cubicBezTo>
                                    <a:pt x="755" y="199"/>
                                    <a:pt x="755" y="200"/>
                                    <a:pt x="755" y="200"/>
                                  </a:cubicBezTo>
                                  <a:cubicBezTo>
                                    <a:pt x="757" y="201"/>
                                    <a:pt x="759" y="202"/>
                                    <a:pt x="761" y="202"/>
                                  </a:cubicBezTo>
                                  <a:cubicBezTo>
                                    <a:pt x="761" y="201"/>
                                    <a:pt x="761" y="200"/>
                                    <a:pt x="761" y="199"/>
                                  </a:cubicBezTo>
                                  <a:cubicBezTo>
                                    <a:pt x="761" y="193"/>
                                    <a:pt x="759" y="188"/>
                                    <a:pt x="755" y="185"/>
                                  </a:cubicBezTo>
                                  <a:cubicBezTo>
                                    <a:pt x="752" y="181"/>
                                    <a:pt x="747" y="179"/>
                                    <a:pt x="742" y="179"/>
                                  </a:cubicBezTo>
                                  <a:cubicBezTo>
                                    <a:pt x="736" y="179"/>
                                    <a:pt x="731" y="181"/>
                                    <a:pt x="728" y="185"/>
                                  </a:cubicBezTo>
                                  <a:cubicBezTo>
                                    <a:pt x="724" y="188"/>
                                    <a:pt x="722" y="193"/>
                                    <a:pt x="722" y="199"/>
                                  </a:cubicBezTo>
                                  <a:cubicBezTo>
                                    <a:pt x="722" y="200"/>
                                    <a:pt x="722" y="201"/>
                                    <a:pt x="723" y="202"/>
                                  </a:cubicBezTo>
                                  <a:cubicBezTo>
                                    <a:pt x="724" y="202"/>
                                    <a:pt x="726" y="201"/>
                                    <a:pt x="728" y="200"/>
                                  </a:cubicBezTo>
                                  <a:cubicBezTo>
                                    <a:pt x="728" y="200"/>
                                    <a:pt x="728" y="199"/>
                                    <a:pt x="728" y="199"/>
                                  </a:cubicBezTo>
                                  <a:cubicBezTo>
                                    <a:pt x="728" y="191"/>
                                    <a:pt x="734" y="185"/>
                                    <a:pt x="742" y="185"/>
                                  </a:cubicBezTo>
                                  <a:cubicBezTo>
                                    <a:pt x="749" y="185"/>
                                    <a:pt x="755" y="191"/>
                                    <a:pt x="755" y="199"/>
                                  </a:cubicBezTo>
                                  <a:close/>
                                  <a:moveTo>
                                    <a:pt x="748" y="199"/>
                                  </a:moveTo>
                                  <a:cubicBezTo>
                                    <a:pt x="748" y="199"/>
                                    <a:pt x="748" y="199"/>
                                    <a:pt x="748" y="199"/>
                                  </a:cubicBezTo>
                                  <a:cubicBezTo>
                                    <a:pt x="750" y="199"/>
                                    <a:pt x="752" y="200"/>
                                    <a:pt x="754" y="200"/>
                                  </a:cubicBezTo>
                                  <a:cubicBezTo>
                                    <a:pt x="754" y="200"/>
                                    <a:pt x="754" y="199"/>
                                    <a:pt x="754" y="199"/>
                                  </a:cubicBezTo>
                                  <a:cubicBezTo>
                                    <a:pt x="754" y="192"/>
                                    <a:pt x="748" y="187"/>
                                    <a:pt x="742" y="187"/>
                                  </a:cubicBezTo>
                                  <a:cubicBezTo>
                                    <a:pt x="735" y="187"/>
                                    <a:pt x="730" y="192"/>
                                    <a:pt x="730" y="199"/>
                                  </a:cubicBezTo>
                                  <a:cubicBezTo>
                                    <a:pt x="730" y="199"/>
                                    <a:pt x="730" y="200"/>
                                    <a:pt x="730" y="200"/>
                                  </a:cubicBezTo>
                                  <a:cubicBezTo>
                                    <a:pt x="732" y="200"/>
                                    <a:pt x="733" y="199"/>
                                    <a:pt x="735" y="199"/>
                                  </a:cubicBezTo>
                                  <a:cubicBezTo>
                                    <a:pt x="735" y="199"/>
                                    <a:pt x="735" y="199"/>
                                    <a:pt x="735" y="199"/>
                                  </a:cubicBezTo>
                                  <a:cubicBezTo>
                                    <a:pt x="735" y="195"/>
                                    <a:pt x="738" y="192"/>
                                    <a:pt x="742" y="192"/>
                                  </a:cubicBezTo>
                                  <a:cubicBezTo>
                                    <a:pt x="745" y="192"/>
                                    <a:pt x="748" y="195"/>
                                    <a:pt x="748" y="199"/>
                                  </a:cubicBezTo>
                                  <a:close/>
                                  <a:moveTo>
                                    <a:pt x="742" y="193"/>
                                  </a:moveTo>
                                  <a:cubicBezTo>
                                    <a:pt x="739" y="193"/>
                                    <a:pt x="737" y="196"/>
                                    <a:pt x="737" y="199"/>
                                  </a:cubicBezTo>
                                  <a:cubicBezTo>
                                    <a:pt x="737" y="199"/>
                                    <a:pt x="737" y="199"/>
                                    <a:pt x="737" y="199"/>
                                  </a:cubicBezTo>
                                  <a:cubicBezTo>
                                    <a:pt x="738" y="199"/>
                                    <a:pt x="740" y="199"/>
                                    <a:pt x="742" y="199"/>
                                  </a:cubicBezTo>
                                  <a:cubicBezTo>
                                    <a:pt x="743" y="199"/>
                                    <a:pt x="745" y="199"/>
                                    <a:pt x="747" y="199"/>
                                  </a:cubicBezTo>
                                  <a:cubicBezTo>
                                    <a:pt x="747" y="199"/>
                                    <a:pt x="747" y="199"/>
                                    <a:pt x="747" y="199"/>
                                  </a:cubicBezTo>
                                  <a:cubicBezTo>
                                    <a:pt x="747" y="196"/>
                                    <a:pt x="745" y="193"/>
                                    <a:pt x="742" y="193"/>
                                  </a:cubicBezTo>
                                  <a:close/>
                                  <a:moveTo>
                                    <a:pt x="772" y="209"/>
                                  </a:moveTo>
                                  <a:cubicBezTo>
                                    <a:pt x="773" y="208"/>
                                    <a:pt x="774" y="208"/>
                                    <a:pt x="775" y="207"/>
                                  </a:cubicBezTo>
                                  <a:cubicBezTo>
                                    <a:pt x="776" y="204"/>
                                    <a:pt x="776" y="201"/>
                                    <a:pt x="776" y="199"/>
                                  </a:cubicBezTo>
                                  <a:cubicBezTo>
                                    <a:pt x="776" y="189"/>
                                    <a:pt x="772" y="181"/>
                                    <a:pt x="766" y="174"/>
                                  </a:cubicBezTo>
                                  <a:cubicBezTo>
                                    <a:pt x="760" y="168"/>
                                    <a:pt x="751" y="164"/>
                                    <a:pt x="742" y="164"/>
                                  </a:cubicBezTo>
                                  <a:cubicBezTo>
                                    <a:pt x="732" y="164"/>
                                    <a:pt x="724" y="168"/>
                                    <a:pt x="717" y="174"/>
                                  </a:cubicBezTo>
                                  <a:cubicBezTo>
                                    <a:pt x="711" y="181"/>
                                    <a:pt x="707" y="189"/>
                                    <a:pt x="707" y="199"/>
                                  </a:cubicBezTo>
                                  <a:cubicBezTo>
                                    <a:pt x="707" y="201"/>
                                    <a:pt x="708" y="204"/>
                                    <a:pt x="708" y="207"/>
                                  </a:cubicBezTo>
                                  <a:cubicBezTo>
                                    <a:pt x="709" y="207"/>
                                    <a:pt x="710" y="208"/>
                                    <a:pt x="711" y="209"/>
                                  </a:cubicBezTo>
                                  <a:cubicBezTo>
                                    <a:pt x="712" y="208"/>
                                    <a:pt x="713" y="207"/>
                                    <a:pt x="714" y="207"/>
                                  </a:cubicBezTo>
                                  <a:cubicBezTo>
                                    <a:pt x="713" y="204"/>
                                    <a:pt x="713" y="201"/>
                                    <a:pt x="713" y="199"/>
                                  </a:cubicBezTo>
                                  <a:cubicBezTo>
                                    <a:pt x="713" y="183"/>
                                    <a:pt x="726" y="170"/>
                                    <a:pt x="742" y="170"/>
                                  </a:cubicBezTo>
                                  <a:cubicBezTo>
                                    <a:pt x="758" y="170"/>
                                    <a:pt x="770" y="183"/>
                                    <a:pt x="770" y="199"/>
                                  </a:cubicBezTo>
                                  <a:cubicBezTo>
                                    <a:pt x="770" y="201"/>
                                    <a:pt x="770" y="204"/>
                                    <a:pt x="769" y="207"/>
                                  </a:cubicBezTo>
                                  <a:cubicBezTo>
                                    <a:pt x="770" y="207"/>
                                    <a:pt x="771" y="208"/>
                                    <a:pt x="772" y="209"/>
                                  </a:cubicBezTo>
                                  <a:close/>
                                  <a:moveTo>
                                    <a:pt x="763" y="147"/>
                                  </a:moveTo>
                                  <a:cubicBezTo>
                                    <a:pt x="763" y="149"/>
                                    <a:pt x="763" y="150"/>
                                    <a:pt x="762" y="152"/>
                                  </a:cubicBezTo>
                                  <a:cubicBezTo>
                                    <a:pt x="764" y="152"/>
                                    <a:pt x="766" y="153"/>
                                    <a:pt x="768" y="155"/>
                                  </a:cubicBezTo>
                                  <a:cubicBezTo>
                                    <a:pt x="769" y="152"/>
                                    <a:pt x="769" y="150"/>
                                    <a:pt x="769" y="147"/>
                                  </a:cubicBezTo>
                                  <a:cubicBezTo>
                                    <a:pt x="769" y="140"/>
                                    <a:pt x="766" y="133"/>
                                    <a:pt x="761" y="128"/>
                                  </a:cubicBezTo>
                                  <a:cubicBezTo>
                                    <a:pt x="756" y="123"/>
                                    <a:pt x="749" y="120"/>
                                    <a:pt x="742" y="120"/>
                                  </a:cubicBezTo>
                                  <a:cubicBezTo>
                                    <a:pt x="734" y="120"/>
                                    <a:pt x="727" y="123"/>
                                    <a:pt x="722" y="128"/>
                                  </a:cubicBezTo>
                                  <a:cubicBezTo>
                                    <a:pt x="718" y="133"/>
                                    <a:pt x="714" y="140"/>
                                    <a:pt x="714" y="147"/>
                                  </a:cubicBezTo>
                                  <a:cubicBezTo>
                                    <a:pt x="714" y="150"/>
                                    <a:pt x="715" y="152"/>
                                    <a:pt x="715" y="155"/>
                                  </a:cubicBezTo>
                                  <a:cubicBezTo>
                                    <a:pt x="717" y="153"/>
                                    <a:pt x="719" y="152"/>
                                    <a:pt x="721" y="152"/>
                                  </a:cubicBezTo>
                                  <a:cubicBezTo>
                                    <a:pt x="721" y="150"/>
                                    <a:pt x="721" y="149"/>
                                    <a:pt x="721" y="147"/>
                                  </a:cubicBezTo>
                                  <a:cubicBezTo>
                                    <a:pt x="721" y="135"/>
                                    <a:pt x="730" y="126"/>
                                    <a:pt x="742" y="126"/>
                                  </a:cubicBezTo>
                                  <a:cubicBezTo>
                                    <a:pt x="753" y="126"/>
                                    <a:pt x="763" y="135"/>
                                    <a:pt x="763" y="147"/>
                                  </a:cubicBezTo>
                                  <a:close/>
                                  <a:moveTo>
                                    <a:pt x="755" y="147"/>
                                  </a:moveTo>
                                  <a:cubicBezTo>
                                    <a:pt x="755" y="148"/>
                                    <a:pt x="755" y="148"/>
                                    <a:pt x="755" y="149"/>
                                  </a:cubicBezTo>
                                  <a:cubicBezTo>
                                    <a:pt x="757" y="150"/>
                                    <a:pt x="759" y="150"/>
                                    <a:pt x="761" y="151"/>
                                  </a:cubicBezTo>
                                  <a:cubicBezTo>
                                    <a:pt x="761" y="150"/>
                                    <a:pt x="761" y="148"/>
                                    <a:pt x="761" y="147"/>
                                  </a:cubicBezTo>
                                  <a:cubicBezTo>
                                    <a:pt x="761" y="142"/>
                                    <a:pt x="759" y="137"/>
                                    <a:pt x="755" y="133"/>
                                  </a:cubicBezTo>
                                  <a:cubicBezTo>
                                    <a:pt x="752" y="130"/>
                                    <a:pt x="747" y="128"/>
                                    <a:pt x="742" y="128"/>
                                  </a:cubicBezTo>
                                  <a:cubicBezTo>
                                    <a:pt x="736" y="128"/>
                                    <a:pt x="731" y="130"/>
                                    <a:pt x="728" y="133"/>
                                  </a:cubicBezTo>
                                  <a:cubicBezTo>
                                    <a:pt x="724" y="137"/>
                                    <a:pt x="722" y="142"/>
                                    <a:pt x="722" y="147"/>
                                  </a:cubicBezTo>
                                  <a:cubicBezTo>
                                    <a:pt x="722" y="148"/>
                                    <a:pt x="722" y="150"/>
                                    <a:pt x="723" y="151"/>
                                  </a:cubicBezTo>
                                  <a:cubicBezTo>
                                    <a:pt x="724" y="150"/>
                                    <a:pt x="726" y="150"/>
                                    <a:pt x="728" y="149"/>
                                  </a:cubicBezTo>
                                  <a:cubicBezTo>
                                    <a:pt x="728" y="148"/>
                                    <a:pt x="728" y="148"/>
                                    <a:pt x="728" y="147"/>
                                  </a:cubicBezTo>
                                  <a:cubicBezTo>
                                    <a:pt x="728" y="140"/>
                                    <a:pt x="734" y="134"/>
                                    <a:pt x="742" y="134"/>
                                  </a:cubicBezTo>
                                  <a:cubicBezTo>
                                    <a:pt x="749" y="134"/>
                                    <a:pt x="755" y="140"/>
                                    <a:pt x="755" y="147"/>
                                  </a:cubicBezTo>
                                  <a:close/>
                                  <a:moveTo>
                                    <a:pt x="748" y="147"/>
                                  </a:moveTo>
                                  <a:cubicBezTo>
                                    <a:pt x="748" y="147"/>
                                    <a:pt x="748" y="148"/>
                                    <a:pt x="748" y="148"/>
                                  </a:cubicBezTo>
                                  <a:cubicBezTo>
                                    <a:pt x="750" y="148"/>
                                    <a:pt x="752" y="148"/>
                                    <a:pt x="754" y="149"/>
                                  </a:cubicBezTo>
                                  <a:cubicBezTo>
                                    <a:pt x="754" y="148"/>
                                    <a:pt x="754" y="148"/>
                                    <a:pt x="754" y="147"/>
                                  </a:cubicBezTo>
                                  <a:cubicBezTo>
                                    <a:pt x="754" y="141"/>
                                    <a:pt x="748" y="135"/>
                                    <a:pt x="742" y="135"/>
                                  </a:cubicBezTo>
                                  <a:cubicBezTo>
                                    <a:pt x="735" y="135"/>
                                    <a:pt x="730" y="141"/>
                                    <a:pt x="730" y="147"/>
                                  </a:cubicBezTo>
                                  <a:cubicBezTo>
                                    <a:pt x="730" y="148"/>
                                    <a:pt x="730" y="148"/>
                                    <a:pt x="730" y="149"/>
                                  </a:cubicBezTo>
                                  <a:cubicBezTo>
                                    <a:pt x="732" y="148"/>
                                    <a:pt x="733" y="148"/>
                                    <a:pt x="735" y="148"/>
                                  </a:cubicBezTo>
                                  <a:cubicBezTo>
                                    <a:pt x="735" y="148"/>
                                    <a:pt x="735" y="147"/>
                                    <a:pt x="735" y="147"/>
                                  </a:cubicBezTo>
                                  <a:cubicBezTo>
                                    <a:pt x="735" y="143"/>
                                    <a:pt x="738" y="140"/>
                                    <a:pt x="742" y="140"/>
                                  </a:cubicBezTo>
                                  <a:cubicBezTo>
                                    <a:pt x="745" y="140"/>
                                    <a:pt x="748" y="143"/>
                                    <a:pt x="748" y="147"/>
                                  </a:cubicBezTo>
                                  <a:close/>
                                  <a:moveTo>
                                    <a:pt x="742" y="142"/>
                                  </a:moveTo>
                                  <a:cubicBezTo>
                                    <a:pt x="739" y="142"/>
                                    <a:pt x="737" y="144"/>
                                    <a:pt x="737" y="147"/>
                                  </a:cubicBezTo>
                                  <a:cubicBezTo>
                                    <a:pt x="737" y="147"/>
                                    <a:pt x="737" y="147"/>
                                    <a:pt x="737" y="148"/>
                                  </a:cubicBezTo>
                                  <a:cubicBezTo>
                                    <a:pt x="738" y="147"/>
                                    <a:pt x="740" y="147"/>
                                    <a:pt x="742" y="147"/>
                                  </a:cubicBezTo>
                                  <a:cubicBezTo>
                                    <a:pt x="743" y="147"/>
                                    <a:pt x="745" y="147"/>
                                    <a:pt x="747" y="148"/>
                                  </a:cubicBezTo>
                                  <a:cubicBezTo>
                                    <a:pt x="747" y="147"/>
                                    <a:pt x="747" y="147"/>
                                    <a:pt x="747" y="147"/>
                                  </a:cubicBezTo>
                                  <a:cubicBezTo>
                                    <a:pt x="747" y="144"/>
                                    <a:pt x="745" y="142"/>
                                    <a:pt x="742" y="142"/>
                                  </a:cubicBezTo>
                                  <a:close/>
                                  <a:moveTo>
                                    <a:pt x="772" y="157"/>
                                  </a:moveTo>
                                  <a:cubicBezTo>
                                    <a:pt x="773" y="157"/>
                                    <a:pt x="774" y="156"/>
                                    <a:pt x="775" y="156"/>
                                  </a:cubicBezTo>
                                  <a:cubicBezTo>
                                    <a:pt x="776" y="153"/>
                                    <a:pt x="776" y="150"/>
                                    <a:pt x="776" y="147"/>
                                  </a:cubicBezTo>
                                  <a:cubicBezTo>
                                    <a:pt x="776" y="138"/>
                                    <a:pt x="772" y="129"/>
                                    <a:pt x="766" y="123"/>
                                  </a:cubicBezTo>
                                  <a:cubicBezTo>
                                    <a:pt x="760" y="117"/>
                                    <a:pt x="751" y="113"/>
                                    <a:pt x="742" y="113"/>
                                  </a:cubicBezTo>
                                  <a:cubicBezTo>
                                    <a:pt x="732" y="113"/>
                                    <a:pt x="724" y="117"/>
                                    <a:pt x="717" y="123"/>
                                  </a:cubicBezTo>
                                  <a:cubicBezTo>
                                    <a:pt x="711" y="129"/>
                                    <a:pt x="707" y="138"/>
                                    <a:pt x="707" y="147"/>
                                  </a:cubicBezTo>
                                  <a:cubicBezTo>
                                    <a:pt x="707" y="150"/>
                                    <a:pt x="708" y="153"/>
                                    <a:pt x="708" y="155"/>
                                  </a:cubicBezTo>
                                  <a:cubicBezTo>
                                    <a:pt x="709" y="156"/>
                                    <a:pt x="710" y="157"/>
                                    <a:pt x="711" y="157"/>
                                  </a:cubicBezTo>
                                  <a:cubicBezTo>
                                    <a:pt x="712" y="157"/>
                                    <a:pt x="713" y="156"/>
                                    <a:pt x="714" y="155"/>
                                  </a:cubicBezTo>
                                  <a:cubicBezTo>
                                    <a:pt x="713" y="153"/>
                                    <a:pt x="713" y="150"/>
                                    <a:pt x="713" y="147"/>
                                  </a:cubicBezTo>
                                  <a:cubicBezTo>
                                    <a:pt x="713" y="131"/>
                                    <a:pt x="726" y="118"/>
                                    <a:pt x="742" y="118"/>
                                  </a:cubicBezTo>
                                  <a:cubicBezTo>
                                    <a:pt x="758" y="118"/>
                                    <a:pt x="770" y="131"/>
                                    <a:pt x="770" y="147"/>
                                  </a:cubicBezTo>
                                  <a:cubicBezTo>
                                    <a:pt x="770" y="150"/>
                                    <a:pt x="770" y="153"/>
                                    <a:pt x="769" y="155"/>
                                  </a:cubicBezTo>
                                  <a:cubicBezTo>
                                    <a:pt x="770" y="156"/>
                                    <a:pt x="771" y="157"/>
                                    <a:pt x="772" y="157"/>
                                  </a:cubicBezTo>
                                  <a:close/>
                                  <a:moveTo>
                                    <a:pt x="763" y="96"/>
                                  </a:moveTo>
                                  <a:cubicBezTo>
                                    <a:pt x="763" y="97"/>
                                    <a:pt x="763" y="99"/>
                                    <a:pt x="762" y="100"/>
                                  </a:cubicBezTo>
                                  <a:cubicBezTo>
                                    <a:pt x="764" y="101"/>
                                    <a:pt x="766" y="102"/>
                                    <a:pt x="768" y="103"/>
                                  </a:cubicBezTo>
                                  <a:cubicBezTo>
                                    <a:pt x="769" y="101"/>
                                    <a:pt x="769" y="98"/>
                                    <a:pt x="769" y="96"/>
                                  </a:cubicBezTo>
                                  <a:cubicBezTo>
                                    <a:pt x="769" y="88"/>
                                    <a:pt x="766" y="81"/>
                                    <a:pt x="761" y="77"/>
                                  </a:cubicBezTo>
                                  <a:cubicBezTo>
                                    <a:pt x="756" y="72"/>
                                    <a:pt x="749" y="69"/>
                                    <a:pt x="742" y="69"/>
                                  </a:cubicBezTo>
                                  <a:cubicBezTo>
                                    <a:pt x="734" y="69"/>
                                    <a:pt x="727" y="72"/>
                                    <a:pt x="722" y="77"/>
                                  </a:cubicBezTo>
                                  <a:cubicBezTo>
                                    <a:pt x="718" y="81"/>
                                    <a:pt x="714" y="88"/>
                                    <a:pt x="714" y="96"/>
                                  </a:cubicBezTo>
                                  <a:cubicBezTo>
                                    <a:pt x="714" y="98"/>
                                    <a:pt x="715" y="101"/>
                                    <a:pt x="715" y="103"/>
                                  </a:cubicBezTo>
                                  <a:cubicBezTo>
                                    <a:pt x="717" y="102"/>
                                    <a:pt x="719" y="101"/>
                                    <a:pt x="721" y="100"/>
                                  </a:cubicBezTo>
                                  <a:cubicBezTo>
                                    <a:pt x="721" y="99"/>
                                    <a:pt x="721" y="97"/>
                                    <a:pt x="721" y="96"/>
                                  </a:cubicBezTo>
                                  <a:cubicBezTo>
                                    <a:pt x="721" y="84"/>
                                    <a:pt x="730" y="75"/>
                                    <a:pt x="742" y="75"/>
                                  </a:cubicBezTo>
                                  <a:cubicBezTo>
                                    <a:pt x="753" y="75"/>
                                    <a:pt x="763" y="84"/>
                                    <a:pt x="763" y="96"/>
                                  </a:cubicBezTo>
                                  <a:close/>
                                  <a:moveTo>
                                    <a:pt x="755" y="96"/>
                                  </a:moveTo>
                                  <a:cubicBezTo>
                                    <a:pt x="755" y="96"/>
                                    <a:pt x="755" y="97"/>
                                    <a:pt x="755" y="98"/>
                                  </a:cubicBezTo>
                                  <a:cubicBezTo>
                                    <a:pt x="757" y="98"/>
                                    <a:pt x="759" y="99"/>
                                    <a:pt x="761" y="100"/>
                                  </a:cubicBezTo>
                                  <a:cubicBezTo>
                                    <a:pt x="761" y="98"/>
                                    <a:pt x="761" y="97"/>
                                    <a:pt x="761" y="96"/>
                                  </a:cubicBezTo>
                                  <a:cubicBezTo>
                                    <a:pt x="761" y="90"/>
                                    <a:pt x="759" y="86"/>
                                    <a:pt x="755" y="82"/>
                                  </a:cubicBezTo>
                                  <a:cubicBezTo>
                                    <a:pt x="752" y="78"/>
                                    <a:pt x="747" y="76"/>
                                    <a:pt x="742" y="76"/>
                                  </a:cubicBezTo>
                                  <a:cubicBezTo>
                                    <a:pt x="736" y="76"/>
                                    <a:pt x="731" y="78"/>
                                    <a:pt x="728" y="82"/>
                                  </a:cubicBezTo>
                                  <a:cubicBezTo>
                                    <a:pt x="724" y="86"/>
                                    <a:pt x="722" y="90"/>
                                    <a:pt x="722" y="96"/>
                                  </a:cubicBezTo>
                                  <a:cubicBezTo>
                                    <a:pt x="722" y="97"/>
                                    <a:pt x="722" y="98"/>
                                    <a:pt x="723" y="100"/>
                                  </a:cubicBezTo>
                                  <a:cubicBezTo>
                                    <a:pt x="724" y="99"/>
                                    <a:pt x="726" y="98"/>
                                    <a:pt x="728" y="98"/>
                                  </a:cubicBezTo>
                                  <a:cubicBezTo>
                                    <a:pt x="728" y="97"/>
                                    <a:pt x="728" y="96"/>
                                    <a:pt x="728" y="96"/>
                                  </a:cubicBezTo>
                                  <a:cubicBezTo>
                                    <a:pt x="728" y="88"/>
                                    <a:pt x="734" y="82"/>
                                    <a:pt x="742" y="82"/>
                                  </a:cubicBezTo>
                                  <a:cubicBezTo>
                                    <a:pt x="749" y="82"/>
                                    <a:pt x="755" y="88"/>
                                    <a:pt x="755" y="96"/>
                                  </a:cubicBezTo>
                                  <a:close/>
                                  <a:moveTo>
                                    <a:pt x="748" y="96"/>
                                  </a:moveTo>
                                  <a:cubicBezTo>
                                    <a:pt x="748" y="96"/>
                                    <a:pt x="748" y="96"/>
                                    <a:pt x="748" y="96"/>
                                  </a:cubicBezTo>
                                  <a:cubicBezTo>
                                    <a:pt x="750" y="97"/>
                                    <a:pt x="752" y="97"/>
                                    <a:pt x="754" y="97"/>
                                  </a:cubicBezTo>
                                  <a:cubicBezTo>
                                    <a:pt x="754" y="97"/>
                                    <a:pt x="754" y="96"/>
                                    <a:pt x="754" y="96"/>
                                  </a:cubicBezTo>
                                  <a:cubicBezTo>
                                    <a:pt x="754" y="89"/>
                                    <a:pt x="748" y="84"/>
                                    <a:pt x="742" y="84"/>
                                  </a:cubicBezTo>
                                  <a:cubicBezTo>
                                    <a:pt x="735" y="84"/>
                                    <a:pt x="730" y="89"/>
                                    <a:pt x="730" y="96"/>
                                  </a:cubicBezTo>
                                  <a:cubicBezTo>
                                    <a:pt x="730" y="96"/>
                                    <a:pt x="730" y="97"/>
                                    <a:pt x="730" y="97"/>
                                  </a:cubicBezTo>
                                  <a:cubicBezTo>
                                    <a:pt x="732" y="97"/>
                                    <a:pt x="733" y="97"/>
                                    <a:pt x="735" y="96"/>
                                  </a:cubicBezTo>
                                  <a:cubicBezTo>
                                    <a:pt x="735" y="96"/>
                                    <a:pt x="735" y="96"/>
                                    <a:pt x="735" y="96"/>
                                  </a:cubicBezTo>
                                  <a:cubicBezTo>
                                    <a:pt x="735" y="92"/>
                                    <a:pt x="738" y="89"/>
                                    <a:pt x="742" y="89"/>
                                  </a:cubicBezTo>
                                  <a:cubicBezTo>
                                    <a:pt x="745" y="89"/>
                                    <a:pt x="748" y="92"/>
                                    <a:pt x="748" y="96"/>
                                  </a:cubicBezTo>
                                  <a:close/>
                                  <a:moveTo>
                                    <a:pt x="742" y="91"/>
                                  </a:moveTo>
                                  <a:cubicBezTo>
                                    <a:pt x="739" y="91"/>
                                    <a:pt x="737" y="93"/>
                                    <a:pt x="737" y="96"/>
                                  </a:cubicBezTo>
                                  <a:cubicBezTo>
                                    <a:pt x="737" y="96"/>
                                    <a:pt x="737" y="96"/>
                                    <a:pt x="737" y="96"/>
                                  </a:cubicBezTo>
                                  <a:cubicBezTo>
                                    <a:pt x="738" y="96"/>
                                    <a:pt x="740" y="96"/>
                                    <a:pt x="742" y="96"/>
                                  </a:cubicBezTo>
                                  <a:cubicBezTo>
                                    <a:pt x="743" y="96"/>
                                    <a:pt x="745" y="96"/>
                                    <a:pt x="747" y="96"/>
                                  </a:cubicBezTo>
                                  <a:cubicBezTo>
                                    <a:pt x="747" y="96"/>
                                    <a:pt x="747" y="96"/>
                                    <a:pt x="747" y="96"/>
                                  </a:cubicBezTo>
                                  <a:cubicBezTo>
                                    <a:pt x="747" y="93"/>
                                    <a:pt x="745" y="91"/>
                                    <a:pt x="742" y="91"/>
                                  </a:cubicBezTo>
                                  <a:close/>
                                  <a:moveTo>
                                    <a:pt x="772" y="106"/>
                                  </a:moveTo>
                                  <a:cubicBezTo>
                                    <a:pt x="773" y="105"/>
                                    <a:pt x="774" y="105"/>
                                    <a:pt x="775" y="104"/>
                                  </a:cubicBezTo>
                                  <a:cubicBezTo>
                                    <a:pt x="776" y="101"/>
                                    <a:pt x="776" y="99"/>
                                    <a:pt x="776" y="96"/>
                                  </a:cubicBezTo>
                                  <a:cubicBezTo>
                                    <a:pt x="776" y="86"/>
                                    <a:pt x="772" y="78"/>
                                    <a:pt x="766" y="72"/>
                                  </a:cubicBezTo>
                                  <a:cubicBezTo>
                                    <a:pt x="760" y="65"/>
                                    <a:pt x="751" y="62"/>
                                    <a:pt x="742" y="62"/>
                                  </a:cubicBezTo>
                                  <a:cubicBezTo>
                                    <a:pt x="732" y="62"/>
                                    <a:pt x="724" y="65"/>
                                    <a:pt x="717" y="72"/>
                                  </a:cubicBezTo>
                                  <a:cubicBezTo>
                                    <a:pt x="711" y="78"/>
                                    <a:pt x="707" y="86"/>
                                    <a:pt x="707" y="96"/>
                                  </a:cubicBezTo>
                                  <a:cubicBezTo>
                                    <a:pt x="707" y="99"/>
                                    <a:pt x="708" y="101"/>
                                    <a:pt x="708" y="104"/>
                                  </a:cubicBezTo>
                                  <a:cubicBezTo>
                                    <a:pt x="709" y="105"/>
                                    <a:pt x="710" y="105"/>
                                    <a:pt x="711" y="106"/>
                                  </a:cubicBezTo>
                                  <a:cubicBezTo>
                                    <a:pt x="712" y="105"/>
                                    <a:pt x="713" y="105"/>
                                    <a:pt x="714" y="104"/>
                                  </a:cubicBezTo>
                                  <a:cubicBezTo>
                                    <a:pt x="713" y="101"/>
                                    <a:pt x="713" y="99"/>
                                    <a:pt x="713" y="96"/>
                                  </a:cubicBezTo>
                                  <a:cubicBezTo>
                                    <a:pt x="713" y="80"/>
                                    <a:pt x="726" y="67"/>
                                    <a:pt x="742" y="67"/>
                                  </a:cubicBezTo>
                                  <a:cubicBezTo>
                                    <a:pt x="758" y="67"/>
                                    <a:pt x="770" y="80"/>
                                    <a:pt x="770" y="96"/>
                                  </a:cubicBezTo>
                                  <a:cubicBezTo>
                                    <a:pt x="770" y="99"/>
                                    <a:pt x="770" y="101"/>
                                    <a:pt x="769" y="104"/>
                                  </a:cubicBezTo>
                                  <a:cubicBezTo>
                                    <a:pt x="770" y="105"/>
                                    <a:pt x="771" y="105"/>
                                    <a:pt x="772" y="106"/>
                                  </a:cubicBezTo>
                                  <a:close/>
                                  <a:moveTo>
                                    <a:pt x="704" y="61"/>
                                  </a:moveTo>
                                  <a:cubicBezTo>
                                    <a:pt x="697" y="56"/>
                                    <a:pt x="689" y="54"/>
                                    <a:pt x="681" y="54"/>
                                  </a:cubicBezTo>
                                  <a:cubicBezTo>
                                    <a:pt x="672" y="54"/>
                                    <a:pt x="665" y="56"/>
                                    <a:pt x="658" y="61"/>
                                  </a:cubicBezTo>
                                  <a:cubicBezTo>
                                    <a:pt x="659" y="62"/>
                                    <a:pt x="661" y="64"/>
                                    <a:pt x="662" y="65"/>
                                  </a:cubicBezTo>
                                  <a:cubicBezTo>
                                    <a:pt x="667" y="62"/>
                                    <a:pt x="674" y="60"/>
                                    <a:pt x="681" y="60"/>
                                  </a:cubicBezTo>
                                  <a:cubicBezTo>
                                    <a:pt x="688" y="60"/>
                                    <a:pt x="695" y="62"/>
                                    <a:pt x="700" y="66"/>
                                  </a:cubicBezTo>
                                  <a:cubicBezTo>
                                    <a:pt x="701" y="64"/>
                                    <a:pt x="703" y="62"/>
                                    <a:pt x="704" y="61"/>
                                  </a:cubicBezTo>
                                  <a:close/>
                                  <a:moveTo>
                                    <a:pt x="583" y="61"/>
                                  </a:moveTo>
                                  <a:cubicBezTo>
                                    <a:pt x="577" y="56"/>
                                    <a:pt x="569" y="54"/>
                                    <a:pt x="560" y="54"/>
                                  </a:cubicBezTo>
                                  <a:cubicBezTo>
                                    <a:pt x="551" y="54"/>
                                    <a:pt x="543" y="57"/>
                                    <a:pt x="536" y="61"/>
                                  </a:cubicBezTo>
                                  <a:cubicBezTo>
                                    <a:pt x="538" y="63"/>
                                    <a:pt x="539" y="64"/>
                                    <a:pt x="540" y="66"/>
                                  </a:cubicBezTo>
                                  <a:cubicBezTo>
                                    <a:pt x="546" y="62"/>
                                    <a:pt x="553" y="60"/>
                                    <a:pt x="560" y="60"/>
                                  </a:cubicBezTo>
                                  <a:cubicBezTo>
                                    <a:pt x="567" y="60"/>
                                    <a:pt x="574" y="62"/>
                                    <a:pt x="579" y="66"/>
                                  </a:cubicBezTo>
                                  <a:cubicBezTo>
                                    <a:pt x="581" y="64"/>
                                    <a:pt x="582" y="62"/>
                                    <a:pt x="583" y="61"/>
                                  </a:cubicBezTo>
                                  <a:close/>
                                  <a:moveTo>
                                    <a:pt x="461" y="61"/>
                                  </a:moveTo>
                                  <a:cubicBezTo>
                                    <a:pt x="454" y="56"/>
                                    <a:pt x="446" y="54"/>
                                    <a:pt x="438" y="54"/>
                                  </a:cubicBezTo>
                                  <a:cubicBezTo>
                                    <a:pt x="429" y="54"/>
                                    <a:pt x="422" y="56"/>
                                    <a:pt x="415" y="61"/>
                                  </a:cubicBezTo>
                                  <a:cubicBezTo>
                                    <a:pt x="416" y="62"/>
                                    <a:pt x="418" y="64"/>
                                    <a:pt x="419" y="65"/>
                                  </a:cubicBezTo>
                                  <a:cubicBezTo>
                                    <a:pt x="424" y="62"/>
                                    <a:pt x="431" y="60"/>
                                    <a:pt x="438" y="60"/>
                                  </a:cubicBezTo>
                                  <a:cubicBezTo>
                                    <a:pt x="445" y="60"/>
                                    <a:pt x="452" y="62"/>
                                    <a:pt x="457" y="66"/>
                                  </a:cubicBezTo>
                                  <a:cubicBezTo>
                                    <a:pt x="458" y="64"/>
                                    <a:pt x="460" y="62"/>
                                    <a:pt x="461" y="61"/>
                                  </a:cubicBezTo>
                                  <a:close/>
                                  <a:moveTo>
                                    <a:pt x="340" y="61"/>
                                  </a:moveTo>
                                  <a:cubicBezTo>
                                    <a:pt x="334" y="56"/>
                                    <a:pt x="326" y="54"/>
                                    <a:pt x="317" y="54"/>
                                  </a:cubicBezTo>
                                  <a:cubicBezTo>
                                    <a:pt x="308" y="54"/>
                                    <a:pt x="300" y="56"/>
                                    <a:pt x="293" y="61"/>
                                  </a:cubicBezTo>
                                  <a:cubicBezTo>
                                    <a:pt x="295" y="63"/>
                                    <a:pt x="296" y="64"/>
                                    <a:pt x="297" y="66"/>
                                  </a:cubicBezTo>
                                  <a:cubicBezTo>
                                    <a:pt x="303" y="62"/>
                                    <a:pt x="310" y="60"/>
                                    <a:pt x="317" y="60"/>
                                  </a:cubicBezTo>
                                  <a:cubicBezTo>
                                    <a:pt x="324" y="60"/>
                                    <a:pt x="331" y="62"/>
                                    <a:pt x="336" y="66"/>
                                  </a:cubicBezTo>
                                  <a:cubicBezTo>
                                    <a:pt x="338" y="64"/>
                                    <a:pt x="339" y="62"/>
                                    <a:pt x="340" y="61"/>
                                  </a:cubicBezTo>
                                  <a:close/>
                                  <a:moveTo>
                                    <a:pt x="218" y="61"/>
                                  </a:moveTo>
                                  <a:cubicBezTo>
                                    <a:pt x="212" y="56"/>
                                    <a:pt x="204" y="54"/>
                                    <a:pt x="195" y="54"/>
                                  </a:cubicBezTo>
                                  <a:cubicBezTo>
                                    <a:pt x="187" y="54"/>
                                    <a:pt x="179" y="56"/>
                                    <a:pt x="172" y="61"/>
                                  </a:cubicBezTo>
                                  <a:cubicBezTo>
                                    <a:pt x="174" y="62"/>
                                    <a:pt x="175" y="64"/>
                                    <a:pt x="176" y="65"/>
                                  </a:cubicBezTo>
                                  <a:cubicBezTo>
                                    <a:pt x="182" y="62"/>
                                    <a:pt x="188" y="60"/>
                                    <a:pt x="195" y="60"/>
                                  </a:cubicBezTo>
                                  <a:cubicBezTo>
                                    <a:pt x="202" y="60"/>
                                    <a:pt x="209" y="62"/>
                                    <a:pt x="214" y="66"/>
                                  </a:cubicBezTo>
                                  <a:cubicBezTo>
                                    <a:pt x="216" y="64"/>
                                    <a:pt x="217" y="62"/>
                                    <a:pt x="218" y="61"/>
                                  </a:cubicBezTo>
                                  <a:close/>
                                  <a:moveTo>
                                    <a:pt x="101" y="96"/>
                                  </a:moveTo>
                                  <a:cubicBezTo>
                                    <a:pt x="101" y="99"/>
                                    <a:pt x="101" y="101"/>
                                    <a:pt x="102" y="104"/>
                                  </a:cubicBezTo>
                                  <a:cubicBezTo>
                                    <a:pt x="103" y="105"/>
                                    <a:pt x="104" y="105"/>
                                    <a:pt x="105" y="106"/>
                                  </a:cubicBezTo>
                                  <a:cubicBezTo>
                                    <a:pt x="106" y="105"/>
                                    <a:pt x="106" y="105"/>
                                    <a:pt x="107" y="104"/>
                                  </a:cubicBezTo>
                                  <a:cubicBezTo>
                                    <a:pt x="107" y="101"/>
                                    <a:pt x="106" y="99"/>
                                    <a:pt x="106" y="96"/>
                                  </a:cubicBezTo>
                                  <a:cubicBezTo>
                                    <a:pt x="106" y="80"/>
                                    <a:pt x="119" y="67"/>
                                    <a:pt x="135" y="67"/>
                                  </a:cubicBezTo>
                                  <a:cubicBezTo>
                                    <a:pt x="151" y="67"/>
                                    <a:pt x="164" y="80"/>
                                    <a:pt x="164" y="96"/>
                                  </a:cubicBezTo>
                                  <a:cubicBezTo>
                                    <a:pt x="164" y="99"/>
                                    <a:pt x="163" y="101"/>
                                    <a:pt x="163" y="104"/>
                                  </a:cubicBezTo>
                                  <a:cubicBezTo>
                                    <a:pt x="163" y="105"/>
                                    <a:pt x="164" y="105"/>
                                    <a:pt x="165" y="106"/>
                                  </a:cubicBezTo>
                                  <a:cubicBezTo>
                                    <a:pt x="166" y="105"/>
                                    <a:pt x="167" y="104"/>
                                    <a:pt x="168" y="103"/>
                                  </a:cubicBezTo>
                                  <a:cubicBezTo>
                                    <a:pt x="169" y="101"/>
                                    <a:pt x="169" y="98"/>
                                    <a:pt x="169" y="96"/>
                                  </a:cubicBezTo>
                                  <a:cubicBezTo>
                                    <a:pt x="169" y="86"/>
                                    <a:pt x="165" y="78"/>
                                    <a:pt x="159" y="72"/>
                                  </a:cubicBezTo>
                                  <a:cubicBezTo>
                                    <a:pt x="153" y="65"/>
                                    <a:pt x="144" y="62"/>
                                    <a:pt x="135" y="62"/>
                                  </a:cubicBezTo>
                                  <a:cubicBezTo>
                                    <a:pt x="126" y="62"/>
                                    <a:pt x="117" y="65"/>
                                    <a:pt x="111" y="72"/>
                                  </a:cubicBezTo>
                                  <a:cubicBezTo>
                                    <a:pt x="105" y="78"/>
                                    <a:pt x="101" y="86"/>
                                    <a:pt x="101" y="96"/>
                                  </a:cubicBezTo>
                                  <a:close/>
                                  <a:moveTo>
                                    <a:pt x="156" y="96"/>
                                  </a:moveTo>
                                  <a:cubicBezTo>
                                    <a:pt x="156" y="97"/>
                                    <a:pt x="156" y="99"/>
                                    <a:pt x="156" y="100"/>
                                  </a:cubicBezTo>
                                  <a:cubicBezTo>
                                    <a:pt x="158" y="101"/>
                                    <a:pt x="159" y="102"/>
                                    <a:pt x="161" y="103"/>
                                  </a:cubicBezTo>
                                  <a:cubicBezTo>
                                    <a:pt x="162" y="101"/>
                                    <a:pt x="162" y="98"/>
                                    <a:pt x="162" y="96"/>
                                  </a:cubicBezTo>
                                  <a:cubicBezTo>
                                    <a:pt x="162" y="88"/>
                                    <a:pt x="159" y="81"/>
                                    <a:pt x="154" y="77"/>
                                  </a:cubicBezTo>
                                  <a:cubicBezTo>
                                    <a:pt x="149" y="72"/>
                                    <a:pt x="143" y="69"/>
                                    <a:pt x="135" y="69"/>
                                  </a:cubicBezTo>
                                  <a:cubicBezTo>
                                    <a:pt x="128" y="69"/>
                                    <a:pt x="121" y="72"/>
                                    <a:pt x="116" y="77"/>
                                  </a:cubicBezTo>
                                  <a:cubicBezTo>
                                    <a:pt x="111" y="81"/>
                                    <a:pt x="108" y="88"/>
                                    <a:pt x="108" y="96"/>
                                  </a:cubicBezTo>
                                  <a:cubicBezTo>
                                    <a:pt x="108" y="98"/>
                                    <a:pt x="108" y="101"/>
                                    <a:pt x="109" y="103"/>
                                  </a:cubicBezTo>
                                  <a:cubicBezTo>
                                    <a:pt x="111" y="102"/>
                                    <a:pt x="113" y="101"/>
                                    <a:pt x="114" y="100"/>
                                  </a:cubicBezTo>
                                  <a:cubicBezTo>
                                    <a:pt x="114" y="99"/>
                                    <a:pt x="114" y="97"/>
                                    <a:pt x="114" y="96"/>
                                  </a:cubicBezTo>
                                  <a:cubicBezTo>
                                    <a:pt x="114" y="84"/>
                                    <a:pt x="123" y="75"/>
                                    <a:pt x="135" y="75"/>
                                  </a:cubicBezTo>
                                  <a:cubicBezTo>
                                    <a:pt x="147" y="75"/>
                                    <a:pt x="156" y="84"/>
                                    <a:pt x="156" y="96"/>
                                  </a:cubicBezTo>
                                  <a:close/>
                                  <a:moveTo>
                                    <a:pt x="149" y="96"/>
                                  </a:moveTo>
                                  <a:cubicBezTo>
                                    <a:pt x="149" y="96"/>
                                    <a:pt x="149" y="97"/>
                                    <a:pt x="148" y="98"/>
                                  </a:cubicBezTo>
                                  <a:cubicBezTo>
                                    <a:pt x="150" y="98"/>
                                    <a:pt x="152" y="99"/>
                                    <a:pt x="154" y="100"/>
                                  </a:cubicBezTo>
                                  <a:cubicBezTo>
                                    <a:pt x="154" y="98"/>
                                    <a:pt x="155" y="97"/>
                                    <a:pt x="155" y="96"/>
                                  </a:cubicBezTo>
                                  <a:cubicBezTo>
                                    <a:pt x="155" y="90"/>
                                    <a:pt x="152" y="86"/>
                                    <a:pt x="149" y="82"/>
                                  </a:cubicBezTo>
                                  <a:cubicBezTo>
                                    <a:pt x="145" y="78"/>
                                    <a:pt x="140" y="76"/>
                                    <a:pt x="135" y="76"/>
                                  </a:cubicBezTo>
                                  <a:cubicBezTo>
                                    <a:pt x="130" y="76"/>
                                    <a:pt x="125" y="78"/>
                                    <a:pt x="121" y="82"/>
                                  </a:cubicBezTo>
                                  <a:cubicBezTo>
                                    <a:pt x="118" y="86"/>
                                    <a:pt x="116" y="90"/>
                                    <a:pt x="116" y="96"/>
                                  </a:cubicBezTo>
                                  <a:cubicBezTo>
                                    <a:pt x="116" y="97"/>
                                    <a:pt x="116" y="98"/>
                                    <a:pt x="116" y="100"/>
                                  </a:cubicBezTo>
                                  <a:cubicBezTo>
                                    <a:pt x="118" y="99"/>
                                    <a:pt x="120" y="98"/>
                                    <a:pt x="122" y="98"/>
                                  </a:cubicBezTo>
                                  <a:cubicBezTo>
                                    <a:pt x="122" y="97"/>
                                    <a:pt x="121" y="96"/>
                                    <a:pt x="121" y="96"/>
                                  </a:cubicBezTo>
                                  <a:cubicBezTo>
                                    <a:pt x="121" y="88"/>
                                    <a:pt x="128" y="82"/>
                                    <a:pt x="135" y="82"/>
                                  </a:cubicBezTo>
                                  <a:cubicBezTo>
                                    <a:pt x="143" y="82"/>
                                    <a:pt x="149" y="88"/>
                                    <a:pt x="149" y="96"/>
                                  </a:cubicBezTo>
                                  <a:close/>
                                  <a:moveTo>
                                    <a:pt x="142" y="96"/>
                                  </a:moveTo>
                                  <a:cubicBezTo>
                                    <a:pt x="142" y="96"/>
                                    <a:pt x="142" y="96"/>
                                    <a:pt x="142" y="96"/>
                                  </a:cubicBezTo>
                                  <a:cubicBezTo>
                                    <a:pt x="143" y="97"/>
                                    <a:pt x="145" y="97"/>
                                    <a:pt x="147" y="97"/>
                                  </a:cubicBezTo>
                                  <a:cubicBezTo>
                                    <a:pt x="147" y="97"/>
                                    <a:pt x="147" y="96"/>
                                    <a:pt x="147" y="96"/>
                                  </a:cubicBezTo>
                                  <a:cubicBezTo>
                                    <a:pt x="147" y="89"/>
                                    <a:pt x="142" y="84"/>
                                    <a:pt x="135" y="84"/>
                                  </a:cubicBezTo>
                                  <a:cubicBezTo>
                                    <a:pt x="128" y="84"/>
                                    <a:pt x="123" y="89"/>
                                    <a:pt x="123" y="96"/>
                                  </a:cubicBezTo>
                                  <a:cubicBezTo>
                                    <a:pt x="123" y="96"/>
                                    <a:pt x="123" y="97"/>
                                    <a:pt x="123" y="97"/>
                                  </a:cubicBezTo>
                                  <a:cubicBezTo>
                                    <a:pt x="125" y="97"/>
                                    <a:pt x="127" y="97"/>
                                    <a:pt x="128" y="96"/>
                                  </a:cubicBezTo>
                                  <a:cubicBezTo>
                                    <a:pt x="128" y="96"/>
                                    <a:pt x="128" y="96"/>
                                    <a:pt x="128" y="96"/>
                                  </a:cubicBezTo>
                                  <a:cubicBezTo>
                                    <a:pt x="128" y="92"/>
                                    <a:pt x="131" y="89"/>
                                    <a:pt x="135" y="89"/>
                                  </a:cubicBezTo>
                                  <a:cubicBezTo>
                                    <a:pt x="139" y="89"/>
                                    <a:pt x="142" y="92"/>
                                    <a:pt x="142" y="96"/>
                                  </a:cubicBezTo>
                                  <a:close/>
                                  <a:moveTo>
                                    <a:pt x="135" y="91"/>
                                  </a:moveTo>
                                  <a:cubicBezTo>
                                    <a:pt x="132" y="91"/>
                                    <a:pt x="130" y="93"/>
                                    <a:pt x="130" y="96"/>
                                  </a:cubicBezTo>
                                  <a:cubicBezTo>
                                    <a:pt x="130" y="96"/>
                                    <a:pt x="130" y="96"/>
                                    <a:pt x="130" y="96"/>
                                  </a:cubicBezTo>
                                  <a:cubicBezTo>
                                    <a:pt x="132" y="96"/>
                                    <a:pt x="133" y="96"/>
                                    <a:pt x="135" y="96"/>
                                  </a:cubicBezTo>
                                  <a:cubicBezTo>
                                    <a:pt x="137" y="96"/>
                                    <a:pt x="138" y="96"/>
                                    <a:pt x="140" y="96"/>
                                  </a:cubicBezTo>
                                  <a:cubicBezTo>
                                    <a:pt x="140" y="96"/>
                                    <a:pt x="140" y="96"/>
                                    <a:pt x="140" y="96"/>
                                  </a:cubicBezTo>
                                  <a:cubicBezTo>
                                    <a:pt x="140" y="93"/>
                                    <a:pt x="138" y="91"/>
                                    <a:pt x="135" y="91"/>
                                  </a:cubicBezTo>
                                  <a:close/>
                                  <a:moveTo>
                                    <a:pt x="101" y="147"/>
                                  </a:moveTo>
                                  <a:cubicBezTo>
                                    <a:pt x="101" y="150"/>
                                    <a:pt x="101" y="153"/>
                                    <a:pt x="102" y="155"/>
                                  </a:cubicBezTo>
                                  <a:cubicBezTo>
                                    <a:pt x="103" y="156"/>
                                    <a:pt x="104" y="157"/>
                                    <a:pt x="105" y="157"/>
                                  </a:cubicBezTo>
                                  <a:cubicBezTo>
                                    <a:pt x="106" y="157"/>
                                    <a:pt x="106" y="156"/>
                                    <a:pt x="107" y="155"/>
                                  </a:cubicBezTo>
                                  <a:cubicBezTo>
                                    <a:pt x="107" y="153"/>
                                    <a:pt x="106" y="150"/>
                                    <a:pt x="106" y="147"/>
                                  </a:cubicBezTo>
                                  <a:cubicBezTo>
                                    <a:pt x="106" y="131"/>
                                    <a:pt x="119" y="118"/>
                                    <a:pt x="135" y="118"/>
                                  </a:cubicBezTo>
                                  <a:cubicBezTo>
                                    <a:pt x="151" y="118"/>
                                    <a:pt x="164" y="131"/>
                                    <a:pt x="164" y="147"/>
                                  </a:cubicBezTo>
                                  <a:cubicBezTo>
                                    <a:pt x="164" y="150"/>
                                    <a:pt x="163" y="153"/>
                                    <a:pt x="163" y="155"/>
                                  </a:cubicBezTo>
                                  <a:cubicBezTo>
                                    <a:pt x="163" y="156"/>
                                    <a:pt x="164" y="156"/>
                                    <a:pt x="165" y="157"/>
                                  </a:cubicBezTo>
                                  <a:cubicBezTo>
                                    <a:pt x="166" y="156"/>
                                    <a:pt x="167" y="156"/>
                                    <a:pt x="168" y="155"/>
                                  </a:cubicBezTo>
                                  <a:cubicBezTo>
                                    <a:pt x="169" y="152"/>
                                    <a:pt x="169" y="150"/>
                                    <a:pt x="169" y="147"/>
                                  </a:cubicBezTo>
                                  <a:cubicBezTo>
                                    <a:pt x="169" y="138"/>
                                    <a:pt x="165" y="129"/>
                                    <a:pt x="159" y="123"/>
                                  </a:cubicBezTo>
                                  <a:cubicBezTo>
                                    <a:pt x="153" y="117"/>
                                    <a:pt x="144" y="113"/>
                                    <a:pt x="135" y="113"/>
                                  </a:cubicBezTo>
                                  <a:cubicBezTo>
                                    <a:pt x="126" y="113"/>
                                    <a:pt x="117" y="117"/>
                                    <a:pt x="111" y="123"/>
                                  </a:cubicBezTo>
                                  <a:cubicBezTo>
                                    <a:pt x="105" y="129"/>
                                    <a:pt x="101" y="138"/>
                                    <a:pt x="101" y="147"/>
                                  </a:cubicBezTo>
                                  <a:close/>
                                  <a:moveTo>
                                    <a:pt x="156" y="147"/>
                                  </a:moveTo>
                                  <a:cubicBezTo>
                                    <a:pt x="156" y="149"/>
                                    <a:pt x="156" y="150"/>
                                    <a:pt x="156" y="152"/>
                                  </a:cubicBezTo>
                                  <a:cubicBezTo>
                                    <a:pt x="158" y="152"/>
                                    <a:pt x="159" y="153"/>
                                    <a:pt x="161" y="155"/>
                                  </a:cubicBezTo>
                                  <a:cubicBezTo>
                                    <a:pt x="162" y="152"/>
                                    <a:pt x="162" y="150"/>
                                    <a:pt x="162" y="147"/>
                                  </a:cubicBezTo>
                                  <a:cubicBezTo>
                                    <a:pt x="162" y="140"/>
                                    <a:pt x="159" y="133"/>
                                    <a:pt x="154" y="128"/>
                                  </a:cubicBezTo>
                                  <a:cubicBezTo>
                                    <a:pt x="149" y="123"/>
                                    <a:pt x="143" y="120"/>
                                    <a:pt x="135" y="120"/>
                                  </a:cubicBezTo>
                                  <a:cubicBezTo>
                                    <a:pt x="128" y="120"/>
                                    <a:pt x="121" y="123"/>
                                    <a:pt x="116" y="128"/>
                                  </a:cubicBezTo>
                                  <a:cubicBezTo>
                                    <a:pt x="111" y="133"/>
                                    <a:pt x="108" y="140"/>
                                    <a:pt x="108" y="147"/>
                                  </a:cubicBezTo>
                                  <a:cubicBezTo>
                                    <a:pt x="108" y="150"/>
                                    <a:pt x="108" y="152"/>
                                    <a:pt x="109" y="155"/>
                                  </a:cubicBezTo>
                                  <a:cubicBezTo>
                                    <a:pt x="111" y="153"/>
                                    <a:pt x="113" y="152"/>
                                    <a:pt x="114" y="152"/>
                                  </a:cubicBezTo>
                                  <a:cubicBezTo>
                                    <a:pt x="114" y="150"/>
                                    <a:pt x="114" y="149"/>
                                    <a:pt x="114" y="147"/>
                                  </a:cubicBezTo>
                                  <a:cubicBezTo>
                                    <a:pt x="114" y="135"/>
                                    <a:pt x="123" y="126"/>
                                    <a:pt x="135" y="126"/>
                                  </a:cubicBezTo>
                                  <a:cubicBezTo>
                                    <a:pt x="147" y="126"/>
                                    <a:pt x="156" y="135"/>
                                    <a:pt x="156" y="147"/>
                                  </a:cubicBezTo>
                                  <a:close/>
                                  <a:moveTo>
                                    <a:pt x="149" y="147"/>
                                  </a:moveTo>
                                  <a:cubicBezTo>
                                    <a:pt x="149" y="148"/>
                                    <a:pt x="149" y="148"/>
                                    <a:pt x="148" y="149"/>
                                  </a:cubicBezTo>
                                  <a:cubicBezTo>
                                    <a:pt x="150" y="150"/>
                                    <a:pt x="152" y="150"/>
                                    <a:pt x="154" y="151"/>
                                  </a:cubicBezTo>
                                  <a:cubicBezTo>
                                    <a:pt x="154" y="150"/>
                                    <a:pt x="155" y="148"/>
                                    <a:pt x="155" y="147"/>
                                  </a:cubicBezTo>
                                  <a:cubicBezTo>
                                    <a:pt x="155" y="142"/>
                                    <a:pt x="152" y="137"/>
                                    <a:pt x="149" y="133"/>
                                  </a:cubicBezTo>
                                  <a:cubicBezTo>
                                    <a:pt x="145" y="130"/>
                                    <a:pt x="140" y="128"/>
                                    <a:pt x="135" y="128"/>
                                  </a:cubicBezTo>
                                  <a:cubicBezTo>
                                    <a:pt x="130" y="128"/>
                                    <a:pt x="125" y="130"/>
                                    <a:pt x="121" y="133"/>
                                  </a:cubicBezTo>
                                  <a:cubicBezTo>
                                    <a:pt x="118" y="137"/>
                                    <a:pt x="116" y="142"/>
                                    <a:pt x="116" y="147"/>
                                  </a:cubicBezTo>
                                  <a:cubicBezTo>
                                    <a:pt x="116" y="148"/>
                                    <a:pt x="116" y="150"/>
                                    <a:pt x="116" y="151"/>
                                  </a:cubicBezTo>
                                  <a:cubicBezTo>
                                    <a:pt x="118" y="150"/>
                                    <a:pt x="120" y="150"/>
                                    <a:pt x="122" y="149"/>
                                  </a:cubicBezTo>
                                  <a:cubicBezTo>
                                    <a:pt x="122" y="148"/>
                                    <a:pt x="121" y="148"/>
                                    <a:pt x="121" y="147"/>
                                  </a:cubicBezTo>
                                  <a:cubicBezTo>
                                    <a:pt x="121" y="140"/>
                                    <a:pt x="128" y="134"/>
                                    <a:pt x="135" y="134"/>
                                  </a:cubicBezTo>
                                  <a:cubicBezTo>
                                    <a:pt x="143" y="134"/>
                                    <a:pt x="149" y="140"/>
                                    <a:pt x="149" y="147"/>
                                  </a:cubicBezTo>
                                  <a:close/>
                                  <a:moveTo>
                                    <a:pt x="142" y="147"/>
                                  </a:moveTo>
                                  <a:cubicBezTo>
                                    <a:pt x="142" y="147"/>
                                    <a:pt x="142" y="148"/>
                                    <a:pt x="142" y="148"/>
                                  </a:cubicBezTo>
                                  <a:cubicBezTo>
                                    <a:pt x="143" y="148"/>
                                    <a:pt x="145" y="148"/>
                                    <a:pt x="147" y="149"/>
                                  </a:cubicBezTo>
                                  <a:cubicBezTo>
                                    <a:pt x="147" y="148"/>
                                    <a:pt x="147" y="148"/>
                                    <a:pt x="147" y="147"/>
                                  </a:cubicBezTo>
                                  <a:cubicBezTo>
                                    <a:pt x="147" y="141"/>
                                    <a:pt x="142" y="135"/>
                                    <a:pt x="135" y="135"/>
                                  </a:cubicBezTo>
                                  <a:cubicBezTo>
                                    <a:pt x="128" y="135"/>
                                    <a:pt x="123" y="141"/>
                                    <a:pt x="123" y="147"/>
                                  </a:cubicBezTo>
                                  <a:cubicBezTo>
                                    <a:pt x="123" y="148"/>
                                    <a:pt x="123" y="148"/>
                                    <a:pt x="123" y="149"/>
                                  </a:cubicBezTo>
                                  <a:cubicBezTo>
                                    <a:pt x="125" y="148"/>
                                    <a:pt x="127" y="148"/>
                                    <a:pt x="128" y="148"/>
                                  </a:cubicBezTo>
                                  <a:cubicBezTo>
                                    <a:pt x="128" y="148"/>
                                    <a:pt x="128" y="147"/>
                                    <a:pt x="128" y="147"/>
                                  </a:cubicBezTo>
                                  <a:cubicBezTo>
                                    <a:pt x="128" y="143"/>
                                    <a:pt x="131" y="140"/>
                                    <a:pt x="135" y="140"/>
                                  </a:cubicBezTo>
                                  <a:cubicBezTo>
                                    <a:pt x="139" y="140"/>
                                    <a:pt x="142" y="143"/>
                                    <a:pt x="142" y="147"/>
                                  </a:cubicBezTo>
                                  <a:close/>
                                  <a:moveTo>
                                    <a:pt x="135" y="142"/>
                                  </a:moveTo>
                                  <a:cubicBezTo>
                                    <a:pt x="132" y="142"/>
                                    <a:pt x="130" y="144"/>
                                    <a:pt x="130" y="147"/>
                                  </a:cubicBezTo>
                                  <a:cubicBezTo>
                                    <a:pt x="130" y="147"/>
                                    <a:pt x="130" y="147"/>
                                    <a:pt x="130" y="148"/>
                                  </a:cubicBezTo>
                                  <a:cubicBezTo>
                                    <a:pt x="132" y="147"/>
                                    <a:pt x="133" y="147"/>
                                    <a:pt x="135" y="147"/>
                                  </a:cubicBezTo>
                                  <a:cubicBezTo>
                                    <a:pt x="137" y="147"/>
                                    <a:pt x="138" y="147"/>
                                    <a:pt x="140" y="148"/>
                                  </a:cubicBezTo>
                                  <a:cubicBezTo>
                                    <a:pt x="140" y="147"/>
                                    <a:pt x="140" y="147"/>
                                    <a:pt x="140" y="147"/>
                                  </a:cubicBezTo>
                                  <a:cubicBezTo>
                                    <a:pt x="140" y="144"/>
                                    <a:pt x="138" y="142"/>
                                    <a:pt x="135" y="142"/>
                                  </a:cubicBezTo>
                                  <a:close/>
                                  <a:moveTo>
                                    <a:pt x="101" y="199"/>
                                  </a:moveTo>
                                  <a:cubicBezTo>
                                    <a:pt x="101" y="201"/>
                                    <a:pt x="101" y="204"/>
                                    <a:pt x="102" y="207"/>
                                  </a:cubicBezTo>
                                  <a:cubicBezTo>
                                    <a:pt x="103" y="207"/>
                                    <a:pt x="104" y="208"/>
                                    <a:pt x="105" y="209"/>
                                  </a:cubicBezTo>
                                  <a:cubicBezTo>
                                    <a:pt x="106" y="208"/>
                                    <a:pt x="106" y="207"/>
                                    <a:pt x="107" y="207"/>
                                  </a:cubicBezTo>
                                  <a:cubicBezTo>
                                    <a:pt x="107" y="204"/>
                                    <a:pt x="106" y="201"/>
                                    <a:pt x="106" y="199"/>
                                  </a:cubicBezTo>
                                  <a:cubicBezTo>
                                    <a:pt x="106" y="183"/>
                                    <a:pt x="119" y="170"/>
                                    <a:pt x="135" y="170"/>
                                  </a:cubicBezTo>
                                  <a:cubicBezTo>
                                    <a:pt x="151" y="170"/>
                                    <a:pt x="164" y="183"/>
                                    <a:pt x="164" y="199"/>
                                  </a:cubicBezTo>
                                  <a:cubicBezTo>
                                    <a:pt x="164" y="201"/>
                                    <a:pt x="163" y="204"/>
                                    <a:pt x="163" y="207"/>
                                  </a:cubicBezTo>
                                  <a:cubicBezTo>
                                    <a:pt x="163" y="207"/>
                                    <a:pt x="164" y="208"/>
                                    <a:pt x="165" y="208"/>
                                  </a:cubicBezTo>
                                  <a:cubicBezTo>
                                    <a:pt x="166" y="208"/>
                                    <a:pt x="167" y="207"/>
                                    <a:pt x="168" y="206"/>
                                  </a:cubicBezTo>
                                  <a:cubicBezTo>
                                    <a:pt x="169" y="204"/>
                                    <a:pt x="169" y="201"/>
                                    <a:pt x="169" y="199"/>
                                  </a:cubicBezTo>
                                  <a:cubicBezTo>
                                    <a:pt x="169" y="189"/>
                                    <a:pt x="165" y="181"/>
                                    <a:pt x="159" y="174"/>
                                  </a:cubicBezTo>
                                  <a:cubicBezTo>
                                    <a:pt x="153" y="168"/>
                                    <a:pt x="144" y="164"/>
                                    <a:pt x="135" y="164"/>
                                  </a:cubicBezTo>
                                  <a:cubicBezTo>
                                    <a:pt x="126" y="164"/>
                                    <a:pt x="117" y="168"/>
                                    <a:pt x="111" y="174"/>
                                  </a:cubicBezTo>
                                  <a:cubicBezTo>
                                    <a:pt x="105" y="181"/>
                                    <a:pt x="101" y="189"/>
                                    <a:pt x="101" y="199"/>
                                  </a:cubicBezTo>
                                  <a:close/>
                                  <a:moveTo>
                                    <a:pt x="156" y="199"/>
                                  </a:moveTo>
                                  <a:cubicBezTo>
                                    <a:pt x="156" y="200"/>
                                    <a:pt x="156" y="202"/>
                                    <a:pt x="156" y="203"/>
                                  </a:cubicBezTo>
                                  <a:cubicBezTo>
                                    <a:pt x="158" y="204"/>
                                    <a:pt x="159" y="205"/>
                                    <a:pt x="161" y="206"/>
                                  </a:cubicBezTo>
                                  <a:cubicBezTo>
                                    <a:pt x="162" y="204"/>
                                    <a:pt x="162" y="201"/>
                                    <a:pt x="162" y="199"/>
                                  </a:cubicBezTo>
                                  <a:cubicBezTo>
                                    <a:pt x="162" y="191"/>
                                    <a:pt x="159" y="184"/>
                                    <a:pt x="154" y="179"/>
                                  </a:cubicBezTo>
                                  <a:cubicBezTo>
                                    <a:pt x="149" y="174"/>
                                    <a:pt x="143" y="171"/>
                                    <a:pt x="135" y="171"/>
                                  </a:cubicBezTo>
                                  <a:cubicBezTo>
                                    <a:pt x="128" y="171"/>
                                    <a:pt x="121" y="174"/>
                                    <a:pt x="116" y="179"/>
                                  </a:cubicBezTo>
                                  <a:cubicBezTo>
                                    <a:pt x="111" y="184"/>
                                    <a:pt x="108" y="191"/>
                                    <a:pt x="108" y="199"/>
                                  </a:cubicBezTo>
                                  <a:cubicBezTo>
                                    <a:pt x="108" y="201"/>
                                    <a:pt x="108" y="204"/>
                                    <a:pt x="109" y="206"/>
                                  </a:cubicBezTo>
                                  <a:cubicBezTo>
                                    <a:pt x="111" y="205"/>
                                    <a:pt x="113" y="204"/>
                                    <a:pt x="114" y="203"/>
                                  </a:cubicBezTo>
                                  <a:cubicBezTo>
                                    <a:pt x="114" y="202"/>
                                    <a:pt x="114" y="200"/>
                                    <a:pt x="114" y="199"/>
                                  </a:cubicBezTo>
                                  <a:cubicBezTo>
                                    <a:pt x="114" y="187"/>
                                    <a:pt x="123" y="177"/>
                                    <a:pt x="135" y="177"/>
                                  </a:cubicBezTo>
                                  <a:cubicBezTo>
                                    <a:pt x="147" y="177"/>
                                    <a:pt x="156" y="187"/>
                                    <a:pt x="156" y="199"/>
                                  </a:cubicBezTo>
                                  <a:close/>
                                  <a:moveTo>
                                    <a:pt x="149" y="199"/>
                                  </a:moveTo>
                                  <a:cubicBezTo>
                                    <a:pt x="149" y="199"/>
                                    <a:pt x="149" y="200"/>
                                    <a:pt x="148" y="200"/>
                                  </a:cubicBezTo>
                                  <a:cubicBezTo>
                                    <a:pt x="150" y="201"/>
                                    <a:pt x="152" y="202"/>
                                    <a:pt x="154" y="202"/>
                                  </a:cubicBezTo>
                                  <a:cubicBezTo>
                                    <a:pt x="154" y="201"/>
                                    <a:pt x="155" y="200"/>
                                    <a:pt x="155" y="199"/>
                                  </a:cubicBezTo>
                                  <a:cubicBezTo>
                                    <a:pt x="155" y="193"/>
                                    <a:pt x="152" y="188"/>
                                    <a:pt x="149" y="185"/>
                                  </a:cubicBezTo>
                                  <a:cubicBezTo>
                                    <a:pt x="145" y="181"/>
                                    <a:pt x="140" y="179"/>
                                    <a:pt x="135" y="179"/>
                                  </a:cubicBezTo>
                                  <a:cubicBezTo>
                                    <a:pt x="130" y="179"/>
                                    <a:pt x="125" y="181"/>
                                    <a:pt x="121" y="185"/>
                                  </a:cubicBezTo>
                                  <a:cubicBezTo>
                                    <a:pt x="118" y="188"/>
                                    <a:pt x="116" y="193"/>
                                    <a:pt x="116" y="199"/>
                                  </a:cubicBezTo>
                                  <a:cubicBezTo>
                                    <a:pt x="116" y="200"/>
                                    <a:pt x="116" y="201"/>
                                    <a:pt x="116" y="202"/>
                                  </a:cubicBezTo>
                                  <a:cubicBezTo>
                                    <a:pt x="118" y="202"/>
                                    <a:pt x="120" y="201"/>
                                    <a:pt x="122" y="200"/>
                                  </a:cubicBezTo>
                                  <a:cubicBezTo>
                                    <a:pt x="122" y="200"/>
                                    <a:pt x="121" y="199"/>
                                    <a:pt x="121" y="199"/>
                                  </a:cubicBezTo>
                                  <a:cubicBezTo>
                                    <a:pt x="121" y="191"/>
                                    <a:pt x="128" y="185"/>
                                    <a:pt x="135" y="185"/>
                                  </a:cubicBezTo>
                                  <a:cubicBezTo>
                                    <a:pt x="143" y="185"/>
                                    <a:pt x="149" y="191"/>
                                    <a:pt x="149" y="199"/>
                                  </a:cubicBezTo>
                                  <a:close/>
                                  <a:moveTo>
                                    <a:pt x="142" y="199"/>
                                  </a:moveTo>
                                  <a:cubicBezTo>
                                    <a:pt x="142" y="199"/>
                                    <a:pt x="142" y="199"/>
                                    <a:pt x="142" y="199"/>
                                  </a:cubicBezTo>
                                  <a:cubicBezTo>
                                    <a:pt x="143" y="199"/>
                                    <a:pt x="145" y="200"/>
                                    <a:pt x="147" y="200"/>
                                  </a:cubicBezTo>
                                  <a:cubicBezTo>
                                    <a:pt x="147" y="200"/>
                                    <a:pt x="147" y="199"/>
                                    <a:pt x="147" y="199"/>
                                  </a:cubicBezTo>
                                  <a:cubicBezTo>
                                    <a:pt x="147" y="192"/>
                                    <a:pt x="142" y="187"/>
                                    <a:pt x="135" y="187"/>
                                  </a:cubicBezTo>
                                  <a:cubicBezTo>
                                    <a:pt x="128" y="187"/>
                                    <a:pt x="123" y="192"/>
                                    <a:pt x="123" y="199"/>
                                  </a:cubicBezTo>
                                  <a:cubicBezTo>
                                    <a:pt x="123" y="199"/>
                                    <a:pt x="123" y="200"/>
                                    <a:pt x="123" y="200"/>
                                  </a:cubicBezTo>
                                  <a:cubicBezTo>
                                    <a:pt x="125" y="200"/>
                                    <a:pt x="127" y="199"/>
                                    <a:pt x="128" y="199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28" y="195"/>
                                    <a:pt x="131" y="192"/>
                                    <a:pt x="135" y="192"/>
                                  </a:cubicBezTo>
                                  <a:cubicBezTo>
                                    <a:pt x="139" y="192"/>
                                    <a:pt x="142" y="195"/>
                                    <a:pt x="142" y="199"/>
                                  </a:cubicBezTo>
                                  <a:close/>
                                  <a:moveTo>
                                    <a:pt x="135" y="193"/>
                                  </a:moveTo>
                                  <a:cubicBezTo>
                                    <a:pt x="132" y="193"/>
                                    <a:pt x="130" y="196"/>
                                    <a:pt x="130" y="199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ubicBezTo>
                                    <a:pt x="132" y="199"/>
                                    <a:pt x="133" y="199"/>
                                    <a:pt x="135" y="199"/>
                                  </a:cubicBezTo>
                                  <a:cubicBezTo>
                                    <a:pt x="137" y="199"/>
                                    <a:pt x="138" y="199"/>
                                    <a:pt x="140" y="199"/>
                                  </a:cubicBezTo>
                                  <a:cubicBezTo>
                                    <a:pt x="140" y="199"/>
                                    <a:pt x="140" y="199"/>
                                    <a:pt x="140" y="199"/>
                                  </a:cubicBezTo>
                                  <a:cubicBezTo>
                                    <a:pt x="140" y="196"/>
                                    <a:pt x="138" y="193"/>
                                    <a:pt x="135" y="193"/>
                                  </a:cubicBezTo>
                                  <a:close/>
                                  <a:moveTo>
                                    <a:pt x="101" y="250"/>
                                  </a:moveTo>
                                  <a:cubicBezTo>
                                    <a:pt x="101" y="253"/>
                                    <a:pt x="101" y="256"/>
                                    <a:pt x="102" y="258"/>
                                  </a:cubicBezTo>
                                  <a:cubicBezTo>
                                    <a:pt x="103" y="259"/>
                                    <a:pt x="104" y="259"/>
                                    <a:pt x="105" y="260"/>
                                  </a:cubicBezTo>
                                  <a:cubicBezTo>
                                    <a:pt x="106" y="259"/>
                                    <a:pt x="106" y="259"/>
                                    <a:pt x="107" y="258"/>
                                  </a:cubicBezTo>
                                  <a:cubicBezTo>
                                    <a:pt x="107" y="256"/>
                                    <a:pt x="106" y="253"/>
                                    <a:pt x="106" y="250"/>
                                  </a:cubicBezTo>
                                  <a:cubicBezTo>
                                    <a:pt x="106" y="234"/>
                                    <a:pt x="119" y="221"/>
                                    <a:pt x="135" y="221"/>
                                  </a:cubicBezTo>
                                  <a:cubicBezTo>
                                    <a:pt x="151" y="221"/>
                                    <a:pt x="164" y="234"/>
                                    <a:pt x="164" y="250"/>
                                  </a:cubicBezTo>
                                  <a:cubicBezTo>
                                    <a:pt x="164" y="253"/>
                                    <a:pt x="163" y="256"/>
                                    <a:pt x="163" y="258"/>
                                  </a:cubicBezTo>
                                  <a:cubicBezTo>
                                    <a:pt x="163" y="259"/>
                                    <a:pt x="164" y="259"/>
                                    <a:pt x="165" y="260"/>
                                  </a:cubicBezTo>
                                  <a:cubicBezTo>
                                    <a:pt x="166" y="259"/>
                                    <a:pt x="167" y="258"/>
                                    <a:pt x="168" y="258"/>
                                  </a:cubicBezTo>
                                  <a:cubicBezTo>
                                    <a:pt x="169" y="255"/>
                                    <a:pt x="169" y="253"/>
                                    <a:pt x="169" y="250"/>
                                  </a:cubicBezTo>
                                  <a:cubicBezTo>
                                    <a:pt x="169" y="240"/>
                                    <a:pt x="165" y="232"/>
                                    <a:pt x="159" y="226"/>
                                  </a:cubicBezTo>
                                  <a:cubicBezTo>
                                    <a:pt x="153" y="220"/>
                                    <a:pt x="144" y="216"/>
                                    <a:pt x="135" y="216"/>
                                  </a:cubicBezTo>
                                  <a:cubicBezTo>
                                    <a:pt x="126" y="216"/>
                                    <a:pt x="117" y="220"/>
                                    <a:pt x="111" y="226"/>
                                  </a:cubicBezTo>
                                  <a:cubicBezTo>
                                    <a:pt x="105" y="232"/>
                                    <a:pt x="101" y="240"/>
                                    <a:pt x="101" y="250"/>
                                  </a:cubicBezTo>
                                  <a:close/>
                                  <a:moveTo>
                                    <a:pt x="156" y="250"/>
                                  </a:moveTo>
                                  <a:cubicBezTo>
                                    <a:pt x="156" y="251"/>
                                    <a:pt x="156" y="253"/>
                                    <a:pt x="156" y="254"/>
                                  </a:cubicBezTo>
                                  <a:cubicBezTo>
                                    <a:pt x="158" y="255"/>
                                    <a:pt x="159" y="256"/>
                                    <a:pt x="161" y="257"/>
                                  </a:cubicBezTo>
                                  <a:cubicBezTo>
                                    <a:pt x="162" y="255"/>
                                    <a:pt x="162" y="252"/>
                                    <a:pt x="162" y="250"/>
                                  </a:cubicBezTo>
                                  <a:cubicBezTo>
                                    <a:pt x="162" y="242"/>
                                    <a:pt x="159" y="236"/>
                                    <a:pt x="154" y="231"/>
                                  </a:cubicBezTo>
                                  <a:cubicBezTo>
                                    <a:pt x="149" y="226"/>
                                    <a:pt x="143" y="223"/>
                                    <a:pt x="135" y="223"/>
                                  </a:cubicBezTo>
                                  <a:cubicBezTo>
                                    <a:pt x="128" y="223"/>
                                    <a:pt x="121" y="226"/>
                                    <a:pt x="116" y="231"/>
                                  </a:cubicBezTo>
                                  <a:cubicBezTo>
                                    <a:pt x="111" y="236"/>
                                    <a:pt x="108" y="242"/>
                                    <a:pt x="108" y="250"/>
                                  </a:cubicBezTo>
                                  <a:cubicBezTo>
                                    <a:pt x="108" y="252"/>
                                    <a:pt x="108" y="255"/>
                                    <a:pt x="109" y="257"/>
                                  </a:cubicBezTo>
                                  <a:cubicBezTo>
                                    <a:pt x="111" y="256"/>
                                    <a:pt x="113" y="255"/>
                                    <a:pt x="114" y="254"/>
                                  </a:cubicBezTo>
                                  <a:cubicBezTo>
                                    <a:pt x="114" y="253"/>
                                    <a:pt x="114" y="251"/>
                                    <a:pt x="114" y="250"/>
                                  </a:cubicBezTo>
                                  <a:cubicBezTo>
                                    <a:pt x="114" y="238"/>
                                    <a:pt x="123" y="229"/>
                                    <a:pt x="135" y="229"/>
                                  </a:cubicBezTo>
                                  <a:cubicBezTo>
                                    <a:pt x="147" y="229"/>
                                    <a:pt x="156" y="238"/>
                                    <a:pt x="156" y="250"/>
                                  </a:cubicBezTo>
                                  <a:close/>
                                  <a:moveTo>
                                    <a:pt x="149" y="250"/>
                                  </a:moveTo>
                                  <a:cubicBezTo>
                                    <a:pt x="149" y="251"/>
                                    <a:pt x="149" y="251"/>
                                    <a:pt x="148" y="252"/>
                                  </a:cubicBezTo>
                                  <a:cubicBezTo>
                                    <a:pt x="150" y="252"/>
                                    <a:pt x="152" y="253"/>
                                    <a:pt x="154" y="254"/>
                                  </a:cubicBezTo>
                                  <a:cubicBezTo>
                                    <a:pt x="154" y="253"/>
                                    <a:pt x="155" y="251"/>
                                    <a:pt x="155" y="250"/>
                                  </a:cubicBezTo>
                                  <a:cubicBezTo>
                                    <a:pt x="155" y="245"/>
                                    <a:pt x="152" y="240"/>
                                    <a:pt x="149" y="236"/>
                                  </a:cubicBezTo>
                                  <a:cubicBezTo>
                                    <a:pt x="145" y="233"/>
                                    <a:pt x="140" y="230"/>
                                    <a:pt x="135" y="230"/>
                                  </a:cubicBezTo>
                                  <a:cubicBezTo>
                                    <a:pt x="130" y="230"/>
                                    <a:pt x="125" y="233"/>
                                    <a:pt x="121" y="236"/>
                                  </a:cubicBezTo>
                                  <a:cubicBezTo>
                                    <a:pt x="118" y="240"/>
                                    <a:pt x="116" y="245"/>
                                    <a:pt x="116" y="250"/>
                                  </a:cubicBezTo>
                                  <a:cubicBezTo>
                                    <a:pt x="116" y="251"/>
                                    <a:pt x="116" y="253"/>
                                    <a:pt x="116" y="254"/>
                                  </a:cubicBezTo>
                                  <a:cubicBezTo>
                                    <a:pt x="118" y="253"/>
                                    <a:pt x="120" y="252"/>
                                    <a:pt x="122" y="252"/>
                                  </a:cubicBezTo>
                                  <a:cubicBezTo>
                                    <a:pt x="122" y="251"/>
                                    <a:pt x="121" y="251"/>
                                    <a:pt x="121" y="250"/>
                                  </a:cubicBezTo>
                                  <a:cubicBezTo>
                                    <a:pt x="121" y="242"/>
                                    <a:pt x="128" y="236"/>
                                    <a:pt x="135" y="236"/>
                                  </a:cubicBezTo>
                                  <a:cubicBezTo>
                                    <a:pt x="143" y="236"/>
                                    <a:pt x="149" y="242"/>
                                    <a:pt x="149" y="250"/>
                                  </a:cubicBezTo>
                                  <a:close/>
                                  <a:moveTo>
                                    <a:pt x="142" y="250"/>
                                  </a:moveTo>
                                  <a:cubicBezTo>
                                    <a:pt x="142" y="250"/>
                                    <a:pt x="142" y="250"/>
                                    <a:pt x="142" y="251"/>
                                  </a:cubicBezTo>
                                  <a:cubicBezTo>
                                    <a:pt x="143" y="251"/>
                                    <a:pt x="145" y="251"/>
                                    <a:pt x="147" y="251"/>
                                  </a:cubicBezTo>
                                  <a:cubicBezTo>
                                    <a:pt x="147" y="251"/>
                                    <a:pt x="147" y="250"/>
                                    <a:pt x="147" y="250"/>
                                  </a:cubicBezTo>
                                  <a:cubicBezTo>
                                    <a:pt x="147" y="243"/>
                                    <a:pt x="142" y="238"/>
                                    <a:pt x="135" y="238"/>
                                  </a:cubicBezTo>
                                  <a:cubicBezTo>
                                    <a:pt x="128" y="238"/>
                                    <a:pt x="123" y="243"/>
                                    <a:pt x="123" y="250"/>
                                  </a:cubicBezTo>
                                  <a:cubicBezTo>
                                    <a:pt x="123" y="250"/>
                                    <a:pt x="123" y="251"/>
                                    <a:pt x="123" y="251"/>
                                  </a:cubicBezTo>
                                  <a:cubicBezTo>
                                    <a:pt x="125" y="251"/>
                                    <a:pt x="127" y="251"/>
                                    <a:pt x="128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8" y="246"/>
                                    <a:pt x="131" y="243"/>
                                    <a:pt x="135" y="243"/>
                                  </a:cubicBezTo>
                                  <a:cubicBezTo>
                                    <a:pt x="139" y="243"/>
                                    <a:pt x="142" y="246"/>
                                    <a:pt x="142" y="250"/>
                                  </a:cubicBezTo>
                                  <a:close/>
                                  <a:moveTo>
                                    <a:pt x="135" y="245"/>
                                  </a:moveTo>
                                  <a:cubicBezTo>
                                    <a:pt x="132" y="245"/>
                                    <a:pt x="130" y="247"/>
                                    <a:pt x="130" y="250"/>
                                  </a:cubicBezTo>
                                  <a:cubicBezTo>
                                    <a:pt x="130" y="250"/>
                                    <a:pt x="130" y="250"/>
                                    <a:pt x="130" y="250"/>
                                  </a:cubicBezTo>
                                  <a:cubicBezTo>
                                    <a:pt x="132" y="250"/>
                                    <a:pt x="133" y="250"/>
                                    <a:pt x="135" y="250"/>
                                  </a:cubicBezTo>
                                  <a:cubicBezTo>
                                    <a:pt x="137" y="250"/>
                                    <a:pt x="138" y="250"/>
                                    <a:pt x="140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40" y="247"/>
                                    <a:pt x="138" y="245"/>
                                    <a:pt x="135" y="245"/>
                                  </a:cubicBezTo>
                                  <a:close/>
                                  <a:moveTo>
                                    <a:pt x="101" y="301"/>
                                  </a:moveTo>
                                  <a:cubicBezTo>
                                    <a:pt x="101" y="304"/>
                                    <a:pt x="101" y="307"/>
                                    <a:pt x="102" y="310"/>
                                  </a:cubicBezTo>
                                  <a:cubicBezTo>
                                    <a:pt x="103" y="310"/>
                                    <a:pt x="104" y="311"/>
                                    <a:pt x="105" y="311"/>
                                  </a:cubicBezTo>
                                  <a:cubicBezTo>
                                    <a:pt x="106" y="311"/>
                                    <a:pt x="106" y="310"/>
                                    <a:pt x="107" y="310"/>
                                  </a:cubicBezTo>
                                  <a:cubicBezTo>
                                    <a:pt x="107" y="307"/>
                                    <a:pt x="106" y="304"/>
                                    <a:pt x="106" y="301"/>
                                  </a:cubicBezTo>
                                  <a:cubicBezTo>
                                    <a:pt x="106" y="285"/>
                                    <a:pt x="119" y="272"/>
                                    <a:pt x="135" y="272"/>
                                  </a:cubicBezTo>
                                  <a:cubicBezTo>
                                    <a:pt x="151" y="272"/>
                                    <a:pt x="164" y="285"/>
                                    <a:pt x="164" y="301"/>
                                  </a:cubicBezTo>
                                  <a:cubicBezTo>
                                    <a:pt x="164" y="304"/>
                                    <a:pt x="163" y="307"/>
                                    <a:pt x="163" y="310"/>
                                  </a:cubicBezTo>
                                  <a:cubicBezTo>
                                    <a:pt x="163" y="310"/>
                                    <a:pt x="164" y="311"/>
                                    <a:pt x="165" y="311"/>
                                  </a:cubicBezTo>
                                  <a:cubicBezTo>
                                    <a:pt x="166" y="310"/>
                                    <a:pt x="167" y="310"/>
                                    <a:pt x="168" y="309"/>
                                  </a:cubicBezTo>
                                  <a:cubicBezTo>
                                    <a:pt x="169" y="306"/>
                                    <a:pt x="169" y="304"/>
                                    <a:pt x="169" y="301"/>
                                  </a:cubicBezTo>
                                  <a:cubicBezTo>
                                    <a:pt x="169" y="292"/>
                                    <a:pt x="165" y="283"/>
                                    <a:pt x="159" y="277"/>
                                  </a:cubicBezTo>
                                  <a:cubicBezTo>
                                    <a:pt x="153" y="271"/>
                                    <a:pt x="144" y="267"/>
                                    <a:pt x="135" y="267"/>
                                  </a:cubicBezTo>
                                  <a:cubicBezTo>
                                    <a:pt x="126" y="267"/>
                                    <a:pt x="117" y="271"/>
                                    <a:pt x="111" y="277"/>
                                  </a:cubicBezTo>
                                  <a:cubicBezTo>
                                    <a:pt x="105" y="283"/>
                                    <a:pt x="101" y="292"/>
                                    <a:pt x="101" y="301"/>
                                  </a:cubicBezTo>
                                  <a:close/>
                                  <a:moveTo>
                                    <a:pt x="156" y="301"/>
                                  </a:moveTo>
                                  <a:cubicBezTo>
                                    <a:pt x="156" y="303"/>
                                    <a:pt x="156" y="304"/>
                                    <a:pt x="156" y="306"/>
                                  </a:cubicBezTo>
                                  <a:cubicBezTo>
                                    <a:pt x="158" y="307"/>
                                    <a:pt x="159" y="308"/>
                                    <a:pt x="161" y="309"/>
                                  </a:cubicBezTo>
                                  <a:cubicBezTo>
                                    <a:pt x="162" y="306"/>
                                    <a:pt x="162" y="304"/>
                                    <a:pt x="162" y="301"/>
                                  </a:cubicBezTo>
                                  <a:cubicBezTo>
                                    <a:pt x="162" y="294"/>
                                    <a:pt x="159" y="287"/>
                                    <a:pt x="154" y="282"/>
                                  </a:cubicBezTo>
                                  <a:cubicBezTo>
                                    <a:pt x="149" y="277"/>
                                    <a:pt x="143" y="274"/>
                                    <a:pt x="135" y="274"/>
                                  </a:cubicBezTo>
                                  <a:cubicBezTo>
                                    <a:pt x="128" y="274"/>
                                    <a:pt x="121" y="277"/>
                                    <a:pt x="116" y="282"/>
                                  </a:cubicBezTo>
                                  <a:cubicBezTo>
                                    <a:pt x="111" y="287"/>
                                    <a:pt x="108" y="294"/>
                                    <a:pt x="108" y="301"/>
                                  </a:cubicBezTo>
                                  <a:cubicBezTo>
                                    <a:pt x="108" y="304"/>
                                    <a:pt x="108" y="306"/>
                                    <a:pt x="109" y="309"/>
                                  </a:cubicBezTo>
                                  <a:cubicBezTo>
                                    <a:pt x="111" y="308"/>
                                    <a:pt x="113" y="307"/>
                                    <a:pt x="114" y="306"/>
                                  </a:cubicBezTo>
                                  <a:cubicBezTo>
                                    <a:pt x="114" y="304"/>
                                    <a:pt x="114" y="303"/>
                                    <a:pt x="114" y="301"/>
                                  </a:cubicBezTo>
                                  <a:cubicBezTo>
                                    <a:pt x="114" y="290"/>
                                    <a:pt x="123" y="280"/>
                                    <a:pt x="135" y="280"/>
                                  </a:cubicBezTo>
                                  <a:cubicBezTo>
                                    <a:pt x="147" y="280"/>
                                    <a:pt x="156" y="290"/>
                                    <a:pt x="156" y="301"/>
                                  </a:cubicBezTo>
                                  <a:close/>
                                  <a:moveTo>
                                    <a:pt x="149" y="301"/>
                                  </a:moveTo>
                                  <a:cubicBezTo>
                                    <a:pt x="149" y="302"/>
                                    <a:pt x="149" y="303"/>
                                    <a:pt x="148" y="303"/>
                                  </a:cubicBezTo>
                                  <a:cubicBezTo>
                                    <a:pt x="150" y="304"/>
                                    <a:pt x="152" y="304"/>
                                    <a:pt x="154" y="305"/>
                                  </a:cubicBezTo>
                                  <a:cubicBezTo>
                                    <a:pt x="154" y="304"/>
                                    <a:pt x="155" y="303"/>
                                    <a:pt x="155" y="301"/>
                                  </a:cubicBezTo>
                                  <a:cubicBezTo>
                                    <a:pt x="155" y="296"/>
                                    <a:pt x="152" y="291"/>
                                    <a:pt x="149" y="287"/>
                                  </a:cubicBezTo>
                                  <a:cubicBezTo>
                                    <a:pt x="145" y="284"/>
                                    <a:pt x="140" y="282"/>
                                    <a:pt x="135" y="282"/>
                                  </a:cubicBezTo>
                                  <a:cubicBezTo>
                                    <a:pt x="130" y="282"/>
                                    <a:pt x="125" y="284"/>
                                    <a:pt x="121" y="287"/>
                                  </a:cubicBezTo>
                                  <a:cubicBezTo>
                                    <a:pt x="118" y="291"/>
                                    <a:pt x="116" y="296"/>
                                    <a:pt x="116" y="301"/>
                                  </a:cubicBezTo>
                                  <a:cubicBezTo>
                                    <a:pt x="116" y="303"/>
                                    <a:pt x="116" y="304"/>
                                    <a:pt x="116" y="305"/>
                                  </a:cubicBezTo>
                                  <a:cubicBezTo>
                                    <a:pt x="118" y="304"/>
                                    <a:pt x="120" y="304"/>
                                    <a:pt x="122" y="303"/>
                                  </a:cubicBezTo>
                                  <a:cubicBezTo>
                                    <a:pt x="122" y="303"/>
                                    <a:pt x="121" y="302"/>
                                    <a:pt x="121" y="301"/>
                                  </a:cubicBezTo>
                                  <a:cubicBezTo>
                                    <a:pt x="121" y="294"/>
                                    <a:pt x="128" y="288"/>
                                    <a:pt x="135" y="288"/>
                                  </a:cubicBezTo>
                                  <a:cubicBezTo>
                                    <a:pt x="143" y="288"/>
                                    <a:pt x="149" y="294"/>
                                    <a:pt x="149" y="301"/>
                                  </a:cubicBezTo>
                                  <a:close/>
                                  <a:moveTo>
                                    <a:pt x="142" y="301"/>
                                  </a:moveTo>
                                  <a:cubicBezTo>
                                    <a:pt x="142" y="301"/>
                                    <a:pt x="142" y="302"/>
                                    <a:pt x="142" y="302"/>
                                  </a:cubicBezTo>
                                  <a:cubicBezTo>
                                    <a:pt x="143" y="302"/>
                                    <a:pt x="145" y="302"/>
                                    <a:pt x="147" y="303"/>
                                  </a:cubicBezTo>
                                  <a:cubicBezTo>
                                    <a:pt x="147" y="302"/>
                                    <a:pt x="147" y="302"/>
                                    <a:pt x="147" y="301"/>
                                  </a:cubicBezTo>
                                  <a:cubicBezTo>
                                    <a:pt x="147" y="295"/>
                                    <a:pt x="142" y="289"/>
                                    <a:pt x="135" y="289"/>
                                  </a:cubicBezTo>
                                  <a:cubicBezTo>
                                    <a:pt x="128" y="289"/>
                                    <a:pt x="123" y="295"/>
                                    <a:pt x="123" y="301"/>
                                  </a:cubicBezTo>
                                  <a:cubicBezTo>
                                    <a:pt x="123" y="302"/>
                                    <a:pt x="123" y="302"/>
                                    <a:pt x="123" y="303"/>
                                  </a:cubicBezTo>
                                  <a:cubicBezTo>
                                    <a:pt x="125" y="302"/>
                                    <a:pt x="127" y="302"/>
                                    <a:pt x="128" y="302"/>
                                  </a:cubicBezTo>
                                  <a:cubicBezTo>
                                    <a:pt x="128" y="302"/>
                                    <a:pt x="128" y="301"/>
                                    <a:pt x="128" y="301"/>
                                  </a:cubicBezTo>
                                  <a:cubicBezTo>
                                    <a:pt x="128" y="298"/>
                                    <a:pt x="131" y="295"/>
                                    <a:pt x="135" y="295"/>
                                  </a:cubicBezTo>
                                  <a:cubicBezTo>
                                    <a:pt x="139" y="295"/>
                                    <a:pt x="142" y="298"/>
                                    <a:pt x="142" y="301"/>
                                  </a:cubicBezTo>
                                  <a:close/>
                                  <a:moveTo>
                                    <a:pt x="135" y="296"/>
                                  </a:moveTo>
                                  <a:cubicBezTo>
                                    <a:pt x="132" y="296"/>
                                    <a:pt x="130" y="298"/>
                                    <a:pt x="130" y="301"/>
                                  </a:cubicBezTo>
                                  <a:cubicBezTo>
                                    <a:pt x="130" y="301"/>
                                    <a:pt x="130" y="302"/>
                                    <a:pt x="130" y="302"/>
                                  </a:cubicBezTo>
                                  <a:cubicBezTo>
                                    <a:pt x="132" y="302"/>
                                    <a:pt x="133" y="301"/>
                                    <a:pt x="135" y="301"/>
                                  </a:cubicBezTo>
                                  <a:cubicBezTo>
                                    <a:pt x="137" y="301"/>
                                    <a:pt x="138" y="302"/>
                                    <a:pt x="140" y="302"/>
                                  </a:cubicBezTo>
                                  <a:cubicBezTo>
                                    <a:pt x="140" y="302"/>
                                    <a:pt x="140" y="301"/>
                                    <a:pt x="140" y="301"/>
                                  </a:cubicBezTo>
                                  <a:cubicBezTo>
                                    <a:pt x="140" y="298"/>
                                    <a:pt x="138" y="296"/>
                                    <a:pt x="135" y="296"/>
                                  </a:cubicBezTo>
                                  <a:close/>
                                  <a:moveTo>
                                    <a:pt x="101" y="353"/>
                                  </a:moveTo>
                                  <a:cubicBezTo>
                                    <a:pt x="101" y="356"/>
                                    <a:pt x="101" y="358"/>
                                    <a:pt x="102" y="361"/>
                                  </a:cubicBezTo>
                                  <a:cubicBezTo>
                                    <a:pt x="103" y="362"/>
                                    <a:pt x="104" y="362"/>
                                    <a:pt x="105" y="363"/>
                                  </a:cubicBezTo>
                                  <a:cubicBezTo>
                                    <a:pt x="106" y="362"/>
                                    <a:pt x="106" y="362"/>
                                    <a:pt x="107" y="361"/>
                                  </a:cubicBezTo>
                                  <a:cubicBezTo>
                                    <a:pt x="107" y="358"/>
                                    <a:pt x="106" y="356"/>
                                    <a:pt x="106" y="353"/>
                                  </a:cubicBezTo>
                                  <a:cubicBezTo>
                                    <a:pt x="106" y="337"/>
                                    <a:pt x="119" y="324"/>
                                    <a:pt x="135" y="324"/>
                                  </a:cubicBezTo>
                                  <a:cubicBezTo>
                                    <a:pt x="151" y="324"/>
                                    <a:pt x="164" y="337"/>
                                    <a:pt x="164" y="353"/>
                                  </a:cubicBezTo>
                                  <a:cubicBezTo>
                                    <a:pt x="164" y="356"/>
                                    <a:pt x="163" y="358"/>
                                    <a:pt x="163" y="361"/>
                                  </a:cubicBezTo>
                                  <a:cubicBezTo>
                                    <a:pt x="163" y="361"/>
                                    <a:pt x="164" y="362"/>
                                    <a:pt x="165" y="363"/>
                                  </a:cubicBezTo>
                                  <a:cubicBezTo>
                                    <a:pt x="166" y="362"/>
                                    <a:pt x="167" y="361"/>
                                    <a:pt x="168" y="360"/>
                                  </a:cubicBezTo>
                                  <a:cubicBezTo>
                                    <a:pt x="169" y="358"/>
                                    <a:pt x="169" y="355"/>
                                    <a:pt x="169" y="353"/>
                                  </a:cubicBezTo>
                                  <a:cubicBezTo>
                                    <a:pt x="169" y="343"/>
                                    <a:pt x="165" y="335"/>
                                    <a:pt x="159" y="328"/>
                                  </a:cubicBezTo>
                                  <a:cubicBezTo>
                                    <a:pt x="153" y="322"/>
                                    <a:pt x="144" y="318"/>
                                    <a:pt x="135" y="318"/>
                                  </a:cubicBezTo>
                                  <a:cubicBezTo>
                                    <a:pt x="126" y="318"/>
                                    <a:pt x="117" y="322"/>
                                    <a:pt x="111" y="328"/>
                                  </a:cubicBezTo>
                                  <a:cubicBezTo>
                                    <a:pt x="105" y="335"/>
                                    <a:pt x="101" y="343"/>
                                    <a:pt x="101" y="353"/>
                                  </a:cubicBezTo>
                                  <a:close/>
                                  <a:moveTo>
                                    <a:pt x="156" y="353"/>
                                  </a:moveTo>
                                  <a:cubicBezTo>
                                    <a:pt x="156" y="354"/>
                                    <a:pt x="156" y="356"/>
                                    <a:pt x="156" y="357"/>
                                  </a:cubicBezTo>
                                  <a:cubicBezTo>
                                    <a:pt x="158" y="358"/>
                                    <a:pt x="159" y="359"/>
                                    <a:pt x="161" y="360"/>
                                  </a:cubicBezTo>
                                  <a:cubicBezTo>
                                    <a:pt x="162" y="358"/>
                                    <a:pt x="162" y="355"/>
                                    <a:pt x="162" y="353"/>
                                  </a:cubicBezTo>
                                  <a:cubicBezTo>
                                    <a:pt x="162" y="345"/>
                                    <a:pt x="159" y="338"/>
                                    <a:pt x="154" y="333"/>
                                  </a:cubicBezTo>
                                  <a:cubicBezTo>
                                    <a:pt x="149" y="328"/>
                                    <a:pt x="143" y="325"/>
                                    <a:pt x="135" y="325"/>
                                  </a:cubicBezTo>
                                  <a:cubicBezTo>
                                    <a:pt x="128" y="325"/>
                                    <a:pt x="121" y="328"/>
                                    <a:pt x="116" y="333"/>
                                  </a:cubicBezTo>
                                  <a:cubicBezTo>
                                    <a:pt x="111" y="338"/>
                                    <a:pt x="108" y="345"/>
                                    <a:pt x="108" y="353"/>
                                  </a:cubicBezTo>
                                  <a:cubicBezTo>
                                    <a:pt x="108" y="355"/>
                                    <a:pt x="108" y="358"/>
                                    <a:pt x="109" y="360"/>
                                  </a:cubicBezTo>
                                  <a:cubicBezTo>
                                    <a:pt x="111" y="359"/>
                                    <a:pt x="113" y="358"/>
                                    <a:pt x="114" y="357"/>
                                  </a:cubicBezTo>
                                  <a:cubicBezTo>
                                    <a:pt x="114" y="356"/>
                                    <a:pt x="114" y="354"/>
                                    <a:pt x="114" y="353"/>
                                  </a:cubicBezTo>
                                  <a:cubicBezTo>
                                    <a:pt x="114" y="341"/>
                                    <a:pt x="123" y="332"/>
                                    <a:pt x="135" y="332"/>
                                  </a:cubicBezTo>
                                  <a:cubicBezTo>
                                    <a:pt x="147" y="332"/>
                                    <a:pt x="156" y="341"/>
                                    <a:pt x="156" y="353"/>
                                  </a:cubicBezTo>
                                  <a:close/>
                                  <a:moveTo>
                                    <a:pt x="149" y="353"/>
                                  </a:moveTo>
                                  <a:cubicBezTo>
                                    <a:pt x="149" y="353"/>
                                    <a:pt x="149" y="354"/>
                                    <a:pt x="148" y="355"/>
                                  </a:cubicBezTo>
                                  <a:cubicBezTo>
                                    <a:pt x="150" y="355"/>
                                    <a:pt x="152" y="356"/>
                                    <a:pt x="154" y="357"/>
                                  </a:cubicBezTo>
                                  <a:cubicBezTo>
                                    <a:pt x="154" y="355"/>
                                    <a:pt x="155" y="354"/>
                                    <a:pt x="155" y="353"/>
                                  </a:cubicBezTo>
                                  <a:cubicBezTo>
                                    <a:pt x="155" y="347"/>
                                    <a:pt x="152" y="342"/>
                                    <a:pt x="149" y="339"/>
                                  </a:cubicBezTo>
                                  <a:cubicBezTo>
                                    <a:pt x="145" y="335"/>
                                    <a:pt x="140" y="333"/>
                                    <a:pt x="135" y="333"/>
                                  </a:cubicBezTo>
                                  <a:cubicBezTo>
                                    <a:pt x="130" y="333"/>
                                    <a:pt x="125" y="335"/>
                                    <a:pt x="121" y="339"/>
                                  </a:cubicBezTo>
                                  <a:cubicBezTo>
                                    <a:pt x="118" y="342"/>
                                    <a:pt x="116" y="347"/>
                                    <a:pt x="116" y="353"/>
                                  </a:cubicBezTo>
                                  <a:cubicBezTo>
                                    <a:pt x="116" y="354"/>
                                    <a:pt x="116" y="355"/>
                                    <a:pt x="116" y="357"/>
                                  </a:cubicBezTo>
                                  <a:cubicBezTo>
                                    <a:pt x="118" y="356"/>
                                    <a:pt x="120" y="355"/>
                                    <a:pt x="122" y="355"/>
                                  </a:cubicBezTo>
                                  <a:cubicBezTo>
                                    <a:pt x="122" y="354"/>
                                    <a:pt x="121" y="353"/>
                                    <a:pt x="121" y="353"/>
                                  </a:cubicBezTo>
                                  <a:cubicBezTo>
                                    <a:pt x="121" y="345"/>
                                    <a:pt x="128" y="339"/>
                                    <a:pt x="135" y="339"/>
                                  </a:cubicBezTo>
                                  <a:cubicBezTo>
                                    <a:pt x="143" y="339"/>
                                    <a:pt x="149" y="345"/>
                                    <a:pt x="149" y="353"/>
                                  </a:cubicBezTo>
                                  <a:close/>
                                  <a:moveTo>
                                    <a:pt x="142" y="353"/>
                                  </a:moveTo>
                                  <a:cubicBezTo>
                                    <a:pt x="142" y="353"/>
                                    <a:pt x="142" y="353"/>
                                    <a:pt x="142" y="353"/>
                                  </a:cubicBezTo>
                                  <a:cubicBezTo>
                                    <a:pt x="143" y="354"/>
                                    <a:pt x="145" y="354"/>
                                    <a:pt x="147" y="354"/>
                                  </a:cubicBezTo>
                                  <a:cubicBezTo>
                                    <a:pt x="147" y="354"/>
                                    <a:pt x="147" y="353"/>
                                    <a:pt x="147" y="353"/>
                                  </a:cubicBezTo>
                                  <a:cubicBezTo>
                                    <a:pt x="147" y="346"/>
                                    <a:pt x="142" y="341"/>
                                    <a:pt x="135" y="341"/>
                                  </a:cubicBezTo>
                                  <a:cubicBezTo>
                                    <a:pt x="128" y="341"/>
                                    <a:pt x="123" y="346"/>
                                    <a:pt x="123" y="353"/>
                                  </a:cubicBezTo>
                                  <a:cubicBezTo>
                                    <a:pt x="123" y="353"/>
                                    <a:pt x="123" y="354"/>
                                    <a:pt x="123" y="354"/>
                                  </a:cubicBezTo>
                                  <a:cubicBezTo>
                                    <a:pt x="125" y="354"/>
                                    <a:pt x="127" y="354"/>
                                    <a:pt x="128" y="353"/>
                                  </a:cubicBezTo>
                                  <a:cubicBezTo>
                                    <a:pt x="128" y="353"/>
                                    <a:pt x="128" y="353"/>
                                    <a:pt x="128" y="353"/>
                                  </a:cubicBezTo>
                                  <a:cubicBezTo>
                                    <a:pt x="128" y="349"/>
                                    <a:pt x="131" y="346"/>
                                    <a:pt x="135" y="346"/>
                                  </a:cubicBezTo>
                                  <a:cubicBezTo>
                                    <a:pt x="139" y="346"/>
                                    <a:pt x="142" y="349"/>
                                    <a:pt x="142" y="353"/>
                                  </a:cubicBezTo>
                                  <a:close/>
                                  <a:moveTo>
                                    <a:pt x="135" y="348"/>
                                  </a:moveTo>
                                  <a:cubicBezTo>
                                    <a:pt x="132" y="348"/>
                                    <a:pt x="130" y="350"/>
                                    <a:pt x="130" y="353"/>
                                  </a:cubicBezTo>
                                  <a:cubicBezTo>
                                    <a:pt x="130" y="353"/>
                                    <a:pt x="130" y="353"/>
                                    <a:pt x="130" y="353"/>
                                  </a:cubicBezTo>
                                  <a:cubicBezTo>
                                    <a:pt x="132" y="353"/>
                                    <a:pt x="133" y="353"/>
                                    <a:pt x="135" y="353"/>
                                  </a:cubicBezTo>
                                  <a:cubicBezTo>
                                    <a:pt x="137" y="353"/>
                                    <a:pt x="138" y="353"/>
                                    <a:pt x="140" y="353"/>
                                  </a:cubicBezTo>
                                  <a:cubicBezTo>
                                    <a:pt x="140" y="353"/>
                                    <a:pt x="140" y="353"/>
                                    <a:pt x="140" y="353"/>
                                  </a:cubicBezTo>
                                  <a:cubicBezTo>
                                    <a:pt x="140" y="350"/>
                                    <a:pt x="138" y="348"/>
                                    <a:pt x="135" y="348"/>
                                  </a:cubicBezTo>
                                  <a:close/>
                                  <a:moveTo>
                                    <a:pt x="101" y="404"/>
                                  </a:moveTo>
                                  <a:cubicBezTo>
                                    <a:pt x="101" y="407"/>
                                    <a:pt x="101" y="410"/>
                                    <a:pt x="102" y="412"/>
                                  </a:cubicBezTo>
                                  <a:cubicBezTo>
                                    <a:pt x="103" y="413"/>
                                    <a:pt x="104" y="414"/>
                                    <a:pt x="105" y="414"/>
                                  </a:cubicBezTo>
                                  <a:cubicBezTo>
                                    <a:pt x="106" y="414"/>
                                    <a:pt x="106" y="413"/>
                                    <a:pt x="107" y="412"/>
                                  </a:cubicBezTo>
                                  <a:cubicBezTo>
                                    <a:pt x="107" y="410"/>
                                    <a:pt x="106" y="407"/>
                                    <a:pt x="106" y="404"/>
                                  </a:cubicBezTo>
                                  <a:cubicBezTo>
                                    <a:pt x="106" y="388"/>
                                    <a:pt x="119" y="375"/>
                                    <a:pt x="135" y="375"/>
                                  </a:cubicBezTo>
                                  <a:cubicBezTo>
                                    <a:pt x="151" y="375"/>
                                    <a:pt x="164" y="388"/>
                                    <a:pt x="164" y="404"/>
                                  </a:cubicBezTo>
                                  <a:cubicBezTo>
                                    <a:pt x="164" y="407"/>
                                    <a:pt x="163" y="410"/>
                                    <a:pt x="163" y="412"/>
                                  </a:cubicBezTo>
                                  <a:cubicBezTo>
                                    <a:pt x="163" y="413"/>
                                    <a:pt x="164" y="413"/>
                                    <a:pt x="165" y="414"/>
                                  </a:cubicBezTo>
                                  <a:cubicBezTo>
                                    <a:pt x="166" y="413"/>
                                    <a:pt x="167" y="412"/>
                                    <a:pt x="168" y="412"/>
                                  </a:cubicBezTo>
                                  <a:cubicBezTo>
                                    <a:pt x="169" y="409"/>
                                    <a:pt x="169" y="407"/>
                                    <a:pt x="169" y="404"/>
                                  </a:cubicBezTo>
                                  <a:cubicBezTo>
                                    <a:pt x="169" y="395"/>
                                    <a:pt x="165" y="386"/>
                                    <a:pt x="159" y="380"/>
                                  </a:cubicBezTo>
                                  <a:cubicBezTo>
                                    <a:pt x="153" y="374"/>
                                    <a:pt x="144" y="370"/>
                                    <a:pt x="135" y="370"/>
                                  </a:cubicBezTo>
                                  <a:cubicBezTo>
                                    <a:pt x="126" y="370"/>
                                    <a:pt x="117" y="374"/>
                                    <a:pt x="111" y="380"/>
                                  </a:cubicBezTo>
                                  <a:cubicBezTo>
                                    <a:pt x="105" y="386"/>
                                    <a:pt x="101" y="395"/>
                                    <a:pt x="101" y="404"/>
                                  </a:cubicBezTo>
                                  <a:close/>
                                  <a:moveTo>
                                    <a:pt x="156" y="404"/>
                                  </a:moveTo>
                                  <a:cubicBezTo>
                                    <a:pt x="156" y="406"/>
                                    <a:pt x="156" y="407"/>
                                    <a:pt x="156" y="409"/>
                                  </a:cubicBezTo>
                                  <a:cubicBezTo>
                                    <a:pt x="158" y="409"/>
                                    <a:pt x="159" y="410"/>
                                    <a:pt x="161" y="411"/>
                                  </a:cubicBezTo>
                                  <a:cubicBezTo>
                                    <a:pt x="162" y="409"/>
                                    <a:pt x="162" y="407"/>
                                    <a:pt x="162" y="404"/>
                                  </a:cubicBezTo>
                                  <a:cubicBezTo>
                                    <a:pt x="162" y="397"/>
                                    <a:pt x="159" y="390"/>
                                    <a:pt x="154" y="385"/>
                                  </a:cubicBezTo>
                                  <a:cubicBezTo>
                                    <a:pt x="149" y="380"/>
                                    <a:pt x="143" y="377"/>
                                    <a:pt x="135" y="377"/>
                                  </a:cubicBezTo>
                                  <a:cubicBezTo>
                                    <a:pt x="128" y="377"/>
                                    <a:pt x="121" y="380"/>
                                    <a:pt x="116" y="385"/>
                                  </a:cubicBezTo>
                                  <a:cubicBezTo>
                                    <a:pt x="111" y="390"/>
                                    <a:pt x="108" y="397"/>
                                    <a:pt x="108" y="404"/>
                                  </a:cubicBezTo>
                                  <a:cubicBezTo>
                                    <a:pt x="108" y="407"/>
                                    <a:pt x="108" y="409"/>
                                    <a:pt x="109" y="411"/>
                                  </a:cubicBezTo>
                                  <a:cubicBezTo>
                                    <a:pt x="111" y="410"/>
                                    <a:pt x="113" y="409"/>
                                    <a:pt x="114" y="409"/>
                                  </a:cubicBezTo>
                                  <a:cubicBezTo>
                                    <a:pt x="114" y="407"/>
                                    <a:pt x="114" y="406"/>
                                    <a:pt x="114" y="404"/>
                                  </a:cubicBezTo>
                                  <a:cubicBezTo>
                                    <a:pt x="114" y="392"/>
                                    <a:pt x="123" y="383"/>
                                    <a:pt x="135" y="383"/>
                                  </a:cubicBezTo>
                                  <a:cubicBezTo>
                                    <a:pt x="147" y="383"/>
                                    <a:pt x="156" y="392"/>
                                    <a:pt x="156" y="404"/>
                                  </a:cubicBezTo>
                                  <a:close/>
                                  <a:moveTo>
                                    <a:pt x="149" y="404"/>
                                  </a:moveTo>
                                  <a:cubicBezTo>
                                    <a:pt x="149" y="405"/>
                                    <a:pt x="149" y="405"/>
                                    <a:pt x="148" y="406"/>
                                  </a:cubicBezTo>
                                  <a:cubicBezTo>
                                    <a:pt x="150" y="407"/>
                                    <a:pt x="152" y="407"/>
                                    <a:pt x="154" y="408"/>
                                  </a:cubicBezTo>
                                  <a:cubicBezTo>
                                    <a:pt x="154" y="407"/>
                                    <a:pt x="155" y="405"/>
                                    <a:pt x="155" y="404"/>
                                  </a:cubicBezTo>
                                  <a:cubicBezTo>
                                    <a:pt x="155" y="399"/>
                                    <a:pt x="152" y="394"/>
                                    <a:pt x="149" y="390"/>
                                  </a:cubicBezTo>
                                  <a:cubicBezTo>
                                    <a:pt x="145" y="387"/>
                                    <a:pt x="140" y="385"/>
                                    <a:pt x="135" y="385"/>
                                  </a:cubicBezTo>
                                  <a:cubicBezTo>
                                    <a:pt x="130" y="385"/>
                                    <a:pt x="125" y="387"/>
                                    <a:pt x="121" y="390"/>
                                  </a:cubicBezTo>
                                  <a:cubicBezTo>
                                    <a:pt x="118" y="394"/>
                                    <a:pt x="116" y="399"/>
                                    <a:pt x="116" y="404"/>
                                  </a:cubicBezTo>
                                  <a:cubicBezTo>
                                    <a:pt x="116" y="405"/>
                                    <a:pt x="116" y="407"/>
                                    <a:pt x="116" y="408"/>
                                  </a:cubicBezTo>
                                  <a:cubicBezTo>
                                    <a:pt x="118" y="407"/>
                                    <a:pt x="120" y="407"/>
                                    <a:pt x="122" y="406"/>
                                  </a:cubicBezTo>
                                  <a:cubicBezTo>
                                    <a:pt x="122" y="405"/>
                                    <a:pt x="121" y="405"/>
                                    <a:pt x="121" y="404"/>
                                  </a:cubicBezTo>
                                  <a:cubicBezTo>
                                    <a:pt x="121" y="397"/>
                                    <a:pt x="128" y="390"/>
                                    <a:pt x="135" y="390"/>
                                  </a:cubicBezTo>
                                  <a:cubicBezTo>
                                    <a:pt x="143" y="390"/>
                                    <a:pt x="149" y="397"/>
                                    <a:pt x="149" y="404"/>
                                  </a:cubicBezTo>
                                  <a:close/>
                                  <a:moveTo>
                                    <a:pt x="142" y="404"/>
                                  </a:moveTo>
                                  <a:cubicBezTo>
                                    <a:pt x="142" y="404"/>
                                    <a:pt x="142" y="404"/>
                                    <a:pt x="142" y="405"/>
                                  </a:cubicBezTo>
                                  <a:cubicBezTo>
                                    <a:pt x="143" y="405"/>
                                    <a:pt x="145" y="405"/>
                                    <a:pt x="147" y="406"/>
                                  </a:cubicBezTo>
                                  <a:cubicBezTo>
                                    <a:pt x="147" y="405"/>
                                    <a:pt x="147" y="405"/>
                                    <a:pt x="147" y="404"/>
                                  </a:cubicBezTo>
                                  <a:cubicBezTo>
                                    <a:pt x="147" y="397"/>
                                    <a:pt x="142" y="392"/>
                                    <a:pt x="135" y="392"/>
                                  </a:cubicBezTo>
                                  <a:cubicBezTo>
                                    <a:pt x="128" y="392"/>
                                    <a:pt x="123" y="397"/>
                                    <a:pt x="123" y="404"/>
                                  </a:cubicBezTo>
                                  <a:cubicBezTo>
                                    <a:pt x="123" y="405"/>
                                    <a:pt x="123" y="405"/>
                                    <a:pt x="123" y="406"/>
                                  </a:cubicBezTo>
                                  <a:cubicBezTo>
                                    <a:pt x="125" y="405"/>
                                    <a:pt x="127" y="405"/>
                                    <a:pt x="128" y="405"/>
                                  </a:cubicBezTo>
                                  <a:cubicBezTo>
                                    <a:pt x="128" y="404"/>
                                    <a:pt x="128" y="404"/>
                                    <a:pt x="128" y="404"/>
                                  </a:cubicBezTo>
                                  <a:cubicBezTo>
                                    <a:pt x="128" y="400"/>
                                    <a:pt x="131" y="397"/>
                                    <a:pt x="135" y="397"/>
                                  </a:cubicBezTo>
                                  <a:cubicBezTo>
                                    <a:pt x="139" y="397"/>
                                    <a:pt x="142" y="400"/>
                                    <a:pt x="142" y="404"/>
                                  </a:cubicBezTo>
                                  <a:close/>
                                  <a:moveTo>
                                    <a:pt x="135" y="399"/>
                                  </a:moveTo>
                                  <a:cubicBezTo>
                                    <a:pt x="132" y="399"/>
                                    <a:pt x="130" y="401"/>
                                    <a:pt x="130" y="404"/>
                                  </a:cubicBezTo>
                                  <a:cubicBezTo>
                                    <a:pt x="130" y="404"/>
                                    <a:pt x="130" y="404"/>
                                    <a:pt x="130" y="404"/>
                                  </a:cubicBezTo>
                                  <a:cubicBezTo>
                                    <a:pt x="132" y="404"/>
                                    <a:pt x="133" y="404"/>
                                    <a:pt x="135" y="404"/>
                                  </a:cubicBezTo>
                                  <a:cubicBezTo>
                                    <a:pt x="137" y="404"/>
                                    <a:pt x="138" y="404"/>
                                    <a:pt x="140" y="404"/>
                                  </a:cubicBezTo>
                                  <a:cubicBezTo>
                                    <a:pt x="140" y="404"/>
                                    <a:pt x="140" y="404"/>
                                    <a:pt x="140" y="404"/>
                                  </a:cubicBezTo>
                                  <a:cubicBezTo>
                                    <a:pt x="140" y="401"/>
                                    <a:pt x="138" y="399"/>
                                    <a:pt x="135" y="399"/>
                                  </a:cubicBezTo>
                                  <a:close/>
                                  <a:moveTo>
                                    <a:pt x="815" y="438"/>
                                  </a:moveTo>
                                  <a:cubicBezTo>
                                    <a:pt x="816" y="436"/>
                                    <a:pt x="817" y="435"/>
                                    <a:pt x="818" y="433"/>
                                  </a:cubicBezTo>
                                  <a:cubicBezTo>
                                    <a:pt x="813" y="430"/>
                                    <a:pt x="808" y="428"/>
                                    <a:pt x="803" y="428"/>
                                  </a:cubicBezTo>
                                  <a:cubicBezTo>
                                    <a:pt x="797" y="428"/>
                                    <a:pt x="792" y="430"/>
                                    <a:pt x="788" y="433"/>
                                  </a:cubicBezTo>
                                  <a:cubicBezTo>
                                    <a:pt x="789" y="435"/>
                                    <a:pt x="789" y="437"/>
                                    <a:pt x="790" y="439"/>
                                  </a:cubicBezTo>
                                  <a:cubicBezTo>
                                    <a:pt x="794" y="436"/>
                                    <a:pt x="798" y="434"/>
                                    <a:pt x="803" y="434"/>
                                  </a:cubicBezTo>
                                  <a:cubicBezTo>
                                    <a:pt x="807" y="434"/>
                                    <a:pt x="812" y="436"/>
                                    <a:pt x="815" y="438"/>
                                  </a:cubicBezTo>
                                  <a:close/>
                                  <a:moveTo>
                                    <a:pt x="818" y="431"/>
                                  </a:moveTo>
                                  <a:cubicBezTo>
                                    <a:pt x="819" y="430"/>
                                    <a:pt x="820" y="428"/>
                                    <a:pt x="821" y="427"/>
                                  </a:cubicBezTo>
                                  <a:cubicBezTo>
                                    <a:pt x="816" y="423"/>
                                    <a:pt x="810" y="421"/>
                                    <a:pt x="803" y="421"/>
                                  </a:cubicBezTo>
                                  <a:cubicBezTo>
                                    <a:pt x="796" y="421"/>
                                    <a:pt x="789" y="423"/>
                                    <a:pt x="784" y="427"/>
                                  </a:cubicBezTo>
                                  <a:cubicBezTo>
                                    <a:pt x="785" y="428"/>
                                    <a:pt x="786" y="430"/>
                                    <a:pt x="787" y="431"/>
                                  </a:cubicBezTo>
                                  <a:cubicBezTo>
                                    <a:pt x="791" y="428"/>
                                    <a:pt x="797" y="427"/>
                                    <a:pt x="803" y="427"/>
                                  </a:cubicBezTo>
                                  <a:cubicBezTo>
                                    <a:pt x="809" y="427"/>
                                    <a:pt x="814" y="428"/>
                                    <a:pt x="818" y="431"/>
                                  </a:cubicBezTo>
                                  <a:close/>
                                  <a:moveTo>
                                    <a:pt x="822" y="425"/>
                                  </a:moveTo>
                                  <a:cubicBezTo>
                                    <a:pt x="823" y="424"/>
                                    <a:pt x="825" y="422"/>
                                    <a:pt x="826" y="421"/>
                                  </a:cubicBezTo>
                                  <a:cubicBezTo>
                                    <a:pt x="819" y="416"/>
                                    <a:pt x="811" y="413"/>
                                    <a:pt x="803" y="413"/>
                                  </a:cubicBezTo>
                                  <a:cubicBezTo>
                                    <a:pt x="794" y="413"/>
                                    <a:pt x="786" y="416"/>
                                    <a:pt x="779" y="421"/>
                                  </a:cubicBezTo>
                                  <a:cubicBezTo>
                                    <a:pt x="781" y="422"/>
                                    <a:pt x="782" y="424"/>
                                    <a:pt x="783" y="425"/>
                                  </a:cubicBezTo>
                                  <a:cubicBezTo>
                                    <a:pt x="789" y="422"/>
                                    <a:pt x="795" y="420"/>
                                    <a:pt x="803" y="420"/>
                                  </a:cubicBezTo>
                                  <a:cubicBezTo>
                                    <a:pt x="810" y="420"/>
                                    <a:pt x="817" y="422"/>
                                    <a:pt x="822" y="425"/>
                                  </a:cubicBezTo>
                                  <a:close/>
                                  <a:moveTo>
                                    <a:pt x="827" y="419"/>
                                  </a:moveTo>
                                  <a:cubicBezTo>
                                    <a:pt x="829" y="418"/>
                                    <a:pt x="830" y="417"/>
                                    <a:pt x="832" y="415"/>
                                  </a:cubicBezTo>
                                  <a:cubicBezTo>
                                    <a:pt x="824" y="409"/>
                                    <a:pt x="814" y="406"/>
                                    <a:pt x="803" y="406"/>
                                  </a:cubicBezTo>
                                  <a:cubicBezTo>
                                    <a:pt x="792" y="406"/>
                                    <a:pt x="782" y="409"/>
                                    <a:pt x="773" y="415"/>
                                  </a:cubicBezTo>
                                  <a:cubicBezTo>
                                    <a:pt x="775" y="417"/>
                                    <a:pt x="777" y="418"/>
                                    <a:pt x="778" y="420"/>
                                  </a:cubicBezTo>
                                  <a:cubicBezTo>
                                    <a:pt x="785" y="415"/>
                                    <a:pt x="794" y="412"/>
                                    <a:pt x="803" y="412"/>
                                  </a:cubicBezTo>
                                  <a:cubicBezTo>
                                    <a:pt x="812" y="412"/>
                                    <a:pt x="820" y="415"/>
                                    <a:pt x="827" y="419"/>
                                  </a:cubicBezTo>
                                  <a:close/>
                                  <a:moveTo>
                                    <a:pt x="812" y="404"/>
                                  </a:moveTo>
                                  <a:cubicBezTo>
                                    <a:pt x="812" y="402"/>
                                    <a:pt x="813" y="400"/>
                                    <a:pt x="813" y="398"/>
                                  </a:cubicBezTo>
                                  <a:cubicBezTo>
                                    <a:pt x="811" y="394"/>
                                    <a:pt x="807" y="392"/>
                                    <a:pt x="803" y="392"/>
                                  </a:cubicBezTo>
                                  <a:cubicBezTo>
                                    <a:pt x="798" y="392"/>
                                    <a:pt x="795" y="394"/>
                                    <a:pt x="793" y="398"/>
                                  </a:cubicBezTo>
                                  <a:cubicBezTo>
                                    <a:pt x="793" y="400"/>
                                    <a:pt x="793" y="402"/>
                                    <a:pt x="793" y="404"/>
                                  </a:cubicBezTo>
                                  <a:cubicBezTo>
                                    <a:pt x="793" y="404"/>
                                    <a:pt x="793" y="405"/>
                                    <a:pt x="793" y="405"/>
                                  </a:cubicBezTo>
                                  <a:cubicBezTo>
                                    <a:pt x="794" y="405"/>
                                    <a:pt x="795" y="405"/>
                                    <a:pt x="796" y="405"/>
                                  </a:cubicBezTo>
                                  <a:cubicBezTo>
                                    <a:pt x="796" y="404"/>
                                    <a:pt x="796" y="404"/>
                                    <a:pt x="796" y="404"/>
                                  </a:cubicBezTo>
                                  <a:cubicBezTo>
                                    <a:pt x="796" y="400"/>
                                    <a:pt x="799" y="397"/>
                                    <a:pt x="803" y="397"/>
                                  </a:cubicBezTo>
                                  <a:cubicBezTo>
                                    <a:pt x="806" y="397"/>
                                    <a:pt x="809" y="400"/>
                                    <a:pt x="809" y="404"/>
                                  </a:cubicBezTo>
                                  <a:cubicBezTo>
                                    <a:pt x="809" y="404"/>
                                    <a:pt x="809" y="404"/>
                                    <a:pt x="809" y="405"/>
                                  </a:cubicBezTo>
                                  <a:cubicBezTo>
                                    <a:pt x="810" y="405"/>
                                    <a:pt x="811" y="405"/>
                                    <a:pt x="812" y="405"/>
                                  </a:cubicBezTo>
                                  <a:cubicBezTo>
                                    <a:pt x="812" y="405"/>
                                    <a:pt x="812" y="404"/>
                                    <a:pt x="812" y="404"/>
                                  </a:cubicBezTo>
                                  <a:close/>
                                  <a:moveTo>
                                    <a:pt x="803" y="399"/>
                                  </a:moveTo>
                                  <a:cubicBezTo>
                                    <a:pt x="800" y="399"/>
                                    <a:pt x="798" y="401"/>
                                    <a:pt x="798" y="404"/>
                                  </a:cubicBezTo>
                                  <a:cubicBezTo>
                                    <a:pt x="798" y="404"/>
                                    <a:pt x="798" y="404"/>
                                    <a:pt x="798" y="404"/>
                                  </a:cubicBezTo>
                                  <a:cubicBezTo>
                                    <a:pt x="799" y="404"/>
                                    <a:pt x="801" y="404"/>
                                    <a:pt x="803" y="404"/>
                                  </a:cubicBezTo>
                                  <a:cubicBezTo>
                                    <a:pt x="804" y="404"/>
                                    <a:pt x="806" y="404"/>
                                    <a:pt x="808" y="404"/>
                                  </a:cubicBezTo>
                                  <a:cubicBezTo>
                                    <a:pt x="808" y="404"/>
                                    <a:pt x="808" y="404"/>
                                    <a:pt x="808" y="404"/>
                                  </a:cubicBezTo>
                                  <a:cubicBezTo>
                                    <a:pt x="808" y="401"/>
                                    <a:pt x="806" y="399"/>
                                    <a:pt x="803" y="399"/>
                                  </a:cubicBezTo>
                                  <a:close/>
                                  <a:moveTo>
                                    <a:pt x="813" y="395"/>
                                  </a:moveTo>
                                  <a:cubicBezTo>
                                    <a:pt x="814" y="393"/>
                                    <a:pt x="814" y="391"/>
                                    <a:pt x="815" y="389"/>
                                  </a:cubicBezTo>
                                  <a:cubicBezTo>
                                    <a:pt x="811" y="386"/>
                                    <a:pt x="807" y="385"/>
                                    <a:pt x="803" y="385"/>
                                  </a:cubicBezTo>
                                  <a:cubicBezTo>
                                    <a:pt x="798" y="385"/>
                                    <a:pt x="794" y="386"/>
                                    <a:pt x="791" y="389"/>
                                  </a:cubicBezTo>
                                  <a:cubicBezTo>
                                    <a:pt x="791" y="391"/>
                                    <a:pt x="792" y="393"/>
                                    <a:pt x="792" y="396"/>
                                  </a:cubicBezTo>
                                  <a:cubicBezTo>
                                    <a:pt x="795" y="392"/>
                                    <a:pt x="798" y="390"/>
                                    <a:pt x="803" y="390"/>
                                  </a:cubicBezTo>
                                  <a:cubicBezTo>
                                    <a:pt x="807" y="390"/>
                                    <a:pt x="811" y="392"/>
                                    <a:pt x="813" y="395"/>
                                  </a:cubicBezTo>
                                  <a:close/>
                                  <a:moveTo>
                                    <a:pt x="815" y="387"/>
                                  </a:moveTo>
                                  <a:cubicBezTo>
                                    <a:pt x="816" y="385"/>
                                    <a:pt x="817" y="383"/>
                                    <a:pt x="818" y="381"/>
                                  </a:cubicBezTo>
                                  <a:cubicBezTo>
                                    <a:pt x="813" y="378"/>
                                    <a:pt x="808" y="377"/>
                                    <a:pt x="803" y="377"/>
                                  </a:cubicBezTo>
                                  <a:cubicBezTo>
                                    <a:pt x="797" y="377"/>
                                    <a:pt x="792" y="379"/>
                                    <a:pt x="788" y="381"/>
                                  </a:cubicBezTo>
                                  <a:cubicBezTo>
                                    <a:pt x="789" y="383"/>
                                    <a:pt x="789" y="385"/>
                                    <a:pt x="790" y="387"/>
                                  </a:cubicBezTo>
                                  <a:cubicBezTo>
                                    <a:pt x="794" y="385"/>
                                    <a:pt x="798" y="383"/>
                                    <a:pt x="803" y="383"/>
                                  </a:cubicBezTo>
                                  <a:cubicBezTo>
                                    <a:pt x="807" y="383"/>
                                    <a:pt x="812" y="385"/>
                                    <a:pt x="815" y="387"/>
                                  </a:cubicBezTo>
                                  <a:close/>
                                  <a:moveTo>
                                    <a:pt x="818" y="380"/>
                                  </a:moveTo>
                                  <a:cubicBezTo>
                                    <a:pt x="819" y="378"/>
                                    <a:pt x="820" y="377"/>
                                    <a:pt x="821" y="375"/>
                                  </a:cubicBezTo>
                                  <a:cubicBezTo>
                                    <a:pt x="816" y="372"/>
                                    <a:pt x="810" y="370"/>
                                    <a:pt x="803" y="370"/>
                                  </a:cubicBezTo>
                                  <a:cubicBezTo>
                                    <a:pt x="796" y="370"/>
                                    <a:pt x="789" y="372"/>
                                    <a:pt x="784" y="375"/>
                                  </a:cubicBezTo>
                                  <a:cubicBezTo>
                                    <a:pt x="785" y="377"/>
                                    <a:pt x="786" y="378"/>
                                    <a:pt x="787" y="380"/>
                                  </a:cubicBezTo>
                                  <a:cubicBezTo>
                                    <a:pt x="791" y="377"/>
                                    <a:pt x="797" y="375"/>
                                    <a:pt x="803" y="375"/>
                                  </a:cubicBezTo>
                                  <a:cubicBezTo>
                                    <a:pt x="809" y="375"/>
                                    <a:pt x="814" y="377"/>
                                    <a:pt x="818" y="380"/>
                                  </a:cubicBezTo>
                                  <a:close/>
                                  <a:moveTo>
                                    <a:pt x="822" y="374"/>
                                  </a:moveTo>
                                  <a:cubicBezTo>
                                    <a:pt x="823" y="372"/>
                                    <a:pt x="825" y="371"/>
                                    <a:pt x="826" y="369"/>
                                  </a:cubicBezTo>
                                  <a:cubicBezTo>
                                    <a:pt x="819" y="365"/>
                                    <a:pt x="811" y="362"/>
                                    <a:pt x="803" y="362"/>
                                  </a:cubicBezTo>
                                  <a:cubicBezTo>
                                    <a:pt x="794" y="362"/>
                                    <a:pt x="786" y="365"/>
                                    <a:pt x="779" y="369"/>
                                  </a:cubicBezTo>
                                  <a:cubicBezTo>
                                    <a:pt x="781" y="371"/>
                                    <a:pt x="782" y="372"/>
                                    <a:pt x="783" y="374"/>
                                  </a:cubicBezTo>
                                  <a:cubicBezTo>
                                    <a:pt x="789" y="370"/>
                                    <a:pt x="795" y="368"/>
                                    <a:pt x="803" y="368"/>
                                  </a:cubicBezTo>
                                  <a:cubicBezTo>
                                    <a:pt x="810" y="368"/>
                                    <a:pt x="817" y="370"/>
                                    <a:pt x="822" y="374"/>
                                  </a:cubicBezTo>
                                  <a:close/>
                                  <a:moveTo>
                                    <a:pt x="827" y="368"/>
                                  </a:moveTo>
                                  <a:cubicBezTo>
                                    <a:pt x="829" y="367"/>
                                    <a:pt x="830" y="365"/>
                                    <a:pt x="832" y="364"/>
                                  </a:cubicBezTo>
                                  <a:cubicBezTo>
                                    <a:pt x="824" y="358"/>
                                    <a:pt x="814" y="354"/>
                                    <a:pt x="803" y="354"/>
                                  </a:cubicBezTo>
                                  <a:cubicBezTo>
                                    <a:pt x="792" y="354"/>
                                    <a:pt x="782" y="358"/>
                                    <a:pt x="773" y="364"/>
                                  </a:cubicBezTo>
                                  <a:cubicBezTo>
                                    <a:pt x="775" y="365"/>
                                    <a:pt x="777" y="367"/>
                                    <a:pt x="778" y="368"/>
                                  </a:cubicBezTo>
                                  <a:cubicBezTo>
                                    <a:pt x="785" y="363"/>
                                    <a:pt x="794" y="361"/>
                                    <a:pt x="803" y="361"/>
                                  </a:cubicBezTo>
                                  <a:cubicBezTo>
                                    <a:pt x="812" y="361"/>
                                    <a:pt x="820" y="363"/>
                                    <a:pt x="827" y="368"/>
                                  </a:cubicBezTo>
                                  <a:close/>
                                  <a:moveTo>
                                    <a:pt x="812" y="353"/>
                                  </a:moveTo>
                                  <a:cubicBezTo>
                                    <a:pt x="812" y="350"/>
                                    <a:pt x="813" y="348"/>
                                    <a:pt x="813" y="346"/>
                                  </a:cubicBezTo>
                                  <a:cubicBezTo>
                                    <a:pt x="811" y="343"/>
                                    <a:pt x="807" y="341"/>
                                    <a:pt x="803" y="341"/>
                                  </a:cubicBezTo>
                                  <a:cubicBezTo>
                                    <a:pt x="798" y="341"/>
                                    <a:pt x="795" y="343"/>
                                    <a:pt x="793" y="346"/>
                                  </a:cubicBezTo>
                                  <a:cubicBezTo>
                                    <a:pt x="793" y="348"/>
                                    <a:pt x="793" y="351"/>
                                    <a:pt x="793" y="353"/>
                                  </a:cubicBezTo>
                                  <a:cubicBezTo>
                                    <a:pt x="793" y="353"/>
                                    <a:pt x="793" y="353"/>
                                    <a:pt x="793" y="354"/>
                                  </a:cubicBezTo>
                                  <a:cubicBezTo>
                                    <a:pt x="794" y="354"/>
                                    <a:pt x="795" y="353"/>
                                    <a:pt x="796" y="353"/>
                                  </a:cubicBezTo>
                                  <a:cubicBezTo>
                                    <a:pt x="796" y="353"/>
                                    <a:pt x="796" y="353"/>
                                    <a:pt x="796" y="353"/>
                                  </a:cubicBezTo>
                                  <a:cubicBezTo>
                                    <a:pt x="796" y="349"/>
                                    <a:pt x="799" y="346"/>
                                    <a:pt x="803" y="346"/>
                                  </a:cubicBezTo>
                                  <a:cubicBezTo>
                                    <a:pt x="806" y="346"/>
                                    <a:pt x="809" y="349"/>
                                    <a:pt x="809" y="353"/>
                                  </a:cubicBezTo>
                                  <a:cubicBezTo>
                                    <a:pt x="809" y="353"/>
                                    <a:pt x="809" y="353"/>
                                    <a:pt x="809" y="353"/>
                                  </a:cubicBezTo>
                                  <a:cubicBezTo>
                                    <a:pt x="810" y="353"/>
                                    <a:pt x="811" y="354"/>
                                    <a:pt x="812" y="354"/>
                                  </a:cubicBezTo>
                                  <a:cubicBezTo>
                                    <a:pt x="812" y="353"/>
                                    <a:pt x="812" y="353"/>
                                    <a:pt x="812" y="353"/>
                                  </a:cubicBezTo>
                                  <a:close/>
                                  <a:moveTo>
                                    <a:pt x="803" y="348"/>
                                  </a:moveTo>
                                  <a:cubicBezTo>
                                    <a:pt x="800" y="348"/>
                                    <a:pt x="798" y="350"/>
                                    <a:pt x="798" y="353"/>
                                  </a:cubicBezTo>
                                  <a:cubicBezTo>
                                    <a:pt x="798" y="353"/>
                                    <a:pt x="798" y="353"/>
                                    <a:pt x="798" y="353"/>
                                  </a:cubicBezTo>
                                  <a:cubicBezTo>
                                    <a:pt x="799" y="353"/>
                                    <a:pt x="801" y="353"/>
                                    <a:pt x="803" y="353"/>
                                  </a:cubicBezTo>
                                  <a:cubicBezTo>
                                    <a:pt x="804" y="353"/>
                                    <a:pt x="806" y="353"/>
                                    <a:pt x="808" y="353"/>
                                  </a:cubicBezTo>
                                  <a:cubicBezTo>
                                    <a:pt x="808" y="353"/>
                                    <a:pt x="808" y="353"/>
                                    <a:pt x="808" y="353"/>
                                  </a:cubicBezTo>
                                  <a:cubicBezTo>
                                    <a:pt x="808" y="350"/>
                                    <a:pt x="806" y="348"/>
                                    <a:pt x="803" y="348"/>
                                  </a:cubicBezTo>
                                  <a:close/>
                                  <a:moveTo>
                                    <a:pt x="813" y="344"/>
                                  </a:moveTo>
                                  <a:cubicBezTo>
                                    <a:pt x="814" y="342"/>
                                    <a:pt x="814" y="339"/>
                                    <a:pt x="815" y="337"/>
                                  </a:cubicBezTo>
                                  <a:cubicBezTo>
                                    <a:pt x="811" y="335"/>
                                    <a:pt x="807" y="333"/>
                                    <a:pt x="803" y="333"/>
                                  </a:cubicBezTo>
                                  <a:cubicBezTo>
                                    <a:pt x="798" y="333"/>
                                    <a:pt x="794" y="335"/>
                                    <a:pt x="791" y="337"/>
                                  </a:cubicBezTo>
                                  <a:cubicBezTo>
                                    <a:pt x="791" y="340"/>
                                    <a:pt x="792" y="342"/>
                                    <a:pt x="792" y="344"/>
                                  </a:cubicBezTo>
                                  <a:cubicBezTo>
                                    <a:pt x="795" y="341"/>
                                    <a:pt x="798" y="339"/>
                                    <a:pt x="803" y="339"/>
                                  </a:cubicBezTo>
                                  <a:cubicBezTo>
                                    <a:pt x="807" y="339"/>
                                    <a:pt x="811" y="341"/>
                                    <a:pt x="813" y="344"/>
                                  </a:cubicBezTo>
                                  <a:close/>
                                  <a:moveTo>
                                    <a:pt x="815" y="336"/>
                                  </a:moveTo>
                                  <a:cubicBezTo>
                                    <a:pt x="816" y="334"/>
                                    <a:pt x="817" y="332"/>
                                    <a:pt x="818" y="330"/>
                                  </a:cubicBezTo>
                                  <a:cubicBezTo>
                                    <a:pt x="813" y="327"/>
                                    <a:pt x="808" y="325"/>
                                    <a:pt x="803" y="325"/>
                                  </a:cubicBezTo>
                                  <a:cubicBezTo>
                                    <a:pt x="797" y="325"/>
                                    <a:pt x="792" y="327"/>
                                    <a:pt x="788" y="330"/>
                                  </a:cubicBezTo>
                                  <a:cubicBezTo>
                                    <a:pt x="789" y="332"/>
                                    <a:pt x="789" y="334"/>
                                    <a:pt x="790" y="336"/>
                                  </a:cubicBezTo>
                                  <a:cubicBezTo>
                                    <a:pt x="794" y="333"/>
                                    <a:pt x="798" y="332"/>
                                    <a:pt x="803" y="332"/>
                                  </a:cubicBezTo>
                                  <a:cubicBezTo>
                                    <a:pt x="807" y="332"/>
                                    <a:pt x="812" y="333"/>
                                    <a:pt x="815" y="336"/>
                                  </a:cubicBezTo>
                                  <a:close/>
                                  <a:moveTo>
                                    <a:pt x="818" y="329"/>
                                  </a:moveTo>
                                  <a:cubicBezTo>
                                    <a:pt x="819" y="327"/>
                                    <a:pt x="820" y="325"/>
                                    <a:pt x="821" y="324"/>
                                  </a:cubicBezTo>
                                  <a:cubicBezTo>
                                    <a:pt x="816" y="320"/>
                                    <a:pt x="810" y="318"/>
                                    <a:pt x="803" y="318"/>
                                  </a:cubicBezTo>
                                  <a:cubicBezTo>
                                    <a:pt x="796" y="318"/>
                                    <a:pt x="789" y="320"/>
                                    <a:pt x="784" y="324"/>
                                  </a:cubicBezTo>
                                  <a:cubicBezTo>
                                    <a:pt x="785" y="325"/>
                                    <a:pt x="786" y="327"/>
                                    <a:pt x="787" y="329"/>
                                  </a:cubicBezTo>
                                  <a:cubicBezTo>
                                    <a:pt x="791" y="326"/>
                                    <a:pt x="797" y="324"/>
                                    <a:pt x="803" y="324"/>
                                  </a:cubicBezTo>
                                  <a:cubicBezTo>
                                    <a:pt x="809" y="324"/>
                                    <a:pt x="814" y="326"/>
                                    <a:pt x="818" y="329"/>
                                  </a:cubicBezTo>
                                  <a:close/>
                                  <a:moveTo>
                                    <a:pt x="822" y="323"/>
                                  </a:moveTo>
                                  <a:cubicBezTo>
                                    <a:pt x="823" y="321"/>
                                    <a:pt x="825" y="319"/>
                                    <a:pt x="826" y="318"/>
                                  </a:cubicBezTo>
                                  <a:cubicBezTo>
                                    <a:pt x="819" y="313"/>
                                    <a:pt x="811" y="311"/>
                                    <a:pt x="803" y="311"/>
                                  </a:cubicBezTo>
                                  <a:cubicBezTo>
                                    <a:pt x="794" y="311"/>
                                    <a:pt x="786" y="313"/>
                                    <a:pt x="779" y="318"/>
                                  </a:cubicBezTo>
                                  <a:cubicBezTo>
                                    <a:pt x="781" y="319"/>
                                    <a:pt x="782" y="321"/>
                                    <a:pt x="783" y="323"/>
                                  </a:cubicBezTo>
                                  <a:cubicBezTo>
                                    <a:pt x="789" y="319"/>
                                    <a:pt x="795" y="317"/>
                                    <a:pt x="803" y="317"/>
                                  </a:cubicBezTo>
                                  <a:cubicBezTo>
                                    <a:pt x="810" y="317"/>
                                    <a:pt x="817" y="319"/>
                                    <a:pt x="822" y="323"/>
                                  </a:cubicBezTo>
                                  <a:close/>
                                  <a:moveTo>
                                    <a:pt x="827" y="317"/>
                                  </a:moveTo>
                                  <a:cubicBezTo>
                                    <a:pt x="829" y="315"/>
                                    <a:pt x="830" y="314"/>
                                    <a:pt x="832" y="312"/>
                                  </a:cubicBezTo>
                                  <a:cubicBezTo>
                                    <a:pt x="824" y="307"/>
                                    <a:pt x="814" y="303"/>
                                    <a:pt x="803" y="303"/>
                                  </a:cubicBezTo>
                                  <a:cubicBezTo>
                                    <a:pt x="792" y="303"/>
                                    <a:pt x="782" y="307"/>
                                    <a:pt x="773" y="313"/>
                                  </a:cubicBezTo>
                                  <a:cubicBezTo>
                                    <a:pt x="775" y="314"/>
                                    <a:pt x="777" y="315"/>
                                    <a:pt x="778" y="317"/>
                                  </a:cubicBezTo>
                                  <a:cubicBezTo>
                                    <a:pt x="785" y="312"/>
                                    <a:pt x="794" y="309"/>
                                    <a:pt x="803" y="309"/>
                                  </a:cubicBezTo>
                                  <a:cubicBezTo>
                                    <a:pt x="812" y="309"/>
                                    <a:pt x="820" y="312"/>
                                    <a:pt x="827" y="317"/>
                                  </a:cubicBezTo>
                                  <a:close/>
                                  <a:moveTo>
                                    <a:pt x="812" y="301"/>
                                  </a:moveTo>
                                  <a:cubicBezTo>
                                    <a:pt x="812" y="299"/>
                                    <a:pt x="813" y="297"/>
                                    <a:pt x="813" y="295"/>
                                  </a:cubicBezTo>
                                  <a:cubicBezTo>
                                    <a:pt x="811" y="292"/>
                                    <a:pt x="807" y="289"/>
                                    <a:pt x="803" y="289"/>
                                  </a:cubicBezTo>
                                  <a:cubicBezTo>
                                    <a:pt x="798" y="289"/>
                                    <a:pt x="795" y="292"/>
                                    <a:pt x="793" y="295"/>
                                  </a:cubicBezTo>
                                  <a:cubicBezTo>
                                    <a:pt x="793" y="297"/>
                                    <a:pt x="793" y="299"/>
                                    <a:pt x="793" y="301"/>
                                  </a:cubicBezTo>
                                  <a:cubicBezTo>
                                    <a:pt x="793" y="302"/>
                                    <a:pt x="793" y="302"/>
                                    <a:pt x="793" y="302"/>
                                  </a:cubicBezTo>
                                  <a:cubicBezTo>
                                    <a:pt x="794" y="302"/>
                                    <a:pt x="795" y="302"/>
                                    <a:pt x="796" y="302"/>
                                  </a:cubicBezTo>
                                  <a:cubicBezTo>
                                    <a:pt x="796" y="302"/>
                                    <a:pt x="796" y="301"/>
                                    <a:pt x="796" y="301"/>
                                  </a:cubicBezTo>
                                  <a:cubicBezTo>
                                    <a:pt x="796" y="298"/>
                                    <a:pt x="799" y="295"/>
                                    <a:pt x="803" y="295"/>
                                  </a:cubicBezTo>
                                  <a:cubicBezTo>
                                    <a:pt x="806" y="295"/>
                                    <a:pt x="809" y="298"/>
                                    <a:pt x="809" y="301"/>
                                  </a:cubicBezTo>
                                  <a:cubicBezTo>
                                    <a:pt x="809" y="301"/>
                                    <a:pt x="809" y="302"/>
                                    <a:pt x="809" y="302"/>
                                  </a:cubicBezTo>
                                  <a:cubicBezTo>
                                    <a:pt x="810" y="302"/>
                                    <a:pt x="811" y="302"/>
                                    <a:pt x="812" y="302"/>
                                  </a:cubicBezTo>
                                  <a:cubicBezTo>
                                    <a:pt x="812" y="302"/>
                                    <a:pt x="812" y="302"/>
                                    <a:pt x="812" y="301"/>
                                  </a:cubicBezTo>
                                  <a:close/>
                                  <a:moveTo>
                                    <a:pt x="803" y="296"/>
                                  </a:moveTo>
                                  <a:cubicBezTo>
                                    <a:pt x="800" y="296"/>
                                    <a:pt x="798" y="298"/>
                                    <a:pt x="798" y="301"/>
                                  </a:cubicBezTo>
                                  <a:cubicBezTo>
                                    <a:pt x="798" y="301"/>
                                    <a:pt x="798" y="302"/>
                                    <a:pt x="798" y="302"/>
                                  </a:cubicBezTo>
                                  <a:cubicBezTo>
                                    <a:pt x="799" y="302"/>
                                    <a:pt x="801" y="301"/>
                                    <a:pt x="803" y="301"/>
                                  </a:cubicBezTo>
                                  <a:cubicBezTo>
                                    <a:pt x="804" y="301"/>
                                    <a:pt x="806" y="302"/>
                                    <a:pt x="808" y="302"/>
                                  </a:cubicBezTo>
                                  <a:cubicBezTo>
                                    <a:pt x="808" y="302"/>
                                    <a:pt x="808" y="301"/>
                                    <a:pt x="808" y="301"/>
                                  </a:cubicBezTo>
                                  <a:cubicBezTo>
                                    <a:pt x="808" y="298"/>
                                    <a:pt x="806" y="296"/>
                                    <a:pt x="803" y="296"/>
                                  </a:cubicBezTo>
                                  <a:close/>
                                  <a:moveTo>
                                    <a:pt x="813" y="293"/>
                                  </a:moveTo>
                                  <a:cubicBezTo>
                                    <a:pt x="814" y="290"/>
                                    <a:pt x="814" y="288"/>
                                    <a:pt x="815" y="286"/>
                                  </a:cubicBezTo>
                                  <a:cubicBezTo>
                                    <a:pt x="811" y="283"/>
                                    <a:pt x="807" y="282"/>
                                    <a:pt x="803" y="282"/>
                                  </a:cubicBezTo>
                                  <a:cubicBezTo>
                                    <a:pt x="798" y="282"/>
                                    <a:pt x="794" y="283"/>
                                    <a:pt x="791" y="286"/>
                                  </a:cubicBezTo>
                                  <a:cubicBezTo>
                                    <a:pt x="791" y="288"/>
                                    <a:pt x="792" y="290"/>
                                    <a:pt x="792" y="293"/>
                                  </a:cubicBezTo>
                                  <a:cubicBezTo>
                                    <a:pt x="795" y="290"/>
                                    <a:pt x="798" y="288"/>
                                    <a:pt x="803" y="288"/>
                                  </a:cubicBezTo>
                                  <a:cubicBezTo>
                                    <a:pt x="807" y="288"/>
                                    <a:pt x="811" y="290"/>
                                    <a:pt x="813" y="293"/>
                                  </a:cubicBezTo>
                                  <a:close/>
                                  <a:moveTo>
                                    <a:pt x="815" y="284"/>
                                  </a:moveTo>
                                  <a:cubicBezTo>
                                    <a:pt x="816" y="282"/>
                                    <a:pt x="817" y="280"/>
                                    <a:pt x="818" y="279"/>
                                  </a:cubicBezTo>
                                  <a:cubicBezTo>
                                    <a:pt x="813" y="276"/>
                                    <a:pt x="808" y="274"/>
                                    <a:pt x="803" y="274"/>
                                  </a:cubicBezTo>
                                  <a:cubicBezTo>
                                    <a:pt x="797" y="274"/>
                                    <a:pt x="792" y="276"/>
                                    <a:pt x="788" y="279"/>
                                  </a:cubicBezTo>
                                  <a:cubicBezTo>
                                    <a:pt x="789" y="281"/>
                                    <a:pt x="789" y="282"/>
                                    <a:pt x="790" y="284"/>
                                  </a:cubicBezTo>
                                  <a:cubicBezTo>
                                    <a:pt x="794" y="282"/>
                                    <a:pt x="798" y="280"/>
                                    <a:pt x="803" y="280"/>
                                  </a:cubicBezTo>
                                  <a:cubicBezTo>
                                    <a:pt x="807" y="280"/>
                                    <a:pt x="812" y="282"/>
                                    <a:pt x="815" y="284"/>
                                  </a:cubicBezTo>
                                  <a:close/>
                                  <a:moveTo>
                                    <a:pt x="818" y="277"/>
                                  </a:moveTo>
                                  <a:cubicBezTo>
                                    <a:pt x="819" y="276"/>
                                    <a:pt x="820" y="274"/>
                                    <a:pt x="821" y="273"/>
                                  </a:cubicBezTo>
                                  <a:cubicBezTo>
                                    <a:pt x="816" y="269"/>
                                    <a:pt x="810" y="267"/>
                                    <a:pt x="803" y="267"/>
                                  </a:cubicBezTo>
                                  <a:cubicBezTo>
                                    <a:pt x="796" y="267"/>
                                    <a:pt x="789" y="269"/>
                                    <a:pt x="784" y="273"/>
                                  </a:cubicBezTo>
                                  <a:cubicBezTo>
                                    <a:pt x="785" y="274"/>
                                    <a:pt x="786" y="276"/>
                                    <a:pt x="787" y="277"/>
                                  </a:cubicBezTo>
                                  <a:cubicBezTo>
                                    <a:pt x="791" y="274"/>
                                    <a:pt x="797" y="272"/>
                                    <a:pt x="803" y="272"/>
                                  </a:cubicBezTo>
                                  <a:cubicBezTo>
                                    <a:pt x="809" y="272"/>
                                    <a:pt x="814" y="274"/>
                                    <a:pt x="818" y="277"/>
                                  </a:cubicBezTo>
                                  <a:close/>
                                  <a:moveTo>
                                    <a:pt x="822" y="271"/>
                                  </a:moveTo>
                                  <a:cubicBezTo>
                                    <a:pt x="823" y="270"/>
                                    <a:pt x="825" y="268"/>
                                    <a:pt x="826" y="266"/>
                                  </a:cubicBezTo>
                                  <a:cubicBezTo>
                                    <a:pt x="819" y="262"/>
                                    <a:pt x="811" y="259"/>
                                    <a:pt x="803" y="259"/>
                                  </a:cubicBezTo>
                                  <a:cubicBezTo>
                                    <a:pt x="794" y="259"/>
                                    <a:pt x="786" y="262"/>
                                    <a:pt x="779" y="267"/>
                                  </a:cubicBezTo>
                                  <a:cubicBezTo>
                                    <a:pt x="781" y="268"/>
                                    <a:pt x="782" y="270"/>
                                    <a:pt x="783" y="271"/>
                                  </a:cubicBezTo>
                                  <a:cubicBezTo>
                                    <a:pt x="789" y="268"/>
                                    <a:pt x="795" y="265"/>
                                    <a:pt x="803" y="265"/>
                                  </a:cubicBezTo>
                                  <a:cubicBezTo>
                                    <a:pt x="810" y="265"/>
                                    <a:pt x="817" y="268"/>
                                    <a:pt x="822" y="271"/>
                                  </a:cubicBezTo>
                                  <a:close/>
                                  <a:moveTo>
                                    <a:pt x="827" y="265"/>
                                  </a:moveTo>
                                  <a:cubicBezTo>
                                    <a:pt x="829" y="264"/>
                                    <a:pt x="830" y="262"/>
                                    <a:pt x="832" y="261"/>
                                  </a:cubicBezTo>
                                  <a:cubicBezTo>
                                    <a:pt x="824" y="255"/>
                                    <a:pt x="814" y="252"/>
                                    <a:pt x="803" y="252"/>
                                  </a:cubicBezTo>
                                  <a:cubicBezTo>
                                    <a:pt x="792" y="252"/>
                                    <a:pt x="782" y="255"/>
                                    <a:pt x="773" y="261"/>
                                  </a:cubicBezTo>
                                  <a:cubicBezTo>
                                    <a:pt x="775" y="262"/>
                                    <a:pt x="777" y="264"/>
                                    <a:pt x="778" y="265"/>
                                  </a:cubicBezTo>
                                  <a:cubicBezTo>
                                    <a:pt x="785" y="261"/>
                                    <a:pt x="794" y="258"/>
                                    <a:pt x="803" y="258"/>
                                  </a:cubicBezTo>
                                  <a:cubicBezTo>
                                    <a:pt x="812" y="258"/>
                                    <a:pt x="820" y="261"/>
                                    <a:pt x="827" y="265"/>
                                  </a:cubicBezTo>
                                  <a:close/>
                                  <a:moveTo>
                                    <a:pt x="812" y="250"/>
                                  </a:moveTo>
                                  <a:cubicBezTo>
                                    <a:pt x="812" y="248"/>
                                    <a:pt x="813" y="246"/>
                                    <a:pt x="813" y="244"/>
                                  </a:cubicBezTo>
                                  <a:cubicBezTo>
                                    <a:pt x="811" y="240"/>
                                    <a:pt x="807" y="238"/>
                                    <a:pt x="803" y="238"/>
                                  </a:cubicBezTo>
                                  <a:cubicBezTo>
                                    <a:pt x="798" y="238"/>
                                    <a:pt x="795" y="240"/>
                                    <a:pt x="793" y="244"/>
                                  </a:cubicBezTo>
                                  <a:cubicBezTo>
                                    <a:pt x="793" y="246"/>
                                    <a:pt x="793" y="248"/>
                                    <a:pt x="793" y="250"/>
                                  </a:cubicBezTo>
                                  <a:cubicBezTo>
                                    <a:pt x="793" y="250"/>
                                    <a:pt x="793" y="251"/>
                                    <a:pt x="793" y="251"/>
                                  </a:cubicBezTo>
                                  <a:cubicBezTo>
                                    <a:pt x="794" y="251"/>
                                    <a:pt x="795" y="251"/>
                                    <a:pt x="796" y="251"/>
                                  </a:cubicBezTo>
                                  <a:cubicBezTo>
                                    <a:pt x="796" y="250"/>
                                    <a:pt x="796" y="250"/>
                                    <a:pt x="796" y="250"/>
                                  </a:cubicBezTo>
                                  <a:cubicBezTo>
                                    <a:pt x="796" y="246"/>
                                    <a:pt x="799" y="243"/>
                                    <a:pt x="803" y="243"/>
                                  </a:cubicBezTo>
                                  <a:cubicBezTo>
                                    <a:pt x="806" y="243"/>
                                    <a:pt x="809" y="246"/>
                                    <a:pt x="809" y="250"/>
                                  </a:cubicBezTo>
                                  <a:cubicBezTo>
                                    <a:pt x="809" y="250"/>
                                    <a:pt x="809" y="250"/>
                                    <a:pt x="809" y="251"/>
                                  </a:cubicBezTo>
                                  <a:cubicBezTo>
                                    <a:pt x="810" y="251"/>
                                    <a:pt x="811" y="251"/>
                                    <a:pt x="812" y="251"/>
                                  </a:cubicBezTo>
                                  <a:cubicBezTo>
                                    <a:pt x="812" y="251"/>
                                    <a:pt x="812" y="250"/>
                                    <a:pt x="812" y="250"/>
                                  </a:cubicBezTo>
                                  <a:close/>
                                  <a:moveTo>
                                    <a:pt x="803" y="245"/>
                                  </a:moveTo>
                                  <a:cubicBezTo>
                                    <a:pt x="800" y="245"/>
                                    <a:pt x="798" y="247"/>
                                    <a:pt x="798" y="250"/>
                                  </a:cubicBezTo>
                                  <a:cubicBezTo>
                                    <a:pt x="798" y="250"/>
                                    <a:pt x="798" y="250"/>
                                    <a:pt x="798" y="250"/>
                                  </a:cubicBezTo>
                                  <a:cubicBezTo>
                                    <a:pt x="799" y="250"/>
                                    <a:pt x="801" y="250"/>
                                    <a:pt x="803" y="250"/>
                                  </a:cubicBezTo>
                                  <a:cubicBezTo>
                                    <a:pt x="804" y="250"/>
                                    <a:pt x="806" y="250"/>
                                    <a:pt x="808" y="250"/>
                                  </a:cubicBezTo>
                                  <a:cubicBezTo>
                                    <a:pt x="808" y="250"/>
                                    <a:pt x="808" y="250"/>
                                    <a:pt x="808" y="250"/>
                                  </a:cubicBezTo>
                                  <a:cubicBezTo>
                                    <a:pt x="808" y="247"/>
                                    <a:pt x="806" y="245"/>
                                    <a:pt x="803" y="245"/>
                                  </a:cubicBezTo>
                                  <a:close/>
                                  <a:moveTo>
                                    <a:pt x="813" y="241"/>
                                  </a:moveTo>
                                  <a:cubicBezTo>
                                    <a:pt x="814" y="239"/>
                                    <a:pt x="814" y="237"/>
                                    <a:pt x="815" y="235"/>
                                  </a:cubicBezTo>
                                  <a:cubicBezTo>
                                    <a:pt x="811" y="232"/>
                                    <a:pt x="807" y="230"/>
                                    <a:pt x="803" y="230"/>
                                  </a:cubicBezTo>
                                  <a:cubicBezTo>
                                    <a:pt x="798" y="230"/>
                                    <a:pt x="794" y="232"/>
                                    <a:pt x="791" y="235"/>
                                  </a:cubicBezTo>
                                  <a:cubicBezTo>
                                    <a:pt x="791" y="237"/>
                                    <a:pt x="792" y="239"/>
                                    <a:pt x="792" y="241"/>
                                  </a:cubicBezTo>
                                  <a:cubicBezTo>
                                    <a:pt x="795" y="238"/>
                                    <a:pt x="798" y="236"/>
                                    <a:pt x="803" y="236"/>
                                  </a:cubicBezTo>
                                  <a:cubicBezTo>
                                    <a:pt x="807" y="236"/>
                                    <a:pt x="811" y="238"/>
                                    <a:pt x="813" y="241"/>
                                  </a:cubicBezTo>
                                  <a:close/>
                                  <a:moveTo>
                                    <a:pt x="815" y="233"/>
                                  </a:moveTo>
                                  <a:cubicBezTo>
                                    <a:pt x="816" y="231"/>
                                    <a:pt x="817" y="229"/>
                                    <a:pt x="818" y="227"/>
                                  </a:cubicBezTo>
                                  <a:cubicBezTo>
                                    <a:pt x="813" y="224"/>
                                    <a:pt x="808" y="223"/>
                                    <a:pt x="803" y="223"/>
                                  </a:cubicBezTo>
                                  <a:cubicBezTo>
                                    <a:pt x="797" y="223"/>
                                    <a:pt x="792" y="224"/>
                                    <a:pt x="788" y="227"/>
                                  </a:cubicBezTo>
                                  <a:cubicBezTo>
                                    <a:pt x="789" y="229"/>
                                    <a:pt x="789" y="231"/>
                                    <a:pt x="790" y="233"/>
                                  </a:cubicBezTo>
                                  <a:cubicBezTo>
                                    <a:pt x="794" y="230"/>
                                    <a:pt x="798" y="229"/>
                                    <a:pt x="803" y="229"/>
                                  </a:cubicBezTo>
                                  <a:cubicBezTo>
                                    <a:pt x="807" y="229"/>
                                    <a:pt x="812" y="230"/>
                                    <a:pt x="815" y="233"/>
                                  </a:cubicBezTo>
                                  <a:close/>
                                  <a:moveTo>
                                    <a:pt x="818" y="226"/>
                                  </a:moveTo>
                                  <a:cubicBezTo>
                                    <a:pt x="819" y="224"/>
                                    <a:pt x="820" y="223"/>
                                    <a:pt x="821" y="221"/>
                                  </a:cubicBezTo>
                                  <a:cubicBezTo>
                                    <a:pt x="816" y="218"/>
                                    <a:pt x="810" y="216"/>
                                    <a:pt x="803" y="216"/>
                                  </a:cubicBezTo>
                                  <a:cubicBezTo>
                                    <a:pt x="796" y="216"/>
                                    <a:pt x="789" y="218"/>
                                    <a:pt x="784" y="221"/>
                                  </a:cubicBezTo>
                                  <a:cubicBezTo>
                                    <a:pt x="785" y="223"/>
                                    <a:pt x="786" y="224"/>
                                    <a:pt x="787" y="226"/>
                                  </a:cubicBezTo>
                                  <a:cubicBezTo>
                                    <a:pt x="791" y="223"/>
                                    <a:pt x="797" y="221"/>
                                    <a:pt x="803" y="221"/>
                                  </a:cubicBezTo>
                                  <a:cubicBezTo>
                                    <a:pt x="809" y="221"/>
                                    <a:pt x="814" y="223"/>
                                    <a:pt x="818" y="226"/>
                                  </a:cubicBezTo>
                                  <a:close/>
                                  <a:moveTo>
                                    <a:pt x="822" y="220"/>
                                  </a:moveTo>
                                  <a:cubicBezTo>
                                    <a:pt x="823" y="218"/>
                                    <a:pt x="825" y="217"/>
                                    <a:pt x="826" y="215"/>
                                  </a:cubicBezTo>
                                  <a:cubicBezTo>
                                    <a:pt x="819" y="211"/>
                                    <a:pt x="811" y="208"/>
                                    <a:pt x="803" y="208"/>
                                  </a:cubicBezTo>
                                  <a:cubicBezTo>
                                    <a:pt x="794" y="208"/>
                                    <a:pt x="786" y="211"/>
                                    <a:pt x="779" y="215"/>
                                  </a:cubicBezTo>
                                  <a:cubicBezTo>
                                    <a:pt x="781" y="217"/>
                                    <a:pt x="782" y="218"/>
                                    <a:pt x="783" y="220"/>
                                  </a:cubicBezTo>
                                  <a:cubicBezTo>
                                    <a:pt x="789" y="216"/>
                                    <a:pt x="795" y="214"/>
                                    <a:pt x="803" y="214"/>
                                  </a:cubicBezTo>
                                  <a:cubicBezTo>
                                    <a:pt x="810" y="214"/>
                                    <a:pt x="817" y="216"/>
                                    <a:pt x="822" y="220"/>
                                  </a:cubicBezTo>
                                  <a:close/>
                                  <a:moveTo>
                                    <a:pt x="827" y="214"/>
                                  </a:moveTo>
                                  <a:cubicBezTo>
                                    <a:pt x="829" y="212"/>
                                    <a:pt x="830" y="211"/>
                                    <a:pt x="832" y="210"/>
                                  </a:cubicBezTo>
                                  <a:cubicBezTo>
                                    <a:pt x="824" y="204"/>
                                    <a:pt x="814" y="200"/>
                                    <a:pt x="803" y="200"/>
                                  </a:cubicBezTo>
                                  <a:cubicBezTo>
                                    <a:pt x="792" y="200"/>
                                    <a:pt x="782" y="204"/>
                                    <a:pt x="773" y="210"/>
                                  </a:cubicBezTo>
                                  <a:cubicBezTo>
                                    <a:pt x="775" y="211"/>
                                    <a:pt x="777" y="213"/>
                                    <a:pt x="778" y="214"/>
                                  </a:cubicBezTo>
                                  <a:cubicBezTo>
                                    <a:pt x="785" y="209"/>
                                    <a:pt x="794" y="206"/>
                                    <a:pt x="803" y="206"/>
                                  </a:cubicBezTo>
                                  <a:cubicBezTo>
                                    <a:pt x="812" y="206"/>
                                    <a:pt x="820" y="209"/>
                                    <a:pt x="827" y="214"/>
                                  </a:cubicBezTo>
                                  <a:close/>
                                  <a:moveTo>
                                    <a:pt x="812" y="199"/>
                                  </a:moveTo>
                                  <a:cubicBezTo>
                                    <a:pt x="812" y="196"/>
                                    <a:pt x="813" y="194"/>
                                    <a:pt x="813" y="192"/>
                                  </a:cubicBezTo>
                                  <a:cubicBezTo>
                                    <a:pt x="811" y="189"/>
                                    <a:pt x="807" y="187"/>
                                    <a:pt x="803" y="187"/>
                                  </a:cubicBezTo>
                                  <a:cubicBezTo>
                                    <a:pt x="798" y="187"/>
                                    <a:pt x="795" y="189"/>
                                    <a:pt x="793" y="192"/>
                                  </a:cubicBezTo>
                                  <a:cubicBezTo>
                                    <a:pt x="793" y="194"/>
                                    <a:pt x="793" y="196"/>
                                    <a:pt x="793" y="199"/>
                                  </a:cubicBezTo>
                                  <a:cubicBezTo>
                                    <a:pt x="793" y="199"/>
                                    <a:pt x="793" y="199"/>
                                    <a:pt x="793" y="200"/>
                                  </a:cubicBezTo>
                                  <a:cubicBezTo>
                                    <a:pt x="794" y="199"/>
                                    <a:pt x="795" y="199"/>
                                    <a:pt x="796" y="199"/>
                                  </a:cubicBezTo>
                                  <a:cubicBezTo>
                                    <a:pt x="796" y="199"/>
                                    <a:pt x="796" y="199"/>
                                    <a:pt x="796" y="199"/>
                                  </a:cubicBezTo>
                                  <a:cubicBezTo>
                                    <a:pt x="796" y="195"/>
                                    <a:pt x="799" y="192"/>
                                    <a:pt x="803" y="192"/>
                                  </a:cubicBezTo>
                                  <a:cubicBezTo>
                                    <a:pt x="806" y="192"/>
                                    <a:pt x="809" y="195"/>
                                    <a:pt x="809" y="199"/>
                                  </a:cubicBezTo>
                                  <a:cubicBezTo>
                                    <a:pt x="809" y="199"/>
                                    <a:pt x="809" y="199"/>
                                    <a:pt x="809" y="199"/>
                                  </a:cubicBezTo>
                                  <a:cubicBezTo>
                                    <a:pt x="810" y="199"/>
                                    <a:pt x="811" y="199"/>
                                    <a:pt x="812" y="200"/>
                                  </a:cubicBezTo>
                                  <a:cubicBezTo>
                                    <a:pt x="812" y="199"/>
                                    <a:pt x="812" y="199"/>
                                    <a:pt x="812" y="199"/>
                                  </a:cubicBezTo>
                                  <a:close/>
                                  <a:moveTo>
                                    <a:pt x="803" y="193"/>
                                  </a:moveTo>
                                  <a:cubicBezTo>
                                    <a:pt x="800" y="193"/>
                                    <a:pt x="798" y="196"/>
                                    <a:pt x="798" y="199"/>
                                  </a:cubicBezTo>
                                  <a:cubicBezTo>
                                    <a:pt x="798" y="199"/>
                                    <a:pt x="798" y="199"/>
                                    <a:pt x="798" y="199"/>
                                  </a:cubicBezTo>
                                  <a:cubicBezTo>
                                    <a:pt x="799" y="199"/>
                                    <a:pt x="801" y="199"/>
                                    <a:pt x="803" y="199"/>
                                  </a:cubicBezTo>
                                  <a:cubicBezTo>
                                    <a:pt x="804" y="199"/>
                                    <a:pt x="806" y="199"/>
                                    <a:pt x="808" y="199"/>
                                  </a:cubicBezTo>
                                  <a:cubicBezTo>
                                    <a:pt x="808" y="199"/>
                                    <a:pt x="808" y="199"/>
                                    <a:pt x="808" y="199"/>
                                  </a:cubicBezTo>
                                  <a:cubicBezTo>
                                    <a:pt x="808" y="196"/>
                                    <a:pt x="806" y="193"/>
                                    <a:pt x="803" y="193"/>
                                  </a:cubicBezTo>
                                  <a:close/>
                                  <a:moveTo>
                                    <a:pt x="813" y="190"/>
                                  </a:moveTo>
                                  <a:cubicBezTo>
                                    <a:pt x="814" y="188"/>
                                    <a:pt x="814" y="185"/>
                                    <a:pt x="815" y="183"/>
                                  </a:cubicBezTo>
                                  <a:cubicBezTo>
                                    <a:pt x="811" y="181"/>
                                    <a:pt x="807" y="179"/>
                                    <a:pt x="803" y="179"/>
                                  </a:cubicBezTo>
                                  <a:cubicBezTo>
                                    <a:pt x="798" y="179"/>
                                    <a:pt x="794" y="181"/>
                                    <a:pt x="791" y="183"/>
                                  </a:cubicBezTo>
                                  <a:cubicBezTo>
                                    <a:pt x="791" y="185"/>
                                    <a:pt x="792" y="188"/>
                                    <a:pt x="792" y="190"/>
                                  </a:cubicBezTo>
                                  <a:cubicBezTo>
                                    <a:pt x="795" y="187"/>
                                    <a:pt x="798" y="185"/>
                                    <a:pt x="803" y="185"/>
                                  </a:cubicBezTo>
                                  <a:cubicBezTo>
                                    <a:pt x="807" y="185"/>
                                    <a:pt x="811" y="187"/>
                                    <a:pt x="813" y="190"/>
                                  </a:cubicBezTo>
                                  <a:close/>
                                  <a:moveTo>
                                    <a:pt x="815" y="182"/>
                                  </a:moveTo>
                                  <a:cubicBezTo>
                                    <a:pt x="816" y="180"/>
                                    <a:pt x="817" y="178"/>
                                    <a:pt x="818" y="176"/>
                                  </a:cubicBezTo>
                                  <a:cubicBezTo>
                                    <a:pt x="813" y="173"/>
                                    <a:pt x="808" y="171"/>
                                    <a:pt x="803" y="171"/>
                                  </a:cubicBezTo>
                                  <a:cubicBezTo>
                                    <a:pt x="797" y="171"/>
                                    <a:pt x="792" y="173"/>
                                    <a:pt x="788" y="176"/>
                                  </a:cubicBezTo>
                                  <a:cubicBezTo>
                                    <a:pt x="789" y="178"/>
                                    <a:pt x="789" y="180"/>
                                    <a:pt x="790" y="182"/>
                                  </a:cubicBezTo>
                                  <a:cubicBezTo>
                                    <a:pt x="794" y="179"/>
                                    <a:pt x="798" y="177"/>
                                    <a:pt x="803" y="177"/>
                                  </a:cubicBezTo>
                                  <a:cubicBezTo>
                                    <a:pt x="807" y="177"/>
                                    <a:pt x="812" y="179"/>
                                    <a:pt x="815" y="182"/>
                                  </a:cubicBezTo>
                                  <a:close/>
                                  <a:moveTo>
                                    <a:pt x="818" y="174"/>
                                  </a:moveTo>
                                  <a:cubicBezTo>
                                    <a:pt x="819" y="173"/>
                                    <a:pt x="820" y="171"/>
                                    <a:pt x="821" y="170"/>
                                  </a:cubicBezTo>
                                  <a:cubicBezTo>
                                    <a:pt x="816" y="166"/>
                                    <a:pt x="810" y="164"/>
                                    <a:pt x="803" y="164"/>
                                  </a:cubicBezTo>
                                  <a:cubicBezTo>
                                    <a:pt x="796" y="164"/>
                                    <a:pt x="789" y="166"/>
                                    <a:pt x="784" y="170"/>
                                  </a:cubicBezTo>
                                  <a:cubicBezTo>
                                    <a:pt x="785" y="171"/>
                                    <a:pt x="786" y="173"/>
                                    <a:pt x="787" y="174"/>
                                  </a:cubicBezTo>
                                  <a:cubicBezTo>
                                    <a:pt x="791" y="171"/>
                                    <a:pt x="797" y="170"/>
                                    <a:pt x="803" y="170"/>
                                  </a:cubicBezTo>
                                  <a:cubicBezTo>
                                    <a:pt x="809" y="170"/>
                                    <a:pt x="814" y="171"/>
                                    <a:pt x="818" y="174"/>
                                  </a:cubicBezTo>
                                  <a:close/>
                                  <a:moveTo>
                                    <a:pt x="822" y="168"/>
                                  </a:moveTo>
                                  <a:cubicBezTo>
                                    <a:pt x="823" y="167"/>
                                    <a:pt x="825" y="165"/>
                                    <a:pt x="826" y="164"/>
                                  </a:cubicBezTo>
                                  <a:cubicBezTo>
                                    <a:pt x="819" y="159"/>
                                    <a:pt x="811" y="157"/>
                                    <a:pt x="803" y="157"/>
                                  </a:cubicBezTo>
                                  <a:cubicBezTo>
                                    <a:pt x="794" y="157"/>
                                    <a:pt x="786" y="159"/>
                                    <a:pt x="779" y="164"/>
                                  </a:cubicBezTo>
                                  <a:cubicBezTo>
                                    <a:pt x="781" y="165"/>
                                    <a:pt x="782" y="167"/>
                                    <a:pt x="783" y="169"/>
                                  </a:cubicBezTo>
                                  <a:cubicBezTo>
                                    <a:pt x="789" y="165"/>
                                    <a:pt x="795" y="163"/>
                                    <a:pt x="803" y="163"/>
                                  </a:cubicBezTo>
                                  <a:cubicBezTo>
                                    <a:pt x="810" y="163"/>
                                    <a:pt x="817" y="165"/>
                                    <a:pt x="822" y="168"/>
                                  </a:cubicBezTo>
                                  <a:close/>
                                  <a:moveTo>
                                    <a:pt x="827" y="163"/>
                                  </a:moveTo>
                                  <a:cubicBezTo>
                                    <a:pt x="829" y="161"/>
                                    <a:pt x="830" y="160"/>
                                    <a:pt x="832" y="158"/>
                                  </a:cubicBezTo>
                                  <a:cubicBezTo>
                                    <a:pt x="824" y="152"/>
                                    <a:pt x="814" y="149"/>
                                    <a:pt x="803" y="149"/>
                                  </a:cubicBezTo>
                                  <a:cubicBezTo>
                                    <a:pt x="792" y="149"/>
                                    <a:pt x="782" y="152"/>
                                    <a:pt x="773" y="158"/>
                                  </a:cubicBezTo>
                                  <a:cubicBezTo>
                                    <a:pt x="775" y="160"/>
                                    <a:pt x="777" y="161"/>
                                    <a:pt x="778" y="163"/>
                                  </a:cubicBezTo>
                                  <a:cubicBezTo>
                                    <a:pt x="785" y="158"/>
                                    <a:pt x="794" y="155"/>
                                    <a:pt x="803" y="155"/>
                                  </a:cubicBezTo>
                                  <a:cubicBezTo>
                                    <a:pt x="812" y="155"/>
                                    <a:pt x="820" y="158"/>
                                    <a:pt x="827" y="163"/>
                                  </a:cubicBezTo>
                                  <a:close/>
                                  <a:moveTo>
                                    <a:pt x="812" y="147"/>
                                  </a:moveTo>
                                  <a:cubicBezTo>
                                    <a:pt x="812" y="145"/>
                                    <a:pt x="813" y="143"/>
                                    <a:pt x="813" y="141"/>
                                  </a:cubicBezTo>
                                  <a:cubicBezTo>
                                    <a:pt x="811" y="137"/>
                                    <a:pt x="807" y="135"/>
                                    <a:pt x="803" y="135"/>
                                  </a:cubicBezTo>
                                  <a:cubicBezTo>
                                    <a:pt x="798" y="135"/>
                                    <a:pt x="795" y="138"/>
                                    <a:pt x="793" y="141"/>
                                  </a:cubicBezTo>
                                  <a:cubicBezTo>
                                    <a:pt x="793" y="143"/>
                                    <a:pt x="793" y="145"/>
                                    <a:pt x="793" y="147"/>
                                  </a:cubicBezTo>
                                  <a:cubicBezTo>
                                    <a:pt x="793" y="148"/>
                                    <a:pt x="793" y="148"/>
                                    <a:pt x="793" y="148"/>
                                  </a:cubicBezTo>
                                  <a:cubicBezTo>
                                    <a:pt x="794" y="148"/>
                                    <a:pt x="795" y="148"/>
                                    <a:pt x="796" y="148"/>
                                  </a:cubicBezTo>
                                  <a:cubicBezTo>
                                    <a:pt x="796" y="148"/>
                                    <a:pt x="796" y="147"/>
                                    <a:pt x="796" y="147"/>
                                  </a:cubicBezTo>
                                  <a:cubicBezTo>
                                    <a:pt x="796" y="143"/>
                                    <a:pt x="799" y="140"/>
                                    <a:pt x="803" y="140"/>
                                  </a:cubicBezTo>
                                  <a:cubicBezTo>
                                    <a:pt x="806" y="140"/>
                                    <a:pt x="809" y="143"/>
                                    <a:pt x="809" y="147"/>
                                  </a:cubicBezTo>
                                  <a:cubicBezTo>
                                    <a:pt x="809" y="147"/>
                                    <a:pt x="809" y="148"/>
                                    <a:pt x="809" y="148"/>
                                  </a:cubicBezTo>
                                  <a:cubicBezTo>
                                    <a:pt x="810" y="148"/>
                                    <a:pt x="811" y="148"/>
                                    <a:pt x="812" y="148"/>
                                  </a:cubicBezTo>
                                  <a:cubicBezTo>
                                    <a:pt x="812" y="148"/>
                                    <a:pt x="812" y="148"/>
                                    <a:pt x="812" y="147"/>
                                  </a:cubicBezTo>
                                  <a:close/>
                                  <a:moveTo>
                                    <a:pt x="803" y="142"/>
                                  </a:moveTo>
                                  <a:cubicBezTo>
                                    <a:pt x="800" y="142"/>
                                    <a:pt x="798" y="144"/>
                                    <a:pt x="798" y="147"/>
                                  </a:cubicBezTo>
                                  <a:cubicBezTo>
                                    <a:pt x="798" y="147"/>
                                    <a:pt x="798" y="147"/>
                                    <a:pt x="798" y="148"/>
                                  </a:cubicBezTo>
                                  <a:cubicBezTo>
                                    <a:pt x="799" y="147"/>
                                    <a:pt x="801" y="147"/>
                                    <a:pt x="803" y="147"/>
                                  </a:cubicBezTo>
                                  <a:cubicBezTo>
                                    <a:pt x="804" y="147"/>
                                    <a:pt x="806" y="147"/>
                                    <a:pt x="808" y="148"/>
                                  </a:cubicBezTo>
                                  <a:cubicBezTo>
                                    <a:pt x="808" y="147"/>
                                    <a:pt x="808" y="147"/>
                                    <a:pt x="808" y="147"/>
                                  </a:cubicBezTo>
                                  <a:cubicBezTo>
                                    <a:pt x="808" y="144"/>
                                    <a:pt x="806" y="142"/>
                                    <a:pt x="803" y="142"/>
                                  </a:cubicBezTo>
                                  <a:close/>
                                  <a:moveTo>
                                    <a:pt x="813" y="139"/>
                                  </a:moveTo>
                                  <a:cubicBezTo>
                                    <a:pt x="814" y="136"/>
                                    <a:pt x="814" y="134"/>
                                    <a:pt x="815" y="132"/>
                                  </a:cubicBezTo>
                                  <a:cubicBezTo>
                                    <a:pt x="811" y="129"/>
                                    <a:pt x="807" y="128"/>
                                    <a:pt x="803" y="128"/>
                                  </a:cubicBezTo>
                                  <a:cubicBezTo>
                                    <a:pt x="798" y="128"/>
                                    <a:pt x="794" y="129"/>
                                    <a:pt x="791" y="132"/>
                                  </a:cubicBezTo>
                                  <a:cubicBezTo>
                                    <a:pt x="791" y="134"/>
                                    <a:pt x="792" y="136"/>
                                    <a:pt x="792" y="139"/>
                                  </a:cubicBezTo>
                                  <a:cubicBezTo>
                                    <a:pt x="795" y="136"/>
                                    <a:pt x="798" y="134"/>
                                    <a:pt x="803" y="134"/>
                                  </a:cubicBezTo>
                                  <a:cubicBezTo>
                                    <a:pt x="807" y="134"/>
                                    <a:pt x="811" y="136"/>
                                    <a:pt x="813" y="139"/>
                                  </a:cubicBezTo>
                                  <a:close/>
                                  <a:moveTo>
                                    <a:pt x="815" y="130"/>
                                  </a:moveTo>
                                  <a:cubicBezTo>
                                    <a:pt x="816" y="128"/>
                                    <a:pt x="817" y="126"/>
                                    <a:pt x="818" y="124"/>
                                  </a:cubicBezTo>
                                  <a:cubicBezTo>
                                    <a:pt x="813" y="122"/>
                                    <a:pt x="808" y="120"/>
                                    <a:pt x="803" y="120"/>
                                  </a:cubicBezTo>
                                  <a:cubicBezTo>
                                    <a:pt x="797" y="120"/>
                                    <a:pt x="792" y="122"/>
                                    <a:pt x="788" y="125"/>
                                  </a:cubicBezTo>
                                  <a:cubicBezTo>
                                    <a:pt x="789" y="126"/>
                                    <a:pt x="789" y="128"/>
                                    <a:pt x="790" y="130"/>
                                  </a:cubicBezTo>
                                  <a:cubicBezTo>
                                    <a:pt x="794" y="128"/>
                                    <a:pt x="798" y="126"/>
                                    <a:pt x="803" y="126"/>
                                  </a:cubicBezTo>
                                  <a:cubicBezTo>
                                    <a:pt x="807" y="126"/>
                                    <a:pt x="812" y="128"/>
                                    <a:pt x="815" y="130"/>
                                  </a:cubicBezTo>
                                  <a:close/>
                                  <a:moveTo>
                                    <a:pt x="818" y="123"/>
                                  </a:moveTo>
                                  <a:cubicBezTo>
                                    <a:pt x="819" y="121"/>
                                    <a:pt x="820" y="120"/>
                                    <a:pt x="821" y="118"/>
                                  </a:cubicBezTo>
                                  <a:cubicBezTo>
                                    <a:pt x="816" y="115"/>
                                    <a:pt x="810" y="113"/>
                                    <a:pt x="803" y="113"/>
                                  </a:cubicBezTo>
                                  <a:cubicBezTo>
                                    <a:pt x="796" y="113"/>
                                    <a:pt x="789" y="115"/>
                                    <a:pt x="784" y="118"/>
                                  </a:cubicBezTo>
                                  <a:cubicBezTo>
                                    <a:pt x="785" y="120"/>
                                    <a:pt x="786" y="121"/>
                                    <a:pt x="787" y="123"/>
                                  </a:cubicBezTo>
                                  <a:cubicBezTo>
                                    <a:pt x="791" y="120"/>
                                    <a:pt x="797" y="118"/>
                                    <a:pt x="803" y="118"/>
                                  </a:cubicBezTo>
                                  <a:cubicBezTo>
                                    <a:pt x="809" y="118"/>
                                    <a:pt x="814" y="120"/>
                                    <a:pt x="818" y="123"/>
                                  </a:cubicBezTo>
                                  <a:close/>
                                  <a:moveTo>
                                    <a:pt x="822" y="117"/>
                                  </a:moveTo>
                                  <a:cubicBezTo>
                                    <a:pt x="823" y="115"/>
                                    <a:pt x="825" y="114"/>
                                    <a:pt x="826" y="112"/>
                                  </a:cubicBezTo>
                                  <a:cubicBezTo>
                                    <a:pt x="819" y="108"/>
                                    <a:pt x="811" y="105"/>
                                    <a:pt x="803" y="105"/>
                                  </a:cubicBezTo>
                                  <a:cubicBezTo>
                                    <a:pt x="794" y="105"/>
                                    <a:pt x="786" y="108"/>
                                    <a:pt x="779" y="112"/>
                                  </a:cubicBezTo>
                                  <a:cubicBezTo>
                                    <a:pt x="781" y="114"/>
                                    <a:pt x="782" y="115"/>
                                    <a:pt x="783" y="117"/>
                                  </a:cubicBezTo>
                                  <a:cubicBezTo>
                                    <a:pt x="789" y="113"/>
                                    <a:pt x="795" y="111"/>
                                    <a:pt x="803" y="111"/>
                                  </a:cubicBezTo>
                                  <a:cubicBezTo>
                                    <a:pt x="810" y="111"/>
                                    <a:pt x="817" y="113"/>
                                    <a:pt x="822" y="117"/>
                                  </a:cubicBezTo>
                                  <a:close/>
                                  <a:moveTo>
                                    <a:pt x="827" y="111"/>
                                  </a:moveTo>
                                  <a:cubicBezTo>
                                    <a:pt x="829" y="110"/>
                                    <a:pt x="830" y="108"/>
                                    <a:pt x="832" y="107"/>
                                  </a:cubicBezTo>
                                  <a:cubicBezTo>
                                    <a:pt x="824" y="101"/>
                                    <a:pt x="814" y="98"/>
                                    <a:pt x="803" y="98"/>
                                  </a:cubicBezTo>
                                  <a:cubicBezTo>
                                    <a:pt x="792" y="98"/>
                                    <a:pt x="782" y="101"/>
                                    <a:pt x="773" y="107"/>
                                  </a:cubicBezTo>
                                  <a:cubicBezTo>
                                    <a:pt x="775" y="108"/>
                                    <a:pt x="777" y="110"/>
                                    <a:pt x="778" y="111"/>
                                  </a:cubicBezTo>
                                  <a:cubicBezTo>
                                    <a:pt x="785" y="106"/>
                                    <a:pt x="794" y="104"/>
                                    <a:pt x="803" y="104"/>
                                  </a:cubicBezTo>
                                  <a:cubicBezTo>
                                    <a:pt x="812" y="104"/>
                                    <a:pt x="820" y="106"/>
                                    <a:pt x="827" y="111"/>
                                  </a:cubicBezTo>
                                  <a:close/>
                                  <a:moveTo>
                                    <a:pt x="812" y="96"/>
                                  </a:moveTo>
                                  <a:cubicBezTo>
                                    <a:pt x="812" y="94"/>
                                    <a:pt x="813" y="91"/>
                                    <a:pt x="813" y="89"/>
                                  </a:cubicBezTo>
                                  <a:cubicBezTo>
                                    <a:pt x="811" y="86"/>
                                    <a:pt x="807" y="84"/>
                                    <a:pt x="803" y="84"/>
                                  </a:cubicBezTo>
                                  <a:cubicBezTo>
                                    <a:pt x="798" y="84"/>
                                    <a:pt x="795" y="86"/>
                                    <a:pt x="793" y="90"/>
                                  </a:cubicBezTo>
                                  <a:cubicBezTo>
                                    <a:pt x="793" y="92"/>
                                    <a:pt x="793" y="94"/>
                                    <a:pt x="793" y="96"/>
                                  </a:cubicBezTo>
                                  <a:cubicBezTo>
                                    <a:pt x="793" y="96"/>
                                    <a:pt x="793" y="97"/>
                                    <a:pt x="793" y="97"/>
                                  </a:cubicBezTo>
                                  <a:cubicBezTo>
                                    <a:pt x="794" y="97"/>
                                    <a:pt x="795" y="97"/>
                                    <a:pt x="796" y="96"/>
                                  </a:cubicBezTo>
                                  <a:cubicBezTo>
                                    <a:pt x="796" y="96"/>
                                    <a:pt x="796" y="96"/>
                                    <a:pt x="796" y="96"/>
                                  </a:cubicBezTo>
                                  <a:cubicBezTo>
                                    <a:pt x="796" y="92"/>
                                    <a:pt x="799" y="89"/>
                                    <a:pt x="803" y="89"/>
                                  </a:cubicBezTo>
                                  <a:cubicBezTo>
                                    <a:pt x="806" y="89"/>
                                    <a:pt x="809" y="92"/>
                                    <a:pt x="809" y="96"/>
                                  </a:cubicBezTo>
                                  <a:cubicBezTo>
                                    <a:pt x="809" y="96"/>
                                    <a:pt x="809" y="96"/>
                                    <a:pt x="809" y="96"/>
                                  </a:cubicBezTo>
                                  <a:cubicBezTo>
                                    <a:pt x="810" y="97"/>
                                    <a:pt x="811" y="97"/>
                                    <a:pt x="812" y="97"/>
                                  </a:cubicBezTo>
                                  <a:cubicBezTo>
                                    <a:pt x="812" y="97"/>
                                    <a:pt x="812" y="96"/>
                                    <a:pt x="812" y="96"/>
                                  </a:cubicBezTo>
                                  <a:close/>
                                  <a:moveTo>
                                    <a:pt x="803" y="91"/>
                                  </a:moveTo>
                                  <a:cubicBezTo>
                                    <a:pt x="800" y="91"/>
                                    <a:pt x="798" y="93"/>
                                    <a:pt x="798" y="96"/>
                                  </a:cubicBezTo>
                                  <a:cubicBezTo>
                                    <a:pt x="798" y="96"/>
                                    <a:pt x="798" y="96"/>
                                    <a:pt x="798" y="96"/>
                                  </a:cubicBezTo>
                                  <a:cubicBezTo>
                                    <a:pt x="799" y="96"/>
                                    <a:pt x="801" y="96"/>
                                    <a:pt x="803" y="96"/>
                                  </a:cubicBezTo>
                                  <a:cubicBezTo>
                                    <a:pt x="804" y="96"/>
                                    <a:pt x="806" y="96"/>
                                    <a:pt x="808" y="96"/>
                                  </a:cubicBezTo>
                                  <a:cubicBezTo>
                                    <a:pt x="808" y="96"/>
                                    <a:pt x="808" y="96"/>
                                    <a:pt x="808" y="96"/>
                                  </a:cubicBezTo>
                                  <a:cubicBezTo>
                                    <a:pt x="808" y="93"/>
                                    <a:pt x="806" y="91"/>
                                    <a:pt x="803" y="91"/>
                                  </a:cubicBezTo>
                                  <a:close/>
                                  <a:moveTo>
                                    <a:pt x="813" y="87"/>
                                  </a:moveTo>
                                  <a:cubicBezTo>
                                    <a:pt x="814" y="85"/>
                                    <a:pt x="814" y="83"/>
                                    <a:pt x="815" y="80"/>
                                  </a:cubicBezTo>
                                  <a:cubicBezTo>
                                    <a:pt x="811" y="78"/>
                                    <a:pt x="807" y="76"/>
                                    <a:pt x="803" y="76"/>
                                  </a:cubicBezTo>
                                  <a:cubicBezTo>
                                    <a:pt x="798" y="76"/>
                                    <a:pt x="794" y="78"/>
                                    <a:pt x="791" y="80"/>
                                  </a:cubicBezTo>
                                  <a:cubicBezTo>
                                    <a:pt x="791" y="83"/>
                                    <a:pt x="792" y="85"/>
                                    <a:pt x="792" y="87"/>
                                  </a:cubicBezTo>
                                  <a:cubicBezTo>
                                    <a:pt x="795" y="84"/>
                                    <a:pt x="798" y="82"/>
                                    <a:pt x="803" y="82"/>
                                  </a:cubicBezTo>
                                  <a:cubicBezTo>
                                    <a:pt x="807" y="82"/>
                                    <a:pt x="811" y="84"/>
                                    <a:pt x="813" y="87"/>
                                  </a:cubicBezTo>
                                  <a:close/>
                                  <a:moveTo>
                                    <a:pt x="815" y="79"/>
                                  </a:moveTo>
                                  <a:cubicBezTo>
                                    <a:pt x="816" y="77"/>
                                    <a:pt x="817" y="75"/>
                                    <a:pt x="818" y="73"/>
                                  </a:cubicBezTo>
                                  <a:cubicBezTo>
                                    <a:pt x="813" y="70"/>
                                    <a:pt x="808" y="69"/>
                                    <a:pt x="803" y="69"/>
                                  </a:cubicBezTo>
                                  <a:cubicBezTo>
                                    <a:pt x="797" y="69"/>
                                    <a:pt x="792" y="70"/>
                                    <a:pt x="788" y="73"/>
                                  </a:cubicBezTo>
                                  <a:cubicBezTo>
                                    <a:pt x="789" y="75"/>
                                    <a:pt x="789" y="77"/>
                                    <a:pt x="790" y="79"/>
                                  </a:cubicBezTo>
                                  <a:cubicBezTo>
                                    <a:pt x="794" y="76"/>
                                    <a:pt x="798" y="75"/>
                                    <a:pt x="803" y="75"/>
                                  </a:cubicBezTo>
                                  <a:cubicBezTo>
                                    <a:pt x="807" y="75"/>
                                    <a:pt x="812" y="76"/>
                                    <a:pt x="815" y="79"/>
                                  </a:cubicBezTo>
                                  <a:close/>
                                  <a:moveTo>
                                    <a:pt x="818" y="72"/>
                                  </a:moveTo>
                                  <a:cubicBezTo>
                                    <a:pt x="819" y="70"/>
                                    <a:pt x="820" y="68"/>
                                    <a:pt x="821" y="67"/>
                                  </a:cubicBezTo>
                                  <a:cubicBezTo>
                                    <a:pt x="816" y="64"/>
                                    <a:pt x="810" y="62"/>
                                    <a:pt x="803" y="62"/>
                                  </a:cubicBezTo>
                                  <a:cubicBezTo>
                                    <a:pt x="796" y="62"/>
                                    <a:pt x="789" y="64"/>
                                    <a:pt x="784" y="67"/>
                                  </a:cubicBezTo>
                                  <a:cubicBezTo>
                                    <a:pt x="785" y="69"/>
                                    <a:pt x="786" y="70"/>
                                    <a:pt x="787" y="72"/>
                                  </a:cubicBezTo>
                                  <a:cubicBezTo>
                                    <a:pt x="791" y="69"/>
                                    <a:pt x="797" y="67"/>
                                    <a:pt x="803" y="67"/>
                                  </a:cubicBezTo>
                                  <a:cubicBezTo>
                                    <a:pt x="809" y="67"/>
                                    <a:pt x="814" y="69"/>
                                    <a:pt x="818" y="72"/>
                                  </a:cubicBezTo>
                                  <a:close/>
                                  <a:moveTo>
                                    <a:pt x="822" y="66"/>
                                  </a:moveTo>
                                  <a:cubicBezTo>
                                    <a:pt x="823" y="64"/>
                                    <a:pt x="825" y="62"/>
                                    <a:pt x="826" y="61"/>
                                  </a:cubicBezTo>
                                  <a:cubicBezTo>
                                    <a:pt x="819" y="56"/>
                                    <a:pt x="811" y="54"/>
                                    <a:pt x="803" y="54"/>
                                  </a:cubicBezTo>
                                  <a:cubicBezTo>
                                    <a:pt x="794" y="54"/>
                                    <a:pt x="786" y="56"/>
                                    <a:pt x="779" y="61"/>
                                  </a:cubicBezTo>
                                  <a:cubicBezTo>
                                    <a:pt x="781" y="63"/>
                                    <a:pt x="782" y="64"/>
                                    <a:pt x="783" y="66"/>
                                  </a:cubicBezTo>
                                  <a:cubicBezTo>
                                    <a:pt x="789" y="62"/>
                                    <a:pt x="795" y="60"/>
                                    <a:pt x="803" y="60"/>
                                  </a:cubicBezTo>
                                  <a:cubicBezTo>
                                    <a:pt x="810" y="60"/>
                                    <a:pt x="817" y="62"/>
                                    <a:pt x="822" y="66"/>
                                  </a:cubicBezTo>
                                  <a:close/>
                                  <a:moveTo>
                                    <a:pt x="700" y="44"/>
                                  </a:moveTo>
                                  <a:cubicBezTo>
                                    <a:pt x="700" y="46"/>
                                    <a:pt x="700" y="47"/>
                                    <a:pt x="700" y="48"/>
                                  </a:cubicBezTo>
                                  <a:cubicBezTo>
                                    <a:pt x="702" y="49"/>
                                    <a:pt x="704" y="50"/>
                                    <a:pt x="707" y="52"/>
                                  </a:cubicBezTo>
                                  <a:cubicBezTo>
                                    <a:pt x="706" y="49"/>
                                    <a:pt x="706" y="47"/>
                                    <a:pt x="706" y="44"/>
                                  </a:cubicBezTo>
                                  <a:cubicBezTo>
                                    <a:pt x="706" y="25"/>
                                    <a:pt x="722" y="9"/>
                                    <a:pt x="742" y="9"/>
                                  </a:cubicBezTo>
                                  <a:cubicBezTo>
                                    <a:pt x="761" y="9"/>
                                    <a:pt x="777" y="25"/>
                                    <a:pt x="777" y="44"/>
                                  </a:cubicBezTo>
                                  <a:cubicBezTo>
                                    <a:pt x="777" y="47"/>
                                    <a:pt x="777" y="49"/>
                                    <a:pt x="777" y="52"/>
                                  </a:cubicBezTo>
                                  <a:cubicBezTo>
                                    <a:pt x="779" y="50"/>
                                    <a:pt x="781" y="49"/>
                                    <a:pt x="783" y="48"/>
                                  </a:cubicBezTo>
                                  <a:cubicBezTo>
                                    <a:pt x="784" y="47"/>
                                    <a:pt x="784" y="46"/>
                                    <a:pt x="784" y="44"/>
                                  </a:cubicBezTo>
                                  <a:cubicBezTo>
                                    <a:pt x="784" y="33"/>
                                    <a:pt x="779" y="22"/>
                                    <a:pt x="771" y="15"/>
                                  </a:cubicBezTo>
                                  <a:cubicBezTo>
                                    <a:pt x="764" y="7"/>
                                    <a:pt x="753" y="2"/>
                                    <a:pt x="742" y="2"/>
                                  </a:cubicBezTo>
                                  <a:cubicBezTo>
                                    <a:pt x="730" y="2"/>
                                    <a:pt x="720" y="7"/>
                                    <a:pt x="712" y="15"/>
                                  </a:cubicBezTo>
                                  <a:cubicBezTo>
                                    <a:pt x="704" y="22"/>
                                    <a:pt x="700" y="33"/>
                                    <a:pt x="700" y="44"/>
                                  </a:cubicBezTo>
                                  <a:close/>
                                  <a:moveTo>
                                    <a:pt x="662" y="14"/>
                                  </a:moveTo>
                                  <a:cubicBezTo>
                                    <a:pt x="667" y="11"/>
                                    <a:pt x="674" y="9"/>
                                    <a:pt x="681" y="9"/>
                                  </a:cubicBezTo>
                                  <a:cubicBezTo>
                                    <a:pt x="688" y="9"/>
                                    <a:pt x="695" y="11"/>
                                    <a:pt x="700" y="14"/>
                                  </a:cubicBezTo>
                                  <a:cubicBezTo>
                                    <a:pt x="701" y="13"/>
                                    <a:pt x="703" y="11"/>
                                    <a:pt x="704" y="10"/>
                                  </a:cubicBezTo>
                                  <a:cubicBezTo>
                                    <a:pt x="697" y="5"/>
                                    <a:pt x="689" y="2"/>
                                    <a:pt x="681" y="2"/>
                                  </a:cubicBezTo>
                                  <a:cubicBezTo>
                                    <a:pt x="672" y="2"/>
                                    <a:pt x="665" y="5"/>
                                    <a:pt x="658" y="9"/>
                                  </a:cubicBezTo>
                                  <a:cubicBezTo>
                                    <a:pt x="659" y="11"/>
                                    <a:pt x="661" y="12"/>
                                    <a:pt x="662" y="14"/>
                                  </a:cubicBezTo>
                                  <a:close/>
                                  <a:moveTo>
                                    <a:pt x="666" y="20"/>
                                  </a:moveTo>
                                  <a:cubicBezTo>
                                    <a:pt x="670" y="17"/>
                                    <a:pt x="675" y="16"/>
                                    <a:pt x="681" y="16"/>
                                  </a:cubicBezTo>
                                  <a:cubicBezTo>
                                    <a:pt x="687" y="16"/>
                                    <a:pt x="692" y="17"/>
                                    <a:pt x="697" y="20"/>
                                  </a:cubicBezTo>
                                  <a:cubicBezTo>
                                    <a:pt x="697" y="19"/>
                                    <a:pt x="698" y="17"/>
                                    <a:pt x="699" y="16"/>
                                  </a:cubicBezTo>
                                  <a:cubicBezTo>
                                    <a:pt x="694" y="12"/>
                                    <a:pt x="688" y="10"/>
                                    <a:pt x="681" y="10"/>
                                  </a:cubicBezTo>
                                  <a:cubicBezTo>
                                    <a:pt x="674" y="10"/>
                                    <a:pt x="668" y="12"/>
                                    <a:pt x="663" y="15"/>
                                  </a:cubicBezTo>
                                  <a:cubicBezTo>
                                    <a:pt x="664" y="17"/>
                                    <a:pt x="665" y="18"/>
                                    <a:pt x="666" y="20"/>
                                  </a:cubicBezTo>
                                  <a:close/>
                                  <a:moveTo>
                                    <a:pt x="669" y="27"/>
                                  </a:moveTo>
                                  <a:cubicBezTo>
                                    <a:pt x="672" y="25"/>
                                    <a:pt x="676" y="23"/>
                                    <a:pt x="681" y="23"/>
                                  </a:cubicBezTo>
                                  <a:cubicBezTo>
                                    <a:pt x="686" y="23"/>
                                    <a:pt x="690" y="25"/>
                                    <a:pt x="693" y="27"/>
                                  </a:cubicBezTo>
                                  <a:cubicBezTo>
                                    <a:pt x="694" y="25"/>
                                    <a:pt x="695" y="24"/>
                                    <a:pt x="696" y="22"/>
                                  </a:cubicBezTo>
                                  <a:cubicBezTo>
                                    <a:pt x="691" y="19"/>
                                    <a:pt x="686" y="17"/>
                                    <a:pt x="681" y="17"/>
                                  </a:cubicBezTo>
                                  <a:cubicBezTo>
                                    <a:pt x="676" y="17"/>
                                    <a:pt x="671" y="19"/>
                                    <a:pt x="666" y="21"/>
                                  </a:cubicBezTo>
                                  <a:cubicBezTo>
                                    <a:pt x="667" y="23"/>
                                    <a:pt x="668" y="25"/>
                                    <a:pt x="669" y="27"/>
                                  </a:cubicBezTo>
                                  <a:close/>
                                  <a:moveTo>
                                    <a:pt x="671" y="35"/>
                                  </a:moveTo>
                                  <a:cubicBezTo>
                                    <a:pt x="674" y="32"/>
                                    <a:pt x="677" y="31"/>
                                    <a:pt x="681" y="31"/>
                                  </a:cubicBezTo>
                                  <a:cubicBezTo>
                                    <a:pt x="685" y="31"/>
                                    <a:pt x="689" y="33"/>
                                    <a:pt x="691" y="36"/>
                                  </a:cubicBezTo>
                                  <a:cubicBezTo>
                                    <a:pt x="692" y="33"/>
                                    <a:pt x="692" y="31"/>
                                    <a:pt x="693" y="29"/>
                                  </a:cubicBezTo>
                                  <a:cubicBezTo>
                                    <a:pt x="690" y="26"/>
                                    <a:pt x="685" y="25"/>
                                    <a:pt x="681" y="25"/>
                                  </a:cubicBezTo>
                                  <a:cubicBezTo>
                                    <a:pt x="677" y="25"/>
                                    <a:pt x="673" y="26"/>
                                    <a:pt x="669" y="28"/>
                                  </a:cubicBezTo>
                                  <a:cubicBezTo>
                                    <a:pt x="670" y="31"/>
                                    <a:pt x="671" y="33"/>
                                    <a:pt x="671" y="35"/>
                                  </a:cubicBezTo>
                                  <a:close/>
                                  <a:moveTo>
                                    <a:pt x="690" y="44"/>
                                  </a:moveTo>
                                  <a:cubicBezTo>
                                    <a:pt x="690" y="42"/>
                                    <a:pt x="691" y="40"/>
                                    <a:pt x="691" y="38"/>
                                  </a:cubicBezTo>
                                  <a:cubicBezTo>
                                    <a:pt x="689" y="35"/>
                                    <a:pt x="685" y="32"/>
                                    <a:pt x="681" y="32"/>
                                  </a:cubicBezTo>
                                  <a:cubicBezTo>
                                    <a:pt x="677" y="32"/>
                                    <a:pt x="674" y="34"/>
                                    <a:pt x="671" y="37"/>
                                  </a:cubicBezTo>
                                  <a:cubicBezTo>
                                    <a:pt x="672" y="39"/>
                                    <a:pt x="672" y="42"/>
                                    <a:pt x="672" y="44"/>
                                  </a:cubicBezTo>
                                  <a:cubicBezTo>
                                    <a:pt x="672" y="45"/>
                                    <a:pt x="672" y="45"/>
                                    <a:pt x="672" y="45"/>
                                  </a:cubicBezTo>
                                  <a:cubicBezTo>
                                    <a:pt x="673" y="45"/>
                                    <a:pt x="673" y="45"/>
                                    <a:pt x="674" y="45"/>
                                  </a:cubicBezTo>
                                  <a:cubicBezTo>
                                    <a:pt x="674" y="45"/>
                                    <a:pt x="674" y="45"/>
                                    <a:pt x="674" y="44"/>
                                  </a:cubicBezTo>
                                  <a:cubicBezTo>
                                    <a:pt x="674" y="41"/>
                                    <a:pt x="677" y="38"/>
                                    <a:pt x="681" y="38"/>
                                  </a:cubicBezTo>
                                  <a:cubicBezTo>
                                    <a:pt x="685" y="38"/>
                                    <a:pt x="687" y="41"/>
                                    <a:pt x="687" y="44"/>
                                  </a:cubicBezTo>
                                  <a:cubicBezTo>
                                    <a:pt x="687" y="45"/>
                                    <a:pt x="687" y="45"/>
                                    <a:pt x="687" y="45"/>
                                  </a:cubicBezTo>
                                  <a:cubicBezTo>
                                    <a:pt x="688" y="45"/>
                                    <a:pt x="689" y="45"/>
                                    <a:pt x="691" y="45"/>
                                  </a:cubicBezTo>
                                  <a:cubicBezTo>
                                    <a:pt x="690" y="45"/>
                                    <a:pt x="690" y="45"/>
                                    <a:pt x="690" y="44"/>
                                  </a:cubicBezTo>
                                  <a:close/>
                                  <a:moveTo>
                                    <a:pt x="681" y="39"/>
                                  </a:moveTo>
                                  <a:cubicBezTo>
                                    <a:pt x="678" y="39"/>
                                    <a:pt x="676" y="42"/>
                                    <a:pt x="676" y="44"/>
                                  </a:cubicBezTo>
                                  <a:cubicBezTo>
                                    <a:pt x="676" y="45"/>
                                    <a:pt x="676" y="45"/>
                                    <a:pt x="676" y="45"/>
                                  </a:cubicBezTo>
                                  <a:cubicBezTo>
                                    <a:pt x="677" y="45"/>
                                    <a:pt x="679" y="45"/>
                                    <a:pt x="681" y="45"/>
                                  </a:cubicBezTo>
                                  <a:cubicBezTo>
                                    <a:pt x="683" y="45"/>
                                    <a:pt x="684" y="45"/>
                                    <a:pt x="686" y="45"/>
                                  </a:cubicBezTo>
                                  <a:cubicBezTo>
                                    <a:pt x="686" y="45"/>
                                    <a:pt x="686" y="45"/>
                                    <a:pt x="686" y="44"/>
                                  </a:cubicBezTo>
                                  <a:cubicBezTo>
                                    <a:pt x="686" y="42"/>
                                    <a:pt x="684" y="39"/>
                                    <a:pt x="681" y="39"/>
                                  </a:cubicBezTo>
                                  <a:close/>
                                  <a:moveTo>
                                    <a:pt x="652" y="55"/>
                                  </a:moveTo>
                                  <a:cubicBezTo>
                                    <a:pt x="654" y="57"/>
                                    <a:pt x="655" y="58"/>
                                    <a:pt x="657" y="59"/>
                                  </a:cubicBezTo>
                                  <a:cubicBezTo>
                                    <a:pt x="664" y="55"/>
                                    <a:pt x="672" y="52"/>
                                    <a:pt x="681" y="52"/>
                                  </a:cubicBezTo>
                                  <a:cubicBezTo>
                                    <a:pt x="690" y="52"/>
                                    <a:pt x="698" y="55"/>
                                    <a:pt x="705" y="60"/>
                                  </a:cubicBezTo>
                                  <a:cubicBezTo>
                                    <a:pt x="707" y="58"/>
                                    <a:pt x="708" y="57"/>
                                    <a:pt x="710" y="56"/>
                                  </a:cubicBezTo>
                                  <a:cubicBezTo>
                                    <a:pt x="702" y="50"/>
                                    <a:pt x="692" y="46"/>
                                    <a:pt x="681" y="46"/>
                                  </a:cubicBezTo>
                                  <a:cubicBezTo>
                                    <a:pt x="670" y="46"/>
                                    <a:pt x="660" y="50"/>
                                    <a:pt x="652" y="55"/>
                                  </a:cubicBezTo>
                                  <a:close/>
                                  <a:moveTo>
                                    <a:pt x="579" y="44"/>
                                  </a:moveTo>
                                  <a:cubicBezTo>
                                    <a:pt x="579" y="46"/>
                                    <a:pt x="579" y="47"/>
                                    <a:pt x="579" y="48"/>
                                  </a:cubicBezTo>
                                  <a:cubicBezTo>
                                    <a:pt x="581" y="49"/>
                                    <a:pt x="584" y="50"/>
                                    <a:pt x="586" y="52"/>
                                  </a:cubicBezTo>
                                  <a:cubicBezTo>
                                    <a:pt x="585" y="49"/>
                                    <a:pt x="585" y="47"/>
                                    <a:pt x="585" y="44"/>
                                  </a:cubicBezTo>
                                  <a:cubicBezTo>
                                    <a:pt x="585" y="25"/>
                                    <a:pt x="601" y="9"/>
                                    <a:pt x="621" y="9"/>
                                  </a:cubicBezTo>
                                  <a:cubicBezTo>
                                    <a:pt x="641" y="9"/>
                                    <a:pt x="657" y="25"/>
                                    <a:pt x="657" y="44"/>
                                  </a:cubicBezTo>
                                  <a:cubicBezTo>
                                    <a:pt x="657" y="47"/>
                                    <a:pt x="656" y="49"/>
                                    <a:pt x="656" y="51"/>
                                  </a:cubicBezTo>
                                  <a:cubicBezTo>
                                    <a:pt x="658" y="50"/>
                                    <a:pt x="660" y="49"/>
                                    <a:pt x="663" y="48"/>
                                  </a:cubicBezTo>
                                  <a:cubicBezTo>
                                    <a:pt x="663" y="47"/>
                                    <a:pt x="663" y="46"/>
                                    <a:pt x="663" y="44"/>
                                  </a:cubicBezTo>
                                  <a:cubicBezTo>
                                    <a:pt x="663" y="33"/>
                                    <a:pt x="658" y="22"/>
                                    <a:pt x="650" y="15"/>
                                  </a:cubicBezTo>
                                  <a:cubicBezTo>
                                    <a:pt x="643" y="7"/>
                                    <a:pt x="632" y="2"/>
                                    <a:pt x="621" y="2"/>
                                  </a:cubicBezTo>
                                  <a:cubicBezTo>
                                    <a:pt x="609" y="2"/>
                                    <a:pt x="599" y="7"/>
                                    <a:pt x="591" y="15"/>
                                  </a:cubicBezTo>
                                  <a:cubicBezTo>
                                    <a:pt x="584" y="22"/>
                                    <a:pt x="579" y="33"/>
                                    <a:pt x="579" y="44"/>
                                  </a:cubicBezTo>
                                  <a:close/>
                                  <a:moveTo>
                                    <a:pt x="540" y="15"/>
                                  </a:moveTo>
                                  <a:cubicBezTo>
                                    <a:pt x="546" y="11"/>
                                    <a:pt x="553" y="9"/>
                                    <a:pt x="560" y="9"/>
                                  </a:cubicBezTo>
                                  <a:cubicBezTo>
                                    <a:pt x="567" y="9"/>
                                    <a:pt x="574" y="11"/>
                                    <a:pt x="579" y="14"/>
                                  </a:cubicBezTo>
                                  <a:cubicBezTo>
                                    <a:pt x="581" y="13"/>
                                    <a:pt x="582" y="11"/>
                                    <a:pt x="583" y="10"/>
                                  </a:cubicBezTo>
                                  <a:cubicBezTo>
                                    <a:pt x="577" y="5"/>
                                    <a:pt x="569" y="2"/>
                                    <a:pt x="560" y="2"/>
                                  </a:cubicBezTo>
                                  <a:cubicBezTo>
                                    <a:pt x="551" y="2"/>
                                    <a:pt x="543" y="5"/>
                                    <a:pt x="536" y="10"/>
                                  </a:cubicBezTo>
                                  <a:cubicBezTo>
                                    <a:pt x="538" y="11"/>
                                    <a:pt x="539" y="13"/>
                                    <a:pt x="540" y="15"/>
                                  </a:cubicBezTo>
                                  <a:close/>
                                  <a:moveTo>
                                    <a:pt x="544" y="20"/>
                                  </a:moveTo>
                                  <a:cubicBezTo>
                                    <a:pt x="549" y="17"/>
                                    <a:pt x="554" y="16"/>
                                    <a:pt x="560" y="16"/>
                                  </a:cubicBezTo>
                                  <a:cubicBezTo>
                                    <a:pt x="566" y="16"/>
                                    <a:pt x="571" y="17"/>
                                    <a:pt x="576" y="20"/>
                                  </a:cubicBezTo>
                                  <a:cubicBezTo>
                                    <a:pt x="577" y="19"/>
                                    <a:pt x="577" y="17"/>
                                    <a:pt x="578" y="16"/>
                                  </a:cubicBezTo>
                                  <a:cubicBezTo>
                                    <a:pt x="573" y="12"/>
                                    <a:pt x="567" y="10"/>
                                    <a:pt x="560" y="10"/>
                                  </a:cubicBezTo>
                                  <a:cubicBezTo>
                                    <a:pt x="553" y="10"/>
                                    <a:pt x="547" y="12"/>
                                    <a:pt x="541" y="16"/>
                                  </a:cubicBezTo>
                                  <a:cubicBezTo>
                                    <a:pt x="542" y="17"/>
                                    <a:pt x="543" y="19"/>
                                    <a:pt x="544" y="20"/>
                                  </a:cubicBezTo>
                                  <a:close/>
                                  <a:moveTo>
                                    <a:pt x="547" y="28"/>
                                  </a:moveTo>
                                  <a:cubicBezTo>
                                    <a:pt x="551" y="25"/>
                                    <a:pt x="555" y="23"/>
                                    <a:pt x="560" y="23"/>
                                  </a:cubicBezTo>
                                  <a:cubicBezTo>
                                    <a:pt x="565" y="23"/>
                                    <a:pt x="569" y="25"/>
                                    <a:pt x="572" y="27"/>
                                  </a:cubicBezTo>
                                  <a:cubicBezTo>
                                    <a:pt x="573" y="25"/>
                                    <a:pt x="574" y="24"/>
                                    <a:pt x="575" y="22"/>
                                  </a:cubicBezTo>
                                  <a:cubicBezTo>
                                    <a:pt x="571" y="19"/>
                                    <a:pt x="565" y="17"/>
                                    <a:pt x="560" y="17"/>
                                  </a:cubicBezTo>
                                  <a:cubicBezTo>
                                    <a:pt x="554" y="17"/>
                                    <a:pt x="549" y="19"/>
                                    <a:pt x="545" y="22"/>
                                  </a:cubicBezTo>
                                  <a:cubicBezTo>
                                    <a:pt x="546" y="24"/>
                                    <a:pt x="546" y="26"/>
                                    <a:pt x="547" y="28"/>
                                  </a:cubicBezTo>
                                  <a:close/>
                                  <a:moveTo>
                                    <a:pt x="549" y="36"/>
                                  </a:moveTo>
                                  <a:cubicBezTo>
                                    <a:pt x="549" y="36"/>
                                    <a:pt x="549" y="36"/>
                                    <a:pt x="549" y="36"/>
                                  </a:cubicBezTo>
                                  <a:cubicBezTo>
                                    <a:pt x="552" y="33"/>
                                    <a:pt x="556" y="31"/>
                                    <a:pt x="560" y="31"/>
                                  </a:cubicBezTo>
                                  <a:cubicBezTo>
                                    <a:pt x="564" y="31"/>
                                    <a:pt x="568" y="33"/>
                                    <a:pt x="570" y="36"/>
                                  </a:cubicBezTo>
                                  <a:cubicBezTo>
                                    <a:pt x="571" y="33"/>
                                    <a:pt x="571" y="31"/>
                                    <a:pt x="572" y="29"/>
                                  </a:cubicBezTo>
                                  <a:cubicBezTo>
                                    <a:pt x="569" y="26"/>
                                    <a:pt x="564" y="25"/>
                                    <a:pt x="560" y="25"/>
                                  </a:cubicBezTo>
                                  <a:cubicBezTo>
                                    <a:pt x="555" y="25"/>
                                    <a:pt x="551" y="27"/>
                                    <a:pt x="548" y="29"/>
                                  </a:cubicBezTo>
                                  <a:cubicBezTo>
                                    <a:pt x="548" y="32"/>
                                    <a:pt x="549" y="34"/>
                                    <a:pt x="549" y="36"/>
                                  </a:cubicBezTo>
                                  <a:close/>
                                  <a:moveTo>
                                    <a:pt x="570" y="44"/>
                                  </a:moveTo>
                                  <a:cubicBezTo>
                                    <a:pt x="570" y="42"/>
                                    <a:pt x="570" y="40"/>
                                    <a:pt x="570" y="38"/>
                                  </a:cubicBezTo>
                                  <a:cubicBezTo>
                                    <a:pt x="568" y="35"/>
                                    <a:pt x="564" y="32"/>
                                    <a:pt x="560" y="32"/>
                                  </a:cubicBezTo>
                                  <a:cubicBezTo>
                                    <a:pt x="555" y="32"/>
                                    <a:pt x="552" y="35"/>
                                    <a:pt x="550" y="39"/>
                                  </a:cubicBezTo>
                                  <a:cubicBezTo>
                                    <a:pt x="549" y="38"/>
                                    <a:pt x="549" y="38"/>
                                    <a:pt x="549" y="37"/>
                                  </a:cubicBezTo>
                                  <a:cubicBezTo>
                                    <a:pt x="550" y="40"/>
                                    <a:pt x="550" y="42"/>
                                    <a:pt x="550" y="44"/>
                                  </a:cubicBezTo>
                                  <a:cubicBezTo>
                                    <a:pt x="550" y="45"/>
                                    <a:pt x="550" y="45"/>
                                    <a:pt x="550" y="46"/>
                                  </a:cubicBezTo>
                                  <a:cubicBezTo>
                                    <a:pt x="551" y="45"/>
                                    <a:pt x="552" y="45"/>
                                    <a:pt x="553" y="45"/>
                                  </a:cubicBezTo>
                                  <a:cubicBezTo>
                                    <a:pt x="553" y="45"/>
                                    <a:pt x="553" y="45"/>
                                    <a:pt x="553" y="44"/>
                                  </a:cubicBezTo>
                                  <a:cubicBezTo>
                                    <a:pt x="553" y="41"/>
                                    <a:pt x="556" y="38"/>
                                    <a:pt x="560" y="38"/>
                                  </a:cubicBezTo>
                                  <a:cubicBezTo>
                                    <a:pt x="564" y="38"/>
                                    <a:pt x="567" y="41"/>
                                    <a:pt x="567" y="44"/>
                                  </a:cubicBezTo>
                                  <a:cubicBezTo>
                                    <a:pt x="567" y="45"/>
                                    <a:pt x="567" y="45"/>
                                    <a:pt x="567" y="45"/>
                                  </a:cubicBezTo>
                                  <a:cubicBezTo>
                                    <a:pt x="568" y="45"/>
                                    <a:pt x="569" y="45"/>
                                    <a:pt x="570" y="45"/>
                                  </a:cubicBezTo>
                                  <a:cubicBezTo>
                                    <a:pt x="570" y="45"/>
                                    <a:pt x="570" y="45"/>
                                    <a:pt x="570" y="44"/>
                                  </a:cubicBezTo>
                                  <a:close/>
                                  <a:moveTo>
                                    <a:pt x="560" y="39"/>
                                  </a:moveTo>
                                  <a:cubicBezTo>
                                    <a:pt x="557" y="39"/>
                                    <a:pt x="555" y="42"/>
                                    <a:pt x="555" y="44"/>
                                  </a:cubicBezTo>
                                  <a:cubicBezTo>
                                    <a:pt x="555" y="45"/>
                                    <a:pt x="555" y="45"/>
                                    <a:pt x="555" y="45"/>
                                  </a:cubicBezTo>
                                  <a:cubicBezTo>
                                    <a:pt x="557" y="45"/>
                                    <a:pt x="558" y="45"/>
                                    <a:pt x="560" y="45"/>
                                  </a:cubicBezTo>
                                  <a:cubicBezTo>
                                    <a:pt x="562" y="45"/>
                                    <a:pt x="563" y="45"/>
                                    <a:pt x="565" y="45"/>
                                  </a:cubicBezTo>
                                  <a:cubicBezTo>
                                    <a:pt x="565" y="45"/>
                                    <a:pt x="565" y="45"/>
                                    <a:pt x="565" y="44"/>
                                  </a:cubicBezTo>
                                  <a:cubicBezTo>
                                    <a:pt x="565" y="42"/>
                                    <a:pt x="563" y="39"/>
                                    <a:pt x="560" y="39"/>
                                  </a:cubicBezTo>
                                  <a:close/>
                                  <a:moveTo>
                                    <a:pt x="531" y="56"/>
                                  </a:moveTo>
                                  <a:cubicBezTo>
                                    <a:pt x="532" y="57"/>
                                    <a:pt x="534" y="58"/>
                                    <a:pt x="535" y="60"/>
                                  </a:cubicBezTo>
                                  <a:cubicBezTo>
                                    <a:pt x="542" y="55"/>
                                    <a:pt x="551" y="52"/>
                                    <a:pt x="560" y="52"/>
                                  </a:cubicBezTo>
                                  <a:cubicBezTo>
                                    <a:pt x="569" y="52"/>
                                    <a:pt x="577" y="55"/>
                                    <a:pt x="584" y="60"/>
                                  </a:cubicBezTo>
                                  <a:cubicBezTo>
                                    <a:pt x="586" y="58"/>
                                    <a:pt x="587" y="57"/>
                                    <a:pt x="589" y="56"/>
                                  </a:cubicBezTo>
                                  <a:cubicBezTo>
                                    <a:pt x="581" y="50"/>
                                    <a:pt x="571" y="46"/>
                                    <a:pt x="560" y="46"/>
                                  </a:cubicBezTo>
                                  <a:cubicBezTo>
                                    <a:pt x="549" y="46"/>
                                    <a:pt x="539" y="50"/>
                                    <a:pt x="531" y="56"/>
                                  </a:cubicBezTo>
                                  <a:close/>
                                  <a:moveTo>
                                    <a:pt x="457" y="44"/>
                                  </a:moveTo>
                                  <a:cubicBezTo>
                                    <a:pt x="457" y="46"/>
                                    <a:pt x="457" y="47"/>
                                    <a:pt x="457" y="48"/>
                                  </a:cubicBezTo>
                                  <a:cubicBezTo>
                                    <a:pt x="459" y="49"/>
                                    <a:pt x="461" y="50"/>
                                    <a:pt x="464" y="52"/>
                                  </a:cubicBezTo>
                                  <a:cubicBezTo>
                                    <a:pt x="463" y="49"/>
                                    <a:pt x="463" y="47"/>
                                    <a:pt x="463" y="44"/>
                                  </a:cubicBezTo>
                                  <a:cubicBezTo>
                                    <a:pt x="463" y="25"/>
                                    <a:pt x="479" y="9"/>
                                    <a:pt x="499" y="9"/>
                                  </a:cubicBezTo>
                                  <a:cubicBezTo>
                                    <a:pt x="518" y="9"/>
                                    <a:pt x="534" y="25"/>
                                    <a:pt x="534" y="44"/>
                                  </a:cubicBezTo>
                                  <a:cubicBezTo>
                                    <a:pt x="534" y="47"/>
                                    <a:pt x="534" y="49"/>
                                    <a:pt x="534" y="52"/>
                                  </a:cubicBezTo>
                                  <a:cubicBezTo>
                                    <a:pt x="536" y="51"/>
                                    <a:pt x="538" y="49"/>
                                    <a:pt x="540" y="48"/>
                                  </a:cubicBezTo>
                                  <a:cubicBezTo>
                                    <a:pt x="540" y="47"/>
                                    <a:pt x="541" y="46"/>
                                    <a:pt x="541" y="44"/>
                                  </a:cubicBezTo>
                                  <a:cubicBezTo>
                                    <a:pt x="541" y="33"/>
                                    <a:pt x="536" y="22"/>
                                    <a:pt x="528" y="15"/>
                                  </a:cubicBezTo>
                                  <a:cubicBezTo>
                                    <a:pt x="521" y="7"/>
                                    <a:pt x="510" y="2"/>
                                    <a:pt x="499" y="2"/>
                                  </a:cubicBezTo>
                                  <a:cubicBezTo>
                                    <a:pt x="487" y="2"/>
                                    <a:pt x="477" y="7"/>
                                    <a:pt x="469" y="15"/>
                                  </a:cubicBezTo>
                                  <a:cubicBezTo>
                                    <a:pt x="461" y="22"/>
                                    <a:pt x="457" y="33"/>
                                    <a:pt x="457" y="44"/>
                                  </a:cubicBezTo>
                                  <a:close/>
                                  <a:moveTo>
                                    <a:pt x="419" y="14"/>
                                  </a:moveTo>
                                  <a:cubicBezTo>
                                    <a:pt x="424" y="11"/>
                                    <a:pt x="431" y="9"/>
                                    <a:pt x="438" y="9"/>
                                  </a:cubicBezTo>
                                  <a:cubicBezTo>
                                    <a:pt x="445" y="9"/>
                                    <a:pt x="452" y="11"/>
                                    <a:pt x="457" y="14"/>
                                  </a:cubicBezTo>
                                  <a:cubicBezTo>
                                    <a:pt x="458" y="13"/>
                                    <a:pt x="460" y="11"/>
                                    <a:pt x="461" y="10"/>
                                  </a:cubicBezTo>
                                  <a:cubicBezTo>
                                    <a:pt x="454" y="5"/>
                                    <a:pt x="446" y="2"/>
                                    <a:pt x="438" y="2"/>
                                  </a:cubicBezTo>
                                  <a:cubicBezTo>
                                    <a:pt x="429" y="2"/>
                                    <a:pt x="422" y="5"/>
                                    <a:pt x="415" y="9"/>
                                  </a:cubicBezTo>
                                  <a:cubicBezTo>
                                    <a:pt x="416" y="11"/>
                                    <a:pt x="418" y="12"/>
                                    <a:pt x="419" y="14"/>
                                  </a:cubicBezTo>
                                  <a:close/>
                                  <a:moveTo>
                                    <a:pt x="423" y="20"/>
                                  </a:moveTo>
                                  <a:cubicBezTo>
                                    <a:pt x="427" y="17"/>
                                    <a:pt x="432" y="16"/>
                                    <a:pt x="438" y="16"/>
                                  </a:cubicBezTo>
                                  <a:cubicBezTo>
                                    <a:pt x="444" y="16"/>
                                    <a:pt x="449" y="17"/>
                                    <a:pt x="453" y="20"/>
                                  </a:cubicBezTo>
                                  <a:cubicBezTo>
                                    <a:pt x="454" y="19"/>
                                    <a:pt x="455" y="17"/>
                                    <a:pt x="456" y="16"/>
                                  </a:cubicBezTo>
                                  <a:cubicBezTo>
                                    <a:pt x="451" y="12"/>
                                    <a:pt x="445" y="10"/>
                                    <a:pt x="438" y="10"/>
                                  </a:cubicBezTo>
                                  <a:cubicBezTo>
                                    <a:pt x="431" y="10"/>
                                    <a:pt x="425" y="12"/>
                                    <a:pt x="420" y="15"/>
                                  </a:cubicBezTo>
                                  <a:cubicBezTo>
                                    <a:pt x="421" y="17"/>
                                    <a:pt x="422" y="18"/>
                                    <a:pt x="423" y="20"/>
                                  </a:cubicBezTo>
                                  <a:close/>
                                  <a:moveTo>
                                    <a:pt x="426" y="27"/>
                                  </a:moveTo>
                                  <a:cubicBezTo>
                                    <a:pt x="429" y="25"/>
                                    <a:pt x="433" y="23"/>
                                    <a:pt x="438" y="23"/>
                                  </a:cubicBezTo>
                                  <a:cubicBezTo>
                                    <a:pt x="442" y="23"/>
                                    <a:pt x="447" y="25"/>
                                    <a:pt x="450" y="27"/>
                                  </a:cubicBezTo>
                                  <a:cubicBezTo>
                                    <a:pt x="451" y="25"/>
                                    <a:pt x="452" y="24"/>
                                    <a:pt x="453" y="22"/>
                                  </a:cubicBezTo>
                                  <a:cubicBezTo>
                                    <a:pt x="448" y="19"/>
                                    <a:pt x="443" y="17"/>
                                    <a:pt x="438" y="17"/>
                                  </a:cubicBezTo>
                                  <a:cubicBezTo>
                                    <a:pt x="433" y="17"/>
                                    <a:pt x="428" y="19"/>
                                    <a:pt x="423" y="21"/>
                                  </a:cubicBezTo>
                                  <a:cubicBezTo>
                                    <a:pt x="424" y="23"/>
                                    <a:pt x="425" y="25"/>
                                    <a:pt x="426" y="27"/>
                                  </a:cubicBezTo>
                                  <a:close/>
                                  <a:moveTo>
                                    <a:pt x="428" y="35"/>
                                  </a:moveTo>
                                  <a:cubicBezTo>
                                    <a:pt x="431" y="32"/>
                                    <a:pt x="434" y="31"/>
                                    <a:pt x="438" y="31"/>
                                  </a:cubicBezTo>
                                  <a:cubicBezTo>
                                    <a:pt x="442" y="31"/>
                                    <a:pt x="446" y="33"/>
                                    <a:pt x="448" y="36"/>
                                  </a:cubicBezTo>
                                  <a:cubicBezTo>
                                    <a:pt x="449" y="33"/>
                                    <a:pt x="449" y="31"/>
                                    <a:pt x="450" y="29"/>
                                  </a:cubicBezTo>
                                  <a:cubicBezTo>
                                    <a:pt x="446" y="26"/>
                                    <a:pt x="442" y="25"/>
                                    <a:pt x="438" y="25"/>
                                  </a:cubicBezTo>
                                  <a:cubicBezTo>
                                    <a:pt x="434" y="25"/>
                                    <a:pt x="430" y="26"/>
                                    <a:pt x="426" y="28"/>
                                  </a:cubicBezTo>
                                  <a:cubicBezTo>
                                    <a:pt x="427" y="31"/>
                                    <a:pt x="428" y="33"/>
                                    <a:pt x="428" y="35"/>
                                  </a:cubicBezTo>
                                  <a:close/>
                                  <a:moveTo>
                                    <a:pt x="447" y="44"/>
                                  </a:moveTo>
                                  <a:cubicBezTo>
                                    <a:pt x="447" y="42"/>
                                    <a:pt x="448" y="40"/>
                                    <a:pt x="448" y="38"/>
                                  </a:cubicBezTo>
                                  <a:cubicBezTo>
                                    <a:pt x="446" y="35"/>
                                    <a:pt x="442" y="32"/>
                                    <a:pt x="438" y="32"/>
                                  </a:cubicBezTo>
                                  <a:cubicBezTo>
                                    <a:pt x="434" y="32"/>
                                    <a:pt x="431" y="34"/>
                                    <a:pt x="428" y="37"/>
                                  </a:cubicBezTo>
                                  <a:cubicBezTo>
                                    <a:pt x="429" y="39"/>
                                    <a:pt x="429" y="42"/>
                                    <a:pt x="429" y="44"/>
                                  </a:cubicBezTo>
                                  <a:cubicBezTo>
                                    <a:pt x="429" y="45"/>
                                    <a:pt x="429" y="45"/>
                                    <a:pt x="429" y="45"/>
                                  </a:cubicBezTo>
                                  <a:cubicBezTo>
                                    <a:pt x="430" y="45"/>
                                    <a:pt x="430" y="45"/>
                                    <a:pt x="431" y="45"/>
                                  </a:cubicBezTo>
                                  <a:cubicBezTo>
                                    <a:pt x="431" y="45"/>
                                    <a:pt x="431" y="45"/>
                                    <a:pt x="431" y="44"/>
                                  </a:cubicBezTo>
                                  <a:cubicBezTo>
                                    <a:pt x="431" y="41"/>
                                    <a:pt x="434" y="38"/>
                                    <a:pt x="438" y="38"/>
                                  </a:cubicBezTo>
                                  <a:cubicBezTo>
                                    <a:pt x="441" y="38"/>
                                    <a:pt x="444" y="41"/>
                                    <a:pt x="444" y="44"/>
                                  </a:cubicBezTo>
                                  <a:cubicBezTo>
                                    <a:pt x="444" y="45"/>
                                    <a:pt x="444" y="45"/>
                                    <a:pt x="444" y="45"/>
                                  </a:cubicBezTo>
                                  <a:cubicBezTo>
                                    <a:pt x="445" y="45"/>
                                    <a:pt x="446" y="45"/>
                                    <a:pt x="447" y="45"/>
                                  </a:cubicBezTo>
                                  <a:cubicBezTo>
                                    <a:pt x="447" y="45"/>
                                    <a:pt x="447" y="45"/>
                                    <a:pt x="447" y="44"/>
                                  </a:cubicBezTo>
                                  <a:close/>
                                  <a:moveTo>
                                    <a:pt x="438" y="39"/>
                                  </a:moveTo>
                                  <a:cubicBezTo>
                                    <a:pt x="435" y="39"/>
                                    <a:pt x="433" y="42"/>
                                    <a:pt x="433" y="44"/>
                                  </a:cubicBezTo>
                                  <a:cubicBezTo>
                                    <a:pt x="433" y="45"/>
                                    <a:pt x="433" y="45"/>
                                    <a:pt x="433" y="45"/>
                                  </a:cubicBezTo>
                                  <a:cubicBezTo>
                                    <a:pt x="434" y="45"/>
                                    <a:pt x="436" y="45"/>
                                    <a:pt x="438" y="45"/>
                                  </a:cubicBezTo>
                                  <a:cubicBezTo>
                                    <a:pt x="439" y="45"/>
                                    <a:pt x="441" y="45"/>
                                    <a:pt x="443" y="45"/>
                                  </a:cubicBezTo>
                                  <a:cubicBezTo>
                                    <a:pt x="443" y="45"/>
                                    <a:pt x="443" y="45"/>
                                    <a:pt x="443" y="44"/>
                                  </a:cubicBezTo>
                                  <a:cubicBezTo>
                                    <a:pt x="443" y="42"/>
                                    <a:pt x="441" y="39"/>
                                    <a:pt x="438" y="39"/>
                                  </a:cubicBezTo>
                                  <a:close/>
                                  <a:moveTo>
                                    <a:pt x="409" y="55"/>
                                  </a:moveTo>
                                  <a:cubicBezTo>
                                    <a:pt x="411" y="57"/>
                                    <a:pt x="412" y="58"/>
                                    <a:pt x="414" y="59"/>
                                  </a:cubicBezTo>
                                  <a:cubicBezTo>
                                    <a:pt x="421" y="55"/>
                                    <a:pt x="429" y="52"/>
                                    <a:pt x="438" y="52"/>
                                  </a:cubicBezTo>
                                  <a:cubicBezTo>
                                    <a:pt x="447" y="52"/>
                                    <a:pt x="455" y="55"/>
                                    <a:pt x="462" y="60"/>
                                  </a:cubicBezTo>
                                  <a:cubicBezTo>
                                    <a:pt x="464" y="58"/>
                                    <a:pt x="465" y="57"/>
                                    <a:pt x="467" y="56"/>
                                  </a:cubicBezTo>
                                  <a:cubicBezTo>
                                    <a:pt x="459" y="50"/>
                                    <a:pt x="449" y="46"/>
                                    <a:pt x="438" y="46"/>
                                  </a:cubicBezTo>
                                  <a:cubicBezTo>
                                    <a:pt x="427" y="46"/>
                                    <a:pt x="417" y="50"/>
                                    <a:pt x="409" y="55"/>
                                  </a:cubicBezTo>
                                  <a:close/>
                                  <a:moveTo>
                                    <a:pt x="336" y="44"/>
                                  </a:moveTo>
                                  <a:cubicBezTo>
                                    <a:pt x="336" y="46"/>
                                    <a:pt x="336" y="47"/>
                                    <a:pt x="336" y="48"/>
                                  </a:cubicBezTo>
                                  <a:cubicBezTo>
                                    <a:pt x="338" y="49"/>
                                    <a:pt x="341" y="50"/>
                                    <a:pt x="343" y="52"/>
                                  </a:cubicBezTo>
                                  <a:cubicBezTo>
                                    <a:pt x="342" y="49"/>
                                    <a:pt x="342" y="47"/>
                                    <a:pt x="342" y="44"/>
                                  </a:cubicBezTo>
                                  <a:cubicBezTo>
                                    <a:pt x="342" y="25"/>
                                    <a:pt x="358" y="9"/>
                                    <a:pt x="378" y="9"/>
                                  </a:cubicBezTo>
                                  <a:cubicBezTo>
                                    <a:pt x="398" y="9"/>
                                    <a:pt x="414" y="25"/>
                                    <a:pt x="414" y="44"/>
                                  </a:cubicBezTo>
                                  <a:cubicBezTo>
                                    <a:pt x="414" y="47"/>
                                    <a:pt x="413" y="49"/>
                                    <a:pt x="413" y="51"/>
                                  </a:cubicBezTo>
                                  <a:cubicBezTo>
                                    <a:pt x="415" y="50"/>
                                    <a:pt x="417" y="49"/>
                                    <a:pt x="420" y="48"/>
                                  </a:cubicBezTo>
                                  <a:cubicBezTo>
                                    <a:pt x="420" y="47"/>
                                    <a:pt x="420" y="46"/>
                                    <a:pt x="420" y="44"/>
                                  </a:cubicBezTo>
                                  <a:cubicBezTo>
                                    <a:pt x="420" y="33"/>
                                    <a:pt x="415" y="22"/>
                                    <a:pt x="407" y="15"/>
                                  </a:cubicBezTo>
                                  <a:cubicBezTo>
                                    <a:pt x="400" y="7"/>
                                    <a:pt x="389" y="2"/>
                                    <a:pt x="378" y="2"/>
                                  </a:cubicBezTo>
                                  <a:cubicBezTo>
                                    <a:pt x="366" y="2"/>
                                    <a:pt x="356" y="7"/>
                                    <a:pt x="348" y="15"/>
                                  </a:cubicBezTo>
                                  <a:cubicBezTo>
                                    <a:pt x="341" y="22"/>
                                    <a:pt x="336" y="33"/>
                                    <a:pt x="336" y="44"/>
                                  </a:cubicBezTo>
                                  <a:close/>
                                  <a:moveTo>
                                    <a:pt x="297" y="14"/>
                                  </a:moveTo>
                                  <a:cubicBezTo>
                                    <a:pt x="303" y="11"/>
                                    <a:pt x="310" y="9"/>
                                    <a:pt x="317" y="9"/>
                                  </a:cubicBezTo>
                                  <a:cubicBezTo>
                                    <a:pt x="324" y="9"/>
                                    <a:pt x="331" y="11"/>
                                    <a:pt x="336" y="14"/>
                                  </a:cubicBezTo>
                                  <a:cubicBezTo>
                                    <a:pt x="338" y="13"/>
                                    <a:pt x="339" y="11"/>
                                    <a:pt x="340" y="10"/>
                                  </a:cubicBezTo>
                                  <a:cubicBezTo>
                                    <a:pt x="334" y="5"/>
                                    <a:pt x="326" y="2"/>
                                    <a:pt x="317" y="2"/>
                                  </a:cubicBezTo>
                                  <a:cubicBezTo>
                                    <a:pt x="308" y="2"/>
                                    <a:pt x="300" y="5"/>
                                    <a:pt x="293" y="10"/>
                                  </a:cubicBezTo>
                                  <a:cubicBezTo>
                                    <a:pt x="295" y="11"/>
                                    <a:pt x="296" y="13"/>
                                    <a:pt x="297" y="14"/>
                                  </a:cubicBezTo>
                                  <a:close/>
                                  <a:moveTo>
                                    <a:pt x="301" y="20"/>
                                  </a:moveTo>
                                  <a:cubicBezTo>
                                    <a:pt x="306" y="17"/>
                                    <a:pt x="311" y="16"/>
                                    <a:pt x="317" y="16"/>
                                  </a:cubicBezTo>
                                  <a:cubicBezTo>
                                    <a:pt x="323" y="16"/>
                                    <a:pt x="328" y="17"/>
                                    <a:pt x="333" y="20"/>
                                  </a:cubicBezTo>
                                  <a:cubicBezTo>
                                    <a:pt x="333" y="19"/>
                                    <a:pt x="334" y="17"/>
                                    <a:pt x="335" y="16"/>
                                  </a:cubicBezTo>
                                  <a:cubicBezTo>
                                    <a:pt x="330" y="12"/>
                                    <a:pt x="324" y="10"/>
                                    <a:pt x="317" y="10"/>
                                  </a:cubicBezTo>
                                  <a:cubicBezTo>
                                    <a:pt x="310" y="10"/>
                                    <a:pt x="304" y="12"/>
                                    <a:pt x="298" y="16"/>
                                  </a:cubicBezTo>
                                  <a:cubicBezTo>
                                    <a:pt x="299" y="17"/>
                                    <a:pt x="300" y="19"/>
                                    <a:pt x="301" y="20"/>
                                  </a:cubicBezTo>
                                  <a:close/>
                                  <a:moveTo>
                                    <a:pt x="304" y="28"/>
                                  </a:moveTo>
                                  <a:cubicBezTo>
                                    <a:pt x="308" y="25"/>
                                    <a:pt x="312" y="23"/>
                                    <a:pt x="317" y="23"/>
                                  </a:cubicBezTo>
                                  <a:cubicBezTo>
                                    <a:pt x="322" y="23"/>
                                    <a:pt x="326" y="25"/>
                                    <a:pt x="329" y="27"/>
                                  </a:cubicBezTo>
                                  <a:cubicBezTo>
                                    <a:pt x="330" y="25"/>
                                    <a:pt x="331" y="24"/>
                                    <a:pt x="332" y="22"/>
                                  </a:cubicBezTo>
                                  <a:cubicBezTo>
                                    <a:pt x="328" y="19"/>
                                    <a:pt x="322" y="17"/>
                                    <a:pt x="317" y="17"/>
                                  </a:cubicBezTo>
                                  <a:cubicBezTo>
                                    <a:pt x="311" y="17"/>
                                    <a:pt x="306" y="19"/>
                                    <a:pt x="302" y="22"/>
                                  </a:cubicBezTo>
                                  <a:cubicBezTo>
                                    <a:pt x="303" y="24"/>
                                    <a:pt x="304" y="26"/>
                                    <a:pt x="304" y="28"/>
                                  </a:cubicBezTo>
                                  <a:close/>
                                  <a:moveTo>
                                    <a:pt x="306" y="36"/>
                                  </a:moveTo>
                                  <a:cubicBezTo>
                                    <a:pt x="309" y="33"/>
                                    <a:pt x="313" y="31"/>
                                    <a:pt x="317" y="31"/>
                                  </a:cubicBezTo>
                                  <a:cubicBezTo>
                                    <a:pt x="321" y="31"/>
                                    <a:pt x="325" y="33"/>
                                    <a:pt x="327" y="36"/>
                                  </a:cubicBezTo>
                                  <a:cubicBezTo>
                                    <a:pt x="328" y="33"/>
                                    <a:pt x="328" y="31"/>
                                    <a:pt x="329" y="29"/>
                                  </a:cubicBezTo>
                                  <a:cubicBezTo>
                                    <a:pt x="326" y="26"/>
                                    <a:pt x="321" y="25"/>
                                    <a:pt x="317" y="25"/>
                                  </a:cubicBezTo>
                                  <a:cubicBezTo>
                                    <a:pt x="312" y="25"/>
                                    <a:pt x="308" y="26"/>
                                    <a:pt x="305" y="29"/>
                                  </a:cubicBezTo>
                                  <a:cubicBezTo>
                                    <a:pt x="305" y="31"/>
                                    <a:pt x="306" y="34"/>
                                    <a:pt x="306" y="36"/>
                                  </a:cubicBezTo>
                                  <a:close/>
                                  <a:moveTo>
                                    <a:pt x="327" y="44"/>
                                  </a:moveTo>
                                  <a:cubicBezTo>
                                    <a:pt x="327" y="42"/>
                                    <a:pt x="327" y="40"/>
                                    <a:pt x="327" y="38"/>
                                  </a:cubicBezTo>
                                  <a:cubicBezTo>
                                    <a:pt x="325" y="35"/>
                                    <a:pt x="321" y="32"/>
                                    <a:pt x="317" y="32"/>
                                  </a:cubicBezTo>
                                  <a:cubicBezTo>
                                    <a:pt x="313" y="32"/>
                                    <a:pt x="309" y="35"/>
                                    <a:pt x="307" y="38"/>
                                  </a:cubicBezTo>
                                  <a:cubicBezTo>
                                    <a:pt x="307" y="40"/>
                                    <a:pt x="307" y="42"/>
                                    <a:pt x="307" y="44"/>
                                  </a:cubicBezTo>
                                  <a:cubicBezTo>
                                    <a:pt x="307" y="45"/>
                                    <a:pt x="307" y="45"/>
                                    <a:pt x="307" y="46"/>
                                  </a:cubicBezTo>
                                  <a:cubicBezTo>
                                    <a:pt x="308" y="45"/>
                                    <a:pt x="309" y="45"/>
                                    <a:pt x="310" y="45"/>
                                  </a:cubicBezTo>
                                  <a:cubicBezTo>
                                    <a:pt x="310" y="45"/>
                                    <a:pt x="310" y="45"/>
                                    <a:pt x="310" y="44"/>
                                  </a:cubicBezTo>
                                  <a:cubicBezTo>
                                    <a:pt x="310" y="41"/>
                                    <a:pt x="313" y="38"/>
                                    <a:pt x="317" y="38"/>
                                  </a:cubicBezTo>
                                  <a:cubicBezTo>
                                    <a:pt x="321" y="38"/>
                                    <a:pt x="324" y="41"/>
                                    <a:pt x="324" y="44"/>
                                  </a:cubicBezTo>
                                  <a:cubicBezTo>
                                    <a:pt x="324" y="45"/>
                                    <a:pt x="324" y="45"/>
                                    <a:pt x="324" y="45"/>
                                  </a:cubicBezTo>
                                  <a:cubicBezTo>
                                    <a:pt x="325" y="45"/>
                                    <a:pt x="326" y="45"/>
                                    <a:pt x="327" y="45"/>
                                  </a:cubicBezTo>
                                  <a:cubicBezTo>
                                    <a:pt x="327" y="45"/>
                                    <a:pt x="327" y="45"/>
                                    <a:pt x="327" y="44"/>
                                  </a:cubicBezTo>
                                  <a:close/>
                                  <a:moveTo>
                                    <a:pt x="317" y="39"/>
                                  </a:moveTo>
                                  <a:cubicBezTo>
                                    <a:pt x="314" y="39"/>
                                    <a:pt x="312" y="42"/>
                                    <a:pt x="312" y="44"/>
                                  </a:cubicBezTo>
                                  <a:cubicBezTo>
                                    <a:pt x="312" y="45"/>
                                    <a:pt x="312" y="45"/>
                                    <a:pt x="312" y="45"/>
                                  </a:cubicBezTo>
                                  <a:cubicBezTo>
                                    <a:pt x="314" y="45"/>
                                    <a:pt x="315" y="45"/>
                                    <a:pt x="317" y="45"/>
                                  </a:cubicBezTo>
                                  <a:cubicBezTo>
                                    <a:pt x="319" y="45"/>
                                    <a:pt x="320" y="45"/>
                                    <a:pt x="322" y="45"/>
                                  </a:cubicBezTo>
                                  <a:cubicBezTo>
                                    <a:pt x="322" y="45"/>
                                    <a:pt x="322" y="45"/>
                                    <a:pt x="322" y="44"/>
                                  </a:cubicBezTo>
                                  <a:cubicBezTo>
                                    <a:pt x="322" y="42"/>
                                    <a:pt x="320" y="39"/>
                                    <a:pt x="317" y="39"/>
                                  </a:cubicBezTo>
                                  <a:close/>
                                  <a:moveTo>
                                    <a:pt x="288" y="56"/>
                                  </a:moveTo>
                                  <a:cubicBezTo>
                                    <a:pt x="289" y="57"/>
                                    <a:pt x="291" y="58"/>
                                    <a:pt x="292" y="60"/>
                                  </a:cubicBezTo>
                                  <a:cubicBezTo>
                                    <a:pt x="299" y="55"/>
                                    <a:pt x="308" y="52"/>
                                    <a:pt x="317" y="52"/>
                                  </a:cubicBezTo>
                                  <a:cubicBezTo>
                                    <a:pt x="326" y="52"/>
                                    <a:pt x="334" y="55"/>
                                    <a:pt x="341" y="60"/>
                                  </a:cubicBezTo>
                                  <a:cubicBezTo>
                                    <a:pt x="343" y="58"/>
                                    <a:pt x="344" y="57"/>
                                    <a:pt x="346" y="56"/>
                                  </a:cubicBezTo>
                                  <a:cubicBezTo>
                                    <a:pt x="338" y="50"/>
                                    <a:pt x="328" y="46"/>
                                    <a:pt x="317" y="46"/>
                                  </a:cubicBezTo>
                                  <a:cubicBezTo>
                                    <a:pt x="306" y="46"/>
                                    <a:pt x="296" y="50"/>
                                    <a:pt x="288" y="56"/>
                                  </a:cubicBezTo>
                                  <a:close/>
                                  <a:moveTo>
                                    <a:pt x="214" y="44"/>
                                  </a:moveTo>
                                  <a:cubicBezTo>
                                    <a:pt x="214" y="46"/>
                                    <a:pt x="214" y="47"/>
                                    <a:pt x="214" y="48"/>
                                  </a:cubicBezTo>
                                  <a:cubicBezTo>
                                    <a:pt x="216" y="49"/>
                                    <a:pt x="219" y="50"/>
                                    <a:pt x="221" y="52"/>
                                  </a:cubicBezTo>
                                  <a:cubicBezTo>
                                    <a:pt x="220" y="49"/>
                                    <a:pt x="220" y="47"/>
                                    <a:pt x="220" y="44"/>
                                  </a:cubicBezTo>
                                  <a:cubicBezTo>
                                    <a:pt x="220" y="25"/>
                                    <a:pt x="236" y="9"/>
                                    <a:pt x="256" y="9"/>
                                  </a:cubicBezTo>
                                  <a:cubicBezTo>
                                    <a:pt x="276" y="9"/>
                                    <a:pt x="292" y="25"/>
                                    <a:pt x="292" y="44"/>
                                  </a:cubicBezTo>
                                  <a:cubicBezTo>
                                    <a:pt x="292" y="47"/>
                                    <a:pt x="291" y="49"/>
                                    <a:pt x="291" y="52"/>
                                  </a:cubicBezTo>
                                  <a:cubicBezTo>
                                    <a:pt x="293" y="50"/>
                                    <a:pt x="295" y="49"/>
                                    <a:pt x="298" y="48"/>
                                  </a:cubicBezTo>
                                  <a:cubicBezTo>
                                    <a:pt x="298" y="47"/>
                                    <a:pt x="298" y="46"/>
                                    <a:pt x="298" y="44"/>
                                  </a:cubicBezTo>
                                  <a:cubicBezTo>
                                    <a:pt x="298" y="33"/>
                                    <a:pt x="293" y="22"/>
                                    <a:pt x="286" y="15"/>
                                  </a:cubicBezTo>
                                  <a:cubicBezTo>
                                    <a:pt x="278" y="7"/>
                                    <a:pt x="267" y="2"/>
                                    <a:pt x="256" y="2"/>
                                  </a:cubicBezTo>
                                  <a:cubicBezTo>
                                    <a:pt x="244" y="2"/>
                                    <a:pt x="234" y="7"/>
                                    <a:pt x="226" y="15"/>
                                  </a:cubicBezTo>
                                  <a:cubicBezTo>
                                    <a:pt x="219" y="22"/>
                                    <a:pt x="214" y="33"/>
                                    <a:pt x="214" y="44"/>
                                  </a:cubicBezTo>
                                  <a:close/>
                                  <a:moveTo>
                                    <a:pt x="176" y="14"/>
                                  </a:moveTo>
                                  <a:cubicBezTo>
                                    <a:pt x="182" y="11"/>
                                    <a:pt x="188" y="9"/>
                                    <a:pt x="195" y="9"/>
                                  </a:cubicBezTo>
                                  <a:cubicBezTo>
                                    <a:pt x="202" y="9"/>
                                    <a:pt x="209" y="11"/>
                                    <a:pt x="214" y="14"/>
                                  </a:cubicBezTo>
                                  <a:cubicBezTo>
                                    <a:pt x="216" y="13"/>
                                    <a:pt x="217" y="11"/>
                                    <a:pt x="218" y="10"/>
                                  </a:cubicBezTo>
                                  <a:cubicBezTo>
                                    <a:pt x="212" y="5"/>
                                    <a:pt x="204" y="2"/>
                                    <a:pt x="195" y="2"/>
                                  </a:cubicBezTo>
                                  <a:cubicBezTo>
                                    <a:pt x="187" y="2"/>
                                    <a:pt x="179" y="5"/>
                                    <a:pt x="172" y="9"/>
                                  </a:cubicBezTo>
                                  <a:cubicBezTo>
                                    <a:pt x="174" y="11"/>
                                    <a:pt x="175" y="12"/>
                                    <a:pt x="176" y="14"/>
                                  </a:cubicBezTo>
                                  <a:close/>
                                  <a:moveTo>
                                    <a:pt x="180" y="20"/>
                                  </a:moveTo>
                                  <a:cubicBezTo>
                                    <a:pt x="184" y="17"/>
                                    <a:pt x="189" y="16"/>
                                    <a:pt x="195" y="16"/>
                                  </a:cubicBezTo>
                                  <a:cubicBezTo>
                                    <a:pt x="201" y="16"/>
                                    <a:pt x="206" y="17"/>
                                    <a:pt x="211" y="20"/>
                                  </a:cubicBezTo>
                                  <a:cubicBezTo>
                                    <a:pt x="212" y="19"/>
                                    <a:pt x="213" y="17"/>
                                    <a:pt x="214" y="16"/>
                                  </a:cubicBezTo>
                                  <a:cubicBezTo>
                                    <a:pt x="208" y="12"/>
                                    <a:pt x="202" y="10"/>
                                    <a:pt x="195" y="10"/>
                                  </a:cubicBezTo>
                                  <a:cubicBezTo>
                                    <a:pt x="188" y="10"/>
                                    <a:pt x="182" y="12"/>
                                    <a:pt x="177" y="15"/>
                                  </a:cubicBezTo>
                                  <a:cubicBezTo>
                                    <a:pt x="178" y="17"/>
                                    <a:pt x="179" y="18"/>
                                    <a:pt x="180" y="20"/>
                                  </a:cubicBezTo>
                                  <a:close/>
                                  <a:moveTo>
                                    <a:pt x="183" y="27"/>
                                  </a:moveTo>
                                  <a:cubicBezTo>
                                    <a:pt x="187" y="25"/>
                                    <a:pt x="191" y="23"/>
                                    <a:pt x="195" y="23"/>
                                  </a:cubicBezTo>
                                  <a:cubicBezTo>
                                    <a:pt x="200" y="23"/>
                                    <a:pt x="204" y="25"/>
                                    <a:pt x="208" y="27"/>
                                  </a:cubicBezTo>
                                  <a:cubicBezTo>
                                    <a:pt x="208" y="25"/>
                                    <a:pt x="209" y="24"/>
                                    <a:pt x="210" y="22"/>
                                  </a:cubicBezTo>
                                  <a:cubicBezTo>
                                    <a:pt x="206" y="19"/>
                                    <a:pt x="201" y="17"/>
                                    <a:pt x="195" y="17"/>
                                  </a:cubicBezTo>
                                  <a:cubicBezTo>
                                    <a:pt x="190" y="17"/>
                                    <a:pt x="185" y="19"/>
                                    <a:pt x="181" y="21"/>
                                  </a:cubicBezTo>
                                  <a:cubicBezTo>
                                    <a:pt x="182" y="23"/>
                                    <a:pt x="182" y="25"/>
                                    <a:pt x="183" y="27"/>
                                  </a:cubicBezTo>
                                  <a:close/>
                                  <a:moveTo>
                                    <a:pt x="185" y="35"/>
                                  </a:moveTo>
                                  <a:cubicBezTo>
                                    <a:pt x="188" y="32"/>
                                    <a:pt x="191" y="31"/>
                                    <a:pt x="195" y="31"/>
                                  </a:cubicBezTo>
                                  <a:cubicBezTo>
                                    <a:pt x="199" y="31"/>
                                    <a:pt x="203" y="33"/>
                                    <a:pt x="205" y="36"/>
                                  </a:cubicBezTo>
                                  <a:cubicBezTo>
                                    <a:pt x="206" y="33"/>
                                    <a:pt x="206" y="31"/>
                                    <a:pt x="207" y="29"/>
                                  </a:cubicBezTo>
                                  <a:cubicBezTo>
                                    <a:pt x="204" y="26"/>
                                    <a:pt x="200" y="25"/>
                                    <a:pt x="195" y="25"/>
                                  </a:cubicBezTo>
                                  <a:cubicBezTo>
                                    <a:pt x="191" y="25"/>
                                    <a:pt x="187" y="26"/>
                                    <a:pt x="184" y="28"/>
                                  </a:cubicBezTo>
                                  <a:cubicBezTo>
                                    <a:pt x="184" y="31"/>
                                    <a:pt x="185" y="33"/>
                                    <a:pt x="185" y="35"/>
                                  </a:cubicBezTo>
                                  <a:close/>
                                  <a:moveTo>
                                    <a:pt x="205" y="44"/>
                                  </a:moveTo>
                                  <a:cubicBezTo>
                                    <a:pt x="205" y="42"/>
                                    <a:pt x="205" y="40"/>
                                    <a:pt x="205" y="38"/>
                                  </a:cubicBezTo>
                                  <a:cubicBezTo>
                                    <a:pt x="203" y="35"/>
                                    <a:pt x="199" y="32"/>
                                    <a:pt x="195" y="32"/>
                                  </a:cubicBezTo>
                                  <a:cubicBezTo>
                                    <a:pt x="191" y="32"/>
                                    <a:pt x="188" y="34"/>
                                    <a:pt x="186" y="37"/>
                                  </a:cubicBezTo>
                                  <a:cubicBezTo>
                                    <a:pt x="186" y="39"/>
                                    <a:pt x="186" y="42"/>
                                    <a:pt x="186" y="44"/>
                                  </a:cubicBezTo>
                                  <a:cubicBezTo>
                                    <a:pt x="186" y="45"/>
                                    <a:pt x="186" y="45"/>
                                    <a:pt x="186" y="45"/>
                                  </a:cubicBezTo>
                                  <a:cubicBezTo>
                                    <a:pt x="187" y="45"/>
                                    <a:pt x="188" y="45"/>
                                    <a:pt x="188" y="45"/>
                                  </a:cubicBezTo>
                                  <a:cubicBezTo>
                                    <a:pt x="188" y="45"/>
                                    <a:pt x="188" y="45"/>
                                    <a:pt x="188" y="44"/>
                                  </a:cubicBezTo>
                                  <a:cubicBezTo>
                                    <a:pt x="188" y="41"/>
                                    <a:pt x="191" y="38"/>
                                    <a:pt x="195" y="38"/>
                                  </a:cubicBezTo>
                                  <a:cubicBezTo>
                                    <a:pt x="199" y="38"/>
                                    <a:pt x="202" y="41"/>
                                    <a:pt x="202" y="44"/>
                                  </a:cubicBezTo>
                                  <a:cubicBezTo>
                                    <a:pt x="202" y="45"/>
                                    <a:pt x="202" y="45"/>
                                    <a:pt x="202" y="45"/>
                                  </a:cubicBezTo>
                                  <a:cubicBezTo>
                                    <a:pt x="203" y="45"/>
                                    <a:pt x="204" y="45"/>
                                    <a:pt x="205" y="45"/>
                                  </a:cubicBezTo>
                                  <a:cubicBezTo>
                                    <a:pt x="205" y="45"/>
                                    <a:pt x="205" y="45"/>
                                    <a:pt x="205" y="44"/>
                                  </a:cubicBezTo>
                                  <a:close/>
                                  <a:moveTo>
                                    <a:pt x="195" y="39"/>
                                  </a:moveTo>
                                  <a:cubicBezTo>
                                    <a:pt x="192" y="39"/>
                                    <a:pt x="190" y="42"/>
                                    <a:pt x="190" y="44"/>
                                  </a:cubicBezTo>
                                  <a:cubicBezTo>
                                    <a:pt x="190" y="45"/>
                                    <a:pt x="190" y="45"/>
                                    <a:pt x="190" y="45"/>
                                  </a:cubicBezTo>
                                  <a:cubicBezTo>
                                    <a:pt x="192" y="45"/>
                                    <a:pt x="193" y="45"/>
                                    <a:pt x="195" y="45"/>
                                  </a:cubicBezTo>
                                  <a:cubicBezTo>
                                    <a:pt x="197" y="45"/>
                                    <a:pt x="198" y="45"/>
                                    <a:pt x="200" y="45"/>
                                  </a:cubicBezTo>
                                  <a:cubicBezTo>
                                    <a:pt x="200" y="45"/>
                                    <a:pt x="200" y="45"/>
                                    <a:pt x="200" y="44"/>
                                  </a:cubicBezTo>
                                  <a:cubicBezTo>
                                    <a:pt x="200" y="42"/>
                                    <a:pt x="198" y="39"/>
                                    <a:pt x="195" y="39"/>
                                  </a:cubicBezTo>
                                  <a:close/>
                                  <a:moveTo>
                                    <a:pt x="166" y="55"/>
                                  </a:moveTo>
                                  <a:cubicBezTo>
                                    <a:pt x="168" y="57"/>
                                    <a:pt x="170" y="58"/>
                                    <a:pt x="171" y="59"/>
                                  </a:cubicBezTo>
                                  <a:cubicBezTo>
                                    <a:pt x="178" y="55"/>
                                    <a:pt x="186" y="52"/>
                                    <a:pt x="195" y="52"/>
                                  </a:cubicBezTo>
                                  <a:cubicBezTo>
                                    <a:pt x="204" y="52"/>
                                    <a:pt x="212" y="55"/>
                                    <a:pt x="219" y="60"/>
                                  </a:cubicBezTo>
                                  <a:cubicBezTo>
                                    <a:pt x="221" y="58"/>
                                    <a:pt x="222" y="57"/>
                                    <a:pt x="224" y="56"/>
                                  </a:cubicBezTo>
                                  <a:cubicBezTo>
                                    <a:pt x="216" y="50"/>
                                    <a:pt x="206" y="46"/>
                                    <a:pt x="195" y="46"/>
                                  </a:cubicBezTo>
                                  <a:cubicBezTo>
                                    <a:pt x="184" y="46"/>
                                    <a:pt x="174" y="50"/>
                                    <a:pt x="166" y="55"/>
                                  </a:cubicBezTo>
                                  <a:close/>
                                  <a:moveTo>
                                    <a:pt x="93" y="44"/>
                                  </a:moveTo>
                                  <a:cubicBezTo>
                                    <a:pt x="93" y="46"/>
                                    <a:pt x="93" y="47"/>
                                    <a:pt x="93" y="48"/>
                                  </a:cubicBezTo>
                                  <a:cubicBezTo>
                                    <a:pt x="96" y="49"/>
                                    <a:pt x="98" y="50"/>
                                    <a:pt x="100" y="52"/>
                                  </a:cubicBezTo>
                                  <a:cubicBezTo>
                                    <a:pt x="99" y="49"/>
                                    <a:pt x="99" y="47"/>
                                    <a:pt x="99" y="44"/>
                                  </a:cubicBezTo>
                                  <a:cubicBezTo>
                                    <a:pt x="99" y="25"/>
                                    <a:pt x="115" y="9"/>
                                    <a:pt x="135" y="9"/>
                                  </a:cubicBezTo>
                                  <a:cubicBezTo>
                                    <a:pt x="155" y="9"/>
                                    <a:pt x="171" y="25"/>
                                    <a:pt x="171" y="44"/>
                                  </a:cubicBezTo>
                                  <a:cubicBezTo>
                                    <a:pt x="171" y="47"/>
                                    <a:pt x="171" y="49"/>
                                    <a:pt x="170" y="51"/>
                                  </a:cubicBezTo>
                                  <a:cubicBezTo>
                                    <a:pt x="172" y="50"/>
                                    <a:pt x="175" y="49"/>
                                    <a:pt x="177" y="48"/>
                                  </a:cubicBezTo>
                                  <a:cubicBezTo>
                                    <a:pt x="177" y="47"/>
                                    <a:pt x="177" y="46"/>
                                    <a:pt x="177" y="44"/>
                                  </a:cubicBezTo>
                                  <a:cubicBezTo>
                                    <a:pt x="177" y="33"/>
                                    <a:pt x="172" y="22"/>
                                    <a:pt x="165" y="15"/>
                                  </a:cubicBezTo>
                                  <a:cubicBezTo>
                                    <a:pt x="157" y="7"/>
                                    <a:pt x="147" y="2"/>
                                    <a:pt x="135" y="2"/>
                                  </a:cubicBezTo>
                                  <a:cubicBezTo>
                                    <a:pt x="123" y="2"/>
                                    <a:pt x="113" y="7"/>
                                    <a:pt x="105" y="15"/>
                                  </a:cubicBezTo>
                                  <a:cubicBezTo>
                                    <a:pt x="98" y="22"/>
                                    <a:pt x="93" y="33"/>
                                    <a:pt x="93" y="44"/>
                                  </a:cubicBezTo>
                                  <a:close/>
                                  <a:moveTo>
                                    <a:pt x="55" y="14"/>
                                  </a:moveTo>
                                  <a:cubicBezTo>
                                    <a:pt x="60" y="11"/>
                                    <a:pt x="67" y="9"/>
                                    <a:pt x="74" y="9"/>
                                  </a:cubicBezTo>
                                  <a:cubicBezTo>
                                    <a:pt x="81" y="9"/>
                                    <a:pt x="88" y="11"/>
                                    <a:pt x="94" y="14"/>
                                  </a:cubicBezTo>
                                  <a:cubicBezTo>
                                    <a:pt x="95" y="13"/>
                                    <a:pt x="96" y="11"/>
                                    <a:pt x="97" y="10"/>
                                  </a:cubicBezTo>
                                  <a:cubicBezTo>
                                    <a:pt x="91" y="5"/>
                                    <a:pt x="83" y="2"/>
                                    <a:pt x="74" y="2"/>
                                  </a:cubicBezTo>
                                  <a:cubicBezTo>
                                    <a:pt x="65" y="2"/>
                                    <a:pt x="57" y="5"/>
                                    <a:pt x="51" y="10"/>
                                  </a:cubicBezTo>
                                  <a:cubicBezTo>
                                    <a:pt x="52" y="11"/>
                                    <a:pt x="53" y="13"/>
                                    <a:pt x="55" y="14"/>
                                  </a:cubicBezTo>
                                  <a:close/>
                                  <a:moveTo>
                                    <a:pt x="58" y="20"/>
                                  </a:moveTo>
                                  <a:cubicBezTo>
                                    <a:pt x="63" y="17"/>
                                    <a:pt x="68" y="16"/>
                                    <a:pt x="74" y="16"/>
                                  </a:cubicBezTo>
                                  <a:cubicBezTo>
                                    <a:pt x="80" y="16"/>
                                    <a:pt x="85" y="17"/>
                                    <a:pt x="90" y="20"/>
                                  </a:cubicBezTo>
                                  <a:cubicBezTo>
                                    <a:pt x="91" y="19"/>
                                    <a:pt x="92" y="17"/>
                                    <a:pt x="93" y="16"/>
                                  </a:cubicBezTo>
                                  <a:cubicBezTo>
                                    <a:pt x="87" y="12"/>
                                    <a:pt x="81" y="10"/>
                                    <a:pt x="74" y="10"/>
                                  </a:cubicBezTo>
                                  <a:cubicBezTo>
                                    <a:pt x="67" y="10"/>
                                    <a:pt x="61" y="12"/>
                                    <a:pt x="55" y="16"/>
                                  </a:cubicBezTo>
                                  <a:cubicBezTo>
                                    <a:pt x="56" y="17"/>
                                    <a:pt x="57" y="19"/>
                                    <a:pt x="58" y="20"/>
                                  </a:cubicBezTo>
                                  <a:close/>
                                  <a:moveTo>
                                    <a:pt x="61" y="28"/>
                                  </a:moveTo>
                                  <a:cubicBezTo>
                                    <a:pt x="65" y="25"/>
                                    <a:pt x="69" y="23"/>
                                    <a:pt x="74" y="23"/>
                                  </a:cubicBezTo>
                                  <a:cubicBezTo>
                                    <a:pt x="79" y="23"/>
                                    <a:pt x="83" y="25"/>
                                    <a:pt x="87" y="27"/>
                                  </a:cubicBezTo>
                                  <a:cubicBezTo>
                                    <a:pt x="87" y="25"/>
                                    <a:pt x="88" y="24"/>
                                    <a:pt x="89" y="22"/>
                                  </a:cubicBezTo>
                                  <a:cubicBezTo>
                                    <a:pt x="85" y="19"/>
                                    <a:pt x="80" y="17"/>
                                    <a:pt x="74" y="17"/>
                                  </a:cubicBezTo>
                                  <a:cubicBezTo>
                                    <a:pt x="69" y="17"/>
                                    <a:pt x="63" y="19"/>
                                    <a:pt x="59" y="22"/>
                                  </a:cubicBezTo>
                                  <a:cubicBezTo>
                                    <a:pt x="60" y="24"/>
                                    <a:pt x="61" y="26"/>
                                    <a:pt x="61" y="28"/>
                                  </a:cubicBezTo>
                                  <a:close/>
                                  <a:moveTo>
                                    <a:pt x="63" y="36"/>
                                  </a:moveTo>
                                  <a:cubicBezTo>
                                    <a:pt x="66" y="33"/>
                                    <a:pt x="70" y="31"/>
                                    <a:pt x="74" y="31"/>
                                  </a:cubicBezTo>
                                  <a:cubicBezTo>
                                    <a:pt x="78" y="31"/>
                                    <a:pt x="82" y="33"/>
                                    <a:pt x="85" y="36"/>
                                  </a:cubicBezTo>
                                  <a:cubicBezTo>
                                    <a:pt x="85" y="33"/>
                                    <a:pt x="85" y="31"/>
                                    <a:pt x="86" y="29"/>
                                  </a:cubicBezTo>
                                  <a:cubicBezTo>
                                    <a:pt x="83" y="26"/>
                                    <a:pt x="79" y="25"/>
                                    <a:pt x="74" y="25"/>
                                  </a:cubicBezTo>
                                  <a:cubicBezTo>
                                    <a:pt x="69" y="25"/>
                                    <a:pt x="65" y="27"/>
                                    <a:pt x="62" y="29"/>
                                  </a:cubicBezTo>
                                  <a:cubicBezTo>
                                    <a:pt x="63" y="31"/>
                                    <a:pt x="63" y="34"/>
                                    <a:pt x="63" y="36"/>
                                  </a:cubicBezTo>
                                  <a:close/>
                                  <a:moveTo>
                                    <a:pt x="84" y="44"/>
                                  </a:moveTo>
                                  <a:cubicBezTo>
                                    <a:pt x="84" y="42"/>
                                    <a:pt x="84" y="40"/>
                                    <a:pt x="84" y="38"/>
                                  </a:cubicBezTo>
                                  <a:cubicBezTo>
                                    <a:pt x="82" y="35"/>
                                    <a:pt x="78" y="32"/>
                                    <a:pt x="74" y="32"/>
                                  </a:cubicBezTo>
                                  <a:cubicBezTo>
                                    <a:pt x="70" y="32"/>
                                    <a:pt x="66" y="35"/>
                                    <a:pt x="64" y="38"/>
                                  </a:cubicBezTo>
                                  <a:cubicBezTo>
                                    <a:pt x="64" y="40"/>
                                    <a:pt x="64" y="42"/>
                                    <a:pt x="64" y="44"/>
                                  </a:cubicBezTo>
                                  <a:cubicBezTo>
                                    <a:pt x="64" y="45"/>
                                    <a:pt x="64" y="45"/>
                                    <a:pt x="64" y="46"/>
                                  </a:cubicBezTo>
                                  <a:cubicBezTo>
                                    <a:pt x="65" y="45"/>
                                    <a:pt x="66" y="45"/>
                                    <a:pt x="68" y="45"/>
                                  </a:cubicBezTo>
                                  <a:cubicBezTo>
                                    <a:pt x="68" y="45"/>
                                    <a:pt x="67" y="45"/>
                                    <a:pt x="67" y="44"/>
                                  </a:cubicBezTo>
                                  <a:cubicBezTo>
                                    <a:pt x="67" y="41"/>
                                    <a:pt x="70" y="38"/>
                                    <a:pt x="74" y="38"/>
                                  </a:cubicBezTo>
                                  <a:cubicBezTo>
                                    <a:pt x="78" y="38"/>
                                    <a:pt x="81" y="41"/>
                                    <a:pt x="81" y="44"/>
                                  </a:cubicBezTo>
                                  <a:cubicBezTo>
                                    <a:pt x="81" y="45"/>
                                    <a:pt x="81" y="45"/>
                                    <a:pt x="81" y="45"/>
                                  </a:cubicBezTo>
                                  <a:cubicBezTo>
                                    <a:pt x="82" y="45"/>
                                    <a:pt x="83" y="45"/>
                                    <a:pt x="84" y="45"/>
                                  </a:cubicBezTo>
                                  <a:cubicBezTo>
                                    <a:pt x="84" y="45"/>
                                    <a:pt x="84" y="45"/>
                                    <a:pt x="84" y="44"/>
                                  </a:cubicBezTo>
                                  <a:close/>
                                  <a:moveTo>
                                    <a:pt x="74" y="39"/>
                                  </a:moveTo>
                                  <a:cubicBezTo>
                                    <a:pt x="71" y="39"/>
                                    <a:pt x="69" y="42"/>
                                    <a:pt x="69" y="44"/>
                                  </a:cubicBezTo>
                                  <a:cubicBezTo>
                                    <a:pt x="69" y="45"/>
                                    <a:pt x="69" y="45"/>
                                    <a:pt x="69" y="45"/>
                                  </a:cubicBezTo>
                                  <a:cubicBezTo>
                                    <a:pt x="71" y="45"/>
                                    <a:pt x="72" y="45"/>
                                    <a:pt x="74" y="45"/>
                                  </a:cubicBezTo>
                                  <a:cubicBezTo>
                                    <a:pt x="76" y="45"/>
                                    <a:pt x="78" y="45"/>
                                    <a:pt x="79" y="45"/>
                                  </a:cubicBezTo>
                                  <a:cubicBezTo>
                                    <a:pt x="79" y="45"/>
                                    <a:pt x="79" y="45"/>
                                    <a:pt x="79" y="44"/>
                                  </a:cubicBezTo>
                                  <a:cubicBezTo>
                                    <a:pt x="79" y="42"/>
                                    <a:pt x="77" y="39"/>
                                    <a:pt x="74" y="39"/>
                                  </a:cubicBezTo>
                                  <a:close/>
                                  <a:moveTo>
                                    <a:pt x="50" y="60"/>
                                  </a:moveTo>
                                  <a:cubicBezTo>
                                    <a:pt x="57" y="55"/>
                                    <a:pt x="65" y="52"/>
                                    <a:pt x="74" y="52"/>
                                  </a:cubicBezTo>
                                  <a:cubicBezTo>
                                    <a:pt x="83" y="52"/>
                                    <a:pt x="92" y="55"/>
                                    <a:pt x="99" y="60"/>
                                  </a:cubicBezTo>
                                  <a:cubicBezTo>
                                    <a:pt x="100" y="58"/>
                                    <a:pt x="102" y="57"/>
                                    <a:pt x="103" y="56"/>
                                  </a:cubicBezTo>
                                  <a:cubicBezTo>
                                    <a:pt x="95" y="50"/>
                                    <a:pt x="85" y="46"/>
                                    <a:pt x="74" y="46"/>
                                  </a:cubicBezTo>
                                  <a:cubicBezTo>
                                    <a:pt x="63" y="46"/>
                                    <a:pt x="53" y="50"/>
                                    <a:pt x="45" y="56"/>
                                  </a:cubicBezTo>
                                  <a:cubicBezTo>
                                    <a:pt x="46" y="57"/>
                                    <a:pt x="48" y="58"/>
                                    <a:pt x="50" y="60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0" y="62"/>
                                    <a:pt x="67" y="60"/>
                                    <a:pt x="74" y="60"/>
                                  </a:cubicBezTo>
                                  <a:cubicBezTo>
                                    <a:pt x="81" y="60"/>
                                    <a:pt x="88" y="62"/>
                                    <a:pt x="94" y="66"/>
                                  </a:cubicBezTo>
                                  <a:cubicBezTo>
                                    <a:pt x="95" y="64"/>
                                    <a:pt x="96" y="62"/>
                                    <a:pt x="97" y="61"/>
                                  </a:cubicBezTo>
                                  <a:cubicBezTo>
                                    <a:pt x="91" y="56"/>
                                    <a:pt x="83" y="54"/>
                                    <a:pt x="74" y="54"/>
                                  </a:cubicBezTo>
                                  <a:cubicBezTo>
                                    <a:pt x="65" y="54"/>
                                    <a:pt x="57" y="57"/>
                                    <a:pt x="51" y="61"/>
                                  </a:cubicBezTo>
                                  <a:cubicBezTo>
                                    <a:pt x="52" y="63"/>
                                    <a:pt x="53" y="64"/>
                                    <a:pt x="55" y="66"/>
                                  </a:cubicBezTo>
                                  <a:close/>
                                  <a:moveTo>
                                    <a:pt x="58" y="72"/>
                                  </a:moveTo>
                                  <a:cubicBezTo>
                                    <a:pt x="63" y="69"/>
                                    <a:pt x="68" y="67"/>
                                    <a:pt x="74" y="67"/>
                                  </a:cubicBezTo>
                                  <a:cubicBezTo>
                                    <a:pt x="80" y="67"/>
                                    <a:pt x="85" y="69"/>
                                    <a:pt x="90" y="72"/>
                                  </a:cubicBezTo>
                                  <a:cubicBezTo>
                                    <a:pt x="91" y="70"/>
                                    <a:pt x="92" y="68"/>
                                    <a:pt x="93" y="67"/>
                                  </a:cubicBezTo>
                                  <a:cubicBezTo>
                                    <a:pt x="87" y="64"/>
                                    <a:pt x="81" y="62"/>
                                    <a:pt x="74" y="62"/>
                                  </a:cubicBezTo>
                                  <a:cubicBezTo>
                                    <a:pt x="67" y="62"/>
                                    <a:pt x="61" y="64"/>
                                    <a:pt x="55" y="67"/>
                                  </a:cubicBezTo>
                                  <a:cubicBezTo>
                                    <a:pt x="56" y="69"/>
                                    <a:pt x="57" y="70"/>
                                    <a:pt x="58" y="72"/>
                                  </a:cubicBezTo>
                                  <a:close/>
                                  <a:moveTo>
                                    <a:pt x="61" y="79"/>
                                  </a:moveTo>
                                  <a:cubicBezTo>
                                    <a:pt x="65" y="76"/>
                                    <a:pt x="69" y="75"/>
                                    <a:pt x="74" y="75"/>
                                  </a:cubicBezTo>
                                  <a:cubicBezTo>
                                    <a:pt x="79" y="75"/>
                                    <a:pt x="83" y="76"/>
                                    <a:pt x="87" y="79"/>
                                  </a:cubicBezTo>
                                  <a:cubicBezTo>
                                    <a:pt x="87" y="77"/>
                                    <a:pt x="88" y="75"/>
                                    <a:pt x="89" y="73"/>
                                  </a:cubicBezTo>
                                  <a:cubicBezTo>
                                    <a:pt x="85" y="70"/>
                                    <a:pt x="80" y="69"/>
                                    <a:pt x="74" y="69"/>
                                  </a:cubicBezTo>
                                  <a:cubicBezTo>
                                    <a:pt x="69" y="69"/>
                                    <a:pt x="63" y="70"/>
                                    <a:pt x="59" y="73"/>
                                  </a:cubicBezTo>
                                  <a:cubicBezTo>
                                    <a:pt x="60" y="75"/>
                                    <a:pt x="61" y="77"/>
                                    <a:pt x="61" y="79"/>
                                  </a:cubicBezTo>
                                  <a:close/>
                                  <a:moveTo>
                                    <a:pt x="63" y="87"/>
                                  </a:moveTo>
                                  <a:cubicBezTo>
                                    <a:pt x="66" y="84"/>
                                    <a:pt x="70" y="82"/>
                                    <a:pt x="74" y="82"/>
                                  </a:cubicBezTo>
                                  <a:cubicBezTo>
                                    <a:pt x="78" y="82"/>
                                    <a:pt x="82" y="84"/>
                                    <a:pt x="85" y="87"/>
                                  </a:cubicBezTo>
                                  <a:cubicBezTo>
                                    <a:pt x="85" y="85"/>
                                    <a:pt x="85" y="83"/>
                                    <a:pt x="86" y="80"/>
                                  </a:cubicBezTo>
                                  <a:cubicBezTo>
                                    <a:pt x="83" y="78"/>
                                    <a:pt x="79" y="76"/>
                                    <a:pt x="74" y="76"/>
                                  </a:cubicBezTo>
                                  <a:cubicBezTo>
                                    <a:pt x="69" y="76"/>
                                    <a:pt x="65" y="78"/>
                                    <a:pt x="62" y="81"/>
                                  </a:cubicBezTo>
                                  <a:cubicBezTo>
                                    <a:pt x="63" y="83"/>
                                    <a:pt x="63" y="85"/>
                                    <a:pt x="63" y="87"/>
                                  </a:cubicBezTo>
                                  <a:close/>
                                  <a:moveTo>
                                    <a:pt x="84" y="96"/>
                                  </a:moveTo>
                                  <a:cubicBezTo>
                                    <a:pt x="84" y="94"/>
                                    <a:pt x="84" y="91"/>
                                    <a:pt x="84" y="89"/>
                                  </a:cubicBezTo>
                                  <a:cubicBezTo>
                                    <a:pt x="82" y="86"/>
                                    <a:pt x="78" y="84"/>
                                    <a:pt x="74" y="84"/>
                                  </a:cubicBezTo>
                                  <a:cubicBezTo>
                                    <a:pt x="70" y="84"/>
                                    <a:pt x="66" y="86"/>
                                    <a:pt x="64" y="90"/>
                                  </a:cubicBezTo>
                                  <a:cubicBezTo>
                                    <a:pt x="64" y="92"/>
                                    <a:pt x="64" y="94"/>
                                    <a:pt x="64" y="96"/>
                                  </a:cubicBezTo>
                                  <a:cubicBezTo>
                                    <a:pt x="64" y="96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6" y="97"/>
                                    <a:pt x="68" y="96"/>
                                  </a:cubicBezTo>
                                  <a:cubicBezTo>
                                    <a:pt x="68" y="96"/>
                                    <a:pt x="67" y="96"/>
                                    <a:pt x="67" y="96"/>
                                  </a:cubicBezTo>
                                  <a:cubicBezTo>
                                    <a:pt x="67" y="92"/>
                                    <a:pt x="70" y="89"/>
                                    <a:pt x="74" y="89"/>
                                  </a:cubicBezTo>
                                  <a:cubicBezTo>
                                    <a:pt x="78" y="89"/>
                                    <a:pt x="81" y="92"/>
                                    <a:pt x="81" y="96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2" y="97"/>
                                    <a:pt x="83" y="97"/>
                                    <a:pt x="84" y="97"/>
                                  </a:cubicBezTo>
                                  <a:cubicBezTo>
                                    <a:pt x="84" y="97"/>
                                    <a:pt x="84" y="96"/>
                                    <a:pt x="84" y="96"/>
                                  </a:cubicBezTo>
                                  <a:close/>
                                  <a:moveTo>
                                    <a:pt x="74" y="91"/>
                                  </a:moveTo>
                                  <a:cubicBezTo>
                                    <a:pt x="71" y="91"/>
                                    <a:pt x="69" y="93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71" y="96"/>
                                    <a:pt x="72" y="96"/>
                                    <a:pt x="74" y="96"/>
                                  </a:cubicBezTo>
                                  <a:cubicBezTo>
                                    <a:pt x="76" y="96"/>
                                    <a:pt x="78" y="96"/>
                                    <a:pt x="79" y="96"/>
                                  </a:cubicBezTo>
                                  <a:cubicBezTo>
                                    <a:pt x="79" y="96"/>
                                    <a:pt x="79" y="96"/>
                                    <a:pt x="79" y="96"/>
                                  </a:cubicBezTo>
                                  <a:cubicBezTo>
                                    <a:pt x="79" y="93"/>
                                    <a:pt x="77" y="91"/>
                                    <a:pt x="74" y="91"/>
                                  </a:cubicBezTo>
                                  <a:close/>
                                  <a:moveTo>
                                    <a:pt x="50" y="111"/>
                                  </a:moveTo>
                                  <a:cubicBezTo>
                                    <a:pt x="57" y="106"/>
                                    <a:pt x="65" y="104"/>
                                    <a:pt x="74" y="104"/>
                                  </a:cubicBezTo>
                                  <a:cubicBezTo>
                                    <a:pt x="83" y="104"/>
                                    <a:pt x="92" y="106"/>
                                    <a:pt x="99" y="111"/>
                                  </a:cubicBezTo>
                                  <a:cubicBezTo>
                                    <a:pt x="100" y="110"/>
                                    <a:pt x="102" y="108"/>
                                    <a:pt x="103" y="107"/>
                                  </a:cubicBezTo>
                                  <a:cubicBezTo>
                                    <a:pt x="95" y="101"/>
                                    <a:pt x="85" y="98"/>
                                    <a:pt x="74" y="98"/>
                                  </a:cubicBezTo>
                                  <a:cubicBezTo>
                                    <a:pt x="63" y="98"/>
                                    <a:pt x="53" y="101"/>
                                    <a:pt x="45" y="107"/>
                                  </a:cubicBezTo>
                                  <a:cubicBezTo>
                                    <a:pt x="46" y="108"/>
                                    <a:pt x="48" y="110"/>
                                    <a:pt x="50" y="111"/>
                                  </a:cubicBezTo>
                                  <a:close/>
                                  <a:moveTo>
                                    <a:pt x="55" y="117"/>
                                  </a:moveTo>
                                  <a:cubicBezTo>
                                    <a:pt x="60" y="114"/>
                                    <a:pt x="67" y="111"/>
                                    <a:pt x="74" y="111"/>
                                  </a:cubicBezTo>
                                  <a:cubicBezTo>
                                    <a:pt x="81" y="111"/>
                                    <a:pt x="88" y="113"/>
                                    <a:pt x="94" y="117"/>
                                  </a:cubicBezTo>
                                  <a:cubicBezTo>
                                    <a:pt x="95" y="115"/>
                                    <a:pt x="96" y="114"/>
                                    <a:pt x="97" y="112"/>
                                  </a:cubicBezTo>
                                  <a:cubicBezTo>
                                    <a:pt x="91" y="108"/>
                                    <a:pt x="83" y="105"/>
                                    <a:pt x="74" y="105"/>
                                  </a:cubicBezTo>
                                  <a:cubicBezTo>
                                    <a:pt x="65" y="105"/>
                                    <a:pt x="57" y="108"/>
                                    <a:pt x="51" y="112"/>
                                  </a:cubicBezTo>
                                  <a:cubicBezTo>
                                    <a:pt x="52" y="114"/>
                                    <a:pt x="53" y="116"/>
                                    <a:pt x="55" y="117"/>
                                  </a:cubicBezTo>
                                  <a:close/>
                                  <a:moveTo>
                                    <a:pt x="58" y="123"/>
                                  </a:moveTo>
                                  <a:cubicBezTo>
                                    <a:pt x="63" y="120"/>
                                    <a:pt x="68" y="118"/>
                                    <a:pt x="74" y="118"/>
                                  </a:cubicBezTo>
                                  <a:cubicBezTo>
                                    <a:pt x="80" y="118"/>
                                    <a:pt x="85" y="120"/>
                                    <a:pt x="90" y="123"/>
                                  </a:cubicBezTo>
                                  <a:cubicBezTo>
                                    <a:pt x="91" y="121"/>
                                    <a:pt x="92" y="120"/>
                                    <a:pt x="93" y="118"/>
                                  </a:cubicBezTo>
                                  <a:cubicBezTo>
                                    <a:pt x="87" y="115"/>
                                    <a:pt x="81" y="113"/>
                                    <a:pt x="74" y="113"/>
                                  </a:cubicBezTo>
                                  <a:cubicBezTo>
                                    <a:pt x="67" y="113"/>
                                    <a:pt x="61" y="115"/>
                                    <a:pt x="55" y="119"/>
                                  </a:cubicBezTo>
                                  <a:cubicBezTo>
                                    <a:pt x="56" y="120"/>
                                    <a:pt x="57" y="122"/>
                                    <a:pt x="58" y="123"/>
                                  </a:cubicBezTo>
                                  <a:close/>
                                  <a:moveTo>
                                    <a:pt x="61" y="130"/>
                                  </a:moveTo>
                                  <a:cubicBezTo>
                                    <a:pt x="65" y="128"/>
                                    <a:pt x="69" y="126"/>
                                    <a:pt x="74" y="126"/>
                                  </a:cubicBezTo>
                                  <a:cubicBezTo>
                                    <a:pt x="79" y="126"/>
                                    <a:pt x="83" y="128"/>
                                    <a:pt x="87" y="130"/>
                                  </a:cubicBezTo>
                                  <a:cubicBezTo>
                                    <a:pt x="87" y="128"/>
                                    <a:pt x="88" y="126"/>
                                    <a:pt x="89" y="124"/>
                                  </a:cubicBezTo>
                                  <a:cubicBezTo>
                                    <a:pt x="85" y="122"/>
                                    <a:pt x="80" y="120"/>
                                    <a:pt x="74" y="120"/>
                                  </a:cubicBezTo>
                                  <a:cubicBezTo>
                                    <a:pt x="69" y="120"/>
                                    <a:pt x="63" y="122"/>
                                    <a:pt x="59" y="125"/>
                                  </a:cubicBezTo>
                                  <a:cubicBezTo>
                                    <a:pt x="60" y="126"/>
                                    <a:pt x="61" y="128"/>
                                    <a:pt x="61" y="130"/>
                                  </a:cubicBezTo>
                                  <a:close/>
                                  <a:moveTo>
                                    <a:pt x="63" y="139"/>
                                  </a:moveTo>
                                  <a:cubicBezTo>
                                    <a:pt x="66" y="136"/>
                                    <a:pt x="70" y="134"/>
                                    <a:pt x="74" y="134"/>
                                  </a:cubicBezTo>
                                  <a:cubicBezTo>
                                    <a:pt x="78" y="134"/>
                                    <a:pt x="82" y="136"/>
                                    <a:pt x="85" y="139"/>
                                  </a:cubicBezTo>
                                  <a:cubicBezTo>
                                    <a:pt x="85" y="136"/>
                                    <a:pt x="85" y="134"/>
                                    <a:pt x="86" y="132"/>
                                  </a:cubicBezTo>
                                  <a:cubicBezTo>
                                    <a:pt x="83" y="129"/>
                                    <a:pt x="79" y="128"/>
                                    <a:pt x="74" y="128"/>
                                  </a:cubicBezTo>
                                  <a:cubicBezTo>
                                    <a:pt x="69" y="128"/>
                                    <a:pt x="65" y="129"/>
                                    <a:pt x="62" y="132"/>
                                  </a:cubicBezTo>
                                  <a:cubicBezTo>
                                    <a:pt x="63" y="134"/>
                                    <a:pt x="63" y="136"/>
                                    <a:pt x="63" y="139"/>
                                  </a:cubicBezTo>
                                  <a:close/>
                                  <a:moveTo>
                                    <a:pt x="84" y="147"/>
                                  </a:moveTo>
                                  <a:cubicBezTo>
                                    <a:pt x="84" y="145"/>
                                    <a:pt x="84" y="143"/>
                                    <a:pt x="84" y="141"/>
                                  </a:cubicBezTo>
                                  <a:cubicBezTo>
                                    <a:pt x="82" y="137"/>
                                    <a:pt x="78" y="135"/>
                                    <a:pt x="74" y="135"/>
                                  </a:cubicBezTo>
                                  <a:cubicBezTo>
                                    <a:pt x="70" y="135"/>
                                    <a:pt x="66" y="138"/>
                                    <a:pt x="64" y="141"/>
                                  </a:cubicBezTo>
                                  <a:cubicBezTo>
                                    <a:pt x="64" y="143"/>
                                    <a:pt x="64" y="145"/>
                                    <a:pt x="64" y="147"/>
                                  </a:cubicBezTo>
                                  <a:cubicBezTo>
                                    <a:pt x="64" y="148"/>
                                    <a:pt x="64" y="148"/>
                                    <a:pt x="64" y="148"/>
                                  </a:cubicBezTo>
                                  <a:cubicBezTo>
                                    <a:pt x="65" y="148"/>
                                    <a:pt x="66" y="148"/>
                                    <a:pt x="68" y="148"/>
                                  </a:cubicBezTo>
                                  <a:cubicBezTo>
                                    <a:pt x="68" y="148"/>
                                    <a:pt x="67" y="147"/>
                                    <a:pt x="67" y="147"/>
                                  </a:cubicBezTo>
                                  <a:cubicBezTo>
                                    <a:pt x="67" y="143"/>
                                    <a:pt x="70" y="140"/>
                                    <a:pt x="74" y="140"/>
                                  </a:cubicBezTo>
                                  <a:cubicBezTo>
                                    <a:pt x="78" y="140"/>
                                    <a:pt x="81" y="143"/>
                                    <a:pt x="81" y="147"/>
                                  </a:cubicBezTo>
                                  <a:cubicBezTo>
                                    <a:pt x="81" y="147"/>
                                    <a:pt x="81" y="148"/>
                                    <a:pt x="81" y="148"/>
                                  </a:cubicBezTo>
                                  <a:cubicBezTo>
                                    <a:pt x="82" y="148"/>
                                    <a:pt x="83" y="148"/>
                                    <a:pt x="84" y="148"/>
                                  </a:cubicBezTo>
                                  <a:cubicBezTo>
                                    <a:pt x="84" y="148"/>
                                    <a:pt x="84" y="148"/>
                                    <a:pt x="84" y="147"/>
                                  </a:cubicBezTo>
                                  <a:close/>
                                  <a:moveTo>
                                    <a:pt x="74" y="142"/>
                                  </a:moveTo>
                                  <a:cubicBezTo>
                                    <a:pt x="71" y="142"/>
                                    <a:pt x="69" y="144"/>
                                    <a:pt x="69" y="147"/>
                                  </a:cubicBezTo>
                                  <a:cubicBezTo>
                                    <a:pt x="69" y="147"/>
                                    <a:pt x="69" y="147"/>
                                    <a:pt x="69" y="148"/>
                                  </a:cubicBezTo>
                                  <a:cubicBezTo>
                                    <a:pt x="71" y="147"/>
                                    <a:pt x="72" y="147"/>
                                    <a:pt x="74" y="147"/>
                                  </a:cubicBezTo>
                                  <a:cubicBezTo>
                                    <a:pt x="76" y="147"/>
                                    <a:pt x="78" y="147"/>
                                    <a:pt x="79" y="148"/>
                                  </a:cubicBezTo>
                                  <a:cubicBezTo>
                                    <a:pt x="79" y="147"/>
                                    <a:pt x="79" y="147"/>
                                    <a:pt x="79" y="147"/>
                                  </a:cubicBezTo>
                                  <a:cubicBezTo>
                                    <a:pt x="79" y="144"/>
                                    <a:pt x="77" y="142"/>
                                    <a:pt x="74" y="142"/>
                                  </a:cubicBezTo>
                                  <a:close/>
                                  <a:moveTo>
                                    <a:pt x="50" y="163"/>
                                  </a:moveTo>
                                  <a:cubicBezTo>
                                    <a:pt x="57" y="158"/>
                                    <a:pt x="65" y="155"/>
                                    <a:pt x="74" y="155"/>
                                  </a:cubicBezTo>
                                  <a:cubicBezTo>
                                    <a:pt x="83" y="155"/>
                                    <a:pt x="92" y="158"/>
                                    <a:pt x="99" y="163"/>
                                  </a:cubicBezTo>
                                  <a:cubicBezTo>
                                    <a:pt x="100" y="161"/>
                                    <a:pt x="102" y="160"/>
                                    <a:pt x="103" y="158"/>
                                  </a:cubicBezTo>
                                  <a:cubicBezTo>
                                    <a:pt x="95" y="152"/>
                                    <a:pt x="85" y="149"/>
                                    <a:pt x="74" y="149"/>
                                  </a:cubicBezTo>
                                  <a:cubicBezTo>
                                    <a:pt x="63" y="149"/>
                                    <a:pt x="53" y="152"/>
                                    <a:pt x="45" y="158"/>
                                  </a:cubicBezTo>
                                  <a:cubicBezTo>
                                    <a:pt x="46" y="160"/>
                                    <a:pt x="48" y="161"/>
                                    <a:pt x="50" y="163"/>
                                  </a:cubicBezTo>
                                  <a:close/>
                                  <a:moveTo>
                                    <a:pt x="55" y="169"/>
                                  </a:moveTo>
                                  <a:cubicBezTo>
                                    <a:pt x="60" y="165"/>
                                    <a:pt x="67" y="163"/>
                                    <a:pt x="74" y="163"/>
                                  </a:cubicBezTo>
                                  <a:cubicBezTo>
                                    <a:pt x="81" y="163"/>
                                    <a:pt x="88" y="165"/>
                                    <a:pt x="94" y="168"/>
                                  </a:cubicBezTo>
                                  <a:cubicBezTo>
                                    <a:pt x="95" y="167"/>
                                    <a:pt x="96" y="165"/>
                                    <a:pt x="97" y="164"/>
                                  </a:cubicBezTo>
                                  <a:cubicBezTo>
                                    <a:pt x="91" y="159"/>
                                    <a:pt x="83" y="157"/>
                                    <a:pt x="74" y="157"/>
                                  </a:cubicBezTo>
                                  <a:cubicBezTo>
                                    <a:pt x="65" y="157"/>
                                    <a:pt x="57" y="159"/>
                                    <a:pt x="51" y="164"/>
                                  </a:cubicBezTo>
                                  <a:cubicBezTo>
                                    <a:pt x="52" y="165"/>
                                    <a:pt x="53" y="167"/>
                                    <a:pt x="55" y="169"/>
                                  </a:cubicBezTo>
                                  <a:close/>
                                  <a:moveTo>
                                    <a:pt x="58" y="175"/>
                                  </a:moveTo>
                                  <a:cubicBezTo>
                                    <a:pt x="63" y="172"/>
                                    <a:pt x="68" y="170"/>
                                    <a:pt x="74" y="170"/>
                                  </a:cubicBezTo>
                                  <a:cubicBezTo>
                                    <a:pt x="80" y="170"/>
                                    <a:pt x="85" y="171"/>
                                    <a:pt x="90" y="174"/>
                                  </a:cubicBezTo>
                                  <a:cubicBezTo>
                                    <a:pt x="91" y="173"/>
                                    <a:pt x="92" y="171"/>
                                    <a:pt x="93" y="170"/>
                                  </a:cubicBezTo>
                                  <a:cubicBezTo>
                                    <a:pt x="87" y="166"/>
                                    <a:pt x="81" y="164"/>
                                    <a:pt x="74" y="164"/>
                                  </a:cubicBezTo>
                                  <a:cubicBezTo>
                                    <a:pt x="67" y="164"/>
                                    <a:pt x="61" y="166"/>
                                    <a:pt x="55" y="170"/>
                                  </a:cubicBezTo>
                                  <a:cubicBezTo>
                                    <a:pt x="56" y="171"/>
                                    <a:pt x="57" y="173"/>
                                    <a:pt x="58" y="175"/>
                                  </a:cubicBezTo>
                                  <a:close/>
                                  <a:moveTo>
                                    <a:pt x="61" y="182"/>
                                  </a:moveTo>
                                  <a:cubicBezTo>
                                    <a:pt x="65" y="179"/>
                                    <a:pt x="69" y="177"/>
                                    <a:pt x="74" y="177"/>
                                  </a:cubicBezTo>
                                  <a:cubicBezTo>
                                    <a:pt x="79" y="177"/>
                                    <a:pt x="83" y="179"/>
                                    <a:pt x="87" y="182"/>
                                  </a:cubicBezTo>
                                  <a:cubicBezTo>
                                    <a:pt x="87" y="180"/>
                                    <a:pt x="88" y="178"/>
                                    <a:pt x="89" y="176"/>
                                  </a:cubicBezTo>
                                  <a:cubicBezTo>
                                    <a:pt x="85" y="173"/>
                                    <a:pt x="80" y="171"/>
                                    <a:pt x="74" y="171"/>
                                  </a:cubicBezTo>
                                  <a:cubicBezTo>
                                    <a:pt x="69" y="171"/>
                                    <a:pt x="63" y="173"/>
                                    <a:pt x="59" y="176"/>
                                  </a:cubicBezTo>
                                  <a:cubicBezTo>
                                    <a:pt x="60" y="178"/>
                                    <a:pt x="61" y="180"/>
                                    <a:pt x="61" y="182"/>
                                  </a:cubicBezTo>
                                  <a:close/>
                                  <a:moveTo>
                                    <a:pt x="63" y="190"/>
                                  </a:moveTo>
                                  <a:cubicBezTo>
                                    <a:pt x="66" y="187"/>
                                    <a:pt x="70" y="185"/>
                                    <a:pt x="74" y="185"/>
                                  </a:cubicBezTo>
                                  <a:cubicBezTo>
                                    <a:pt x="78" y="185"/>
                                    <a:pt x="82" y="187"/>
                                    <a:pt x="85" y="190"/>
                                  </a:cubicBezTo>
                                  <a:cubicBezTo>
                                    <a:pt x="85" y="188"/>
                                    <a:pt x="85" y="185"/>
                                    <a:pt x="86" y="183"/>
                                  </a:cubicBezTo>
                                  <a:cubicBezTo>
                                    <a:pt x="83" y="181"/>
                                    <a:pt x="79" y="179"/>
                                    <a:pt x="74" y="179"/>
                                  </a:cubicBezTo>
                                  <a:cubicBezTo>
                                    <a:pt x="69" y="179"/>
                                    <a:pt x="65" y="181"/>
                                    <a:pt x="62" y="183"/>
                                  </a:cubicBezTo>
                                  <a:cubicBezTo>
                                    <a:pt x="63" y="186"/>
                                    <a:pt x="63" y="188"/>
                                    <a:pt x="63" y="190"/>
                                  </a:cubicBezTo>
                                  <a:close/>
                                  <a:moveTo>
                                    <a:pt x="84" y="199"/>
                                  </a:moveTo>
                                  <a:cubicBezTo>
                                    <a:pt x="84" y="196"/>
                                    <a:pt x="84" y="194"/>
                                    <a:pt x="84" y="192"/>
                                  </a:cubicBezTo>
                                  <a:cubicBezTo>
                                    <a:pt x="82" y="189"/>
                                    <a:pt x="78" y="187"/>
                                    <a:pt x="74" y="187"/>
                                  </a:cubicBezTo>
                                  <a:cubicBezTo>
                                    <a:pt x="70" y="187"/>
                                    <a:pt x="66" y="189"/>
                                    <a:pt x="64" y="193"/>
                                  </a:cubicBezTo>
                                  <a:cubicBezTo>
                                    <a:pt x="64" y="195"/>
                                    <a:pt x="64" y="196"/>
                                    <a:pt x="64" y="199"/>
                                  </a:cubicBezTo>
                                  <a:cubicBezTo>
                                    <a:pt x="64" y="199"/>
                                    <a:pt x="64" y="199"/>
                                    <a:pt x="64" y="200"/>
                                  </a:cubicBezTo>
                                  <a:cubicBezTo>
                                    <a:pt x="65" y="199"/>
                                    <a:pt x="66" y="199"/>
                                    <a:pt x="68" y="199"/>
                                  </a:cubicBezTo>
                                  <a:cubicBezTo>
                                    <a:pt x="68" y="199"/>
                                    <a:pt x="67" y="199"/>
                                    <a:pt x="67" y="199"/>
                                  </a:cubicBezTo>
                                  <a:cubicBezTo>
                                    <a:pt x="67" y="195"/>
                                    <a:pt x="70" y="192"/>
                                    <a:pt x="74" y="192"/>
                                  </a:cubicBezTo>
                                  <a:cubicBezTo>
                                    <a:pt x="78" y="192"/>
                                    <a:pt x="81" y="195"/>
                                    <a:pt x="81" y="199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82" y="199"/>
                                    <a:pt x="83" y="199"/>
                                    <a:pt x="84" y="200"/>
                                  </a:cubicBezTo>
                                  <a:cubicBezTo>
                                    <a:pt x="84" y="199"/>
                                    <a:pt x="84" y="199"/>
                                    <a:pt x="84" y="199"/>
                                  </a:cubicBezTo>
                                  <a:close/>
                                  <a:moveTo>
                                    <a:pt x="74" y="193"/>
                                  </a:moveTo>
                                  <a:cubicBezTo>
                                    <a:pt x="71" y="193"/>
                                    <a:pt x="69" y="196"/>
                                    <a:pt x="69" y="199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71" y="199"/>
                                    <a:pt x="72" y="199"/>
                                    <a:pt x="74" y="199"/>
                                  </a:cubicBezTo>
                                  <a:cubicBezTo>
                                    <a:pt x="76" y="199"/>
                                    <a:pt x="78" y="199"/>
                                    <a:pt x="79" y="199"/>
                                  </a:cubicBezTo>
                                  <a:cubicBezTo>
                                    <a:pt x="79" y="199"/>
                                    <a:pt x="79" y="199"/>
                                    <a:pt x="79" y="199"/>
                                  </a:cubicBezTo>
                                  <a:cubicBezTo>
                                    <a:pt x="79" y="196"/>
                                    <a:pt x="77" y="193"/>
                                    <a:pt x="74" y="193"/>
                                  </a:cubicBezTo>
                                  <a:close/>
                                  <a:moveTo>
                                    <a:pt x="50" y="214"/>
                                  </a:moveTo>
                                  <a:cubicBezTo>
                                    <a:pt x="57" y="209"/>
                                    <a:pt x="65" y="206"/>
                                    <a:pt x="74" y="206"/>
                                  </a:cubicBezTo>
                                  <a:cubicBezTo>
                                    <a:pt x="83" y="206"/>
                                    <a:pt x="92" y="209"/>
                                    <a:pt x="99" y="214"/>
                                  </a:cubicBezTo>
                                  <a:cubicBezTo>
                                    <a:pt x="100" y="212"/>
                                    <a:pt x="102" y="211"/>
                                    <a:pt x="103" y="210"/>
                                  </a:cubicBezTo>
                                  <a:cubicBezTo>
                                    <a:pt x="95" y="204"/>
                                    <a:pt x="85" y="200"/>
                                    <a:pt x="74" y="200"/>
                                  </a:cubicBezTo>
                                  <a:cubicBezTo>
                                    <a:pt x="63" y="200"/>
                                    <a:pt x="53" y="204"/>
                                    <a:pt x="45" y="210"/>
                                  </a:cubicBezTo>
                                  <a:cubicBezTo>
                                    <a:pt x="46" y="211"/>
                                    <a:pt x="48" y="213"/>
                                    <a:pt x="50" y="214"/>
                                  </a:cubicBezTo>
                                  <a:close/>
                                  <a:moveTo>
                                    <a:pt x="55" y="220"/>
                                  </a:moveTo>
                                  <a:cubicBezTo>
                                    <a:pt x="60" y="216"/>
                                    <a:pt x="67" y="214"/>
                                    <a:pt x="74" y="214"/>
                                  </a:cubicBezTo>
                                  <a:cubicBezTo>
                                    <a:pt x="81" y="214"/>
                                    <a:pt x="88" y="216"/>
                                    <a:pt x="94" y="220"/>
                                  </a:cubicBezTo>
                                  <a:cubicBezTo>
                                    <a:pt x="95" y="218"/>
                                    <a:pt x="96" y="217"/>
                                    <a:pt x="97" y="215"/>
                                  </a:cubicBezTo>
                                  <a:cubicBezTo>
                                    <a:pt x="91" y="211"/>
                                    <a:pt x="83" y="208"/>
                                    <a:pt x="74" y="208"/>
                                  </a:cubicBezTo>
                                  <a:cubicBezTo>
                                    <a:pt x="65" y="208"/>
                                    <a:pt x="57" y="211"/>
                                    <a:pt x="51" y="215"/>
                                  </a:cubicBezTo>
                                  <a:cubicBezTo>
                                    <a:pt x="52" y="217"/>
                                    <a:pt x="53" y="218"/>
                                    <a:pt x="55" y="220"/>
                                  </a:cubicBezTo>
                                  <a:close/>
                                  <a:moveTo>
                                    <a:pt x="58" y="226"/>
                                  </a:moveTo>
                                  <a:cubicBezTo>
                                    <a:pt x="63" y="223"/>
                                    <a:pt x="68" y="221"/>
                                    <a:pt x="74" y="221"/>
                                  </a:cubicBezTo>
                                  <a:cubicBezTo>
                                    <a:pt x="80" y="221"/>
                                    <a:pt x="85" y="223"/>
                                    <a:pt x="90" y="226"/>
                                  </a:cubicBezTo>
                                  <a:cubicBezTo>
                                    <a:pt x="91" y="224"/>
                                    <a:pt x="92" y="223"/>
                                    <a:pt x="93" y="221"/>
                                  </a:cubicBezTo>
                                  <a:cubicBezTo>
                                    <a:pt x="87" y="218"/>
                                    <a:pt x="81" y="216"/>
                                    <a:pt x="74" y="216"/>
                                  </a:cubicBezTo>
                                  <a:cubicBezTo>
                                    <a:pt x="67" y="216"/>
                                    <a:pt x="61" y="218"/>
                                    <a:pt x="55" y="221"/>
                                  </a:cubicBezTo>
                                  <a:cubicBezTo>
                                    <a:pt x="56" y="223"/>
                                    <a:pt x="57" y="224"/>
                                    <a:pt x="58" y="226"/>
                                  </a:cubicBezTo>
                                  <a:close/>
                                  <a:moveTo>
                                    <a:pt x="61" y="233"/>
                                  </a:moveTo>
                                  <a:cubicBezTo>
                                    <a:pt x="65" y="230"/>
                                    <a:pt x="69" y="229"/>
                                    <a:pt x="74" y="229"/>
                                  </a:cubicBezTo>
                                  <a:cubicBezTo>
                                    <a:pt x="79" y="229"/>
                                    <a:pt x="83" y="230"/>
                                    <a:pt x="87" y="233"/>
                                  </a:cubicBezTo>
                                  <a:cubicBezTo>
                                    <a:pt x="87" y="231"/>
                                    <a:pt x="88" y="229"/>
                                    <a:pt x="89" y="227"/>
                                  </a:cubicBezTo>
                                  <a:cubicBezTo>
                                    <a:pt x="85" y="224"/>
                                    <a:pt x="80" y="223"/>
                                    <a:pt x="74" y="223"/>
                                  </a:cubicBezTo>
                                  <a:cubicBezTo>
                                    <a:pt x="69" y="223"/>
                                    <a:pt x="63" y="224"/>
                                    <a:pt x="59" y="227"/>
                                  </a:cubicBezTo>
                                  <a:cubicBezTo>
                                    <a:pt x="60" y="229"/>
                                    <a:pt x="61" y="231"/>
                                    <a:pt x="61" y="233"/>
                                  </a:cubicBezTo>
                                  <a:close/>
                                  <a:moveTo>
                                    <a:pt x="63" y="242"/>
                                  </a:moveTo>
                                  <a:cubicBezTo>
                                    <a:pt x="66" y="238"/>
                                    <a:pt x="70" y="236"/>
                                    <a:pt x="74" y="236"/>
                                  </a:cubicBezTo>
                                  <a:cubicBezTo>
                                    <a:pt x="78" y="236"/>
                                    <a:pt x="82" y="238"/>
                                    <a:pt x="85" y="241"/>
                                  </a:cubicBezTo>
                                  <a:cubicBezTo>
                                    <a:pt x="85" y="239"/>
                                    <a:pt x="85" y="237"/>
                                    <a:pt x="86" y="235"/>
                                  </a:cubicBezTo>
                                  <a:cubicBezTo>
                                    <a:pt x="83" y="232"/>
                                    <a:pt x="79" y="230"/>
                                    <a:pt x="74" y="230"/>
                                  </a:cubicBezTo>
                                  <a:cubicBezTo>
                                    <a:pt x="69" y="230"/>
                                    <a:pt x="65" y="232"/>
                                    <a:pt x="62" y="235"/>
                                  </a:cubicBezTo>
                                  <a:cubicBezTo>
                                    <a:pt x="63" y="237"/>
                                    <a:pt x="63" y="239"/>
                                    <a:pt x="63" y="242"/>
                                  </a:cubicBezTo>
                                  <a:close/>
                                  <a:moveTo>
                                    <a:pt x="84" y="250"/>
                                  </a:moveTo>
                                  <a:cubicBezTo>
                                    <a:pt x="84" y="248"/>
                                    <a:pt x="84" y="246"/>
                                    <a:pt x="84" y="244"/>
                                  </a:cubicBezTo>
                                  <a:cubicBezTo>
                                    <a:pt x="82" y="240"/>
                                    <a:pt x="78" y="238"/>
                                    <a:pt x="74" y="238"/>
                                  </a:cubicBezTo>
                                  <a:cubicBezTo>
                                    <a:pt x="70" y="238"/>
                                    <a:pt x="66" y="240"/>
                                    <a:pt x="64" y="244"/>
                                  </a:cubicBezTo>
                                  <a:cubicBezTo>
                                    <a:pt x="64" y="246"/>
                                    <a:pt x="64" y="248"/>
                                    <a:pt x="64" y="250"/>
                                  </a:cubicBezTo>
                                  <a:cubicBezTo>
                                    <a:pt x="64" y="250"/>
                                    <a:pt x="64" y="251"/>
                                    <a:pt x="64" y="251"/>
                                  </a:cubicBezTo>
                                  <a:cubicBezTo>
                                    <a:pt x="65" y="251"/>
                                    <a:pt x="66" y="251"/>
                                    <a:pt x="68" y="251"/>
                                  </a:cubicBezTo>
                                  <a:cubicBezTo>
                                    <a:pt x="68" y="250"/>
                                    <a:pt x="67" y="250"/>
                                    <a:pt x="67" y="250"/>
                                  </a:cubicBezTo>
                                  <a:cubicBezTo>
                                    <a:pt x="67" y="246"/>
                                    <a:pt x="70" y="243"/>
                                    <a:pt x="74" y="243"/>
                                  </a:cubicBezTo>
                                  <a:cubicBezTo>
                                    <a:pt x="78" y="243"/>
                                    <a:pt x="81" y="246"/>
                                    <a:pt x="81" y="250"/>
                                  </a:cubicBezTo>
                                  <a:cubicBezTo>
                                    <a:pt x="81" y="250"/>
                                    <a:pt x="81" y="250"/>
                                    <a:pt x="81" y="251"/>
                                  </a:cubicBezTo>
                                  <a:cubicBezTo>
                                    <a:pt x="82" y="251"/>
                                    <a:pt x="83" y="251"/>
                                    <a:pt x="84" y="251"/>
                                  </a:cubicBezTo>
                                  <a:cubicBezTo>
                                    <a:pt x="84" y="251"/>
                                    <a:pt x="84" y="250"/>
                                    <a:pt x="84" y="250"/>
                                  </a:cubicBezTo>
                                  <a:close/>
                                  <a:moveTo>
                                    <a:pt x="74" y="245"/>
                                  </a:moveTo>
                                  <a:cubicBezTo>
                                    <a:pt x="71" y="245"/>
                                    <a:pt x="69" y="247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0"/>
                                  </a:cubicBezTo>
                                  <a:cubicBezTo>
                                    <a:pt x="71" y="250"/>
                                    <a:pt x="72" y="250"/>
                                    <a:pt x="74" y="250"/>
                                  </a:cubicBezTo>
                                  <a:cubicBezTo>
                                    <a:pt x="76" y="250"/>
                                    <a:pt x="78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50"/>
                                    <a:pt x="79" y="250"/>
                                  </a:cubicBezTo>
                                  <a:cubicBezTo>
                                    <a:pt x="79" y="247"/>
                                    <a:pt x="77" y="245"/>
                                    <a:pt x="74" y="245"/>
                                  </a:cubicBezTo>
                                  <a:close/>
                                  <a:moveTo>
                                    <a:pt x="50" y="265"/>
                                  </a:moveTo>
                                  <a:cubicBezTo>
                                    <a:pt x="57" y="261"/>
                                    <a:pt x="65" y="258"/>
                                    <a:pt x="74" y="258"/>
                                  </a:cubicBezTo>
                                  <a:cubicBezTo>
                                    <a:pt x="83" y="258"/>
                                    <a:pt x="92" y="261"/>
                                    <a:pt x="99" y="265"/>
                                  </a:cubicBezTo>
                                  <a:cubicBezTo>
                                    <a:pt x="100" y="264"/>
                                    <a:pt x="102" y="262"/>
                                    <a:pt x="103" y="261"/>
                                  </a:cubicBezTo>
                                  <a:cubicBezTo>
                                    <a:pt x="95" y="255"/>
                                    <a:pt x="85" y="252"/>
                                    <a:pt x="74" y="252"/>
                                  </a:cubicBezTo>
                                  <a:cubicBezTo>
                                    <a:pt x="63" y="252"/>
                                    <a:pt x="53" y="255"/>
                                    <a:pt x="45" y="261"/>
                                  </a:cubicBezTo>
                                  <a:cubicBezTo>
                                    <a:pt x="46" y="263"/>
                                    <a:pt x="48" y="264"/>
                                    <a:pt x="50" y="265"/>
                                  </a:cubicBezTo>
                                  <a:close/>
                                  <a:moveTo>
                                    <a:pt x="55" y="271"/>
                                  </a:moveTo>
                                  <a:cubicBezTo>
                                    <a:pt x="60" y="268"/>
                                    <a:pt x="67" y="265"/>
                                    <a:pt x="74" y="265"/>
                                  </a:cubicBezTo>
                                  <a:cubicBezTo>
                                    <a:pt x="81" y="265"/>
                                    <a:pt x="88" y="268"/>
                                    <a:pt x="94" y="271"/>
                                  </a:cubicBezTo>
                                  <a:cubicBezTo>
                                    <a:pt x="95" y="270"/>
                                    <a:pt x="96" y="268"/>
                                    <a:pt x="97" y="266"/>
                                  </a:cubicBezTo>
                                  <a:cubicBezTo>
                                    <a:pt x="91" y="262"/>
                                    <a:pt x="83" y="259"/>
                                    <a:pt x="74" y="259"/>
                                  </a:cubicBezTo>
                                  <a:cubicBezTo>
                                    <a:pt x="65" y="259"/>
                                    <a:pt x="57" y="262"/>
                                    <a:pt x="51" y="267"/>
                                  </a:cubicBezTo>
                                  <a:cubicBezTo>
                                    <a:pt x="52" y="268"/>
                                    <a:pt x="53" y="270"/>
                                    <a:pt x="55" y="271"/>
                                  </a:cubicBezTo>
                                  <a:close/>
                                  <a:moveTo>
                                    <a:pt x="58" y="277"/>
                                  </a:moveTo>
                                  <a:cubicBezTo>
                                    <a:pt x="63" y="274"/>
                                    <a:pt x="68" y="272"/>
                                    <a:pt x="74" y="272"/>
                                  </a:cubicBezTo>
                                  <a:cubicBezTo>
                                    <a:pt x="80" y="272"/>
                                    <a:pt x="85" y="274"/>
                                    <a:pt x="90" y="277"/>
                                  </a:cubicBezTo>
                                  <a:cubicBezTo>
                                    <a:pt x="91" y="276"/>
                                    <a:pt x="92" y="274"/>
                                    <a:pt x="93" y="273"/>
                                  </a:cubicBezTo>
                                  <a:cubicBezTo>
                                    <a:pt x="87" y="269"/>
                                    <a:pt x="81" y="267"/>
                                    <a:pt x="74" y="267"/>
                                  </a:cubicBezTo>
                                  <a:cubicBezTo>
                                    <a:pt x="67" y="267"/>
                                    <a:pt x="61" y="269"/>
                                    <a:pt x="55" y="273"/>
                                  </a:cubicBezTo>
                                  <a:cubicBezTo>
                                    <a:pt x="56" y="274"/>
                                    <a:pt x="57" y="276"/>
                                    <a:pt x="58" y="277"/>
                                  </a:cubicBezTo>
                                  <a:close/>
                                  <a:moveTo>
                                    <a:pt x="61" y="285"/>
                                  </a:moveTo>
                                  <a:cubicBezTo>
                                    <a:pt x="65" y="282"/>
                                    <a:pt x="69" y="280"/>
                                    <a:pt x="74" y="280"/>
                                  </a:cubicBezTo>
                                  <a:cubicBezTo>
                                    <a:pt x="79" y="280"/>
                                    <a:pt x="83" y="282"/>
                                    <a:pt x="87" y="284"/>
                                  </a:cubicBezTo>
                                  <a:cubicBezTo>
                                    <a:pt x="87" y="282"/>
                                    <a:pt x="88" y="280"/>
                                    <a:pt x="89" y="279"/>
                                  </a:cubicBezTo>
                                  <a:cubicBezTo>
                                    <a:pt x="85" y="276"/>
                                    <a:pt x="80" y="274"/>
                                    <a:pt x="74" y="274"/>
                                  </a:cubicBezTo>
                                  <a:cubicBezTo>
                                    <a:pt x="69" y="274"/>
                                    <a:pt x="63" y="276"/>
                                    <a:pt x="59" y="279"/>
                                  </a:cubicBezTo>
                                  <a:cubicBezTo>
                                    <a:pt x="60" y="281"/>
                                    <a:pt x="61" y="283"/>
                                    <a:pt x="61" y="285"/>
                                  </a:cubicBezTo>
                                  <a:close/>
                                  <a:moveTo>
                                    <a:pt x="63" y="293"/>
                                  </a:moveTo>
                                  <a:cubicBezTo>
                                    <a:pt x="66" y="290"/>
                                    <a:pt x="70" y="288"/>
                                    <a:pt x="74" y="288"/>
                                  </a:cubicBezTo>
                                  <a:cubicBezTo>
                                    <a:pt x="78" y="288"/>
                                    <a:pt x="82" y="290"/>
                                    <a:pt x="85" y="293"/>
                                  </a:cubicBezTo>
                                  <a:cubicBezTo>
                                    <a:pt x="85" y="290"/>
                                    <a:pt x="85" y="288"/>
                                    <a:pt x="86" y="286"/>
                                  </a:cubicBezTo>
                                  <a:cubicBezTo>
                                    <a:pt x="83" y="283"/>
                                    <a:pt x="79" y="282"/>
                                    <a:pt x="74" y="282"/>
                                  </a:cubicBezTo>
                                  <a:cubicBezTo>
                                    <a:pt x="69" y="282"/>
                                    <a:pt x="65" y="283"/>
                                    <a:pt x="62" y="286"/>
                                  </a:cubicBezTo>
                                  <a:cubicBezTo>
                                    <a:pt x="63" y="288"/>
                                    <a:pt x="63" y="291"/>
                                    <a:pt x="63" y="293"/>
                                  </a:cubicBezTo>
                                  <a:close/>
                                  <a:moveTo>
                                    <a:pt x="84" y="301"/>
                                  </a:moveTo>
                                  <a:cubicBezTo>
                                    <a:pt x="84" y="299"/>
                                    <a:pt x="84" y="297"/>
                                    <a:pt x="84" y="295"/>
                                  </a:cubicBezTo>
                                  <a:cubicBezTo>
                                    <a:pt x="82" y="292"/>
                                    <a:pt x="78" y="289"/>
                                    <a:pt x="74" y="289"/>
                                  </a:cubicBezTo>
                                  <a:cubicBezTo>
                                    <a:pt x="70" y="289"/>
                                    <a:pt x="66" y="292"/>
                                    <a:pt x="64" y="295"/>
                                  </a:cubicBezTo>
                                  <a:cubicBezTo>
                                    <a:pt x="64" y="297"/>
                                    <a:pt x="64" y="299"/>
                                    <a:pt x="64" y="301"/>
                                  </a:cubicBezTo>
                                  <a:cubicBezTo>
                                    <a:pt x="64" y="302"/>
                                    <a:pt x="64" y="302"/>
                                    <a:pt x="64" y="302"/>
                                  </a:cubicBezTo>
                                  <a:cubicBezTo>
                                    <a:pt x="65" y="302"/>
                                    <a:pt x="66" y="302"/>
                                    <a:pt x="68" y="302"/>
                                  </a:cubicBezTo>
                                  <a:cubicBezTo>
                                    <a:pt x="68" y="302"/>
                                    <a:pt x="67" y="301"/>
                                    <a:pt x="67" y="301"/>
                                  </a:cubicBezTo>
                                  <a:cubicBezTo>
                                    <a:pt x="67" y="298"/>
                                    <a:pt x="70" y="295"/>
                                    <a:pt x="74" y="295"/>
                                  </a:cubicBezTo>
                                  <a:cubicBezTo>
                                    <a:pt x="78" y="295"/>
                                    <a:pt x="81" y="298"/>
                                    <a:pt x="81" y="301"/>
                                  </a:cubicBezTo>
                                  <a:cubicBezTo>
                                    <a:pt x="81" y="301"/>
                                    <a:pt x="81" y="302"/>
                                    <a:pt x="81" y="302"/>
                                  </a:cubicBezTo>
                                  <a:cubicBezTo>
                                    <a:pt x="82" y="302"/>
                                    <a:pt x="83" y="302"/>
                                    <a:pt x="84" y="302"/>
                                  </a:cubicBezTo>
                                  <a:cubicBezTo>
                                    <a:pt x="84" y="302"/>
                                    <a:pt x="84" y="302"/>
                                    <a:pt x="84" y="301"/>
                                  </a:cubicBezTo>
                                  <a:close/>
                                  <a:moveTo>
                                    <a:pt x="74" y="296"/>
                                  </a:moveTo>
                                  <a:cubicBezTo>
                                    <a:pt x="71" y="296"/>
                                    <a:pt x="69" y="298"/>
                                    <a:pt x="69" y="301"/>
                                  </a:cubicBezTo>
                                  <a:cubicBezTo>
                                    <a:pt x="69" y="301"/>
                                    <a:pt x="69" y="302"/>
                                    <a:pt x="69" y="302"/>
                                  </a:cubicBezTo>
                                  <a:cubicBezTo>
                                    <a:pt x="71" y="302"/>
                                    <a:pt x="72" y="301"/>
                                    <a:pt x="74" y="301"/>
                                  </a:cubicBezTo>
                                  <a:cubicBezTo>
                                    <a:pt x="76" y="301"/>
                                    <a:pt x="78" y="302"/>
                                    <a:pt x="79" y="302"/>
                                  </a:cubicBezTo>
                                  <a:cubicBezTo>
                                    <a:pt x="79" y="302"/>
                                    <a:pt x="79" y="301"/>
                                    <a:pt x="79" y="301"/>
                                  </a:cubicBezTo>
                                  <a:cubicBezTo>
                                    <a:pt x="79" y="298"/>
                                    <a:pt x="77" y="296"/>
                                    <a:pt x="74" y="296"/>
                                  </a:cubicBezTo>
                                  <a:close/>
                                  <a:moveTo>
                                    <a:pt x="50" y="317"/>
                                  </a:moveTo>
                                  <a:cubicBezTo>
                                    <a:pt x="57" y="312"/>
                                    <a:pt x="65" y="309"/>
                                    <a:pt x="74" y="309"/>
                                  </a:cubicBezTo>
                                  <a:cubicBezTo>
                                    <a:pt x="83" y="309"/>
                                    <a:pt x="92" y="312"/>
                                    <a:pt x="99" y="317"/>
                                  </a:cubicBezTo>
                                  <a:cubicBezTo>
                                    <a:pt x="100" y="315"/>
                                    <a:pt x="102" y="314"/>
                                    <a:pt x="103" y="312"/>
                                  </a:cubicBezTo>
                                  <a:cubicBezTo>
                                    <a:pt x="95" y="307"/>
                                    <a:pt x="85" y="303"/>
                                    <a:pt x="74" y="303"/>
                                  </a:cubicBezTo>
                                  <a:cubicBezTo>
                                    <a:pt x="63" y="303"/>
                                    <a:pt x="53" y="307"/>
                                    <a:pt x="45" y="313"/>
                                  </a:cubicBezTo>
                                  <a:cubicBezTo>
                                    <a:pt x="46" y="314"/>
                                    <a:pt x="48" y="315"/>
                                    <a:pt x="50" y="317"/>
                                  </a:cubicBezTo>
                                  <a:close/>
                                  <a:moveTo>
                                    <a:pt x="55" y="323"/>
                                  </a:moveTo>
                                  <a:cubicBezTo>
                                    <a:pt x="60" y="319"/>
                                    <a:pt x="67" y="317"/>
                                    <a:pt x="74" y="317"/>
                                  </a:cubicBezTo>
                                  <a:cubicBezTo>
                                    <a:pt x="81" y="317"/>
                                    <a:pt x="88" y="319"/>
                                    <a:pt x="94" y="323"/>
                                  </a:cubicBezTo>
                                  <a:cubicBezTo>
                                    <a:pt x="95" y="321"/>
                                    <a:pt x="96" y="319"/>
                                    <a:pt x="97" y="318"/>
                                  </a:cubicBezTo>
                                  <a:cubicBezTo>
                                    <a:pt x="91" y="313"/>
                                    <a:pt x="83" y="311"/>
                                    <a:pt x="74" y="311"/>
                                  </a:cubicBezTo>
                                  <a:cubicBezTo>
                                    <a:pt x="65" y="311"/>
                                    <a:pt x="57" y="313"/>
                                    <a:pt x="51" y="318"/>
                                  </a:cubicBezTo>
                                  <a:cubicBezTo>
                                    <a:pt x="52" y="319"/>
                                    <a:pt x="53" y="321"/>
                                    <a:pt x="55" y="323"/>
                                  </a:cubicBezTo>
                                  <a:close/>
                                  <a:moveTo>
                                    <a:pt x="58" y="329"/>
                                  </a:moveTo>
                                  <a:cubicBezTo>
                                    <a:pt x="63" y="326"/>
                                    <a:pt x="68" y="324"/>
                                    <a:pt x="74" y="324"/>
                                  </a:cubicBezTo>
                                  <a:cubicBezTo>
                                    <a:pt x="80" y="324"/>
                                    <a:pt x="85" y="326"/>
                                    <a:pt x="90" y="329"/>
                                  </a:cubicBezTo>
                                  <a:cubicBezTo>
                                    <a:pt x="91" y="327"/>
                                    <a:pt x="92" y="325"/>
                                    <a:pt x="93" y="324"/>
                                  </a:cubicBezTo>
                                  <a:cubicBezTo>
                                    <a:pt x="87" y="320"/>
                                    <a:pt x="81" y="318"/>
                                    <a:pt x="74" y="318"/>
                                  </a:cubicBezTo>
                                  <a:cubicBezTo>
                                    <a:pt x="67" y="318"/>
                                    <a:pt x="61" y="320"/>
                                    <a:pt x="55" y="324"/>
                                  </a:cubicBezTo>
                                  <a:cubicBezTo>
                                    <a:pt x="56" y="326"/>
                                    <a:pt x="57" y="327"/>
                                    <a:pt x="58" y="329"/>
                                  </a:cubicBezTo>
                                  <a:close/>
                                  <a:moveTo>
                                    <a:pt x="61" y="336"/>
                                  </a:moveTo>
                                  <a:cubicBezTo>
                                    <a:pt x="65" y="333"/>
                                    <a:pt x="69" y="332"/>
                                    <a:pt x="74" y="332"/>
                                  </a:cubicBezTo>
                                  <a:cubicBezTo>
                                    <a:pt x="79" y="332"/>
                                    <a:pt x="83" y="333"/>
                                    <a:pt x="87" y="336"/>
                                  </a:cubicBezTo>
                                  <a:cubicBezTo>
                                    <a:pt x="87" y="334"/>
                                    <a:pt x="88" y="332"/>
                                    <a:pt x="89" y="330"/>
                                  </a:cubicBezTo>
                                  <a:cubicBezTo>
                                    <a:pt x="85" y="327"/>
                                    <a:pt x="80" y="325"/>
                                    <a:pt x="74" y="325"/>
                                  </a:cubicBezTo>
                                  <a:cubicBezTo>
                                    <a:pt x="69" y="325"/>
                                    <a:pt x="63" y="327"/>
                                    <a:pt x="59" y="330"/>
                                  </a:cubicBezTo>
                                  <a:cubicBezTo>
                                    <a:pt x="60" y="332"/>
                                    <a:pt x="61" y="334"/>
                                    <a:pt x="61" y="336"/>
                                  </a:cubicBezTo>
                                  <a:close/>
                                  <a:moveTo>
                                    <a:pt x="63" y="344"/>
                                  </a:moveTo>
                                  <a:cubicBezTo>
                                    <a:pt x="66" y="341"/>
                                    <a:pt x="70" y="339"/>
                                    <a:pt x="74" y="339"/>
                                  </a:cubicBezTo>
                                  <a:cubicBezTo>
                                    <a:pt x="78" y="339"/>
                                    <a:pt x="82" y="341"/>
                                    <a:pt x="85" y="344"/>
                                  </a:cubicBezTo>
                                  <a:cubicBezTo>
                                    <a:pt x="85" y="342"/>
                                    <a:pt x="85" y="339"/>
                                    <a:pt x="86" y="337"/>
                                  </a:cubicBezTo>
                                  <a:cubicBezTo>
                                    <a:pt x="83" y="335"/>
                                    <a:pt x="79" y="333"/>
                                    <a:pt x="74" y="333"/>
                                  </a:cubicBezTo>
                                  <a:cubicBezTo>
                                    <a:pt x="69" y="333"/>
                                    <a:pt x="65" y="335"/>
                                    <a:pt x="62" y="337"/>
                                  </a:cubicBezTo>
                                  <a:cubicBezTo>
                                    <a:pt x="63" y="340"/>
                                    <a:pt x="63" y="342"/>
                                    <a:pt x="63" y="344"/>
                                  </a:cubicBezTo>
                                  <a:close/>
                                  <a:moveTo>
                                    <a:pt x="84" y="353"/>
                                  </a:moveTo>
                                  <a:cubicBezTo>
                                    <a:pt x="84" y="350"/>
                                    <a:pt x="84" y="348"/>
                                    <a:pt x="84" y="346"/>
                                  </a:cubicBezTo>
                                  <a:cubicBezTo>
                                    <a:pt x="82" y="343"/>
                                    <a:pt x="78" y="341"/>
                                    <a:pt x="74" y="341"/>
                                  </a:cubicBezTo>
                                  <a:cubicBezTo>
                                    <a:pt x="70" y="341"/>
                                    <a:pt x="66" y="343"/>
                                    <a:pt x="64" y="347"/>
                                  </a:cubicBezTo>
                                  <a:cubicBezTo>
                                    <a:pt x="64" y="349"/>
                                    <a:pt x="64" y="351"/>
                                    <a:pt x="64" y="353"/>
                                  </a:cubicBezTo>
                                  <a:cubicBezTo>
                                    <a:pt x="64" y="353"/>
                                    <a:pt x="64" y="353"/>
                                    <a:pt x="64" y="354"/>
                                  </a:cubicBezTo>
                                  <a:cubicBezTo>
                                    <a:pt x="65" y="354"/>
                                    <a:pt x="66" y="353"/>
                                    <a:pt x="68" y="353"/>
                                  </a:cubicBezTo>
                                  <a:cubicBezTo>
                                    <a:pt x="68" y="353"/>
                                    <a:pt x="67" y="353"/>
                                    <a:pt x="67" y="353"/>
                                  </a:cubicBezTo>
                                  <a:cubicBezTo>
                                    <a:pt x="67" y="349"/>
                                    <a:pt x="70" y="346"/>
                                    <a:pt x="74" y="346"/>
                                  </a:cubicBezTo>
                                  <a:cubicBezTo>
                                    <a:pt x="78" y="346"/>
                                    <a:pt x="81" y="349"/>
                                    <a:pt x="81" y="353"/>
                                  </a:cubicBezTo>
                                  <a:cubicBezTo>
                                    <a:pt x="81" y="353"/>
                                    <a:pt x="81" y="353"/>
                                    <a:pt x="81" y="353"/>
                                  </a:cubicBezTo>
                                  <a:cubicBezTo>
                                    <a:pt x="82" y="353"/>
                                    <a:pt x="83" y="354"/>
                                    <a:pt x="84" y="354"/>
                                  </a:cubicBezTo>
                                  <a:cubicBezTo>
                                    <a:pt x="84" y="353"/>
                                    <a:pt x="84" y="353"/>
                                    <a:pt x="84" y="353"/>
                                  </a:cubicBezTo>
                                  <a:close/>
                                  <a:moveTo>
                                    <a:pt x="74" y="348"/>
                                  </a:moveTo>
                                  <a:cubicBezTo>
                                    <a:pt x="71" y="348"/>
                                    <a:pt x="69" y="350"/>
                                    <a:pt x="69" y="353"/>
                                  </a:cubicBezTo>
                                  <a:cubicBezTo>
                                    <a:pt x="69" y="353"/>
                                    <a:pt x="69" y="353"/>
                                    <a:pt x="69" y="353"/>
                                  </a:cubicBezTo>
                                  <a:cubicBezTo>
                                    <a:pt x="71" y="353"/>
                                    <a:pt x="72" y="353"/>
                                    <a:pt x="74" y="353"/>
                                  </a:cubicBezTo>
                                  <a:cubicBezTo>
                                    <a:pt x="76" y="353"/>
                                    <a:pt x="78" y="353"/>
                                    <a:pt x="79" y="353"/>
                                  </a:cubicBezTo>
                                  <a:cubicBezTo>
                                    <a:pt x="79" y="353"/>
                                    <a:pt x="79" y="353"/>
                                    <a:pt x="79" y="353"/>
                                  </a:cubicBezTo>
                                  <a:cubicBezTo>
                                    <a:pt x="79" y="350"/>
                                    <a:pt x="77" y="348"/>
                                    <a:pt x="74" y="348"/>
                                  </a:cubicBezTo>
                                  <a:close/>
                                  <a:moveTo>
                                    <a:pt x="50" y="368"/>
                                  </a:moveTo>
                                  <a:cubicBezTo>
                                    <a:pt x="57" y="363"/>
                                    <a:pt x="65" y="361"/>
                                    <a:pt x="74" y="361"/>
                                  </a:cubicBezTo>
                                  <a:cubicBezTo>
                                    <a:pt x="83" y="361"/>
                                    <a:pt x="92" y="363"/>
                                    <a:pt x="99" y="368"/>
                                  </a:cubicBezTo>
                                  <a:cubicBezTo>
                                    <a:pt x="100" y="367"/>
                                    <a:pt x="102" y="365"/>
                                    <a:pt x="103" y="364"/>
                                  </a:cubicBezTo>
                                  <a:cubicBezTo>
                                    <a:pt x="95" y="358"/>
                                    <a:pt x="85" y="354"/>
                                    <a:pt x="74" y="354"/>
                                  </a:cubicBezTo>
                                  <a:cubicBezTo>
                                    <a:pt x="63" y="354"/>
                                    <a:pt x="53" y="358"/>
                                    <a:pt x="45" y="364"/>
                                  </a:cubicBezTo>
                                  <a:cubicBezTo>
                                    <a:pt x="46" y="365"/>
                                    <a:pt x="48" y="367"/>
                                    <a:pt x="50" y="368"/>
                                  </a:cubicBezTo>
                                  <a:close/>
                                  <a:moveTo>
                                    <a:pt x="55" y="374"/>
                                  </a:moveTo>
                                  <a:cubicBezTo>
                                    <a:pt x="60" y="370"/>
                                    <a:pt x="67" y="368"/>
                                    <a:pt x="74" y="368"/>
                                  </a:cubicBezTo>
                                  <a:cubicBezTo>
                                    <a:pt x="81" y="368"/>
                                    <a:pt x="88" y="370"/>
                                    <a:pt x="94" y="374"/>
                                  </a:cubicBezTo>
                                  <a:cubicBezTo>
                                    <a:pt x="95" y="372"/>
                                    <a:pt x="96" y="371"/>
                                    <a:pt x="97" y="369"/>
                                  </a:cubicBezTo>
                                  <a:cubicBezTo>
                                    <a:pt x="91" y="365"/>
                                    <a:pt x="83" y="362"/>
                                    <a:pt x="74" y="362"/>
                                  </a:cubicBezTo>
                                  <a:cubicBezTo>
                                    <a:pt x="65" y="362"/>
                                    <a:pt x="57" y="365"/>
                                    <a:pt x="51" y="369"/>
                                  </a:cubicBezTo>
                                  <a:cubicBezTo>
                                    <a:pt x="52" y="371"/>
                                    <a:pt x="53" y="372"/>
                                    <a:pt x="55" y="374"/>
                                  </a:cubicBezTo>
                                  <a:close/>
                                  <a:moveTo>
                                    <a:pt x="58" y="380"/>
                                  </a:moveTo>
                                  <a:cubicBezTo>
                                    <a:pt x="63" y="377"/>
                                    <a:pt x="68" y="375"/>
                                    <a:pt x="74" y="375"/>
                                  </a:cubicBezTo>
                                  <a:cubicBezTo>
                                    <a:pt x="80" y="375"/>
                                    <a:pt x="85" y="377"/>
                                    <a:pt x="90" y="380"/>
                                  </a:cubicBezTo>
                                  <a:cubicBezTo>
                                    <a:pt x="91" y="378"/>
                                    <a:pt x="92" y="377"/>
                                    <a:pt x="93" y="375"/>
                                  </a:cubicBezTo>
                                  <a:cubicBezTo>
                                    <a:pt x="87" y="372"/>
                                    <a:pt x="81" y="370"/>
                                    <a:pt x="74" y="370"/>
                                  </a:cubicBezTo>
                                  <a:cubicBezTo>
                                    <a:pt x="67" y="370"/>
                                    <a:pt x="61" y="372"/>
                                    <a:pt x="55" y="375"/>
                                  </a:cubicBezTo>
                                  <a:cubicBezTo>
                                    <a:pt x="56" y="377"/>
                                    <a:pt x="57" y="378"/>
                                    <a:pt x="58" y="380"/>
                                  </a:cubicBezTo>
                                  <a:close/>
                                  <a:moveTo>
                                    <a:pt x="61" y="387"/>
                                  </a:moveTo>
                                  <a:cubicBezTo>
                                    <a:pt x="65" y="385"/>
                                    <a:pt x="69" y="383"/>
                                    <a:pt x="74" y="383"/>
                                  </a:cubicBezTo>
                                  <a:cubicBezTo>
                                    <a:pt x="79" y="383"/>
                                    <a:pt x="83" y="385"/>
                                    <a:pt x="87" y="387"/>
                                  </a:cubicBezTo>
                                  <a:cubicBezTo>
                                    <a:pt x="87" y="385"/>
                                    <a:pt x="88" y="383"/>
                                    <a:pt x="89" y="381"/>
                                  </a:cubicBezTo>
                                  <a:cubicBezTo>
                                    <a:pt x="85" y="378"/>
                                    <a:pt x="80" y="377"/>
                                    <a:pt x="74" y="377"/>
                                  </a:cubicBezTo>
                                  <a:cubicBezTo>
                                    <a:pt x="69" y="377"/>
                                    <a:pt x="63" y="379"/>
                                    <a:pt x="59" y="381"/>
                                  </a:cubicBezTo>
                                  <a:cubicBezTo>
                                    <a:pt x="60" y="383"/>
                                    <a:pt x="61" y="385"/>
                                    <a:pt x="61" y="387"/>
                                  </a:cubicBezTo>
                                  <a:close/>
                                  <a:moveTo>
                                    <a:pt x="63" y="396"/>
                                  </a:moveTo>
                                  <a:cubicBezTo>
                                    <a:pt x="66" y="393"/>
                                    <a:pt x="70" y="390"/>
                                    <a:pt x="74" y="390"/>
                                  </a:cubicBezTo>
                                  <a:cubicBezTo>
                                    <a:pt x="78" y="390"/>
                                    <a:pt x="82" y="392"/>
                                    <a:pt x="85" y="395"/>
                                  </a:cubicBezTo>
                                  <a:cubicBezTo>
                                    <a:pt x="85" y="393"/>
                                    <a:pt x="85" y="391"/>
                                    <a:pt x="86" y="389"/>
                                  </a:cubicBezTo>
                                  <a:cubicBezTo>
                                    <a:pt x="83" y="386"/>
                                    <a:pt x="79" y="385"/>
                                    <a:pt x="74" y="385"/>
                                  </a:cubicBezTo>
                                  <a:cubicBezTo>
                                    <a:pt x="69" y="385"/>
                                    <a:pt x="65" y="386"/>
                                    <a:pt x="62" y="389"/>
                                  </a:cubicBezTo>
                                  <a:cubicBezTo>
                                    <a:pt x="63" y="391"/>
                                    <a:pt x="63" y="393"/>
                                    <a:pt x="63" y="396"/>
                                  </a:cubicBezTo>
                                  <a:close/>
                                  <a:moveTo>
                                    <a:pt x="84" y="404"/>
                                  </a:moveTo>
                                  <a:cubicBezTo>
                                    <a:pt x="84" y="402"/>
                                    <a:pt x="84" y="400"/>
                                    <a:pt x="84" y="398"/>
                                  </a:cubicBezTo>
                                  <a:cubicBezTo>
                                    <a:pt x="82" y="394"/>
                                    <a:pt x="78" y="392"/>
                                    <a:pt x="74" y="392"/>
                                  </a:cubicBezTo>
                                  <a:cubicBezTo>
                                    <a:pt x="70" y="392"/>
                                    <a:pt x="66" y="394"/>
                                    <a:pt x="64" y="398"/>
                                  </a:cubicBezTo>
                                  <a:cubicBezTo>
                                    <a:pt x="64" y="400"/>
                                    <a:pt x="64" y="402"/>
                                    <a:pt x="64" y="404"/>
                                  </a:cubicBezTo>
                                  <a:cubicBezTo>
                                    <a:pt x="64" y="404"/>
                                    <a:pt x="64" y="405"/>
                                    <a:pt x="64" y="405"/>
                                  </a:cubicBezTo>
                                  <a:cubicBezTo>
                                    <a:pt x="65" y="405"/>
                                    <a:pt x="66" y="405"/>
                                    <a:pt x="68" y="405"/>
                                  </a:cubicBezTo>
                                  <a:cubicBezTo>
                                    <a:pt x="68" y="404"/>
                                    <a:pt x="67" y="404"/>
                                    <a:pt x="67" y="404"/>
                                  </a:cubicBezTo>
                                  <a:cubicBezTo>
                                    <a:pt x="67" y="400"/>
                                    <a:pt x="70" y="397"/>
                                    <a:pt x="74" y="397"/>
                                  </a:cubicBezTo>
                                  <a:cubicBezTo>
                                    <a:pt x="78" y="397"/>
                                    <a:pt x="81" y="400"/>
                                    <a:pt x="81" y="404"/>
                                  </a:cubicBezTo>
                                  <a:cubicBezTo>
                                    <a:pt x="81" y="404"/>
                                    <a:pt x="81" y="404"/>
                                    <a:pt x="81" y="405"/>
                                  </a:cubicBezTo>
                                  <a:cubicBezTo>
                                    <a:pt x="82" y="405"/>
                                    <a:pt x="83" y="405"/>
                                    <a:pt x="84" y="405"/>
                                  </a:cubicBezTo>
                                  <a:cubicBezTo>
                                    <a:pt x="84" y="405"/>
                                    <a:pt x="84" y="404"/>
                                    <a:pt x="84" y="404"/>
                                  </a:cubicBezTo>
                                  <a:close/>
                                  <a:moveTo>
                                    <a:pt x="74" y="399"/>
                                  </a:moveTo>
                                  <a:cubicBezTo>
                                    <a:pt x="71" y="399"/>
                                    <a:pt x="69" y="401"/>
                                    <a:pt x="69" y="404"/>
                                  </a:cubicBezTo>
                                  <a:cubicBezTo>
                                    <a:pt x="69" y="404"/>
                                    <a:pt x="69" y="404"/>
                                    <a:pt x="69" y="404"/>
                                  </a:cubicBezTo>
                                  <a:cubicBezTo>
                                    <a:pt x="71" y="404"/>
                                    <a:pt x="72" y="404"/>
                                    <a:pt x="74" y="404"/>
                                  </a:cubicBezTo>
                                  <a:cubicBezTo>
                                    <a:pt x="76" y="404"/>
                                    <a:pt x="78" y="404"/>
                                    <a:pt x="79" y="404"/>
                                  </a:cubicBezTo>
                                  <a:cubicBezTo>
                                    <a:pt x="79" y="404"/>
                                    <a:pt x="79" y="404"/>
                                    <a:pt x="79" y="404"/>
                                  </a:cubicBezTo>
                                  <a:cubicBezTo>
                                    <a:pt x="79" y="401"/>
                                    <a:pt x="77" y="399"/>
                                    <a:pt x="74" y="399"/>
                                  </a:cubicBezTo>
                                  <a:close/>
                                  <a:moveTo>
                                    <a:pt x="50" y="420"/>
                                  </a:moveTo>
                                  <a:cubicBezTo>
                                    <a:pt x="57" y="415"/>
                                    <a:pt x="65" y="412"/>
                                    <a:pt x="74" y="412"/>
                                  </a:cubicBezTo>
                                  <a:cubicBezTo>
                                    <a:pt x="83" y="412"/>
                                    <a:pt x="92" y="415"/>
                                    <a:pt x="99" y="419"/>
                                  </a:cubicBezTo>
                                  <a:cubicBezTo>
                                    <a:pt x="100" y="418"/>
                                    <a:pt x="102" y="417"/>
                                    <a:pt x="103" y="415"/>
                                  </a:cubicBezTo>
                                  <a:cubicBezTo>
                                    <a:pt x="95" y="409"/>
                                    <a:pt x="85" y="406"/>
                                    <a:pt x="74" y="406"/>
                                  </a:cubicBezTo>
                                  <a:cubicBezTo>
                                    <a:pt x="63" y="406"/>
                                    <a:pt x="53" y="409"/>
                                    <a:pt x="45" y="415"/>
                                  </a:cubicBezTo>
                                  <a:cubicBezTo>
                                    <a:pt x="46" y="417"/>
                                    <a:pt x="48" y="418"/>
                                    <a:pt x="50" y="420"/>
                                  </a:cubicBezTo>
                                  <a:close/>
                                  <a:moveTo>
                                    <a:pt x="55" y="426"/>
                                  </a:moveTo>
                                  <a:cubicBezTo>
                                    <a:pt x="60" y="422"/>
                                    <a:pt x="67" y="420"/>
                                    <a:pt x="74" y="420"/>
                                  </a:cubicBezTo>
                                  <a:cubicBezTo>
                                    <a:pt x="81" y="420"/>
                                    <a:pt x="88" y="422"/>
                                    <a:pt x="94" y="425"/>
                                  </a:cubicBezTo>
                                  <a:cubicBezTo>
                                    <a:pt x="95" y="424"/>
                                    <a:pt x="96" y="422"/>
                                    <a:pt x="97" y="421"/>
                                  </a:cubicBezTo>
                                  <a:cubicBezTo>
                                    <a:pt x="91" y="416"/>
                                    <a:pt x="83" y="413"/>
                                    <a:pt x="74" y="413"/>
                                  </a:cubicBezTo>
                                  <a:cubicBezTo>
                                    <a:pt x="65" y="413"/>
                                    <a:pt x="57" y="416"/>
                                    <a:pt x="51" y="421"/>
                                  </a:cubicBezTo>
                                  <a:cubicBezTo>
                                    <a:pt x="52" y="422"/>
                                    <a:pt x="53" y="424"/>
                                    <a:pt x="55" y="426"/>
                                  </a:cubicBezTo>
                                  <a:close/>
                                  <a:moveTo>
                                    <a:pt x="58" y="431"/>
                                  </a:moveTo>
                                  <a:cubicBezTo>
                                    <a:pt x="63" y="428"/>
                                    <a:pt x="68" y="427"/>
                                    <a:pt x="74" y="427"/>
                                  </a:cubicBezTo>
                                  <a:cubicBezTo>
                                    <a:pt x="80" y="427"/>
                                    <a:pt x="85" y="428"/>
                                    <a:pt x="90" y="431"/>
                                  </a:cubicBezTo>
                                  <a:cubicBezTo>
                                    <a:pt x="91" y="430"/>
                                    <a:pt x="92" y="428"/>
                                    <a:pt x="93" y="427"/>
                                  </a:cubicBezTo>
                                  <a:cubicBezTo>
                                    <a:pt x="87" y="423"/>
                                    <a:pt x="81" y="421"/>
                                    <a:pt x="74" y="421"/>
                                  </a:cubicBezTo>
                                  <a:cubicBezTo>
                                    <a:pt x="67" y="421"/>
                                    <a:pt x="61" y="423"/>
                                    <a:pt x="55" y="427"/>
                                  </a:cubicBezTo>
                                  <a:cubicBezTo>
                                    <a:pt x="56" y="428"/>
                                    <a:pt x="57" y="430"/>
                                    <a:pt x="58" y="431"/>
                                  </a:cubicBezTo>
                                  <a:close/>
                                  <a:moveTo>
                                    <a:pt x="61" y="439"/>
                                  </a:moveTo>
                                  <a:cubicBezTo>
                                    <a:pt x="65" y="436"/>
                                    <a:pt x="69" y="434"/>
                                    <a:pt x="74" y="434"/>
                                  </a:cubicBezTo>
                                  <a:cubicBezTo>
                                    <a:pt x="79" y="434"/>
                                    <a:pt x="83" y="436"/>
                                    <a:pt x="87" y="438"/>
                                  </a:cubicBezTo>
                                  <a:cubicBezTo>
                                    <a:pt x="87" y="436"/>
                                    <a:pt x="88" y="435"/>
                                    <a:pt x="89" y="433"/>
                                  </a:cubicBezTo>
                                  <a:cubicBezTo>
                                    <a:pt x="85" y="430"/>
                                    <a:pt x="80" y="428"/>
                                    <a:pt x="74" y="428"/>
                                  </a:cubicBezTo>
                                  <a:cubicBezTo>
                                    <a:pt x="69" y="428"/>
                                    <a:pt x="63" y="430"/>
                                    <a:pt x="59" y="433"/>
                                  </a:cubicBezTo>
                                  <a:cubicBezTo>
                                    <a:pt x="60" y="435"/>
                                    <a:pt x="61" y="437"/>
                                    <a:pt x="61" y="439"/>
                                  </a:cubicBezTo>
                                  <a:close/>
                                  <a:moveTo>
                                    <a:pt x="63" y="447"/>
                                  </a:moveTo>
                                  <a:cubicBezTo>
                                    <a:pt x="66" y="444"/>
                                    <a:pt x="70" y="442"/>
                                    <a:pt x="74" y="442"/>
                                  </a:cubicBezTo>
                                  <a:cubicBezTo>
                                    <a:pt x="78" y="442"/>
                                    <a:pt x="82" y="444"/>
                                    <a:pt x="85" y="447"/>
                                  </a:cubicBezTo>
                                  <a:cubicBezTo>
                                    <a:pt x="85" y="444"/>
                                    <a:pt x="85" y="442"/>
                                    <a:pt x="86" y="440"/>
                                  </a:cubicBezTo>
                                  <a:cubicBezTo>
                                    <a:pt x="83" y="437"/>
                                    <a:pt x="79" y="436"/>
                                    <a:pt x="74" y="436"/>
                                  </a:cubicBezTo>
                                  <a:cubicBezTo>
                                    <a:pt x="69" y="436"/>
                                    <a:pt x="65" y="438"/>
                                    <a:pt x="62" y="440"/>
                                  </a:cubicBezTo>
                                  <a:cubicBezTo>
                                    <a:pt x="63" y="442"/>
                                    <a:pt x="63" y="445"/>
                                    <a:pt x="63" y="447"/>
                                  </a:cubicBezTo>
                                  <a:close/>
                                  <a:moveTo>
                                    <a:pt x="84" y="455"/>
                                  </a:moveTo>
                                  <a:cubicBezTo>
                                    <a:pt x="84" y="453"/>
                                    <a:pt x="84" y="451"/>
                                    <a:pt x="84" y="449"/>
                                  </a:cubicBezTo>
                                  <a:cubicBezTo>
                                    <a:pt x="82" y="446"/>
                                    <a:pt x="78" y="443"/>
                                    <a:pt x="74" y="443"/>
                                  </a:cubicBezTo>
                                  <a:cubicBezTo>
                                    <a:pt x="70" y="443"/>
                                    <a:pt x="66" y="446"/>
                                    <a:pt x="64" y="449"/>
                                  </a:cubicBezTo>
                                  <a:cubicBezTo>
                                    <a:pt x="64" y="451"/>
                                    <a:pt x="64" y="453"/>
                                    <a:pt x="64" y="455"/>
                                  </a:cubicBezTo>
                                  <a:cubicBezTo>
                                    <a:pt x="64" y="456"/>
                                    <a:pt x="64" y="456"/>
                                    <a:pt x="64" y="457"/>
                                  </a:cubicBezTo>
                                  <a:cubicBezTo>
                                    <a:pt x="65" y="456"/>
                                    <a:pt x="66" y="456"/>
                                    <a:pt x="68" y="456"/>
                                  </a:cubicBezTo>
                                  <a:cubicBezTo>
                                    <a:pt x="68" y="456"/>
                                    <a:pt x="67" y="456"/>
                                    <a:pt x="67" y="455"/>
                                  </a:cubicBezTo>
                                  <a:cubicBezTo>
                                    <a:pt x="67" y="452"/>
                                    <a:pt x="70" y="449"/>
                                    <a:pt x="74" y="449"/>
                                  </a:cubicBezTo>
                                  <a:cubicBezTo>
                                    <a:pt x="78" y="449"/>
                                    <a:pt x="81" y="452"/>
                                    <a:pt x="81" y="455"/>
                                  </a:cubicBezTo>
                                  <a:cubicBezTo>
                                    <a:pt x="81" y="456"/>
                                    <a:pt x="81" y="456"/>
                                    <a:pt x="81" y="456"/>
                                  </a:cubicBezTo>
                                  <a:cubicBezTo>
                                    <a:pt x="82" y="456"/>
                                    <a:pt x="83" y="456"/>
                                    <a:pt x="84" y="457"/>
                                  </a:cubicBezTo>
                                  <a:cubicBezTo>
                                    <a:pt x="84" y="456"/>
                                    <a:pt x="84" y="456"/>
                                    <a:pt x="84" y="455"/>
                                  </a:cubicBezTo>
                                  <a:close/>
                                  <a:moveTo>
                                    <a:pt x="74" y="450"/>
                                  </a:moveTo>
                                  <a:cubicBezTo>
                                    <a:pt x="71" y="450"/>
                                    <a:pt x="69" y="453"/>
                                    <a:pt x="69" y="455"/>
                                  </a:cubicBezTo>
                                  <a:cubicBezTo>
                                    <a:pt x="69" y="456"/>
                                    <a:pt x="69" y="456"/>
                                    <a:pt x="69" y="456"/>
                                  </a:cubicBezTo>
                                  <a:cubicBezTo>
                                    <a:pt x="71" y="456"/>
                                    <a:pt x="72" y="456"/>
                                    <a:pt x="74" y="456"/>
                                  </a:cubicBezTo>
                                  <a:cubicBezTo>
                                    <a:pt x="76" y="456"/>
                                    <a:pt x="78" y="456"/>
                                    <a:pt x="79" y="456"/>
                                  </a:cubicBezTo>
                                  <a:cubicBezTo>
                                    <a:pt x="79" y="456"/>
                                    <a:pt x="79" y="456"/>
                                    <a:pt x="79" y="455"/>
                                  </a:cubicBezTo>
                                  <a:cubicBezTo>
                                    <a:pt x="79" y="453"/>
                                    <a:pt x="77" y="450"/>
                                    <a:pt x="74" y="450"/>
                                  </a:cubicBezTo>
                                  <a:close/>
                                  <a:moveTo>
                                    <a:pt x="86" y="491"/>
                                  </a:moveTo>
                                  <a:cubicBezTo>
                                    <a:pt x="83" y="489"/>
                                    <a:pt x="79" y="487"/>
                                    <a:pt x="74" y="487"/>
                                  </a:cubicBezTo>
                                  <a:cubicBezTo>
                                    <a:pt x="69" y="487"/>
                                    <a:pt x="65" y="489"/>
                                    <a:pt x="62" y="492"/>
                                  </a:cubicBezTo>
                                  <a:cubicBezTo>
                                    <a:pt x="63" y="494"/>
                                    <a:pt x="63" y="496"/>
                                    <a:pt x="63" y="498"/>
                                  </a:cubicBezTo>
                                  <a:cubicBezTo>
                                    <a:pt x="66" y="495"/>
                                    <a:pt x="70" y="493"/>
                                    <a:pt x="74" y="493"/>
                                  </a:cubicBezTo>
                                  <a:cubicBezTo>
                                    <a:pt x="78" y="493"/>
                                    <a:pt x="82" y="495"/>
                                    <a:pt x="85" y="498"/>
                                  </a:cubicBezTo>
                                  <a:cubicBezTo>
                                    <a:pt x="85" y="496"/>
                                    <a:pt x="85" y="494"/>
                                    <a:pt x="86" y="491"/>
                                  </a:cubicBezTo>
                                  <a:close/>
                                  <a:moveTo>
                                    <a:pt x="89" y="484"/>
                                  </a:moveTo>
                                  <a:cubicBezTo>
                                    <a:pt x="85" y="481"/>
                                    <a:pt x="80" y="480"/>
                                    <a:pt x="74" y="480"/>
                                  </a:cubicBezTo>
                                  <a:cubicBezTo>
                                    <a:pt x="69" y="480"/>
                                    <a:pt x="63" y="481"/>
                                    <a:pt x="59" y="484"/>
                                  </a:cubicBezTo>
                                  <a:cubicBezTo>
                                    <a:pt x="60" y="486"/>
                                    <a:pt x="61" y="488"/>
                                    <a:pt x="61" y="490"/>
                                  </a:cubicBezTo>
                                  <a:cubicBezTo>
                                    <a:pt x="65" y="487"/>
                                    <a:pt x="69" y="486"/>
                                    <a:pt x="74" y="486"/>
                                  </a:cubicBezTo>
                                  <a:cubicBezTo>
                                    <a:pt x="79" y="486"/>
                                    <a:pt x="83" y="487"/>
                                    <a:pt x="87" y="490"/>
                                  </a:cubicBezTo>
                                  <a:cubicBezTo>
                                    <a:pt x="87" y="488"/>
                                    <a:pt x="88" y="486"/>
                                    <a:pt x="89" y="484"/>
                                  </a:cubicBezTo>
                                  <a:close/>
                                  <a:moveTo>
                                    <a:pt x="93" y="478"/>
                                  </a:moveTo>
                                  <a:cubicBezTo>
                                    <a:pt x="87" y="475"/>
                                    <a:pt x="81" y="473"/>
                                    <a:pt x="74" y="473"/>
                                  </a:cubicBezTo>
                                  <a:cubicBezTo>
                                    <a:pt x="67" y="473"/>
                                    <a:pt x="61" y="475"/>
                                    <a:pt x="55" y="478"/>
                                  </a:cubicBezTo>
                                  <a:cubicBezTo>
                                    <a:pt x="56" y="480"/>
                                    <a:pt x="57" y="481"/>
                                    <a:pt x="58" y="483"/>
                                  </a:cubicBezTo>
                                  <a:cubicBezTo>
                                    <a:pt x="63" y="480"/>
                                    <a:pt x="68" y="478"/>
                                    <a:pt x="74" y="478"/>
                                  </a:cubicBezTo>
                                  <a:cubicBezTo>
                                    <a:pt x="80" y="478"/>
                                    <a:pt x="85" y="480"/>
                                    <a:pt x="90" y="483"/>
                                  </a:cubicBezTo>
                                  <a:cubicBezTo>
                                    <a:pt x="91" y="481"/>
                                    <a:pt x="92" y="480"/>
                                    <a:pt x="93" y="478"/>
                                  </a:cubicBezTo>
                                  <a:close/>
                                  <a:moveTo>
                                    <a:pt x="97" y="472"/>
                                  </a:moveTo>
                                  <a:cubicBezTo>
                                    <a:pt x="91" y="467"/>
                                    <a:pt x="83" y="465"/>
                                    <a:pt x="74" y="465"/>
                                  </a:cubicBezTo>
                                  <a:cubicBezTo>
                                    <a:pt x="65" y="465"/>
                                    <a:pt x="57" y="468"/>
                                    <a:pt x="51" y="472"/>
                                  </a:cubicBezTo>
                                  <a:cubicBezTo>
                                    <a:pt x="52" y="474"/>
                                    <a:pt x="53" y="475"/>
                                    <a:pt x="55" y="477"/>
                                  </a:cubicBezTo>
                                  <a:cubicBezTo>
                                    <a:pt x="60" y="473"/>
                                    <a:pt x="67" y="471"/>
                                    <a:pt x="74" y="471"/>
                                  </a:cubicBezTo>
                                  <a:cubicBezTo>
                                    <a:pt x="81" y="471"/>
                                    <a:pt x="88" y="473"/>
                                    <a:pt x="94" y="477"/>
                                  </a:cubicBezTo>
                                  <a:cubicBezTo>
                                    <a:pt x="95" y="475"/>
                                    <a:pt x="96" y="473"/>
                                    <a:pt x="97" y="472"/>
                                  </a:cubicBezTo>
                                  <a:close/>
                                  <a:moveTo>
                                    <a:pt x="103" y="467"/>
                                  </a:moveTo>
                                  <a:cubicBezTo>
                                    <a:pt x="95" y="461"/>
                                    <a:pt x="85" y="457"/>
                                    <a:pt x="74" y="457"/>
                                  </a:cubicBezTo>
                                  <a:cubicBezTo>
                                    <a:pt x="63" y="457"/>
                                    <a:pt x="53" y="461"/>
                                    <a:pt x="45" y="467"/>
                                  </a:cubicBezTo>
                                  <a:cubicBezTo>
                                    <a:pt x="46" y="468"/>
                                    <a:pt x="48" y="469"/>
                                    <a:pt x="50" y="471"/>
                                  </a:cubicBezTo>
                                  <a:cubicBezTo>
                                    <a:pt x="57" y="466"/>
                                    <a:pt x="65" y="463"/>
                                    <a:pt x="74" y="463"/>
                                  </a:cubicBezTo>
                                  <a:cubicBezTo>
                                    <a:pt x="83" y="463"/>
                                    <a:pt x="92" y="466"/>
                                    <a:pt x="99" y="471"/>
                                  </a:cubicBezTo>
                                  <a:cubicBezTo>
                                    <a:pt x="100" y="469"/>
                                    <a:pt x="102" y="468"/>
                                    <a:pt x="103" y="467"/>
                                  </a:cubicBezTo>
                                  <a:close/>
                                  <a:moveTo>
                                    <a:pt x="140" y="455"/>
                                  </a:moveTo>
                                  <a:cubicBezTo>
                                    <a:pt x="140" y="453"/>
                                    <a:pt x="138" y="450"/>
                                    <a:pt x="135" y="450"/>
                                  </a:cubicBezTo>
                                  <a:cubicBezTo>
                                    <a:pt x="132" y="450"/>
                                    <a:pt x="130" y="453"/>
                                    <a:pt x="130" y="455"/>
                                  </a:cubicBezTo>
                                  <a:cubicBezTo>
                                    <a:pt x="130" y="456"/>
                                    <a:pt x="130" y="456"/>
                                    <a:pt x="130" y="456"/>
                                  </a:cubicBezTo>
                                  <a:cubicBezTo>
                                    <a:pt x="132" y="456"/>
                                    <a:pt x="133" y="456"/>
                                    <a:pt x="135" y="456"/>
                                  </a:cubicBezTo>
                                  <a:cubicBezTo>
                                    <a:pt x="137" y="456"/>
                                    <a:pt x="138" y="456"/>
                                    <a:pt x="140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5"/>
                                  </a:cubicBezTo>
                                  <a:close/>
                                  <a:moveTo>
                                    <a:pt x="147" y="455"/>
                                  </a:moveTo>
                                  <a:cubicBezTo>
                                    <a:pt x="147" y="449"/>
                                    <a:pt x="142" y="443"/>
                                    <a:pt x="135" y="443"/>
                                  </a:cubicBezTo>
                                  <a:cubicBezTo>
                                    <a:pt x="128" y="443"/>
                                    <a:pt x="123" y="449"/>
                                    <a:pt x="123" y="455"/>
                                  </a:cubicBezTo>
                                  <a:cubicBezTo>
                                    <a:pt x="123" y="456"/>
                                    <a:pt x="123" y="456"/>
                                    <a:pt x="123" y="457"/>
                                  </a:cubicBezTo>
                                  <a:cubicBezTo>
                                    <a:pt x="125" y="457"/>
                                    <a:pt x="127" y="456"/>
                                    <a:pt x="128" y="456"/>
                                  </a:cubicBezTo>
                                  <a:cubicBezTo>
                                    <a:pt x="128" y="456"/>
                                    <a:pt x="128" y="456"/>
                                    <a:pt x="128" y="455"/>
                                  </a:cubicBezTo>
                                  <a:cubicBezTo>
                                    <a:pt x="128" y="452"/>
                                    <a:pt x="131" y="449"/>
                                    <a:pt x="135" y="449"/>
                                  </a:cubicBezTo>
                                  <a:cubicBezTo>
                                    <a:pt x="139" y="449"/>
                                    <a:pt x="142" y="452"/>
                                    <a:pt x="142" y="455"/>
                                  </a:cubicBezTo>
                                  <a:cubicBezTo>
                                    <a:pt x="142" y="456"/>
                                    <a:pt x="142" y="456"/>
                                    <a:pt x="142" y="456"/>
                                  </a:cubicBezTo>
                                  <a:cubicBezTo>
                                    <a:pt x="143" y="456"/>
                                    <a:pt x="145" y="457"/>
                                    <a:pt x="147" y="457"/>
                                  </a:cubicBezTo>
                                  <a:cubicBezTo>
                                    <a:pt x="147" y="456"/>
                                    <a:pt x="147" y="456"/>
                                    <a:pt x="147" y="455"/>
                                  </a:cubicBezTo>
                                  <a:close/>
                                  <a:moveTo>
                                    <a:pt x="155" y="455"/>
                                  </a:moveTo>
                                  <a:cubicBezTo>
                                    <a:pt x="155" y="450"/>
                                    <a:pt x="152" y="445"/>
                                    <a:pt x="149" y="442"/>
                                  </a:cubicBezTo>
                                  <a:cubicBezTo>
                                    <a:pt x="145" y="438"/>
                                    <a:pt x="140" y="436"/>
                                    <a:pt x="135" y="436"/>
                                  </a:cubicBezTo>
                                  <a:cubicBezTo>
                                    <a:pt x="130" y="436"/>
                                    <a:pt x="125" y="438"/>
                                    <a:pt x="121" y="442"/>
                                  </a:cubicBezTo>
                                  <a:cubicBezTo>
                                    <a:pt x="118" y="445"/>
                                    <a:pt x="116" y="450"/>
                                    <a:pt x="116" y="455"/>
                                  </a:cubicBezTo>
                                  <a:cubicBezTo>
                                    <a:pt x="116" y="457"/>
                                    <a:pt x="116" y="458"/>
                                    <a:pt x="116" y="459"/>
                                  </a:cubicBezTo>
                                  <a:cubicBezTo>
                                    <a:pt x="118" y="459"/>
                                    <a:pt x="120" y="458"/>
                                    <a:pt x="122" y="457"/>
                                  </a:cubicBezTo>
                                  <a:cubicBezTo>
                                    <a:pt x="122" y="457"/>
                                    <a:pt x="121" y="456"/>
                                    <a:pt x="121" y="455"/>
                                  </a:cubicBezTo>
                                  <a:cubicBezTo>
                                    <a:pt x="121" y="448"/>
                                    <a:pt x="128" y="442"/>
                                    <a:pt x="135" y="442"/>
                                  </a:cubicBezTo>
                                  <a:cubicBezTo>
                                    <a:pt x="143" y="442"/>
                                    <a:pt x="149" y="448"/>
                                    <a:pt x="149" y="455"/>
                                  </a:cubicBezTo>
                                  <a:cubicBezTo>
                                    <a:pt x="149" y="456"/>
                                    <a:pt x="149" y="457"/>
                                    <a:pt x="148" y="457"/>
                                  </a:cubicBezTo>
                                  <a:cubicBezTo>
                                    <a:pt x="150" y="458"/>
                                    <a:pt x="152" y="459"/>
                                    <a:pt x="154" y="459"/>
                                  </a:cubicBezTo>
                                  <a:cubicBezTo>
                                    <a:pt x="154" y="458"/>
                                    <a:pt x="155" y="457"/>
                                    <a:pt x="155" y="455"/>
                                  </a:cubicBezTo>
                                  <a:close/>
                                  <a:moveTo>
                                    <a:pt x="162" y="455"/>
                                  </a:moveTo>
                                  <a:cubicBezTo>
                                    <a:pt x="162" y="448"/>
                                    <a:pt x="159" y="441"/>
                                    <a:pt x="154" y="436"/>
                                  </a:cubicBezTo>
                                  <a:cubicBezTo>
                                    <a:pt x="149" y="431"/>
                                    <a:pt x="143" y="428"/>
                                    <a:pt x="135" y="428"/>
                                  </a:cubicBezTo>
                                  <a:cubicBezTo>
                                    <a:pt x="128" y="428"/>
                                    <a:pt x="121" y="431"/>
                                    <a:pt x="116" y="436"/>
                                  </a:cubicBezTo>
                                  <a:cubicBezTo>
                                    <a:pt x="111" y="441"/>
                                    <a:pt x="108" y="448"/>
                                    <a:pt x="108" y="455"/>
                                  </a:cubicBezTo>
                                  <a:cubicBezTo>
                                    <a:pt x="108" y="458"/>
                                    <a:pt x="108" y="460"/>
                                    <a:pt x="109" y="463"/>
                                  </a:cubicBezTo>
                                  <a:cubicBezTo>
                                    <a:pt x="111" y="462"/>
                                    <a:pt x="113" y="461"/>
                                    <a:pt x="114" y="460"/>
                                  </a:cubicBezTo>
                                  <a:cubicBezTo>
                                    <a:pt x="114" y="458"/>
                                    <a:pt x="114" y="457"/>
                                    <a:pt x="114" y="455"/>
                                  </a:cubicBezTo>
                                  <a:cubicBezTo>
                                    <a:pt x="114" y="444"/>
                                    <a:pt x="123" y="434"/>
                                    <a:pt x="135" y="434"/>
                                  </a:cubicBezTo>
                                  <a:cubicBezTo>
                                    <a:pt x="147" y="434"/>
                                    <a:pt x="156" y="444"/>
                                    <a:pt x="156" y="455"/>
                                  </a:cubicBezTo>
                                  <a:cubicBezTo>
                                    <a:pt x="156" y="457"/>
                                    <a:pt x="156" y="458"/>
                                    <a:pt x="156" y="460"/>
                                  </a:cubicBezTo>
                                  <a:cubicBezTo>
                                    <a:pt x="158" y="461"/>
                                    <a:pt x="159" y="462"/>
                                    <a:pt x="161" y="463"/>
                                  </a:cubicBezTo>
                                  <a:cubicBezTo>
                                    <a:pt x="162" y="460"/>
                                    <a:pt x="162" y="458"/>
                                    <a:pt x="162" y="455"/>
                                  </a:cubicBezTo>
                                  <a:close/>
                                  <a:moveTo>
                                    <a:pt x="165" y="465"/>
                                  </a:moveTo>
                                  <a:cubicBezTo>
                                    <a:pt x="166" y="465"/>
                                    <a:pt x="167" y="464"/>
                                    <a:pt x="168" y="463"/>
                                  </a:cubicBezTo>
                                  <a:cubicBezTo>
                                    <a:pt x="169" y="461"/>
                                    <a:pt x="169" y="458"/>
                                    <a:pt x="169" y="455"/>
                                  </a:cubicBezTo>
                                  <a:cubicBezTo>
                                    <a:pt x="169" y="446"/>
                                    <a:pt x="165" y="437"/>
                                    <a:pt x="159" y="431"/>
                                  </a:cubicBezTo>
                                  <a:cubicBezTo>
                                    <a:pt x="153" y="425"/>
                                    <a:pt x="144" y="421"/>
                                    <a:pt x="135" y="421"/>
                                  </a:cubicBezTo>
                                  <a:cubicBezTo>
                                    <a:pt x="126" y="421"/>
                                    <a:pt x="117" y="425"/>
                                    <a:pt x="111" y="431"/>
                                  </a:cubicBezTo>
                                  <a:cubicBezTo>
                                    <a:pt x="105" y="437"/>
                                    <a:pt x="101" y="446"/>
                                    <a:pt x="101" y="455"/>
                                  </a:cubicBezTo>
                                  <a:cubicBezTo>
                                    <a:pt x="101" y="458"/>
                                    <a:pt x="101" y="461"/>
                                    <a:pt x="102" y="464"/>
                                  </a:cubicBezTo>
                                  <a:cubicBezTo>
                                    <a:pt x="103" y="464"/>
                                    <a:pt x="104" y="465"/>
                                    <a:pt x="105" y="466"/>
                                  </a:cubicBezTo>
                                  <a:cubicBezTo>
                                    <a:pt x="106" y="465"/>
                                    <a:pt x="106" y="464"/>
                                    <a:pt x="107" y="464"/>
                                  </a:cubicBezTo>
                                  <a:cubicBezTo>
                                    <a:pt x="107" y="461"/>
                                    <a:pt x="106" y="458"/>
                                    <a:pt x="106" y="455"/>
                                  </a:cubicBezTo>
                                  <a:cubicBezTo>
                                    <a:pt x="106" y="440"/>
                                    <a:pt x="119" y="427"/>
                                    <a:pt x="135" y="427"/>
                                  </a:cubicBezTo>
                                  <a:cubicBezTo>
                                    <a:pt x="151" y="427"/>
                                    <a:pt x="164" y="440"/>
                                    <a:pt x="164" y="455"/>
                                  </a:cubicBezTo>
                                  <a:cubicBezTo>
                                    <a:pt x="164" y="458"/>
                                    <a:pt x="163" y="461"/>
                                    <a:pt x="163" y="464"/>
                                  </a:cubicBezTo>
                                  <a:cubicBezTo>
                                    <a:pt x="163" y="464"/>
                                    <a:pt x="164" y="465"/>
                                    <a:pt x="165" y="465"/>
                                  </a:cubicBezTo>
                                  <a:close/>
                                  <a:moveTo>
                                    <a:pt x="207" y="491"/>
                                  </a:moveTo>
                                  <a:cubicBezTo>
                                    <a:pt x="204" y="489"/>
                                    <a:pt x="200" y="487"/>
                                    <a:pt x="195" y="487"/>
                                  </a:cubicBezTo>
                                  <a:cubicBezTo>
                                    <a:pt x="191" y="487"/>
                                    <a:pt x="187" y="489"/>
                                    <a:pt x="184" y="491"/>
                                  </a:cubicBezTo>
                                  <a:cubicBezTo>
                                    <a:pt x="184" y="493"/>
                                    <a:pt x="185" y="495"/>
                                    <a:pt x="185" y="497"/>
                                  </a:cubicBezTo>
                                  <a:cubicBezTo>
                                    <a:pt x="188" y="495"/>
                                    <a:pt x="191" y="493"/>
                                    <a:pt x="195" y="493"/>
                                  </a:cubicBezTo>
                                  <a:cubicBezTo>
                                    <a:pt x="199" y="493"/>
                                    <a:pt x="203" y="495"/>
                                    <a:pt x="205" y="498"/>
                                  </a:cubicBezTo>
                                  <a:cubicBezTo>
                                    <a:pt x="206" y="496"/>
                                    <a:pt x="206" y="494"/>
                                    <a:pt x="207" y="491"/>
                                  </a:cubicBezTo>
                                  <a:close/>
                                  <a:moveTo>
                                    <a:pt x="210" y="484"/>
                                  </a:moveTo>
                                  <a:cubicBezTo>
                                    <a:pt x="206" y="481"/>
                                    <a:pt x="201" y="480"/>
                                    <a:pt x="195" y="480"/>
                                  </a:cubicBezTo>
                                  <a:cubicBezTo>
                                    <a:pt x="190" y="480"/>
                                    <a:pt x="185" y="481"/>
                                    <a:pt x="181" y="484"/>
                                  </a:cubicBezTo>
                                  <a:cubicBezTo>
                                    <a:pt x="182" y="485"/>
                                    <a:pt x="182" y="487"/>
                                    <a:pt x="183" y="489"/>
                                  </a:cubicBezTo>
                                  <a:cubicBezTo>
                                    <a:pt x="187" y="487"/>
                                    <a:pt x="191" y="486"/>
                                    <a:pt x="195" y="486"/>
                                  </a:cubicBezTo>
                                  <a:cubicBezTo>
                                    <a:pt x="200" y="486"/>
                                    <a:pt x="204" y="487"/>
                                    <a:pt x="208" y="490"/>
                                  </a:cubicBezTo>
                                  <a:cubicBezTo>
                                    <a:pt x="208" y="488"/>
                                    <a:pt x="209" y="486"/>
                                    <a:pt x="210" y="484"/>
                                  </a:cubicBezTo>
                                  <a:close/>
                                  <a:moveTo>
                                    <a:pt x="214" y="478"/>
                                  </a:moveTo>
                                  <a:cubicBezTo>
                                    <a:pt x="208" y="475"/>
                                    <a:pt x="202" y="473"/>
                                    <a:pt x="195" y="473"/>
                                  </a:cubicBezTo>
                                  <a:cubicBezTo>
                                    <a:pt x="188" y="473"/>
                                    <a:pt x="182" y="474"/>
                                    <a:pt x="177" y="478"/>
                                  </a:cubicBezTo>
                                  <a:cubicBezTo>
                                    <a:pt x="178" y="479"/>
                                    <a:pt x="179" y="481"/>
                                    <a:pt x="180" y="482"/>
                                  </a:cubicBezTo>
                                  <a:cubicBezTo>
                                    <a:pt x="184" y="480"/>
                                    <a:pt x="189" y="478"/>
                                    <a:pt x="195" y="478"/>
                                  </a:cubicBezTo>
                                  <a:cubicBezTo>
                                    <a:pt x="201" y="478"/>
                                    <a:pt x="206" y="480"/>
                                    <a:pt x="211" y="483"/>
                                  </a:cubicBezTo>
                                  <a:cubicBezTo>
                                    <a:pt x="212" y="481"/>
                                    <a:pt x="213" y="480"/>
                                    <a:pt x="214" y="478"/>
                                  </a:cubicBezTo>
                                  <a:close/>
                                  <a:moveTo>
                                    <a:pt x="218" y="472"/>
                                  </a:moveTo>
                                  <a:cubicBezTo>
                                    <a:pt x="212" y="467"/>
                                    <a:pt x="204" y="465"/>
                                    <a:pt x="195" y="465"/>
                                  </a:cubicBezTo>
                                  <a:cubicBezTo>
                                    <a:pt x="187" y="465"/>
                                    <a:pt x="179" y="467"/>
                                    <a:pt x="172" y="472"/>
                                  </a:cubicBezTo>
                                  <a:cubicBezTo>
                                    <a:pt x="174" y="473"/>
                                    <a:pt x="175" y="475"/>
                                    <a:pt x="176" y="476"/>
                                  </a:cubicBezTo>
                                  <a:cubicBezTo>
                                    <a:pt x="182" y="473"/>
                                    <a:pt x="188" y="471"/>
                                    <a:pt x="195" y="471"/>
                                  </a:cubicBezTo>
                                  <a:cubicBezTo>
                                    <a:pt x="202" y="471"/>
                                    <a:pt x="209" y="473"/>
                                    <a:pt x="214" y="477"/>
                                  </a:cubicBezTo>
                                  <a:cubicBezTo>
                                    <a:pt x="216" y="475"/>
                                    <a:pt x="217" y="473"/>
                                    <a:pt x="218" y="472"/>
                                  </a:cubicBezTo>
                                  <a:close/>
                                  <a:moveTo>
                                    <a:pt x="224" y="467"/>
                                  </a:moveTo>
                                  <a:cubicBezTo>
                                    <a:pt x="216" y="461"/>
                                    <a:pt x="206" y="457"/>
                                    <a:pt x="195" y="457"/>
                                  </a:cubicBezTo>
                                  <a:cubicBezTo>
                                    <a:pt x="184" y="457"/>
                                    <a:pt x="174" y="461"/>
                                    <a:pt x="166" y="466"/>
                                  </a:cubicBezTo>
                                  <a:cubicBezTo>
                                    <a:pt x="168" y="468"/>
                                    <a:pt x="170" y="469"/>
                                    <a:pt x="171" y="470"/>
                                  </a:cubicBezTo>
                                  <a:cubicBezTo>
                                    <a:pt x="178" y="466"/>
                                    <a:pt x="186" y="463"/>
                                    <a:pt x="195" y="463"/>
                                  </a:cubicBezTo>
                                  <a:cubicBezTo>
                                    <a:pt x="204" y="463"/>
                                    <a:pt x="212" y="466"/>
                                    <a:pt x="219" y="471"/>
                                  </a:cubicBezTo>
                                  <a:cubicBezTo>
                                    <a:pt x="221" y="469"/>
                                    <a:pt x="222" y="468"/>
                                    <a:pt x="224" y="467"/>
                                  </a:cubicBezTo>
                                  <a:close/>
                                  <a:moveTo>
                                    <a:pt x="261" y="455"/>
                                  </a:moveTo>
                                  <a:cubicBezTo>
                                    <a:pt x="261" y="453"/>
                                    <a:pt x="259" y="450"/>
                                    <a:pt x="256" y="450"/>
                                  </a:cubicBezTo>
                                  <a:cubicBezTo>
                                    <a:pt x="253" y="450"/>
                                    <a:pt x="251" y="453"/>
                                    <a:pt x="251" y="455"/>
                                  </a:cubicBezTo>
                                  <a:cubicBezTo>
                                    <a:pt x="251" y="456"/>
                                    <a:pt x="251" y="456"/>
                                    <a:pt x="251" y="456"/>
                                  </a:cubicBezTo>
                                  <a:cubicBezTo>
                                    <a:pt x="252" y="456"/>
                                    <a:pt x="254" y="456"/>
                                    <a:pt x="256" y="456"/>
                                  </a:cubicBezTo>
                                  <a:cubicBezTo>
                                    <a:pt x="258" y="456"/>
                                    <a:pt x="259" y="456"/>
                                    <a:pt x="261" y="456"/>
                                  </a:cubicBezTo>
                                  <a:cubicBezTo>
                                    <a:pt x="261" y="456"/>
                                    <a:pt x="261" y="456"/>
                                    <a:pt x="261" y="455"/>
                                  </a:cubicBezTo>
                                  <a:close/>
                                  <a:moveTo>
                                    <a:pt x="268" y="455"/>
                                  </a:moveTo>
                                  <a:cubicBezTo>
                                    <a:pt x="268" y="449"/>
                                    <a:pt x="262" y="443"/>
                                    <a:pt x="256" y="443"/>
                                  </a:cubicBezTo>
                                  <a:cubicBezTo>
                                    <a:pt x="249" y="443"/>
                                    <a:pt x="244" y="449"/>
                                    <a:pt x="244" y="455"/>
                                  </a:cubicBezTo>
                                  <a:cubicBezTo>
                                    <a:pt x="244" y="456"/>
                                    <a:pt x="244" y="456"/>
                                    <a:pt x="244" y="457"/>
                                  </a:cubicBezTo>
                                  <a:cubicBezTo>
                                    <a:pt x="246" y="457"/>
                                    <a:pt x="247" y="456"/>
                                    <a:pt x="249" y="456"/>
                                  </a:cubicBezTo>
                                  <a:cubicBezTo>
                                    <a:pt x="249" y="456"/>
                                    <a:pt x="249" y="456"/>
                                    <a:pt x="249" y="455"/>
                                  </a:cubicBezTo>
                                  <a:cubicBezTo>
                                    <a:pt x="249" y="452"/>
                                    <a:pt x="252" y="449"/>
                                    <a:pt x="256" y="449"/>
                                  </a:cubicBezTo>
                                  <a:cubicBezTo>
                                    <a:pt x="260" y="449"/>
                                    <a:pt x="263" y="452"/>
                                    <a:pt x="263" y="455"/>
                                  </a:cubicBezTo>
                                  <a:cubicBezTo>
                                    <a:pt x="263" y="456"/>
                                    <a:pt x="263" y="456"/>
                                    <a:pt x="263" y="456"/>
                                  </a:cubicBezTo>
                                  <a:cubicBezTo>
                                    <a:pt x="264" y="456"/>
                                    <a:pt x="266" y="457"/>
                                    <a:pt x="268" y="457"/>
                                  </a:cubicBezTo>
                                  <a:cubicBezTo>
                                    <a:pt x="268" y="456"/>
                                    <a:pt x="268" y="456"/>
                                    <a:pt x="268" y="455"/>
                                  </a:cubicBezTo>
                                  <a:close/>
                                  <a:moveTo>
                                    <a:pt x="275" y="455"/>
                                  </a:moveTo>
                                  <a:cubicBezTo>
                                    <a:pt x="275" y="450"/>
                                    <a:pt x="273" y="445"/>
                                    <a:pt x="270" y="442"/>
                                  </a:cubicBezTo>
                                  <a:cubicBezTo>
                                    <a:pt x="266" y="438"/>
                                    <a:pt x="261" y="436"/>
                                    <a:pt x="256" y="436"/>
                                  </a:cubicBezTo>
                                  <a:cubicBezTo>
                                    <a:pt x="250" y="436"/>
                                    <a:pt x="246" y="438"/>
                                    <a:pt x="242" y="442"/>
                                  </a:cubicBezTo>
                                  <a:cubicBezTo>
                                    <a:pt x="239" y="445"/>
                                    <a:pt x="236" y="450"/>
                                    <a:pt x="236" y="455"/>
                                  </a:cubicBezTo>
                                  <a:cubicBezTo>
                                    <a:pt x="236" y="457"/>
                                    <a:pt x="237" y="458"/>
                                    <a:pt x="237" y="459"/>
                                  </a:cubicBezTo>
                                  <a:cubicBezTo>
                                    <a:pt x="239" y="459"/>
                                    <a:pt x="241" y="458"/>
                                    <a:pt x="242" y="457"/>
                                  </a:cubicBezTo>
                                  <a:cubicBezTo>
                                    <a:pt x="242" y="457"/>
                                    <a:pt x="242" y="456"/>
                                    <a:pt x="242" y="455"/>
                                  </a:cubicBezTo>
                                  <a:cubicBezTo>
                                    <a:pt x="242" y="448"/>
                                    <a:pt x="248" y="442"/>
                                    <a:pt x="256" y="442"/>
                                  </a:cubicBezTo>
                                  <a:cubicBezTo>
                                    <a:pt x="263" y="442"/>
                                    <a:pt x="269" y="448"/>
                                    <a:pt x="269" y="455"/>
                                  </a:cubicBezTo>
                                  <a:cubicBezTo>
                                    <a:pt x="269" y="456"/>
                                    <a:pt x="269" y="457"/>
                                    <a:pt x="269" y="457"/>
                                  </a:cubicBezTo>
                                  <a:cubicBezTo>
                                    <a:pt x="271" y="458"/>
                                    <a:pt x="273" y="459"/>
                                    <a:pt x="275" y="459"/>
                                  </a:cubicBezTo>
                                  <a:cubicBezTo>
                                    <a:pt x="275" y="458"/>
                                    <a:pt x="275" y="457"/>
                                    <a:pt x="275" y="455"/>
                                  </a:cubicBezTo>
                                  <a:close/>
                                  <a:moveTo>
                                    <a:pt x="283" y="455"/>
                                  </a:moveTo>
                                  <a:cubicBezTo>
                                    <a:pt x="283" y="448"/>
                                    <a:pt x="280" y="441"/>
                                    <a:pt x="275" y="436"/>
                                  </a:cubicBezTo>
                                  <a:cubicBezTo>
                                    <a:pt x="270" y="431"/>
                                    <a:pt x="263" y="428"/>
                                    <a:pt x="256" y="428"/>
                                  </a:cubicBezTo>
                                  <a:cubicBezTo>
                                    <a:pt x="248" y="428"/>
                                    <a:pt x="242" y="431"/>
                                    <a:pt x="237" y="436"/>
                                  </a:cubicBezTo>
                                  <a:cubicBezTo>
                                    <a:pt x="232" y="441"/>
                                    <a:pt x="229" y="448"/>
                                    <a:pt x="229" y="455"/>
                                  </a:cubicBezTo>
                                  <a:cubicBezTo>
                                    <a:pt x="229" y="458"/>
                                    <a:pt x="229" y="460"/>
                                    <a:pt x="230" y="463"/>
                                  </a:cubicBezTo>
                                  <a:cubicBezTo>
                                    <a:pt x="231" y="462"/>
                                    <a:pt x="233" y="461"/>
                                    <a:pt x="235" y="460"/>
                                  </a:cubicBezTo>
                                  <a:cubicBezTo>
                                    <a:pt x="235" y="458"/>
                                    <a:pt x="235" y="457"/>
                                    <a:pt x="235" y="455"/>
                                  </a:cubicBezTo>
                                  <a:cubicBezTo>
                                    <a:pt x="235" y="444"/>
                                    <a:pt x="244" y="434"/>
                                    <a:pt x="256" y="434"/>
                                  </a:cubicBezTo>
                                  <a:cubicBezTo>
                                    <a:pt x="268" y="434"/>
                                    <a:pt x="277" y="444"/>
                                    <a:pt x="277" y="455"/>
                                  </a:cubicBezTo>
                                  <a:cubicBezTo>
                                    <a:pt x="277" y="457"/>
                                    <a:pt x="277" y="458"/>
                                    <a:pt x="276" y="460"/>
                                  </a:cubicBezTo>
                                  <a:cubicBezTo>
                                    <a:pt x="278" y="461"/>
                                    <a:pt x="280" y="462"/>
                                    <a:pt x="282" y="463"/>
                                  </a:cubicBezTo>
                                  <a:cubicBezTo>
                                    <a:pt x="283" y="460"/>
                                    <a:pt x="283" y="458"/>
                                    <a:pt x="283" y="455"/>
                                  </a:cubicBezTo>
                                  <a:close/>
                                  <a:moveTo>
                                    <a:pt x="286" y="466"/>
                                  </a:moveTo>
                                  <a:cubicBezTo>
                                    <a:pt x="287" y="465"/>
                                    <a:pt x="288" y="464"/>
                                    <a:pt x="289" y="464"/>
                                  </a:cubicBezTo>
                                  <a:cubicBezTo>
                                    <a:pt x="290" y="461"/>
                                    <a:pt x="290" y="458"/>
                                    <a:pt x="290" y="455"/>
                                  </a:cubicBezTo>
                                  <a:cubicBezTo>
                                    <a:pt x="290" y="446"/>
                                    <a:pt x="286" y="437"/>
                                    <a:pt x="280" y="431"/>
                                  </a:cubicBezTo>
                                  <a:cubicBezTo>
                                    <a:pt x="274" y="425"/>
                                    <a:pt x="265" y="421"/>
                                    <a:pt x="256" y="421"/>
                                  </a:cubicBezTo>
                                  <a:cubicBezTo>
                                    <a:pt x="246" y="421"/>
                                    <a:pt x="238" y="425"/>
                                    <a:pt x="232" y="431"/>
                                  </a:cubicBezTo>
                                  <a:cubicBezTo>
                                    <a:pt x="225" y="437"/>
                                    <a:pt x="222" y="446"/>
                                    <a:pt x="222" y="455"/>
                                  </a:cubicBezTo>
                                  <a:cubicBezTo>
                                    <a:pt x="222" y="458"/>
                                    <a:pt x="222" y="461"/>
                                    <a:pt x="223" y="464"/>
                                  </a:cubicBezTo>
                                  <a:cubicBezTo>
                                    <a:pt x="224" y="464"/>
                                    <a:pt x="225" y="465"/>
                                    <a:pt x="225" y="466"/>
                                  </a:cubicBezTo>
                                  <a:cubicBezTo>
                                    <a:pt x="226" y="465"/>
                                    <a:pt x="227" y="464"/>
                                    <a:pt x="228" y="464"/>
                                  </a:cubicBezTo>
                                  <a:cubicBezTo>
                                    <a:pt x="228" y="461"/>
                                    <a:pt x="227" y="458"/>
                                    <a:pt x="227" y="455"/>
                                  </a:cubicBezTo>
                                  <a:cubicBezTo>
                                    <a:pt x="227" y="440"/>
                                    <a:pt x="240" y="427"/>
                                    <a:pt x="256" y="427"/>
                                  </a:cubicBezTo>
                                  <a:cubicBezTo>
                                    <a:pt x="272" y="427"/>
                                    <a:pt x="285" y="440"/>
                                    <a:pt x="285" y="455"/>
                                  </a:cubicBezTo>
                                  <a:cubicBezTo>
                                    <a:pt x="285" y="458"/>
                                    <a:pt x="284" y="461"/>
                                    <a:pt x="283" y="464"/>
                                  </a:cubicBezTo>
                                  <a:cubicBezTo>
                                    <a:pt x="284" y="464"/>
                                    <a:pt x="285" y="465"/>
                                    <a:pt x="286" y="466"/>
                                  </a:cubicBezTo>
                                  <a:close/>
                                  <a:moveTo>
                                    <a:pt x="329" y="491"/>
                                  </a:moveTo>
                                  <a:cubicBezTo>
                                    <a:pt x="326" y="489"/>
                                    <a:pt x="321" y="487"/>
                                    <a:pt x="317" y="487"/>
                                  </a:cubicBezTo>
                                  <a:cubicBezTo>
                                    <a:pt x="312" y="487"/>
                                    <a:pt x="308" y="489"/>
                                    <a:pt x="305" y="492"/>
                                  </a:cubicBezTo>
                                  <a:cubicBezTo>
                                    <a:pt x="305" y="494"/>
                                    <a:pt x="306" y="496"/>
                                    <a:pt x="306" y="498"/>
                                  </a:cubicBezTo>
                                  <a:cubicBezTo>
                                    <a:pt x="309" y="495"/>
                                    <a:pt x="313" y="493"/>
                                    <a:pt x="317" y="493"/>
                                  </a:cubicBezTo>
                                  <a:cubicBezTo>
                                    <a:pt x="321" y="493"/>
                                    <a:pt x="325" y="495"/>
                                    <a:pt x="327" y="498"/>
                                  </a:cubicBezTo>
                                  <a:cubicBezTo>
                                    <a:pt x="328" y="496"/>
                                    <a:pt x="328" y="494"/>
                                    <a:pt x="329" y="491"/>
                                  </a:cubicBezTo>
                                  <a:close/>
                                  <a:moveTo>
                                    <a:pt x="332" y="484"/>
                                  </a:moveTo>
                                  <a:cubicBezTo>
                                    <a:pt x="328" y="481"/>
                                    <a:pt x="322" y="480"/>
                                    <a:pt x="317" y="480"/>
                                  </a:cubicBezTo>
                                  <a:cubicBezTo>
                                    <a:pt x="311" y="480"/>
                                    <a:pt x="306" y="481"/>
                                    <a:pt x="302" y="484"/>
                                  </a:cubicBezTo>
                                  <a:cubicBezTo>
                                    <a:pt x="303" y="486"/>
                                    <a:pt x="304" y="488"/>
                                    <a:pt x="304" y="490"/>
                                  </a:cubicBezTo>
                                  <a:cubicBezTo>
                                    <a:pt x="308" y="487"/>
                                    <a:pt x="312" y="486"/>
                                    <a:pt x="317" y="486"/>
                                  </a:cubicBezTo>
                                  <a:cubicBezTo>
                                    <a:pt x="322" y="486"/>
                                    <a:pt x="326" y="487"/>
                                    <a:pt x="329" y="490"/>
                                  </a:cubicBezTo>
                                  <a:cubicBezTo>
                                    <a:pt x="330" y="488"/>
                                    <a:pt x="331" y="486"/>
                                    <a:pt x="332" y="484"/>
                                  </a:cubicBezTo>
                                  <a:close/>
                                  <a:moveTo>
                                    <a:pt x="335" y="478"/>
                                  </a:moveTo>
                                  <a:cubicBezTo>
                                    <a:pt x="330" y="475"/>
                                    <a:pt x="324" y="473"/>
                                    <a:pt x="317" y="473"/>
                                  </a:cubicBezTo>
                                  <a:cubicBezTo>
                                    <a:pt x="310" y="473"/>
                                    <a:pt x="304" y="475"/>
                                    <a:pt x="298" y="478"/>
                                  </a:cubicBezTo>
                                  <a:cubicBezTo>
                                    <a:pt x="299" y="480"/>
                                    <a:pt x="300" y="481"/>
                                    <a:pt x="301" y="483"/>
                                  </a:cubicBezTo>
                                  <a:cubicBezTo>
                                    <a:pt x="306" y="480"/>
                                    <a:pt x="311" y="478"/>
                                    <a:pt x="317" y="478"/>
                                  </a:cubicBezTo>
                                  <a:cubicBezTo>
                                    <a:pt x="323" y="478"/>
                                    <a:pt x="328" y="480"/>
                                    <a:pt x="333" y="483"/>
                                  </a:cubicBezTo>
                                  <a:cubicBezTo>
                                    <a:pt x="333" y="481"/>
                                    <a:pt x="334" y="480"/>
                                    <a:pt x="335" y="478"/>
                                  </a:cubicBezTo>
                                  <a:close/>
                                  <a:moveTo>
                                    <a:pt x="340" y="472"/>
                                  </a:moveTo>
                                  <a:cubicBezTo>
                                    <a:pt x="334" y="467"/>
                                    <a:pt x="326" y="465"/>
                                    <a:pt x="317" y="465"/>
                                  </a:cubicBezTo>
                                  <a:cubicBezTo>
                                    <a:pt x="308" y="465"/>
                                    <a:pt x="300" y="468"/>
                                    <a:pt x="293" y="472"/>
                                  </a:cubicBezTo>
                                  <a:cubicBezTo>
                                    <a:pt x="295" y="474"/>
                                    <a:pt x="296" y="475"/>
                                    <a:pt x="297" y="477"/>
                                  </a:cubicBezTo>
                                  <a:cubicBezTo>
                                    <a:pt x="303" y="473"/>
                                    <a:pt x="310" y="471"/>
                                    <a:pt x="317" y="471"/>
                                  </a:cubicBezTo>
                                  <a:cubicBezTo>
                                    <a:pt x="324" y="471"/>
                                    <a:pt x="331" y="473"/>
                                    <a:pt x="336" y="477"/>
                                  </a:cubicBezTo>
                                  <a:cubicBezTo>
                                    <a:pt x="338" y="475"/>
                                    <a:pt x="339" y="473"/>
                                    <a:pt x="340" y="472"/>
                                  </a:cubicBezTo>
                                  <a:close/>
                                  <a:moveTo>
                                    <a:pt x="346" y="467"/>
                                  </a:moveTo>
                                  <a:cubicBezTo>
                                    <a:pt x="338" y="461"/>
                                    <a:pt x="328" y="457"/>
                                    <a:pt x="317" y="457"/>
                                  </a:cubicBezTo>
                                  <a:cubicBezTo>
                                    <a:pt x="306" y="457"/>
                                    <a:pt x="296" y="461"/>
                                    <a:pt x="288" y="467"/>
                                  </a:cubicBezTo>
                                  <a:cubicBezTo>
                                    <a:pt x="289" y="468"/>
                                    <a:pt x="291" y="469"/>
                                    <a:pt x="292" y="471"/>
                                  </a:cubicBezTo>
                                  <a:cubicBezTo>
                                    <a:pt x="299" y="466"/>
                                    <a:pt x="308" y="463"/>
                                    <a:pt x="317" y="463"/>
                                  </a:cubicBezTo>
                                  <a:cubicBezTo>
                                    <a:pt x="326" y="463"/>
                                    <a:pt x="334" y="466"/>
                                    <a:pt x="341" y="471"/>
                                  </a:cubicBezTo>
                                  <a:cubicBezTo>
                                    <a:pt x="343" y="469"/>
                                    <a:pt x="344" y="468"/>
                                    <a:pt x="346" y="467"/>
                                  </a:cubicBezTo>
                                  <a:close/>
                                  <a:moveTo>
                                    <a:pt x="383" y="455"/>
                                  </a:moveTo>
                                  <a:cubicBezTo>
                                    <a:pt x="383" y="453"/>
                                    <a:pt x="381" y="450"/>
                                    <a:pt x="378" y="450"/>
                                  </a:cubicBezTo>
                                  <a:cubicBezTo>
                                    <a:pt x="375" y="450"/>
                                    <a:pt x="373" y="453"/>
                                    <a:pt x="373" y="455"/>
                                  </a:cubicBezTo>
                                  <a:cubicBezTo>
                                    <a:pt x="373" y="456"/>
                                    <a:pt x="373" y="456"/>
                                    <a:pt x="373" y="456"/>
                                  </a:cubicBezTo>
                                  <a:cubicBezTo>
                                    <a:pt x="374" y="456"/>
                                    <a:pt x="376" y="456"/>
                                    <a:pt x="378" y="456"/>
                                  </a:cubicBezTo>
                                  <a:cubicBezTo>
                                    <a:pt x="379" y="456"/>
                                    <a:pt x="381" y="456"/>
                                    <a:pt x="383" y="456"/>
                                  </a:cubicBezTo>
                                  <a:cubicBezTo>
                                    <a:pt x="383" y="456"/>
                                    <a:pt x="383" y="456"/>
                                    <a:pt x="383" y="455"/>
                                  </a:cubicBezTo>
                                  <a:close/>
                                  <a:moveTo>
                                    <a:pt x="390" y="455"/>
                                  </a:moveTo>
                                  <a:cubicBezTo>
                                    <a:pt x="390" y="449"/>
                                    <a:pt x="384" y="443"/>
                                    <a:pt x="378" y="443"/>
                                  </a:cubicBezTo>
                                  <a:cubicBezTo>
                                    <a:pt x="371" y="443"/>
                                    <a:pt x="366" y="449"/>
                                    <a:pt x="366" y="455"/>
                                  </a:cubicBezTo>
                                  <a:cubicBezTo>
                                    <a:pt x="366" y="456"/>
                                    <a:pt x="366" y="456"/>
                                    <a:pt x="366" y="457"/>
                                  </a:cubicBezTo>
                                  <a:cubicBezTo>
                                    <a:pt x="368" y="457"/>
                                    <a:pt x="369" y="456"/>
                                    <a:pt x="371" y="456"/>
                                  </a:cubicBezTo>
                                  <a:cubicBezTo>
                                    <a:pt x="371" y="456"/>
                                    <a:pt x="371" y="456"/>
                                    <a:pt x="371" y="455"/>
                                  </a:cubicBezTo>
                                  <a:cubicBezTo>
                                    <a:pt x="371" y="452"/>
                                    <a:pt x="374" y="449"/>
                                    <a:pt x="378" y="449"/>
                                  </a:cubicBezTo>
                                  <a:cubicBezTo>
                                    <a:pt x="381" y="449"/>
                                    <a:pt x="384" y="452"/>
                                    <a:pt x="384" y="455"/>
                                  </a:cubicBezTo>
                                  <a:cubicBezTo>
                                    <a:pt x="384" y="456"/>
                                    <a:pt x="384" y="456"/>
                                    <a:pt x="384" y="456"/>
                                  </a:cubicBezTo>
                                  <a:cubicBezTo>
                                    <a:pt x="386" y="456"/>
                                    <a:pt x="388" y="457"/>
                                    <a:pt x="390" y="457"/>
                                  </a:cubicBezTo>
                                  <a:cubicBezTo>
                                    <a:pt x="390" y="456"/>
                                    <a:pt x="390" y="456"/>
                                    <a:pt x="390" y="455"/>
                                  </a:cubicBezTo>
                                  <a:close/>
                                  <a:moveTo>
                                    <a:pt x="397" y="455"/>
                                  </a:moveTo>
                                  <a:cubicBezTo>
                                    <a:pt x="397" y="450"/>
                                    <a:pt x="395" y="445"/>
                                    <a:pt x="392" y="442"/>
                                  </a:cubicBezTo>
                                  <a:cubicBezTo>
                                    <a:pt x="388" y="438"/>
                                    <a:pt x="383" y="436"/>
                                    <a:pt x="378" y="436"/>
                                  </a:cubicBezTo>
                                  <a:cubicBezTo>
                                    <a:pt x="372" y="436"/>
                                    <a:pt x="368" y="438"/>
                                    <a:pt x="364" y="442"/>
                                  </a:cubicBezTo>
                                  <a:cubicBezTo>
                                    <a:pt x="360" y="445"/>
                                    <a:pt x="358" y="450"/>
                                    <a:pt x="358" y="455"/>
                                  </a:cubicBezTo>
                                  <a:cubicBezTo>
                                    <a:pt x="358" y="457"/>
                                    <a:pt x="358" y="458"/>
                                    <a:pt x="359" y="459"/>
                                  </a:cubicBezTo>
                                  <a:cubicBezTo>
                                    <a:pt x="361" y="459"/>
                                    <a:pt x="362" y="458"/>
                                    <a:pt x="364" y="457"/>
                                  </a:cubicBezTo>
                                  <a:cubicBezTo>
                                    <a:pt x="364" y="457"/>
                                    <a:pt x="364" y="456"/>
                                    <a:pt x="364" y="455"/>
                                  </a:cubicBezTo>
                                  <a:cubicBezTo>
                                    <a:pt x="364" y="448"/>
                                    <a:pt x="370" y="442"/>
                                    <a:pt x="378" y="442"/>
                                  </a:cubicBezTo>
                                  <a:cubicBezTo>
                                    <a:pt x="385" y="442"/>
                                    <a:pt x="391" y="448"/>
                                    <a:pt x="391" y="455"/>
                                  </a:cubicBezTo>
                                  <a:cubicBezTo>
                                    <a:pt x="391" y="456"/>
                                    <a:pt x="391" y="457"/>
                                    <a:pt x="391" y="457"/>
                                  </a:cubicBezTo>
                                  <a:cubicBezTo>
                                    <a:pt x="393" y="458"/>
                                    <a:pt x="395" y="459"/>
                                    <a:pt x="397" y="459"/>
                                  </a:cubicBezTo>
                                  <a:cubicBezTo>
                                    <a:pt x="397" y="458"/>
                                    <a:pt x="397" y="457"/>
                                    <a:pt x="397" y="455"/>
                                  </a:cubicBezTo>
                                  <a:close/>
                                  <a:moveTo>
                                    <a:pt x="405" y="455"/>
                                  </a:moveTo>
                                  <a:cubicBezTo>
                                    <a:pt x="405" y="448"/>
                                    <a:pt x="402" y="441"/>
                                    <a:pt x="397" y="436"/>
                                  </a:cubicBezTo>
                                  <a:cubicBezTo>
                                    <a:pt x="392" y="431"/>
                                    <a:pt x="385" y="428"/>
                                    <a:pt x="378" y="428"/>
                                  </a:cubicBezTo>
                                  <a:cubicBezTo>
                                    <a:pt x="370" y="428"/>
                                    <a:pt x="363" y="431"/>
                                    <a:pt x="359" y="436"/>
                                  </a:cubicBezTo>
                                  <a:cubicBezTo>
                                    <a:pt x="354" y="441"/>
                                    <a:pt x="351" y="448"/>
                                    <a:pt x="351" y="455"/>
                                  </a:cubicBezTo>
                                  <a:cubicBezTo>
                                    <a:pt x="351" y="458"/>
                                    <a:pt x="351" y="460"/>
                                    <a:pt x="352" y="463"/>
                                  </a:cubicBezTo>
                                  <a:cubicBezTo>
                                    <a:pt x="353" y="462"/>
                                    <a:pt x="355" y="461"/>
                                    <a:pt x="357" y="460"/>
                                  </a:cubicBezTo>
                                  <a:cubicBezTo>
                                    <a:pt x="357" y="458"/>
                                    <a:pt x="357" y="457"/>
                                    <a:pt x="357" y="455"/>
                                  </a:cubicBezTo>
                                  <a:cubicBezTo>
                                    <a:pt x="357" y="444"/>
                                    <a:pt x="366" y="434"/>
                                    <a:pt x="378" y="434"/>
                                  </a:cubicBezTo>
                                  <a:cubicBezTo>
                                    <a:pt x="389" y="434"/>
                                    <a:pt x="399" y="444"/>
                                    <a:pt x="399" y="455"/>
                                  </a:cubicBezTo>
                                  <a:cubicBezTo>
                                    <a:pt x="399" y="457"/>
                                    <a:pt x="399" y="458"/>
                                    <a:pt x="398" y="460"/>
                                  </a:cubicBezTo>
                                  <a:cubicBezTo>
                                    <a:pt x="400" y="461"/>
                                    <a:pt x="402" y="462"/>
                                    <a:pt x="404" y="463"/>
                                  </a:cubicBezTo>
                                  <a:cubicBezTo>
                                    <a:pt x="405" y="460"/>
                                    <a:pt x="405" y="458"/>
                                    <a:pt x="405" y="455"/>
                                  </a:cubicBezTo>
                                  <a:close/>
                                  <a:moveTo>
                                    <a:pt x="408" y="465"/>
                                  </a:moveTo>
                                  <a:cubicBezTo>
                                    <a:pt x="409" y="465"/>
                                    <a:pt x="410" y="464"/>
                                    <a:pt x="411" y="463"/>
                                  </a:cubicBezTo>
                                  <a:cubicBezTo>
                                    <a:pt x="412" y="461"/>
                                    <a:pt x="412" y="458"/>
                                    <a:pt x="412" y="455"/>
                                  </a:cubicBezTo>
                                  <a:cubicBezTo>
                                    <a:pt x="412" y="446"/>
                                    <a:pt x="408" y="437"/>
                                    <a:pt x="402" y="431"/>
                                  </a:cubicBezTo>
                                  <a:cubicBezTo>
                                    <a:pt x="396" y="425"/>
                                    <a:pt x="387" y="421"/>
                                    <a:pt x="378" y="421"/>
                                  </a:cubicBezTo>
                                  <a:cubicBezTo>
                                    <a:pt x="368" y="421"/>
                                    <a:pt x="360" y="425"/>
                                    <a:pt x="354" y="431"/>
                                  </a:cubicBezTo>
                                  <a:cubicBezTo>
                                    <a:pt x="347" y="437"/>
                                    <a:pt x="344" y="446"/>
                                    <a:pt x="344" y="455"/>
                                  </a:cubicBezTo>
                                  <a:cubicBezTo>
                                    <a:pt x="344" y="458"/>
                                    <a:pt x="344" y="461"/>
                                    <a:pt x="345" y="464"/>
                                  </a:cubicBezTo>
                                  <a:cubicBezTo>
                                    <a:pt x="346" y="464"/>
                                    <a:pt x="346" y="465"/>
                                    <a:pt x="347" y="466"/>
                                  </a:cubicBezTo>
                                  <a:cubicBezTo>
                                    <a:pt x="348" y="465"/>
                                    <a:pt x="349" y="464"/>
                                    <a:pt x="350" y="464"/>
                                  </a:cubicBezTo>
                                  <a:cubicBezTo>
                                    <a:pt x="349" y="461"/>
                                    <a:pt x="349" y="458"/>
                                    <a:pt x="349" y="455"/>
                                  </a:cubicBezTo>
                                  <a:cubicBezTo>
                                    <a:pt x="349" y="440"/>
                                    <a:pt x="362" y="427"/>
                                    <a:pt x="378" y="427"/>
                                  </a:cubicBezTo>
                                  <a:cubicBezTo>
                                    <a:pt x="394" y="427"/>
                                    <a:pt x="407" y="440"/>
                                    <a:pt x="407" y="455"/>
                                  </a:cubicBezTo>
                                  <a:cubicBezTo>
                                    <a:pt x="407" y="458"/>
                                    <a:pt x="406" y="461"/>
                                    <a:pt x="405" y="464"/>
                                  </a:cubicBezTo>
                                  <a:cubicBezTo>
                                    <a:pt x="406" y="464"/>
                                    <a:pt x="407" y="465"/>
                                    <a:pt x="408" y="465"/>
                                  </a:cubicBezTo>
                                  <a:close/>
                                  <a:moveTo>
                                    <a:pt x="450" y="491"/>
                                  </a:moveTo>
                                  <a:cubicBezTo>
                                    <a:pt x="446" y="489"/>
                                    <a:pt x="442" y="487"/>
                                    <a:pt x="438" y="487"/>
                                  </a:cubicBezTo>
                                  <a:cubicBezTo>
                                    <a:pt x="434" y="487"/>
                                    <a:pt x="430" y="489"/>
                                    <a:pt x="426" y="491"/>
                                  </a:cubicBezTo>
                                  <a:cubicBezTo>
                                    <a:pt x="427" y="493"/>
                                    <a:pt x="428" y="495"/>
                                    <a:pt x="428" y="497"/>
                                  </a:cubicBezTo>
                                  <a:cubicBezTo>
                                    <a:pt x="431" y="495"/>
                                    <a:pt x="434" y="493"/>
                                    <a:pt x="438" y="493"/>
                                  </a:cubicBezTo>
                                  <a:cubicBezTo>
                                    <a:pt x="442" y="493"/>
                                    <a:pt x="446" y="495"/>
                                    <a:pt x="448" y="498"/>
                                  </a:cubicBezTo>
                                  <a:cubicBezTo>
                                    <a:pt x="449" y="496"/>
                                    <a:pt x="449" y="494"/>
                                    <a:pt x="450" y="491"/>
                                  </a:cubicBezTo>
                                  <a:close/>
                                  <a:moveTo>
                                    <a:pt x="453" y="484"/>
                                  </a:moveTo>
                                  <a:cubicBezTo>
                                    <a:pt x="448" y="481"/>
                                    <a:pt x="443" y="480"/>
                                    <a:pt x="438" y="480"/>
                                  </a:cubicBezTo>
                                  <a:cubicBezTo>
                                    <a:pt x="433" y="480"/>
                                    <a:pt x="428" y="481"/>
                                    <a:pt x="423" y="484"/>
                                  </a:cubicBezTo>
                                  <a:cubicBezTo>
                                    <a:pt x="424" y="485"/>
                                    <a:pt x="425" y="487"/>
                                    <a:pt x="426" y="489"/>
                                  </a:cubicBezTo>
                                  <a:cubicBezTo>
                                    <a:pt x="429" y="487"/>
                                    <a:pt x="433" y="486"/>
                                    <a:pt x="438" y="486"/>
                                  </a:cubicBezTo>
                                  <a:cubicBezTo>
                                    <a:pt x="442" y="486"/>
                                    <a:pt x="447" y="487"/>
                                    <a:pt x="450" y="490"/>
                                  </a:cubicBezTo>
                                  <a:cubicBezTo>
                                    <a:pt x="451" y="488"/>
                                    <a:pt x="452" y="486"/>
                                    <a:pt x="453" y="484"/>
                                  </a:cubicBezTo>
                                  <a:close/>
                                  <a:moveTo>
                                    <a:pt x="456" y="478"/>
                                  </a:moveTo>
                                  <a:cubicBezTo>
                                    <a:pt x="451" y="475"/>
                                    <a:pt x="445" y="473"/>
                                    <a:pt x="438" y="473"/>
                                  </a:cubicBezTo>
                                  <a:cubicBezTo>
                                    <a:pt x="431" y="473"/>
                                    <a:pt x="425" y="474"/>
                                    <a:pt x="420" y="478"/>
                                  </a:cubicBezTo>
                                  <a:cubicBezTo>
                                    <a:pt x="421" y="479"/>
                                    <a:pt x="422" y="481"/>
                                    <a:pt x="423" y="482"/>
                                  </a:cubicBezTo>
                                  <a:cubicBezTo>
                                    <a:pt x="427" y="480"/>
                                    <a:pt x="432" y="478"/>
                                    <a:pt x="438" y="478"/>
                                  </a:cubicBezTo>
                                  <a:cubicBezTo>
                                    <a:pt x="444" y="478"/>
                                    <a:pt x="449" y="480"/>
                                    <a:pt x="453" y="483"/>
                                  </a:cubicBezTo>
                                  <a:cubicBezTo>
                                    <a:pt x="454" y="481"/>
                                    <a:pt x="455" y="480"/>
                                    <a:pt x="456" y="478"/>
                                  </a:cubicBezTo>
                                  <a:close/>
                                  <a:moveTo>
                                    <a:pt x="461" y="472"/>
                                  </a:moveTo>
                                  <a:cubicBezTo>
                                    <a:pt x="454" y="467"/>
                                    <a:pt x="446" y="465"/>
                                    <a:pt x="438" y="465"/>
                                  </a:cubicBezTo>
                                  <a:cubicBezTo>
                                    <a:pt x="429" y="465"/>
                                    <a:pt x="422" y="467"/>
                                    <a:pt x="415" y="472"/>
                                  </a:cubicBezTo>
                                  <a:cubicBezTo>
                                    <a:pt x="416" y="473"/>
                                    <a:pt x="418" y="475"/>
                                    <a:pt x="419" y="476"/>
                                  </a:cubicBezTo>
                                  <a:cubicBezTo>
                                    <a:pt x="424" y="473"/>
                                    <a:pt x="431" y="471"/>
                                    <a:pt x="438" y="471"/>
                                  </a:cubicBezTo>
                                  <a:cubicBezTo>
                                    <a:pt x="445" y="471"/>
                                    <a:pt x="452" y="473"/>
                                    <a:pt x="457" y="477"/>
                                  </a:cubicBezTo>
                                  <a:cubicBezTo>
                                    <a:pt x="458" y="475"/>
                                    <a:pt x="460" y="473"/>
                                    <a:pt x="461" y="472"/>
                                  </a:cubicBezTo>
                                  <a:close/>
                                  <a:moveTo>
                                    <a:pt x="467" y="467"/>
                                  </a:moveTo>
                                  <a:cubicBezTo>
                                    <a:pt x="459" y="461"/>
                                    <a:pt x="449" y="457"/>
                                    <a:pt x="438" y="457"/>
                                  </a:cubicBezTo>
                                  <a:cubicBezTo>
                                    <a:pt x="427" y="457"/>
                                    <a:pt x="417" y="461"/>
                                    <a:pt x="409" y="466"/>
                                  </a:cubicBezTo>
                                  <a:cubicBezTo>
                                    <a:pt x="411" y="468"/>
                                    <a:pt x="412" y="469"/>
                                    <a:pt x="414" y="470"/>
                                  </a:cubicBezTo>
                                  <a:cubicBezTo>
                                    <a:pt x="421" y="466"/>
                                    <a:pt x="429" y="463"/>
                                    <a:pt x="438" y="463"/>
                                  </a:cubicBezTo>
                                  <a:cubicBezTo>
                                    <a:pt x="447" y="463"/>
                                    <a:pt x="455" y="466"/>
                                    <a:pt x="462" y="471"/>
                                  </a:cubicBezTo>
                                  <a:cubicBezTo>
                                    <a:pt x="464" y="469"/>
                                    <a:pt x="465" y="468"/>
                                    <a:pt x="467" y="467"/>
                                  </a:cubicBezTo>
                                  <a:close/>
                                  <a:moveTo>
                                    <a:pt x="504" y="455"/>
                                  </a:moveTo>
                                  <a:cubicBezTo>
                                    <a:pt x="504" y="453"/>
                                    <a:pt x="501" y="450"/>
                                    <a:pt x="499" y="450"/>
                                  </a:cubicBezTo>
                                  <a:cubicBezTo>
                                    <a:pt x="496" y="450"/>
                                    <a:pt x="494" y="453"/>
                                    <a:pt x="494" y="455"/>
                                  </a:cubicBezTo>
                                  <a:cubicBezTo>
                                    <a:pt x="494" y="456"/>
                                    <a:pt x="494" y="456"/>
                                    <a:pt x="494" y="456"/>
                                  </a:cubicBezTo>
                                  <a:cubicBezTo>
                                    <a:pt x="495" y="456"/>
                                    <a:pt x="497" y="456"/>
                                    <a:pt x="499" y="456"/>
                                  </a:cubicBezTo>
                                  <a:cubicBezTo>
                                    <a:pt x="500" y="456"/>
                                    <a:pt x="502" y="456"/>
                                    <a:pt x="504" y="456"/>
                                  </a:cubicBezTo>
                                  <a:cubicBezTo>
                                    <a:pt x="504" y="456"/>
                                    <a:pt x="504" y="456"/>
                                    <a:pt x="504" y="455"/>
                                  </a:cubicBezTo>
                                  <a:close/>
                                  <a:moveTo>
                                    <a:pt x="511" y="455"/>
                                  </a:moveTo>
                                  <a:cubicBezTo>
                                    <a:pt x="511" y="449"/>
                                    <a:pt x="505" y="443"/>
                                    <a:pt x="499" y="443"/>
                                  </a:cubicBezTo>
                                  <a:cubicBezTo>
                                    <a:pt x="492" y="443"/>
                                    <a:pt x="487" y="449"/>
                                    <a:pt x="487" y="455"/>
                                  </a:cubicBezTo>
                                  <a:cubicBezTo>
                                    <a:pt x="487" y="456"/>
                                    <a:pt x="487" y="456"/>
                                    <a:pt x="487" y="457"/>
                                  </a:cubicBezTo>
                                  <a:cubicBezTo>
                                    <a:pt x="489" y="457"/>
                                    <a:pt x="490" y="456"/>
                                    <a:pt x="492" y="456"/>
                                  </a:cubicBezTo>
                                  <a:cubicBezTo>
                                    <a:pt x="492" y="456"/>
                                    <a:pt x="492" y="456"/>
                                    <a:pt x="492" y="455"/>
                                  </a:cubicBezTo>
                                  <a:cubicBezTo>
                                    <a:pt x="492" y="452"/>
                                    <a:pt x="495" y="449"/>
                                    <a:pt x="499" y="449"/>
                                  </a:cubicBezTo>
                                  <a:cubicBezTo>
                                    <a:pt x="502" y="449"/>
                                    <a:pt x="505" y="452"/>
                                    <a:pt x="505" y="455"/>
                                  </a:cubicBezTo>
                                  <a:cubicBezTo>
                                    <a:pt x="505" y="456"/>
                                    <a:pt x="505" y="456"/>
                                    <a:pt x="505" y="456"/>
                                  </a:cubicBezTo>
                                  <a:cubicBezTo>
                                    <a:pt x="507" y="456"/>
                                    <a:pt x="509" y="457"/>
                                    <a:pt x="510" y="457"/>
                                  </a:cubicBezTo>
                                  <a:cubicBezTo>
                                    <a:pt x="511" y="456"/>
                                    <a:pt x="511" y="456"/>
                                    <a:pt x="511" y="455"/>
                                  </a:cubicBezTo>
                                  <a:close/>
                                  <a:moveTo>
                                    <a:pt x="518" y="455"/>
                                  </a:moveTo>
                                  <a:cubicBezTo>
                                    <a:pt x="518" y="450"/>
                                    <a:pt x="516" y="445"/>
                                    <a:pt x="512" y="442"/>
                                  </a:cubicBezTo>
                                  <a:cubicBezTo>
                                    <a:pt x="509" y="438"/>
                                    <a:pt x="504" y="436"/>
                                    <a:pt x="499" y="436"/>
                                  </a:cubicBezTo>
                                  <a:cubicBezTo>
                                    <a:pt x="493" y="436"/>
                                    <a:pt x="488" y="438"/>
                                    <a:pt x="485" y="442"/>
                                  </a:cubicBezTo>
                                  <a:cubicBezTo>
                                    <a:pt x="481" y="445"/>
                                    <a:pt x="479" y="450"/>
                                    <a:pt x="479" y="455"/>
                                  </a:cubicBezTo>
                                  <a:cubicBezTo>
                                    <a:pt x="479" y="457"/>
                                    <a:pt x="479" y="458"/>
                                    <a:pt x="480" y="459"/>
                                  </a:cubicBezTo>
                                  <a:cubicBezTo>
                                    <a:pt x="481" y="459"/>
                                    <a:pt x="483" y="458"/>
                                    <a:pt x="485" y="457"/>
                                  </a:cubicBezTo>
                                  <a:cubicBezTo>
                                    <a:pt x="485" y="457"/>
                                    <a:pt x="485" y="456"/>
                                    <a:pt x="485" y="455"/>
                                  </a:cubicBezTo>
                                  <a:cubicBezTo>
                                    <a:pt x="485" y="448"/>
                                    <a:pt x="491" y="442"/>
                                    <a:pt x="499" y="442"/>
                                  </a:cubicBezTo>
                                  <a:cubicBezTo>
                                    <a:pt x="506" y="442"/>
                                    <a:pt x="512" y="448"/>
                                    <a:pt x="512" y="455"/>
                                  </a:cubicBezTo>
                                  <a:cubicBezTo>
                                    <a:pt x="512" y="456"/>
                                    <a:pt x="512" y="457"/>
                                    <a:pt x="512" y="457"/>
                                  </a:cubicBezTo>
                                  <a:cubicBezTo>
                                    <a:pt x="514" y="458"/>
                                    <a:pt x="516" y="459"/>
                                    <a:pt x="518" y="459"/>
                                  </a:cubicBezTo>
                                  <a:cubicBezTo>
                                    <a:pt x="518" y="458"/>
                                    <a:pt x="518" y="457"/>
                                    <a:pt x="518" y="455"/>
                                  </a:cubicBezTo>
                                  <a:close/>
                                  <a:moveTo>
                                    <a:pt x="526" y="455"/>
                                  </a:moveTo>
                                  <a:cubicBezTo>
                                    <a:pt x="526" y="448"/>
                                    <a:pt x="523" y="441"/>
                                    <a:pt x="518" y="436"/>
                                  </a:cubicBezTo>
                                  <a:cubicBezTo>
                                    <a:pt x="513" y="431"/>
                                    <a:pt x="506" y="428"/>
                                    <a:pt x="499" y="428"/>
                                  </a:cubicBezTo>
                                  <a:cubicBezTo>
                                    <a:pt x="491" y="428"/>
                                    <a:pt x="484" y="431"/>
                                    <a:pt x="479" y="436"/>
                                  </a:cubicBezTo>
                                  <a:cubicBezTo>
                                    <a:pt x="474" y="441"/>
                                    <a:pt x="471" y="448"/>
                                    <a:pt x="471" y="455"/>
                                  </a:cubicBezTo>
                                  <a:cubicBezTo>
                                    <a:pt x="471" y="458"/>
                                    <a:pt x="472" y="460"/>
                                    <a:pt x="472" y="463"/>
                                  </a:cubicBezTo>
                                  <a:cubicBezTo>
                                    <a:pt x="474" y="462"/>
                                    <a:pt x="476" y="461"/>
                                    <a:pt x="478" y="460"/>
                                  </a:cubicBezTo>
                                  <a:cubicBezTo>
                                    <a:pt x="478" y="458"/>
                                    <a:pt x="478" y="457"/>
                                    <a:pt x="478" y="455"/>
                                  </a:cubicBezTo>
                                  <a:cubicBezTo>
                                    <a:pt x="478" y="444"/>
                                    <a:pt x="487" y="434"/>
                                    <a:pt x="499" y="434"/>
                                  </a:cubicBezTo>
                                  <a:cubicBezTo>
                                    <a:pt x="510" y="434"/>
                                    <a:pt x="520" y="444"/>
                                    <a:pt x="520" y="455"/>
                                  </a:cubicBezTo>
                                  <a:cubicBezTo>
                                    <a:pt x="520" y="457"/>
                                    <a:pt x="520" y="458"/>
                                    <a:pt x="519" y="460"/>
                                  </a:cubicBezTo>
                                  <a:cubicBezTo>
                                    <a:pt x="521" y="461"/>
                                    <a:pt x="523" y="462"/>
                                    <a:pt x="525" y="463"/>
                                  </a:cubicBezTo>
                                  <a:cubicBezTo>
                                    <a:pt x="525" y="460"/>
                                    <a:pt x="526" y="458"/>
                                    <a:pt x="526" y="455"/>
                                  </a:cubicBezTo>
                                  <a:close/>
                                  <a:moveTo>
                                    <a:pt x="529" y="466"/>
                                  </a:moveTo>
                                  <a:cubicBezTo>
                                    <a:pt x="530" y="465"/>
                                    <a:pt x="531" y="465"/>
                                    <a:pt x="532" y="464"/>
                                  </a:cubicBezTo>
                                  <a:cubicBezTo>
                                    <a:pt x="532" y="461"/>
                                    <a:pt x="533" y="458"/>
                                    <a:pt x="533" y="455"/>
                                  </a:cubicBezTo>
                                  <a:cubicBezTo>
                                    <a:pt x="533" y="446"/>
                                    <a:pt x="529" y="437"/>
                                    <a:pt x="523" y="431"/>
                                  </a:cubicBezTo>
                                  <a:cubicBezTo>
                                    <a:pt x="517" y="425"/>
                                    <a:pt x="508" y="421"/>
                                    <a:pt x="499" y="421"/>
                                  </a:cubicBezTo>
                                  <a:cubicBezTo>
                                    <a:pt x="489" y="421"/>
                                    <a:pt x="481" y="425"/>
                                    <a:pt x="474" y="431"/>
                                  </a:cubicBezTo>
                                  <a:cubicBezTo>
                                    <a:pt x="468" y="437"/>
                                    <a:pt x="464" y="446"/>
                                    <a:pt x="464" y="455"/>
                                  </a:cubicBezTo>
                                  <a:cubicBezTo>
                                    <a:pt x="464" y="458"/>
                                    <a:pt x="465" y="461"/>
                                    <a:pt x="465" y="464"/>
                                  </a:cubicBezTo>
                                  <a:cubicBezTo>
                                    <a:pt x="466" y="464"/>
                                    <a:pt x="467" y="465"/>
                                    <a:pt x="468" y="466"/>
                                  </a:cubicBezTo>
                                  <a:cubicBezTo>
                                    <a:pt x="469" y="465"/>
                                    <a:pt x="470" y="464"/>
                                    <a:pt x="471" y="464"/>
                                  </a:cubicBezTo>
                                  <a:cubicBezTo>
                                    <a:pt x="470" y="461"/>
                                    <a:pt x="470" y="458"/>
                                    <a:pt x="470" y="455"/>
                                  </a:cubicBezTo>
                                  <a:cubicBezTo>
                                    <a:pt x="470" y="440"/>
                                    <a:pt x="483" y="427"/>
                                    <a:pt x="499" y="427"/>
                                  </a:cubicBezTo>
                                  <a:cubicBezTo>
                                    <a:pt x="515" y="427"/>
                                    <a:pt x="527" y="440"/>
                                    <a:pt x="527" y="455"/>
                                  </a:cubicBezTo>
                                  <a:cubicBezTo>
                                    <a:pt x="527" y="458"/>
                                    <a:pt x="527" y="461"/>
                                    <a:pt x="526" y="464"/>
                                  </a:cubicBezTo>
                                  <a:cubicBezTo>
                                    <a:pt x="527" y="464"/>
                                    <a:pt x="528" y="465"/>
                                    <a:pt x="529" y="466"/>
                                  </a:cubicBezTo>
                                  <a:close/>
                                  <a:moveTo>
                                    <a:pt x="572" y="491"/>
                                  </a:moveTo>
                                  <a:cubicBezTo>
                                    <a:pt x="569" y="489"/>
                                    <a:pt x="564" y="487"/>
                                    <a:pt x="560" y="487"/>
                                  </a:cubicBezTo>
                                  <a:cubicBezTo>
                                    <a:pt x="555" y="487"/>
                                    <a:pt x="551" y="489"/>
                                    <a:pt x="548" y="492"/>
                                  </a:cubicBezTo>
                                  <a:cubicBezTo>
                                    <a:pt x="548" y="494"/>
                                    <a:pt x="549" y="496"/>
                                    <a:pt x="549" y="499"/>
                                  </a:cubicBezTo>
                                  <a:cubicBezTo>
                                    <a:pt x="549" y="499"/>
                                    <a:pt x="549" y="499"/>
                                    <a:pt x="549" y="499"/>
                                  </a:cubicBezTo>
                                  <a:cubicBezTo>
                                    <a:pt x="552" y="495"/>
                                    <a:pt x="556" y="493"/>
                                    <a:pt x="560" y="493"/>
                                  </a:cubicBezTo>
                                  <a:cubicBezTo>
                                    <a:pt x="564" y="493"/>
                                    <a:pt x="568" y="495"/>
                                    <a:pt x="570" y="498"/>
                                  </a:cubicBezTo>
                                  <a:cubicBezTo>
                                    <a:pt x="571" y="496"/>
                                    <a:pt x="571" y="494"/>
                                    <a:pt x="572" y="491"/>
                                  </a:cubicBezTo>
                                  <a:close/>
                                  <a:moveTo>
                                    <a:pt x="575" y="484"/>
                                  </a:moveTo>
                                  <a:cubicBezTo>
                                    <a:pt x="571" y="481"/>
                                    <a:pt x="565" y="480"/>
                                    <a:pt x="560" y="480"/>
                                  </a:cubicBezTo>
                                  <a:cubicBezTo>
                                    <a:pt x="554" y="480"/>
                                    <a:pt x="549" y="481"/>
                                    <a:pt x="545" y="484"/>
                                  </a:cubicBezTo>
                                  <a:cubicBezTo>
                                    <a:pt x="546" y="486"/>
                                    <a:pt x="546" y="488"/>
                                    <a:pt x="547" y="490"/>
                                  </a:cubicBezTo>
                                  <a:cubicBezTo>
                                    <a:pt x="551" y="487"/>
                                    <a:pt x="555" y="486"/>
                                    <a:pt x="560" y="486"/>
                                  </a:cubicBezTo>
                                  <a:cubicBezTo>
                                    <a:pt x="565" y="486"/>
                                    <a:pt x="569" y="487"/>
                                    <a:pt x="572" y="490"/>
                                  </a:cubicBezTo>
                                  <a:cubicBezTo>
                                    <a:pt x="573" y="488"/>
                                    <a:pt x="574" y="486"/>
                                    <a:pt x="575" y="484"/>
                                  </a:cubicBezTo>
                                  <a:close/>
                                  <a:moveTo>
                                    <a:pt x="578" y="478"/>
                                  </a:moveTo>
                                  <a:cubicBezTo>
                                    <a:pt x="573" y="475"/>
                                    <a:pt x="567" y="473"/>
                                    <a:pt x="560" y="473"/>
                                  </a:cubicBezTo>
                                  <a:cubicBezTo>
                                    <a:pt x="553" y="473"/>
                                    <a:pt x="547" y="475"/>
                                    <a:pt x="541" y="478"/>
                                  </a:cubicBezTo>
                                  <a:cubicBezTo>
                                    <a:pt x="542" y="480"/>
                                    <a:pt x="543" y="481"/>
                                    <a:pt x="544" y="483"/>
                                  </a:cubicBezTo>
                                  <a:cubicBezTo>
                                    <a:pt x="549" y="480"/>
                                    <a:pt x="554" y="478"/>
                                    <a:pt x="560" y="478"/>
                                  </a:cubicBezTo>
                                  <a:cubicBezTo>
                                    <a:pt x="566" y="478"/>
                                    <a:pt x="571" y="480"/>
                                    <a:pt x="576" y="483"/>
                                  </a:cubicBezTo>
                                  <a:cubicBezTo>
                                    <a:pt x="577" y="481"/>
                                    <a:pt x="577" y="480"/>
                                    <a:pt x="578" y="478"/>
                                  </a:cubicBezTo>
                                  <a:close/>
                                  <a:moveTo>
                                    <a:pt x="583" y="472"/>
                                  </a:moveTo>
                                  <a:cubicBezTo>
                                    <a:pt x="577" y="467"/>
                                    <a:pt x="569" y="465"/>
                                    <a:pt x="560" y="465"/>
                                  </a:cubicBezTo>
                                  <a:cubicBezTo>
                                    <a:pt x="551" y="465"/>
                                    <a:pt x="543" y="468"/>
                                    <a:pt x="536" y="472"/>
                                  </a:cubicBezTo>
                                  <a:cubicBezTo>
                                    <a:pt x="538" y="474"/>
                                    <a:pt x="539" y="475"/>
                                    <a:pt x="540" y="477"/>
                                  </a:cubicBezTo>
                                  <a:cubicBezTo>
                                    <a:pt x="546" y="473"/>
                                    <a:pt x="553" y="471"/>
                                    <a:pt x="560" y="471"/>
                                  </a:cubicBezTo>
                                  <a:cubicBezTo>
                                    <a:pt x="567" y="471"/>
                                    <a:pt x="574" y="473"/>
                                    <a:pt x="579" y="477"/>
                                  </a:cubicBezTo>
                                  <a:cubicBezTo>
                                    <a:pt x="581" y="475"/>
                                    <a:pt x="582" y="473"/>
                                    <a:pt x="583" y="472"/>
                                  </a:cubicBezTo>
                                  <a:close/>
                                  <a:moveTo>
                                    <a:pt x="589" y="467"/>
                                  </a:moveTo>
                                  <a:cubicBezTo>
                                    <a:pt x="581" y="461"/>
                                    <a:pt x="571" y="457"/>
                                    <a:pt x="560" y="457"/>
                                  </a:cubicBezTo>
                                  <a:cubicBezTo>
                                    <a:pt x="549" y="457"/>
                                    <a:pt x="539" y="461"/>
                                    <a:pt x="531" y="467"/>
                                  </a:cubicBezTo>
                                  <a:cubicBezTo>
                                    <a:pt x="532" y="468"/>
                                    <a:pt x="534" y="470"/>
                                    <a:pt x="535" y="471"/>
                                  </a:cubicBezTo>
                                  <a:cubicBezTo>
                                    <a:pt x="542" y="466"/>
                                    <a:pt x="551" y="463"/>
                                    <a:pt x="560" y="463"/>
                                  </a:cubicBezTo>
                                  <a:cubicBezTo>
                                    <a:pt x="569" y="463"/>
                                    <a:pt x="577" y="466"/>
                                    <a:pt x="584" y="471"/>
                                  </a:cubicBezTo>
                                  <a:cubicBezTo>
                                    <a:pt x="586" y="469"/>
                                    <a:pt x="587" y="468"/>
                                    <a:pt x="589" y="467"/>
                                  </a:cubicBezTo>
                                  <a:close/>
                                  <a:moveTo>
                                    <a:pt x="626" y="455"/>
                                  </a:moveTo>
                                  <a:cubicBezTo>
                                    <a:pt x="626" y="453"/>
                                    <a:pt x="624" y="450"/>
                                    <a:pt x="621" y="450"/>
                                  </a:cubicBezTo>
                                  <a:cubicBezTo>
                                    <a:pt x="618" y="450"/>
                                    <a:pt x="616" y="453"/>
                                    <a:pt x="616" y="455"/>
                                  </a:cubicBezTo>
                                  <a:cubicBezTo>
                                    <a:pt x="616" y="456"/>
                                    <a:pt x="616" y="456"/>
                                    <a:pt x="616" y="456"/>
                                  </a:cubicBezTo>
                                  <a:cubicBezTo>
                                    <a:pt x="617" y="456"/>
                                    <a:pt x="619" y="456"/>
                                    <a:pt x="621" y="456"/>
                                  </a:cubicBezTo>
                                  <a:cubicBezTo>
                                    <a:pt x="623" y="456"/>
                                    <a:pt x="624" y="456"/>
                                    <a:pt x="626" y="456"/>
                                  </a:cubicBezTo>
                                  <a:cubicBezTo>
                                    <a:pt x="626" y="456"/>
                                    <a:pt x="626" y="456"/>
                                    <a:pt x="626" y="455"/>
                                  </a:cubicBezTo>
                                  <a:close/>
                                  <a:moveTo>
                                    <a:pt x="633" y="455"/>
                                  </a:moveTo>
                                  <a:cubicBezTo>
                                    <a:pt x="633" y="449"/>
                                    <a:pt x="627" y="443"/>
                                    <a:pt x="621" y="443"/>
                                  </a:cubicBezTo>
                                  <a:cubicBezTo>
                                    <a:pt x="614" y="443"/>
                                    <a:pt x="609" y="449"/>
                                    <a:pt x="609" y="455"/>
                                  </a:cubicBezTo>
                                  <a:cubicBezTo>
                                    <a:pt x="609" y="456"/>
                                    <a:pt x="609" y="456"/>
                                    <a:pt x="609" y="457"/>
                                  </a:cubicBezTo>
                                  <a:cubicBezTo>
                                    <a:pt x="611" y="457"/>
                                    <a:pt x="612" y="456"/>
                                    <a:pt x="614" y="456"/>
                                  </a:cubicBezTo>
                                  <a:cubicBezTo>
                                    <a:pt x="614" y="456"/>
                                    <a:pt x="614" y="456"/>
                                    <a:pt x="614" y="455"/>
                                  </a:cubicBezTo>
                                  <a:cubicBezTo>
                                    <a:pt x="614" y="452"/>
                                    <a:pt x="617" y="449"/>
                                    <a:pt x="621" y="449"/>
                                  </a:cubicBezTo>
                                  <a:cubicBezTo>
                                    <a:pt x="625" y="449"/>
                                    <a:pt x="628" y="452"/>
                                    <a:pt x="628" y="455"/>
                                  </a:cubicBezTo>
                                  <a:cubicBezTo>
                                    <a:pt x="628" y="456"/>
                                    <a:pt x="627" y="456"/>
                                    <a:pt x="627" y="456"/>
                                  </a:cubicBezTo>
                                  <a:cubicBezTo>
                                    <a:pt x="629" y="456"/>
                                    <a:pt x="631" y="457"/>
                                    <a:pt x="633" y="457"/>
                                  </a:cubicBezTo>
                                  <a:cubicBezTo>
                                    <a:pt x="633" y="456"/>
                                    <a:pt x="633" y="456"/>
                                    <a:pt x="633" y="455"/>
                                  </a:cubicBezTo>
                                  <a:close/>
                                  <a:moveTo>
                                    <a:pt x="640" y="455"/>
                                  </a:moveTo>
                                  <a:cubicBezTo>
                                    <a:pt x="640" y="450"/>
                                    <a:pt x="638" y="445"/>
                                    <a:pt x="635" y="442"/>
                                  </a:cubicBezTo>
                                  <a:cubicBezTo>
                                    <a:pt x="631" y="438"/>
                                    <a:pt x="626" y="436"/>
                                    <a:pt x="621" y="436"/>
                                  </a:cubicBezTo>
                                  <a:cubicBezTo>
                                    <a:pt x="615" y="436"/>
                                    <a:pt x="611" y="438"/>
                                    <a:pt x="607" y="442"/>
                                  </a:cubicBezTo>
                                  <a:cubicBezTo>
                                    <a:pt x="603" y="445"/>
                                    <a:pt x="601" y="450"/>
                                    <a:pt x="601" y="455"/>
                                  </a:cubicBezTo>
                                  <a:cubicBezTo>
                                    <a:pt x="601" y="457"/>
                                    <a:pt x="601" y="458"/>
                                    <a:pt x="602" y="459"/>
                                  </a:cubicBezTo>
                                  <a:cubicBezTo>
                                    <a:pt x="604" y="459"/>
                                    <a:pt x="605" y="458"/>
                                    <a:pt x="607" y="457"/>
                                  </a:cubicBezTo>
                                  <a:cubicBezTo>
                                    <a:pt x="607" y="457"/>
                                    <a:pt x="607" y="456"/>
                                    <a:pt x="607" y="455"/>
                                  </a:cubicBezTo>
                                  <a:cubicBezTo>
                                    <a:pt x="607" y="448"/>
                                    <a:pt x="613" y="442"/>
                                    <a:pt x="621" y="442"/>
                                  </a:cubicBezTo>
                                  <a:cubicBezTo>
                                    <a:pt x="628" y="442"/>
                                    <a:pt x="634" y="448"/>
                                    <a:pt x="634" y="455"/>
                                  </a:cubicBezTo>
                                  <a:cubicBezTo>
                                    <a:pt x="634" y="456"/>
                                    <a:pt x="634" y="457"/>
                                    <a:pt x="634" y="457"/>
                                  </a:cubicBezTo>
                                  <a:cubicBezTo>
                                    <a:pt x="636" y="458"/>
                                    <a:pt x="638" y="459"/>
                                    <a:pt x="640" y="459"/>
                                  </a:cubicBezTo>
                                  <a:cubicBezTo>
                                    <a:pt x="640" y="458"/>
                                    <a:pt x="640" y="457"/>
                                    <a:pt x="640" y="455"/>
                                  </a:cubicBezTo>
                                  <a:close/>
                                  <a:moveTo>
                                    <a:pt x="648" y="455"/>
                                  </a:moveTo>
                                  <a:cubicBezTo>
                                    <a:pt x="648" y="448"/>
                                    <a:pt x="645" y="441"/>
                                    <a:pt x="640" y="436"/>
                                  </a:cubicBezTo>
                                  <a:cubicBezTo>
                                    <a:pt x="635" y="431"/>
                                    <a:pt x="628" y="428"/>
                                    <a:pt x="621" y="428"/>
                                  </a:cubicBezTo>
                                  <a:cubicBezTo>
                                    <a:pt x="613" y="428"/>
                                    <a:pt x="607" y="431"/>
                                    <a:pt x="602" y="436"/>
                                  </a:cubicBezTo>
                                  <a:cubicBezTo>
                                    <a:pt x="597" y="441"/>
                                    <a:pt x="594" y="448"/>
                                    <a:pt x="594" y="455"/>
                                  </a:cubicBezTo>
                                  <a:cubicBezTo>
                                    <a:pt x="594" y="458"/>
                                    <a:pt x="594" y="460"/>
                                    <a:pt x="595" y="463"/>
                                  </a:cubicBezTo>
                                  <a:cubicBezTo>
                                    <a:pt x="596" y="462"/>
                                    <a:pt x="598" y="461"/>
                                    <a:pt x="600" y="460"/>
                                  </a:cubicBezTo>
                                  <a:cubicBezTo>
                                    <a:pt x="600" y="458"/>
                                    <a:pt x="600" y="457"/>
                                    <a:pt x="600" y="455"/>
                                  </a:cubicBezTo>
                                  <a:cubicBezTo>
                                    <a:pt x="600" y="444"/>
                                    <a:pt x="609" y="434"/>
                                    <a:pt x="621" y="434"/>
                                  </a:cubicBezTo>
                                  <a:cubicBezTo>
                                    <a:pt x="632" y="434"/>
                                    <a:pt x="642" y="444"/>
                                    <a:pt x="642" y="455"/>
                                  </a:cubicBezTo>
                                  <a:cubicBezTo>
                                    <a:pt x="642" y="457"/>
                                    <a:pt x="642" y="458"/>
                                    <a:pt x="641" y="460"/>
                                  </a:cubicBezTo>
                                  <a:cubicBezTo>
                                    <a:pt x="643" y="461"/>
                                    <a:pt x="645" y="462"/>
                                    <a:pt x="647" y="463"/>
                                  </a:cubicBezTo>
                                  <a:cubicBezTo>
                                    <a:pt x="648" y="460"/>
                                    <a:pt x="648" y="458"/>
                                    <a:pt x="648" y="455"/>
                                  </a:cubicBezTo>
                                  <a:close/>
                                  <a:moveTo>
                                    <a:pt x="651" y="465"/>
                                  </a:moveTo>
                                  <a:cubicBezTo>
                                    <a:pt x="652" y="465"/>
                                    <a:pt x="653" y="464"/>
                                    <a:pt x="654" y="463"/>
                                  </a:cubicBezTo>
                                  <a:cubicBezTo>
                                    <a:pt x="655" y="461"/>
                                    <a:pt x="655" y="458"/>
                                    <a:pt x="655" y="455"/>
                                  </a:cubicBezTo>
                                  <a:cubicBezTo>
                                    <a:pt x="655" y="446"/>
                                    <a:pt x="651" y="437"/>
                                    <a:pt x="645" y="431"/>
                                  </a:cubicBezTo>
                                  <a:cubicBezTo>
                                    <a:pt x="639" y="425"/>
                                    <a:pt x="630" y="421"/>
                                    <a:pt x="621" y="421"/>
                                  </a:cubicBezTo>
                                  <a:cubicBezTo>
                                    <a:pt x="611" y="421"/>
                                    <a:pt x="603" y="425"/>
                                    <a:pt x="597" y="431"/>
                                  </a:cubicBezTo>
                                  <a:cubicBezTo>
                                    <a:pt x="590" y="437"/>
                                    <a:pt x="587" y="446"/>
                                    <a:pt x="587" y="455"/>
                                  </a:cubicBezTo>
                                  <a:cubicBezTo>
                                    <a:pt x="587" y="458"/>
                                    <a:pt x="587" y="461"/>
                                    <a:pt x="588" y="464"/>
                                  </a:cubicBezTo>
                                  <a:cubicBezTo>
                                    <a:pt x="589" y="464"/>
                                    <a:pt x="589" y="465"/>
                                    <a:pt x="590" y="466"/>
                                  </a:cubicBezTo>
                                  <a:cubicBezTo>
                                    <a:pt x="591" y="465"/>
                                    <a:pt x="592" y="464"/>
                                    <a:pt x="593" y="464"/>
                                  </a:cubicBezTo>
                                  <a:cubicBezTo>
                                    <a:pt x="592" y="461"/>
                                    <a:pt x="592" y="458"/>
                                    <a:pt x="592" y="455"/>
                                  </a:cubicBezTo>
                                  <a:cubicBezTo>
                                    <a:pt x="592" y="440"/>
                                    <a:pt x="605" y="427"/>
                                    <a:pt x="621" y="427"/>
                                  </a:cubicBezTo>
                                  <a:cubicBezTo>
                                    <a:pt x="637" y="427"/>
                                    <a:pt x="650" y="440"/>
                                    <a:pt x="650" y="455"/>
                                  </a:cubicBezTo>
                                  <a:cubicBezTo>
                                    <a:pt x="650" y="458"/>
                                    <a:pt x="649" y="461"/>
                                    <a:pt x="648" y="464"/>
                                  </a:cubicBezTo>
                                  <a:cubicBezTo>
                                    <a:pt x="649" y="464"/>
                                    <a:pt x="650" y="465"/>
                                    <a:pt x="651" y="465"/>
                                  </a:cubicBezTo>
                                  <a:close/>
                                  <a:moveTo>
                                    <a:pt x="693" y="491"/>
                                  </a:moveTo>
                                  <a:cubicBezTo>
                                    <a:pt x="690" y="489"/>
                                    <a:pt x="685" y="487"/>
                                    <a:pt x="681" y="487"/>
                                  </a:cubicBezTo>
                                  <a:cubicBezTo>
                                    <a:pt x="677" y="487"/>
                                    <a:pt x="673" y="489"/>
                                    <a:pt x="669" y="491"/>
                                  </a:cubicBezTo>
                                  <a:cubicBezTo>
                                    <a:pt x="670" y="493"/>
                                    <a:pt x="671" y="495"/>
                                    <a:pt x="671" y="497"/>
                                  </a:cubicBezTo>
                                  <a:cubicBezTo>
                                    <a:pt x="674" y="495"/>
                                    <a:pt x="677" y="493"/>
                                    <a:pt x="681" y="493"/>
                                  </a:cubicBezTo>
                                  <a:cubicBezTo>
                                    <a:pt x="685" y="493"/>
                                    <a:pt x="689" y="495"/>
                                    <a:pt x="691" y="498"/>
                                  </a:cubicBezTo>
                                  <a:cubicBezTo>
                                    <a:pt x="692" y="496"/>
                                    <a:pt x="692" y="494"/>
                                    <a:pt x="693" y="491"/>
                                  </a:cubicBezTo>
                                  <a:close/>
                                  <a:moveTo>
                                    <a:pt x="696" y="484"/>
                                  </a:moveTo>
                                  <a:cubicBezTo>
                                    <a:pt x="691" y="481"/>
                                    <a:pt x="686" y="480"/>
                                    <a:pt x="681" y="480"/>
                                  </a:cubicBezTo>
                                  <a:cubicBezTo>
                                    <a:pt x="676" y="480"/>
                                    <a:pt x="671" y="481"/>
                                    <a:pt x="666" y="484"/>
                                  </a:cubicBezTo>
                                  <a:cubicBezTo>
                                    <a:pt x="667" y="485"/>
                                    <a:pt x="668" y="487"/>
                                    <a:pt x="669" y="489"/>
                                  </a:cubicBezTo>
                                  <a:cubicBezTo>
                                    <a:pt x="672" y="487"/>
                                    <a:pt x="676" y="486"/>
                                    <a:pt x="681" y="486"/>
                                  </a:cubicBezTo>
                                  <a:cubicBezTo>
                                    <a:pt x="686" y="486"/>
                                    <a:pt x="690" y="487"/>
                                    <a:pt x="693" y="490"/>
                                  </a:cubicBezTo>
                                  <a:cubicBezTo>
                                    <a:pt x="694" y="488"/>
                                    <a:pt x="695" y="486"/>
                                    <a:pt x="696" y="484"/>
                                  </a:cubicBezTo>
                                  <a:close/>
                                  <a:moveTo>
                                    <a:pt x="699" y="478"/>
                                  </a:moveTo>
                                  <a:cubicBezTo>
                                    <a:pt x="694" y="475"/>
                                    <a:pt x="688" y="473"/>
                                    <a:pt x="681" y="473"/>
                                  </a:cubicBezTo>
                                  <a:cubicBezTo>
                                    <a:pt x="674" y="473"/>
                                    <a:pt x="668" y="474"/>
                                    <a:pt x="663" y="478"/>
                                  </a:cubicBezTo>
                                  <a:cubicBezTo>
                                    <a:pt x="664" y="479"/>
                                    <a:pt x="665" y="481"/>
                                    <a:pt x="666" y="482"/>
                                  </a:cubicBezTo>
                                  <a:cubicBezTo>
                                    <a:pt x="670" y="480"/>
                                    <a:pt x="675" y="478"/>
                                    <a:pt x="681" y="478"/>
                                  </a:cubicBezTo>
                                  <a:cubicBezTo>
                                    <a:pt x="687" y="478"/>
                                    <a:pt x="692" y="480"/>
                                    <a:pt x="697" y="483"/>
                                  </a:cubicBezTo>
                                  <a:cubicBezTo>
                                    <a:pt x="697" y="481"/>
                                    <a:pt x="698" y="480"/>
                                    <a:pt x="699" y="478"/>
                                  </a:cubicBezTo>
                                  <a:close/>
                                  <a:moveTo>
                                    <a:pt x="704" y="472"/>
                                  </a:moveTo>
                                  <a:cubicBezTo>
                                    <a:pt x="697" y="467"/>
                                    <a:pt x="689" y="465"/>
                                    <a:pt x="681" y="465"/>
                                  </a:cubicBezTo>
                                  <a:cubicBezTo>
                                    <a:pt x="672" y="465"/>
                                    <a:pt x="665" y="467"/>
                                    <a:pt x="658" y="472"/>
                                  </a:cubicBezTo>
                                  <a:cubicBezTo>
                                    <a:pt x="659" y="473"/>
                                    <a:pt x="661" y="475"/>
                                    <a:pt x="662" y="476"/>
                                  </a:cubicBezTo>
                                  <a:cubicBezTo>
                                    <a:pt x="667" y="473"/>
                                    <a:pt x="674" y="471"/>
                                    <a:pt x="681" y="471"/>
                                  </a:cubicBezTo>
                                  <a:cubicBezTo>
                                    <a:pt x="688" y="471"/>
                                    <a:pt x="695" y="473"/>
                                    <a:pt x="700" y="477"/>
                                  </a:cubicBezTo>
                                  <a:cubicBezTo>
                                    <a:pt x="701" y="475"/>
                                    <a:pt x="703" y="473"/>
                                    <a:pt x="704" y="472"/>
                                  </a:cubicBezTo>
                                  <a:close/>
                                  <a:moveTo>
                                    <a:pt x="710" y="467"/>
                                  </a:moveTo>
                                  <a:cubicBezTo>
                                    <a:pt x="702" y="461"/>
                                    <a:pt x="692" y="457"/>
                                    <a:pt x="681" y="457"/>
                                  </a:cubicBezTo>
                                  <a:cubicBezTo>
                                    <a:pt x="670" y="457"/>
                                    <a:pt x="660" y="461"/>
                                    <a:pt x="652" y="466"/>
                                  </a:cubicBezTo>
                                  <a:cubicBezTo>
                                    <a:pt x="654" y="468"/>
                                    <a:pt x="655" y="469"/>
                                    <a:pt x="657" y="470"/>
                                  </a:cubicBezTo>
                                  <a:cubicBezTo>
                                    <a:pt x="664" y="466"/>
                                    <a:pt x="672" y="463"/>
                                    <a:pt x="681" y="463"/>
                                  </a:cubicBezTo>
                                  <a:cubicBezTo>
                                    <a:pt x="690" y="463"/>
                                    <a:pt x="698" y="466"/>
                                    <a:pt x="705" y="471"/>
                                  </a:cubicBezTo>
                                  <a:cubicBezTo>
                                    <a:pt x="707" y="469"/>
                                    <a:pt x="708" y="468"/>
                                    <a:pt x="710" y="467"/>
                                  </a:cubicBezTo>
                                  <a:close/>
                                  <a:moveTo>
                                    <a:pt x="747" y="455"/>
                                  </a:moveTo>
                                  <a:cubicBezTo>
                                    <a:pt x="747" y="453"/>
                                    <a:pt x="745" y="450"/>
                                    <a:pt x="742" y="450"/>
                                  </a:cubicBezTo>
                                  <a:cubicBezTo>
                                    <a:pt x="739" y="450"/>
                                    <a:pt x="737" y="453"/>
                                    <a:pt x="737" y="455"/>
                                  </a:cubicBezTo>
                                  <a:cubicBezTo>
                                    <a:pt x="737" y="456"/>
                                    <a:pt x="737" y="456"/>
                                    <a:pt x="737" y="456"/>
                                  </a:cubicBezTo>
                                  <a:cubicBezTo>
                                    <a:pt x="738" y="456"/>
                                    <a:pt x="740" y="456"/>
                                    <a:pt x="742" y="456"/>
                                  </a:cubicBezTo>
                                  <a:cubicBezTo>
                                    <a:pt x="743" y="456"/>
                                    <a:pt x="745" y="456"/>
                                    <a:pt x="747" y="456"/>
                                  </a:cubicBezTo>
                                  <a:cubicBezTo>
                                    <a:pt x="747" y="456"/>
                                    <a:pt x="747" y="456"/>
                                    <a:pt x="747" y="455"/>
                                  </a:cubicBezTo>
                                  <a:close/>
                                  <a:moveTo>
                                    <a:pt x="754" y="455"/>
                                  </a:moveTo>
                                  <a:cubicBezTo>
                                    <a:pt x="754" y="449"/>
                                    <a:pt x="748" y="443"/>
                                    <a:pt x="742" y="443"/>
                                  </a:cubicBezTo>
                                  <a:cubicBezTo>
                                    <a:pt x="735" y="443"/>
                                    <a:pt x="730" y="449"/>
                                    <a:pt x="730" y="455"/>
                                  </a:cubicBezTo>
                                  <a:cubicBezTo>
                                    <a:pt x="730" y="456"/>
                                    <a:pt x="730" y="456"/>
                                    <a:pt x="730" y="457"/>
                                  </a:cubicBezTo>
                                  <a:cubicBezTo>
                                    <a:pt x="732" y="457"/>
                                    <a:pt x="733" y="456"/>
                                    <a:pt x="735" y="456"/>
                                  </a:cubicBezTo>
                                  <a:cubicBezTo>
                                    <a:pt x="735" y="456"/>
                                    <a:pt x="735" y="456"/>
                                    <a:pt x="735" y="455"/>
                                  </a:cubicBezTo>
                                  <a:cubicBezTo>
                                    <a:pt x="735" y="452"/>
                                    <a:pt x="738" y="449"/>
                                    <a:pt x="742" y="449"/>
                                  </a:cubicBezTo>
                                  <a:cubicBezTo>
                                    <a:pt x="745" y="449"/>
                                    <a:pt x="748" y="452"/>
                                    <a:pt x="748" y="455"/>
                                  </a:cubicBezTo>
                                  <a:cubicBezTo>
                                    <a:pt x="748" y="456"/>
                                    <a:pt x="748" y="456"/>
                                    <a:pt x="748" y="456"/>
                                  </a:cubicBezTo>
                                  <a:cubicBezTo>
                                    <a:pt x="750" y="456"/>
                                    <a:pt x="752" y="457"/>
                                    <a:pt x="754" y="457"/>
                                  </a:cubicBezTo>
                                  <a:cubicBezTo>
                                    <a:pt x="754" y="456"/>
                                    <a:pt x="754" y="456"/>
                                    <a:pt x="754" y="455"/>
                                  </a:cubicBezTo>
                                  <a:close/>
                                  <a:moveTo>
                                    <a:pt x="761" y="455"/>
                                  </a:moveTo>
                                  <a:cubicBezTo>
                                    <a:pt x="761" y="450"/>
                                    <a:pt x="759" y="445"/>
                                    <a:pt x="755" y="442"/>
                                  </a:cubicBezTo>
                                  <a:cubicBezTo>
                                    <a:pt x="752" y="438"/>
                                    <a:pt x="747" y="436"/>
                                    <a:pt x="742" y="436"/>
                                  </a:cubicBezTo>
                                  <a:cubicBezTo>
                                    <a:pt x="736" y="436"/>
                                    <a:pt x="731" y="438"/>
                                    <a:pt x="728" y="442"/>
                                  </a:cubicBezTo>
                                  <a:cubicBezTo>
                                    <a:pt x="724" y="445"/>
                                    <a:pt x="722" y="450"/>
                                    <a:pt x="722" y="455"/>
                                  </a:cubicBezTo>
                                  <a:cubicBezTo>
                                    <a:pt x="722" y="457"/>
                                    <a:pt x="722" y="458"/>
                                    <a:pt x="723" y="459"/>
                                  </a:cubicBezTo>
                                  <a:cubicBezTo>
                                    <a:pt x="724" y="459"/>
                                    <a:pt x="726" y="458"/>
                                    <a:pt x="728" y="457"/>
                                  </a:cubicBezTo>
                                  <a:cubicBezTo>
                                    <a:pt x="728" y="457"/>
                                    <a:pt x="728" y="456"/>
                                    <a:pt x="728" y="455"/>
                                  </a:cubicBezTo>
                                  <a:cubicBezTo>
                                    <a:pt x="728" y="448"/>
                                    <a:pt x="734" y="442"/>
                                    <a:pt x="742" y="442"/>
                                  </a:cubicBezTo>
                                  <a:cubicBezTo>
                                    <a:pt x="749" y="442"/>
                                    <a:pt x="755" y="448"/>
                                    <a:pt x="755" y="455"/>
                                  </a:cubicBezTo>
                                  <a:cubicBezTo>
                                    <a:pt x="755" y="456"/>
                                    <a:pt x="755" y="457"/>
                                    <a:pt x="755" y="457"/>
                                  </a:cubicBezTo>
                                  <a:cubicBezTo>
                                    <a:pt x="757" y="458"/>
                                    <a:pt x="759" y="459"/>
                                    <a:pt x="761" y="459"/>
                                  </a:cubicBezTo>
                                  <a:cubicBezTo>
                                    <a:pt x="761" y="458"/>
                                    <a:pt x="761" y="457"/>
                                    <a:pt x="761" y="455"/>
                                  </a:cubicBezTo>
                                  <a:close/>
                                  <a:moveTo>
                                    <a:pt x="769" y="455"/>
                                  </a:moveTo>
                                  <a:cubicBezTo>
                                    <a:pt x="769" y="448"/>
                                    <a:pt x="766" y="441"/>
                                    <a:pt x="761" y="436"/>
                                  </a:cubicBezTo>
                                  <a:cubicBezTo>
                                    <a:pt x="756" y="431"/>
                                    <a:pt x="749" y="428"/>
                                    <a:pt x="742" y="428"/>
                                  </a:cubicBezTo>
                                  <a:cubicBezTo>
                                    <a:pt x="734" y="428"/>
                                    <a:pt x="727" y="431"/>
                                    <a:pt x="722" y="436"/>
                                  </a:cubicBezTo>
                                  <a:cubicBezTo>
                                    <a:pt x="718" y="441"/>
                                    <a:pt x="714" y="448"/>
                                    <a:pt x="714" y="455"/>
                                  </a:cubicBezTo>
                                  <a:cubicBezTo>
                                    <a:pt x="714" y="458"/>
                                    <a:pt x="715" y="460"/>
                                    <a:pt x="715" y="463"/>
                                  </a:cubicBezTo>
                                  <a:cubicBezTo>
                                    <a:pt x="717" y="462"/>
                                    <a:pt x="719" y="461"/>
                                    <a:pt x="721" y="460"/>
                                  </a:cubicBezTo>
                                  <a:cubicBezTo>
                                    <a:pt x="721" y="458"/>
                                    <a:pt x="721" y="457"/>
                                    <a:pt x="721" y="455"/>
                                  </a:cubicBezTo>
                                  <a:cubicBezTo>
                                    <a:pt x="721" y="444"/>
                                    <a:pt x="730" y="434"/>
                                    <a:pt x="742" y="434"/>
                                  </a:cubicBezTo>
                                  <a:cubicBezTo>
                                    <a:pt x="753" y="434"/>
                                    <a:pt x="763" y="444"/>
                                    <a:pt x="763" y="455"/>
                                  </a:cubicBezTo>
                                  <a:cubicBezTo>
                                    <a:pt x="763" y="457"/>
                                    <a:pt x="763" y="458"/>
                                    <a:pt x="762" y="460"/>
                                  </a:cubicBezTo>
                                  <a:cubicBezTo>
                                    <a:pt x="764" y="461"/>
                                    <a:pt x="766" y="462"/>
                                    <a:pt x="768" y="463"/>
                                  </a:cubicBezTo>
                                  <a:cubicBezTo>
                                    <a:pt x="769" y="460"/>
                                    <a:pt x="769" y="458"/>
                                    <a:pt x="769" y="455"/>
                                  </a:cubicBezTo>
                                  <a:close/>
                                  <a:moveTo>
                                    <a:pt x="772" y="466"/>
                                  </a:moveTo>
                                  <a:cubicBezTo>
                                    <a:pt x="773" y="465"/>
                                    <a:pt x="774" y="464"/>
                                    <a:pt x="775" y="464"/>
                                  </a:cubicBezTo>
                                  <a:cubicBezTo>
                                    <a:pt x="776" y="461"/>
                                    <a:pt x="776" y="458"/>
                                    <a:pt x="776" y="455"/>
                                  </a:cubicBezTo>
                                  <a:cubicBezTo>
                                    <a:pt x="776" y="446"/>
                                    <a:pt x="772" y="437"/>
                                    <a:pt x="766" y="431"/>
                                  </a:cubicBezTo>
                                  <a:cubicBezTo>
                                    <a:pt x="760" y="425"/>
                                    <a:pt x="751" y="421"/>
                                    <a:pt x="742" y="421"/>
                                  </a:cubicBezTo>
                                  <a:cubicBezTo>
                                    <a:pt x="732" y="421"/>
                                    <a:pt x="724" y="425"/>
                                    <a:pt x="717" y="431"/>
                                  </a:cubicBezTo>
                                  <a:cubicBezTo>
                                    <a:pt x="711" y="437"/>
                                    <a:pt x="707" y="446"/>
                                    <a:pt x="707" y="455"/>
                                  </a:cubicBezTo>
                                  <a:cubicBezTo>
                                    <a:pt x="707" y="458"/>
                                    <a:pt x="708" y="461"/>
                                    <a:pt x="708" y="464"/>
                                  </a:cubicBezTo>
                                  <a:cubicBezTo>
                                    <a:pt x="709" y="464"/>
                                    <a:pt x="710" y="465"/>
                                    <a:pt x="711" y="466"/>
                                  </a:cubicBezTo>
                                  <a:cubicBezTo>
                                    <a:pt x="712" y="465"/>
                                    <a:pt x="713" y="464"/>
                                    <a:pt x="714" y="464"/>
                                  </a:cubicBezTo>
                                  <a:cubicBezTo>
                                    <a:pt x="713" y="461"/>
                                    <a:pt x="713" y="458"/>
                                    <a:pt x="713" y="455"/>
                                  </a:cubicBezTo>
                                  <a:cubicBezTo>
                                    <a:pt x="713" y="440"/>
                                    <a:pt x="726" y="427"/>
                                    <a:pt x="742" y="427"/>
                                  </a:cubicBezTo>
                                  <a:cubicBezTo>
                                    <a:pt x="758" y="427"/>
                                    <a:pt x="770" y="440"/>
                                    <a:pt x="770" y="455"/>
                                  </a:cubicBezTo>
                                  <a:cubicBezTo>
                                    <a:pt x="770" y="458"/>
                                    <a:pt x="770" y="461"/>
                                    <a:pt x="769" y="464"/>
                                  </a:cubicBezTo>
                                  <a:cubicBezTo>
                                    <a:pt x="770" y="464"/>
                                    <a:pt x="771" y="465"/>
                                    <a:pt x="772" y="466"/>
                                  </a:cubicBezTo>
                                  <a:close/>
                                  <a:moveTo>
                                    <a:pt x="815" y="491"/>
                                  </a:moveTo>
                                  <a:cubicBezTo>
                                    <a:pt x="811" y="489"/>
                                    <a:pt x="807" y="487"/>
                                    <a:pt x="803" y="487"/>
                                  </a:cubicBezTo>
                                  <a:cubicBezTo>
                                    <a:pt x="798" y="487"/>
                                    <a:pt x="794" y="489"/>
                                    <a:pt x="791" y="492"/>
                                  </a:cubicBezTo>
                                  <a:cubicBezTo>
                                    <a:pt x="791" y="494"/>
                                    <a:pt x="792" y="496"/>
                                    <a:pt x="792" y="498"/>
                                  </a:cubicBezTo>
                                  <a:cubicBezTo>
                                    <a:pt x="795" y="495"/>
                                    <a:pt x="798" y="493"/>
                                    <a:pt x="803" y="493"/>
                                  </a:cubicBezTo>
                                  <a:cubicBezTo>
                                    <a:pt x="807" y="493"/>
                                    <a:pt x="811" y="495"/>
                                    <a:pt x="813" y="498"/>
                                  </a:cubicBezTo>
                                  <a:cubicBezTo>
                                    <a:pt x="814" y="496"/>
                                    <a:pt x="814" y="494"/>
                                    <a:pt x="815" y="491"/>
                                  </a:cubicBezTo>
                                  <a:close/>
                                  <a:moveTo>
                                    <a:pt x="818" y="484"/>
                                  </a:moveTo>
                                  <a:cubicBezTo>
                                    <a:pt x="813" y="481"/>
                                    <a:pt x="808" y="480"/>
                                    <a:pt x="803" y="480"/>
                                  </a:cubicBezTo>
                                  <a:cubicBezTo>
                                    <a:pt x="797" y="480"/>
                                    <a:pt x="792" y="481"/>
                                    <a:pt x="788" y="484"/>
                                  </a:cubicBezTo>
                                  <a:cubicBezTo>
                                    <a:pt x="789" y="486"/>
                                    <a:pt x="789" y="488"/>
                                    <a:pt x="790" y="490"/>
                                  </a:cubicBezTo>
                                  <a:cubicBezTo>
                                    <a:pt x="794" y="487"/>
                                    <a:pt x="798" y="486"/>
                                    <a:pt x="803" y="486"/>
                                  </a:cubicBezTo>
                                  <a:cubicBezTo>
                                    <a:pt x="807" y="486"/>
                                    <a:pt x="812" y="487"/>
                                    <a:pt x="815" y="490"/>
                                  </a:cubicBezTo>
                                  <a:cubicBezTo>
                                    <a:pt x="816" y="488"/>
                                    <a:pt x="817" y="486"/>
                                    <a:pt x="818" y="484"/>
                                  </a:cubicBezTo>
                                  <a:close/>
                                  <a:moveTo>
                                    <a:pt x="821" y="478"/>
                                  </a:moveTo>
                                  <a:cubicBezTo>
                                    <a:pt x="816" y="475"/>
                                    <a:pt x="810" y="473"/>
                                    <a:pt x="803" y="473"/>
                                  </a:cubicBezTo>
                                  <a:cubicBezTo>
                                    <a:pt x="796" y="473"/>
                                    <a:pt x="789" y="475"/>
                                    <a:pt x="784" y="478"/>
                                  </a:cubicBezTo>
                                  <a:cubicBezTo>
                                    <a:pt x="785" y="480"/>
                                    <a:pt x="786" y="481"/>
                                    <a:pt x="787" y="483"/>
                                  </a:cubicBezTo>
                                  <a:cubicBezTo>
                                    <a:pt x="791" y="480"/>
                                    <a:pt x="797" y="478"/>
                                    <a:pt x="803" y="478"/>
                                  </a:cubicBezTo>
                                  <a:cubicBezTo>
                                    <a:pt x="809" y="478"/>
                                    <a:pt x="814" y="480"/>
                                    <a:pt x="818" y="483"/>
                                  </a:cubicBezTo>
                                  <a:cubicBezTo>
                                    <a:pt x="819" y="481"/>
                                    <a:pt x="820" y="480"/>
                                    <a:pt x="821" y="478"/>
                                  </a:cubicBezTo>
                                  <a:close/>
                                  <a:moveTo>
                                    <a:pt x="826" y="472"/>
                                  </a:moveTo>
                                  <a:cubicBezTo>
                                    <a:pt x="819" y="467"/>
                                    <a:pt x="811" y="465"/>
                                    <a:pt x="803" y="465"/>
                                  </a:cubicBezTo>
                                  <a:cubicBezTo>
                                    <a:pt x="794" y="465"/>
                                    <a:pt x="786" y="468"/>
                                    <a:pt x="779" y="472"/>
                                  </a:cubicBezTo>
                                  <a:cubicBezTo>
                                    <a:pt x="781" y="474"/>
                                    <a:pt x="782" y="475"/>
                                    <a:pt x="783" y="477"/>
                                  </a:cubicBezTo>
                                  <a:cubicBezTo>
                                    <a:pt x="789" y="473"/>
                                    <a:pt x="795" y="471"/>
                                    <a:pt x="803" y="471"/>
                                  </a:cubicBezTo>
                                  <a:cubicBezTo>
                                    <a:pt x="810" y="471"/>
                                    <a:pt x="817" y="473"/>
                                    <a:pt x="822" y="477"/>
                                  </a:cubicBezTo>
                                  <a:cubicBezTo>
                                    <a:pt x="823" y="475"/>
                                    <a:pt x="825" y="473"/>
                                    <a:pt x="826" y="472"/>
                                  </a:cubicBezTo>
                                  <a:close/>
                                  <a:moveTo>
                                    <a:pt x="832" y="467"/>
                                  </a:moveTo>
                                  <a:cubicBezTo>
                                    <a:pt x="824" y="461"/>
                                    <a:pt x="814" y="457"/>
                                    <a:pt x="803" y="457"/>
                                  </a:cubicBezTo>
                                  <a:cubicBezTo>
                                    <a:pt x="792" y="457"/>
                                    <a:pt x="782" y="461"/>
                                    <a:pt x="773" y="467"/>
                                  </a:cubicBezTo>
                                  <a:cubicBezTo>
                                    <a:pt x="775" y="468"/>
                                    <a:pt x="777" y="469"/>
                                    <a:pt x="778" y="471"/>
                                  </a:cubicBezTo>
                                  <a:cubicBezTo>
                                    <a:pt x="785" y="466"/>
                                    <a:pt x="794" y="463"/>
                                    <a:pt x="803" y="463"/>
                                  </a:cubicBezTo>
                                  <a:cubicBezTo>
                                    <a:pt x="812" y="463"/>
                                    <a:pt x="820" y="466"/>
                                    <a:pt x="827" y="471"/>
                                  </a:cubicBezTo>
                                  <a:cubicBezTo>
                                    <a:pt x="829" y="469"/>
                                    <a:pt x="830" y="468"/>
                                    <a:pt x="832" y="467"/>
                                  </a:cubicBezTo>
                                  <a:close/>
                                  <a:moveTo>
                                    <a:pt x="869" y="455"/>
                                  </a:moveTo>
                                  <a:cubicBezTo>
                                    <a:pt x="869" y="453"/>
                                    <a:pt x="866" y="450"/>
                                    <a:pt x="864" y="450"/>
                                  </a:cubicBezTo>
                                  <a:cubicBezTo>
                                    <a:pt x="861" y="450"/>
                                    <a:pt x="858" y="453"/>
                                    <a:pt x="858" y="455"/>
                                  </a:cubicBezTo>
                                  <a:cubicBezTo>
                                    <a:pt x="858" y="456"/>
                                    <a:pt x="859" y="456"/>
                                    <a:pt x="859" y="456"/>
                                  </a:cubicBezTo>
                                  <a:cubicBezTo>
                                    <a:pt x="860" y="456"/>
                                    <a:pt x="862" y="456"/>
                                    <a:pt x="864" y="456"/>
                                  </a:cubicBezTo>
                                  <a:cubicBezTo>
                                    <a:pt x="865" y="456"/>
                                    <a:pt x="867" y="456"/>
                                    <a:pt x="869" y="456"/>
                                  </a:cubicBezTo>
                                  <a:cubicBezTo>
                                    <a:pt x="869" y="456"/>
                                    <a:pt x="869" y="456"/>
                                    <a:pt x="869" y="455"/>
                                  </a:cubicBezTo>
                                  <a:close/>
                                  <a:moveTo>
                                    <a:pt x="876" y="455"/>
                                  </a:moveTo>
                                  <a:cubicBezTo>
                                    <a:pt x="876" y="449"/>
                                    <a:pt x="870" y="443"/>
                                    <a:pt x="864" y="443"/>
                                  </a:cubicBezTo>
                                  <a:cubicBezTo>
                                    <a:pt x="857" y="443"/>
                                    <a:pt x="852" y="449"/>
                                    <a:pt x="852" y="455"/>
                                  </a:cubicBezTo>
                                  <a:cubicBezTo>
                                    <a:pt x="852" y="456"/>
                                    <a:pt x="852" y="456"/>
                                    <a:pt x="852" y="457"/>
                                  </a:cubicBezTo>
                                  <a:cubicBezTo>
                                    <a:pt x="853" y="457"/>
                                    <a:pt x="855" y="456"/>
                                    <a:pt x="857" y="456"/>
                                  </a:cubicBezTo>
                                  <a:cubicBezTo>
                                    <a:pt x="857" y="456"/>
                                    <a:pt x="857" y="456"/>
                                    <a:pt x="857" y="455"/>
                                  </a:cubicBezTo>
                                  <a:cubicBezTo>
                                    <a:pt x="857" y="452"/>
                                    <a:pt x="860" y="449"/>
                                    <a:pt x="864" y="449"/>
                                  </a:cubicBezTo>
                                  <a:cubicBezTo>
                                    <a:pt x="867" y="449"/>
                                    <a:pt x="870" y="452"/>
                                    <a:pt x="870" y="455"/>
                                  </a:cubicBezTo>
                                  <a:cubicBezTo>
                                    <a:pt x="870" y="456"/>
                                    <a:pt x="870" y="456"/>
                                    <a:pt x="870" y="456"/>
                                  </a:cubicBezTo>
                                  <a:cubicBezTo>
                                    <a:pt x="872" y="456"/>
                                    <a:pt x="874" y="457"/>
                                    <a:pt x="875" y="457"/>
                                  </a:cubicBezTo>
                                  <a:cubicBezTo>
                                    <a:pt x="876" y="456"/>
                                    <a:pt x="876" y="456"/>
                                    <a:pt x="876" y="455"/>
                                  </a:cubicBezTo>
                                  <a:close/>
                                  <a:moveTo>
                                    <a:pt x="883" y="455"/>
                                  </a:moveTo>
                                  <a:cubicBezTo>
                                    <a:pt x="883" y="450"/>
                                    <a:pt x="881" y="445"/>
                                    <a:pt x="877" y="442"/>
                                  </a:cubicBezTo>
                                  <a:cubicBezTo>
                                    <a:pt x="874" y="438"/>
                                    <a:pt x="869" y="436"/>
                                    <a:pt x="864" y="436"/>
                                  </a:cubicBezTo>
                                  <a:cubicBezTo>
                                    <a:pt x="858" y="436"/>
                                    <a:pt x="853" y="438"/>
                                    <a:pt x="850" y="442"/>
                                  </a:cubicBezTo>
                                  <a:cubicBezTo>
                                    <a:pt x="846" y="445"/>
                                    <a:pt x="844" y="450"/>
                                    <a:pt x="844" y="455"/>
                                  </a:cubicBezTo>
                                  <a:cubicBezTo>
                                    <a:pt x="844" y="457"/>
                                    <a:pt x="844" y="458"/>
                                    <a:pt x="844" y="459"/>
                                  </a:cubicBezTo>
                                  <a:cubicBezTo>
                                    <a:pt x="846" y="459"/>
                                    <a:pt x="848" y="458"/>
                                    <a:pt x="850" y="457"/>
                                  </a:cubicBezTo>
                                  <a:cubicBezTo>
                                    <a:pt x="850" y="457"/>
                                    <a:pt x="850" y="456"/>
                                    <a:pt x="850" y="455"/>
                                  </a:cubicBezTo>
                                  <a:cubicBezTo>
                                    <a:pt x="850" y="448"/>
                                    <a:pt x="856" y="442"/>
                                    <a:pt x="864" y="442"/>
                                  </a:cubicBezTo>
                                  <a:cubicBezTo>
                                    <a:pt x="871" y="442"/>
                                    <a:pt x="877" y="448"/>
                                    <a:pt x="877" y="455"/>
                                  </a:cubicBezTo>
                                  <a:cubicBezTo>
                                    <a:pt x="877" y="456"/>
                                    <a:pt x="877" y="457"/>
                                    <a:pt x="877" y="457"/>
                                  </a:cubicBezTo>
                                  <a:cubicBezTo>
                                    <a:pt x="879" y="458"/>
                                    <a:pt x="881" y="459"/>
                                    <a:pt x="883" y="459"/>
                                  </a:cubicBezTo>
                                  <a:cubicBezTo>
                                    <a:pt x="883" y="458"/>
                                    <a:pt x="883" y="457"/>
                                    <a:pt x="883" y="455"/>
                                  </a:cubicBezTo>
                                  <a:close/>
                                  <a:moveTo>
                                    <a:pt x="891" y="455"/>
                                  </a:moveTo>
                                  <a:cubicBezTo>
                                    <a:pt x="891" y="448"/>
                                    <a:pt x="888" y="441"/>
                                    <a:pt x="883" y="436"/>
                                  </a:cubicBezTo>
                                  <a:cubicBezTo>
                                    <a:pt x="878" y="431"/>
                                    <a:pt x="871" y="428"/>
                                    <a:pt x="864" y="428"/>
                                  </a:cubicBezTo>
                                  <a:cubicBezTo>
                                    <a:pt x="856" y="428"/>
                                    <a:pt x="849" y="431"/>
                                    <a:pt x="844" y="436"/>
                                  </a:cubicBezTo>
                                  <a:cubicBezTo>
                                    <a:pt x="839" y="441"/>
                                    <a:pt x="836" y="448"/>
                                    <a:pt x="836" y="455"/>
                                  </a:cubicBezTo>
                                  <a:cubicBezTo>
                                    <a:pt x="836" y="458"/>
                                    <a:pt x="837" y="460"/>
                                    <a:pt x="837" y="463"/>
                                  </a:cubicBezTo>
                                  <a:cubicBezTo>
                                    <a:pt x="839" y="462"/>
                                    <a:pt x="841" y="461"/>
                                    <a:pt x="843" y="460"/>
                                  </a:cubicBezTo>
                                  <a:cubicBezTo>
                                    <a:pt x="843" y="458"/>
                                    <a:pt x="842" y="457"/>
                                    <a:pt x="842" y="455"/>
                                  </a:cubicBezTo>
                                  <a:cubicBezTo>
                                    <a:pt x="842" y="444"/>
                                    <a:pt x="852" y="434"/>
                                    <a:pt x="864" y="434"/>
                                  </a:cubicBezTo>
                                  <a:cubicBezTo>
                                    <a:pt x="875" y="434"/>
                                    <a:pt x="885" y="444"/>
                                    <a:pt x="885" y="455"/>
                                  </a:cubicBezTo>
                                  <a:cubicBezTo>
                                    <a:pt x="885" y="457"/>
                                    <a:pt x="884" y="458"/>
                                    <a:pt x="884" y="460"/>
                                  </a:cubicBezTo>
                                  <a:cubicBezTo>
                                    <a:pt x="886" y="461"/>
                                    <a:pt x="888" y="462"/>
                                    <a:pt x="890" y="463"/>
                                  </a:cubicBezTo>
                                  <a:cubicBezTo>
                                    <a:pt x="890" y="460"/>
                                    <a:pt x="891" y="458"/>
                                    <a:pt x="891" y="455"/>
                                  </a:cubicBezTo>
                                  <a:close/>
                                  <a:moveTo>
                                    <a:pt x="898" y="455"/>
                                  </a:moveTo>
                                  <a:cubicBezTo>
                                    <a:pt x="898" y="446"/>
                                    <a:pt x="894" y="437"/>
                                    <a:pt x="888" y="431"/>
                                  </a:cubicBezTo>
                                  <a:cubicBezTo>
                                    <a:pt x="882" y="425"/>
                                    <a:pt x="873" y="421"/>
                                    <a:pt x="864" y="421"/>
                                  </a:cubicBezTo>
                                  <a:cubicBezTo>
                                    <a:pt x="854" y="421"/>
                                    <a:pt x="846" y="425"/>
                                    <a:pt x="839" y="431"/>
                                  </a:cubicBezTo>
                                  <a:cubicBezTo>
                                    <a:pt x="833" y="437"/>
                                    <a:pt x="829" y="446"/>
                                    <a:pt x="829" y="455"/>
                                  </a:cubicBezTo>
                                  <a:cubicBezTo>
                                    <a:pt x="829" y="458"/>
                                    <a:pt x="830" y="461"/>
                                    <a:pt x="830" y="464"/>
                                  </a:cubicBezTo>
                                  <a:cubicBezTo>
                                    <a:pt x="831" y="464"/>
                                    <a:pt x="832" y="465"/>
                                    <a:pt x="833" y="466"/>
                                  </a:cubicBezTo>
                                  <a:cubicBezTo>
                                    <a:pt x="834" y="465"/>
                                    <a:pt x="835" y="464"/>
                                    <a:pt x="836" y="464"/>
                                  </a:cubicBezTo>
                                  <a:cubicBezTo>
                                    <a:pt x="835" y="461"/>
                                    <a:pt x="835" y="458"/>
                                    <a:pt x="835" y="455"/>
                                  </a:cubicBezTo>
                                  <a:cubicBezTo>
                                    <a:pt x="835" y="440"/>
                                    <a:pt x="848" y="427"/>
                                    <a:pt x="864" y="427"/>
                                  </a:cubicBezTo>
                                  <a:cubicBezTo>
                                    <a:pt x="879" y="427"/>
                                    <a:pt x="892" y="440"/>
                                    <a:pt x="892" y="455"/>
                                  </a:cubicBezTo>
                                  <a:cubicBezTo>
                                    <a:pt x="892" y="458"/>
                                    <a:pt x="892" y="461"/>
                                    <a:pt x="891" y="464"/>
                                  </a:cubicBezTo>
                                  <a:cubicBezTo>
                                    <a:pt x="892" y="464"/>
                                    <a:pt x="893" y="465"/>
                                    <a:pt x="894" y="465"/>
                                  </a:cubicBezTo>
                                  <a:cubicBezTo>
                                    <a:pt x="895" y="465"/>
                                    <a:pt x="896" y="464"/>
                                    <a:pt x="897" y="463"/>
                                  </a:cubicBezTo>
                                  <a:cubicBezTo>
                                    <a:pt x="897" y="461"/>
                                    <a:pt x="898" y="458"/>
                                    <a:pt x="898" y="455"/>
                                  </a:cubicBezTo>
                                  <a:close/>
                                  <a:moveTo>
                                    <a:pt x="906" y="455"/>
                                  </a:moveTo>
                                  <a:cubicBezTo>
                                    <a:pt x="906" y="444"/>
                                    <a:pt x="901" y="433"/>
                                    <a:pt x="893" y="426"/>
                                  </a:cubicBezTo>
                                  <a:cubicBezTo>
                                    <a:pt x="886" y="418"/>
                                    <a:pt x="875" y="413"/>
                                    <a:pt x="864" y="413"/>
                                  </a:cubicBezTo>
                                  <a:cubicBezTo>
                                    <a:pt x="852" y="413"/>
                                    <a:pt x="842" y="418"/>
                                    <a:pt x="834" y="426"/>
                                  </a:cubicBezTo>
                                  <a:cubicBezTo>
                                    <a:pt x="826" y="433"/>
                                    <a:pt x="822" y="444"/>
                                    <a:pt x="822" y="455"/>
                                  </a:cubicBezTo>
                                  <a:cubicBezTo>
                                    <a:pt x="822" y="457"/>
                                    <a:pt x="822" y="458"/>
                                    <a:pt x="822" y="459"/>
                                  </a:cubicBezTo>
                                  <a:cubicBezTo>
                                    <a:pt x="824" y="460"/>
                                    <a:pt x="826" y="461"/>
                                    <a:pt x="829" y="463"/>
                                  </a:cubicBezTo>
                                  <a:cubicBezTo>
                                    <a:pt x="828" y="460"/>
                                    <a:pt x="828" y="458"/>
                                    <a:pt x="828" y="455"/>
                                  </a:cubicBezTo>
                                  <a:cubicBezTo>
                                    <a:pt x="828" y="436"/>
                                    <a:pt x="844" y="420"/>
                                    <a:pt x="864" y="420"/>
                                  </a:cubicBezTo>
                                  <a:cubicBezTo>
                                    <a:pt x="883" y="420"/>
                                    <a:pt x="899" y="436"/>
                                    <a:pt x="899" y="455"/>
                                  </a:cubicBezTo>
                                  <a:cubicBezTo>
                                    <a:pt x="899" y="458"/>
                                    <a:pt x="899" y="460"/>
                                    <a:pt x="899" y="462"/>
                                  </a:cubicBezTo>
                                  <a:cubicBezTo>
                                    <a:pt x="901" y="461"/>
                                    <a:pt x="903" y="460"/>
                                    <a:pt x="905" y="459"/>
                                  </a:cubicBezTo>
                                  <a:cubicBezTo>
                                    <a:pt x="905" y="458"/>
                                    <a:pt x="906" y="457"/>
                                    <a:pt x="906" y="455"/>
                                  </a:cubicBezTo>
                                  <a:close/>
                                  <a:moveTo>
                                    <a:pt x="929" y="455"/>
                                  </a:moveTo>
                                  <a:cubicBezTo>
                                    <a:pt x="929" y="453"/>
                                    <a:pt x="926" y="450"/>
                                    <a:pt x="924" y="450"/>
                                  </a:cubicBezTo>
                                  <a:cubicBezTo>
                                    <a:pt x="921" y="450"/>
                                    <a:pt x="918" y="453"/>
                                    <a:pt x="918" y="455"/>
                                  </a:cubicBezTo>
                                  <a:cubicBezTo>
                                    <a:pt x="918" y="456"/>
                                    <a:pt x="918" y="456"/>
                                    <a:pt x="919" y="456"/>
                                  </a:cubicBezTo>
                                  <a:cubicBezTo>
                                    <a:pt x="920" y="456"/>
                                    <a:pt x="922" y="456"/>
                                    <a:pt x="924" y="456"/>
                                  </a:cubicBezTo>
                                  <a:cubicBezTo>
                                    <a:pt x="925" y="456"/>
                                    <a:pt x="927" y="456"/>
                                    <a:pt x="929" y="456"/>
                                  </a:cubicBezTo>
                                  <a:cubicBezTo>
                                    <a:pt x="929" y="456"/>
                                    <a:pt x="929" y="456"/>
                                    <a:pt x="929" y="455"/>
                                  </a:cubicBezTo>
                                  <a:close/>
                                  <a:moveTo>
                                    <a:pt x="933" y="455"/>
                                  </a:moveTo>
                                  <a:cubicBezTo>
                                    <a:pt x="933" y="453"/>
                                    <a:pt x="933" y="451"/>
                                    <a:pt x="934" y="449"/>
                                  </a:cubicBezTo>
                                  <a:cubicBezTo>
                                    <a:pt x="932" y="446"/>
                                    <a:pt x="928" y="443"/>
                                    <a:pt x="924" y="443"/>
                                  </a:cubicBezTo>
                                  <a:cubicBezTo>
                                    <a:pt x="920" y="443"/>
                                    <a:pt x="916" y="445"/>
                                    <a:pt x="914" y="448"/>
                                  </a:cubicBezTo>
                                  <a:cubicBezTo>
                                    <a:pt x="915" y="450"/>
                                    <a:pt x="915" y="453"/>
                                    <a:pt x="915" y="455"/>
                                  </a:cubicBezTo>
                                  <a:cubicBezTo>
                                    <a:pt x="915" y="456"/>
                                    <a:pt x="915" y="456"/>
                                    <a:pt x="915" y="456"/>
                                  </a:cubicBezTo>
                                  <a:cubicBezTo>
                                    <a:pt x="915" y="456"/>
                                    <a:pt x="916" y="456"/>
                                    <a:pt x="917" y="456"/>
                                  </a:cubicBezTo>
                                  <a:cubicBezTo>
                                    <a:pt x="917" y="456"/>
                                    <a:pt x="917" y="456"/>
                                    <a:pt x="917" y="455"/>
                                  </a:cubicBezTo>
                                  <a:cubicBezTo>
                                    <a:pt x="917" y="452"/>
                                    <a:pt x="920" y="449"/>
                                    <a:pt x="924" y="449"/>
                                  </a:cubicBezTo>
                                  <a:cubicBezTo>
                                    <a:pt x="927" y="449"/>
                                    <a:pt x="930" y="452"/>
                                    <a:pt x="930" y="455"/>
                                  </a:cubicBezTo>
                                  <a:cubicBezTo>
                                    <a:pt x="930" y="456"/>
                                    <a:pt x="930" y="456"/>
                                    <a:pt x="930" y="456"/>
                                  </a:cubicBezTo>
                                  <a:cubicBezTo>
                                    <a:pt x="931" y="456"/>
                                    <a:pt x="932" y="456"/>
                                    <a:pt x="933" y="457"/>
                                  </a:cubicBezTo>
                                  <a:cubicBezTo>
                                    <a:pt x="933" y="456"/>
                                    <a:pt x="933" y="456"/>
                                    <a:pt x="933" y="455"/>
                                  </a:cubicBezTo>
                                  <a:close/>
                                  <a:moveTo>
                                    <a:pt x="912" y="440"/>
                                  </a:moveTo>
                                  <a:cubicBezTo>
                                    <a:pt x="913" y="442"/>
                                    <a:pt x="913" y="444"/>
                                    <a:pt x="914" y="446"/>
                                  </a:cubicBezTo>
                                  <a:cubicBezTo>
                                    <a:pt x="916" y="443"/>
                                    <a:pt x="920" y="442"/>
                                    <a:pt x="924" y="442"/>
                                  </a:cubicBezT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>
                                  <a:cubicBezTo>
                                    <a:pt x="934" y="444"/>
                                    <a:pt x="935" y="442"/>
                                    <a:pt x="936" y="440"/>
                                  </a:cubicBezTo>
                                  <a:cubicBezTo>
                                    <a:pt x="932" y="437"/>
                                    <a:pt x="928" y="436"/>
                                    <a:pt x="924" y="436"/>
                                  </a:cubicBezTo>
                                  <a:cubicBezTo>
                                    <a:pt x="919" y="436"/>
                                    <a:pt x="915" y="437"/>
                                    <a:pt x="912" y="440"/>
                                  </a:cubicBezTo>
                                  <a:close/>
                                  <a:moveTo>
                                    <a:pt x="864" y="406"/>
                                  </a:moveTo>
                                  <a:cubicBezTo>
                                    <a:pt x="850" y="406"/>
                                    <a:pt x="837" y="411"/>
                                    <a:pt x="828" y="420"/>
                                  </a:cubicBezTo>
                                  <a:cubicBezTo>
                                    <a:pt x="820" y="429"/>
                                    <a:pt x="814" y="442"/>
                                    <a:pt x="814" y="455"/>
                                  </a:cubicBezTo>
                                  <a:cubicBezTo>
                                    <a:pt x="814" y="456"/>
                                    <a:pt x="814" y="456"/>
                                    <a:pt x="814" y="457"/>
                                  </a:cubicBezTo>
                                  <a:cubicBezTo>
                                    <a:pt x="816" y="457"/>
                                    <a:pt x="818" y="458"/>
                                    <a:pt x="820" y="459"/>
                                  </a:cubicBezTo>
                                  <a:cubicBezTo>
                                    <a:pt x="820" y="458"/>
                                    <a:pt x="820" y="457"/>
                                    <a:pt x="820" y="455"/>
                                  </a:cubicBezTo>
                                  <a:cubicBezTo>
                                    <a:pt x="820" y="431"/>
                                    <a:pt x="840" y="412"/>
                                    <a:pt x="864" y="412"/>
                                  </a:cubicBezTo>
                                  <a:cubicBezTo>
                                    <a:pt x="888" y="412"/>
                                    <a:pt x="907" y="431"/>
                                    <a:pt x="907" y="455"/>
                                  </a:cubicBezTo>
                                  <a:cubicBezTo>
                                    <a:pt x="907" y="456"/>
                                    <a:pt x="907" y="457"/>
                                    <a:pt x="907" y="458"/>
                                  </a:cubicBezTo>
                                  <a:cubicBezTo>
                                    <a:pt x="909" y="458"/>
                                    <a:pt x="911" y="457"/>
                                    <a:pt x="913" y="457"/>
                                  </a:cubicBezTo>
                                  <a:cubicBezTo>
                                    <a:pt x="913" y="456"/>
                                    <a:pt x="913" y="456"/>
                                    <a:pt x="913" y="455"/>
                                  </a:cubicBezTo>
                                  <a:cubicBezTo>
                                    <a:pt x="913" y="442"/>
                                    <a:pt x="908" y="429"/>
                                    <a:pt x="899" y="420"/>
                                  </a:cubicBezTo>
                                  <a:cubicBezTo>
                                    <a:pt x="890" y="411"/>
                                    <a:pt x="877" y="406"/>
                                    <a:pt x="864" y="406"/>
                                  </a:cubicBezTo>
                                  <a:close/>
                                  <a:moveTo>
                                    <a:pt x="885" y="404"/>
                                  </a:moveTo>
                                  <a:cubicBezTo>
                                    <a:pt x="885" y="406"/>
                                    <a:pt x="884" y="407"/>
                                    <a:pt x="884" y="409"/>
                                  </a:cubicBezTo>
                                  <a:cubicBezTo>
                                    <a:pt x="886" y="409"/>
                                    <a:pt x="888" y="410"/>
                                    <a:pt x="890" y="411"/>
                                  </a:cubicBezTo>
                                  <a:cubicBezTo>
                                    <a:pt x="890" y="409"/>
                                    <a:pt x="891" y="407"/>
                                    <a:pt x="891" y="404"/>
                                  </a:cubicBezTo>
                                  <a:cubicBezTo>
                                    <a:pt x="891" y="397"/>
                                    <a:pt x="888" y="390"/>
                                    <a:pt x="883" y="385"/>
                                  </a:cubicBezTo>
                                  <a:cubicBezTo>
                                    <a:pt x="878" y="380"/>
                                    <a:pt x="871" y="377"/>
                                    <a:pt x="864" y="377"/>
                                  </a:cubicBezTo>
                                  <a:cubicBezTo>
                                    <a:pt x="856" y="377"/>
                                    <a:pt x="849" y="380"/>
                                    <a:pt x="844" y="385"/>
                                  </a:cubicBezTo>
                                  <a:cubicBezTo>
                                    <a:pt x="839" y="390"/>
                                    <a:pt x="836" y="397"/>
                                    <a:pt x="836" y="404"/>
                                  </a:cubicBezTo>
                                  <a:cubicBezTo>
                                    <a:pt x="836" y="407"/>
                                    <a:pt x="837" y="409"/>
                                    <a:pt x="837" y="411"/>
                                  </a:cubicBezTo>
                                  <a:cubicBezTo>
                                    <a:pt x="839" y="410"/>
                                    <a:pt x="841" y="409"/>
                                    <a:pt x="843" y="409"/>
                                  </a:cubicBezTo>
                                  <a:cubicBezTo>
                                    <a:pt x="843" y="407"/>
                                    <a:pt x="842" y="406"/>
                                    <a:pt x="842" y="404"/>
                                  </a:cubicBezTo>
                                  <a:cubicBezTo>
                                    <a:pt x="842" y="392"/>
                                    <a:pt x="852" y="383"/>
                                    <a:pt x="864" y="383"/>
                                  </a:cubicBezTo>
                                  <a:cubicBezTo>
                                    <a:pt x="875" y="383"/>
                                    <a:pt x="885" y="392"/>
                                    <a:pt x="885" y="404"/>
                                  </a:cubicBezTo>
                                  <a:close/>
                                  <a:moveTo>
                                    <a:pt x="877" y="404"/>
                                  </a:moveTo>
                                  <a:cubicBezTo>
                                    <a:pt x="877" y="405"/>
                                    <a:pt x="877" y="405"/>
                                    <a:pt x="877" y="406"/>
                                  </a:cubicBezTo>
                                  <a:cubicBezTo>
                                    <a:pt x="879" y="407"/>
                                    <a:pt x="881" y="407"/>
                                    <a:pt x="883" y="408"/>
                                  </a:cubicBezTo>
                                  <a:cubicBezTo>
                                    <a:pt x="883" y="407"/>
                                    <a:pt x="883" y="405"/>
                                    <a:pt x="883" y="404"/>
                                  </a:cubicBezTo>
                                  <a:cubicBezTo>
                                    <a:pt x="883" y="399"/>
                                    <a:pt x="881" y="394"/>
                                    <a:pt x="877" y="390"/>
                                  </a:cubicBezTo>
                                  <a:cubicBezTo>
                                    <a:pt x="874" y="387"/>
                                    <a:pt x="869" y="385"/>
                                    <a:pt x="864" y="385"/>
                                  </a:cubicBezTo>
                                  <a:cubicBezTo>
                                    <a:pt x="858" y="385"/>
                                    <a:pt x="853" y="387"/>
                                    <a:pt x="850" y="390"/>
                                  </a:cubicBezTo>
                                  <a:cubicBezTo>
                                    <a:pt x="846" y="394"/>
                                    <a:pt x="844" y="399"/>
                                    <a:pt x="844" y="404"/>
                                  </a:cubicBezTo>
                                  <a:cubicBezTo>
                                    <a:pt x="844" y="405"/>
                                    <a:pt x="844" y="407"/>
                                    <a:pt x="844" y="408"/>
                                  </a:cubicBezTo>
                                  <a:cubicBezTo>
                                    <a:pt x="846" y="407"/>
                                    <a:pt x="848" y="407"/>
                                    <a:pt x="850" y="406"/>
                                  </a:cubicBezTo>
                                  <a:cubicBezTo>
                                    <a:pt x="850" y="405"/>
                                    <a:pt x="850" y="405"/>
                                    <a:pt x="850" y="404"/>
                                  </a:cubicBezTo>
                                  <a:cubicBezTo>
                                    <a:pt x="850" y="397"/>
                                    <a:pt x="856" y="390"/>
                                    <a:pt x="864" y="390"/>
                                  </a:cubicBezTo>
                                  <a:cubicBezTo>
                                    <a:pt x="871" y="390"/>
                                    <a:pt x="877" y="397"/>
                                    <a:pt x="877" y="404"/>
                                  </a:cubicBezTo>
                                  <a:close/>
                                  <a:moveTo>
                                    <a:pt x="870" y="404"/>
                                  </a:moveTo>
                                  <a:cubicBezTo>
                                    <a:pt x="870" y="404"/>
                                    <a:pt x="870" y="404"/>
                                    <a:pt x="870" y="405"/>
                                  </a:cubicBezTo>
                                  <a:cubicBezTo>
                                    <a:pt x="872" y="405"/>
                                    <a:pt x="874" y="405"/>
                                    <a:pt x="875" y="406"/>
                                  </a:cubicBezTo>
                                  <a:cubicBezTo>
                                    <a:pt x="876" y="405"/>
                                    <a:pt x="876" y="405"/>
                                    <a:pt x="876" y="404"/>
                                  </a:cubicBezTo>
                                  <a:cubicBezTo>
                                    <a:pt x="876" y="397"/>
                                    <a:pt x="870" y="392"/>
                                    <a:pt x="864" y="392"/>
                                  </a:cubicBezTo>
                                  <a:cubicBezTo>
                                    <a:pt x="857" y="392"/>
                                    <a:pt x="852" y="397"/>
                                    <a:pt x="852" y="404"/>
                                  </a:cubicBezTo>
                                  <a:cubicBezTo>
                                    <a:pt x="852" y="405"/>
                                    <a:pt x="852" y="405"/>
                                    <a:pt x="852" y="406"/>
                                  </a:cubicBezTo>
                                  <a:cubicBezTo>
                                    <a:pt x="853" y="405"/>
                                    <a:pt x="855" y="405"/>
                                    <a:pt x="857" y="405"/>
                                  </a:cubicBezTo>
                                  <a:cubicBezTo>
                                    <a:pt x="857" y="404"/>
                                    <a:pt x="857" y="404"/>
                                    <a:pt x="857" y="404"/>
                                  </a:cubicBezTo>
                                  <a:cubicBezTo>
                                    <a:pt x="857" y="400"/>
                                    <a:pt x="860" y="397"/>
                                    <a:pt x="864" y="397"/>
                                  </a:cubicBezTo>
                                  <a:cubicBezTo>
                                    <a:pt x="867" y="397"/>
                                    <a:pt x="870" y="400"/>
                                    <a:pt x="870" y="404"/>
                                  </a:cubicBezTo>
                                  <a:close/>
                                  <a:moveTo>
                                    <a:pt x="864" y="399"/>
                                  </a:moveTo>
                                  <a:cubicBezTo>
                                    <a:pt x="861" y="399"/>
                                    <a:pt x="858" y="401"/>
                                    <a:pt x="858" y="404"/>
                                  </a:cubicBezTo>
                                  <a:cubicBezTo>
                                    <a:pt x="858" y="404"/>
                                    <a:pt x="859" y="404"/>
                                    <a:pt x="859" y="404"/>
                                  </a:cubicBezTo>
                                  <a:cubicBezTo>
                                    <a:pt x="860" y="404"/>
                                    <a:pt x="862" y="404"/>
                                    <a:pt x="864" y="404"/>
                                  </a:cubicBezTo>
                                  <a:cubicBezTo>
                                    <a:pt x="865" y="404"/>
                                    <a:pt x="867" y="404"/>
                                    <a:pt x="869" y="404"/>
                                  </a:cubicBezTo>
                                  <a:cubicBezTo>
                                    <a:pt x="869" y="404"/>
                                    <a:pt x="869" y="404"/>
                                    <a:pt x="869" y="404"/>
                                  </a:cubicBezTo>
                                  <a:cubicBezTo>
                                    <a:pt x="869" y="401"/>
                                    <a:pt x="866" y="399"/>
                                    <a:pt x="864" y="399"/>
                                  </a:cubicBezTo>
                                  <a:close/>
                                  <a:moveTo>
                                    <a:pt x="898" y="404"/>
                                  </a:moveTo>
                                  <a:cubicBezTo>
                                    <a:pt x="898" y="395"/>
                                    <a:pt x="894" y="386"/>
                                    <a:pt x="888" y="380"/>
                                  </a:cubicBezTo>
                                  <a:cubicBezTo>
                                    <a:pt x="882" y="374"/>
                                    <a:pt x="873" y="370"/>
                                    <a:pt x="864" y="370"/>
                                  </a:cubicBezTo>
                                  <a:cubicBezTo>
                                    <a:pt x="854" y="370"/>
                                    <a:pt x="846" y="374"/>
                                    <a:pt x="839" y="380"/>
                                  </a:cubicBezTo>
                                  <a:cubicBezTo>
                                    <a:pt x="833" y="386"/>
                                    <a:pt x="829" y="395"/>
                                    <a:pt x="829" y="404"/>
                                  </a:cubicBezTo>
                                  <a:cubicBezTo>
                                    <a:pt x="829" y="407"/>
                                    <a:pt x="830" y="410"/>
                                    <a:pt x="830" y="412"/>
                                  </a:cubicBezTo>
                                  <a:cubicBezTo>
                                    <a:pt x="831" y="413"/>
                                    <a:pt x="832" y="414"/>
                                    <a:pt x="833" y="414"/>
                                  </a:cubicBezTo>
                                  <a:cubicBezTo>
                                    <a:pt x="834" y="414"/>
                                    <a:pt x="835" y="413"/>
                                    <a:pt x="836" y="412"/>
                                  </a:cubicBezTo>
                                  <a:cubicBezTo>
                                    <a:pt x="835" y="410"/>
                                    <a:pt x="835" y="407"/>
                                    <a:pt x="835" y="404"/>
                                  </a:cubicBezTo>
                                  <a:cubicBezTo>
                                    <a:pt x="835" y="388"/>
                                    <a:pt x="848" y="375"/>
                                    <a:pt x="864" y="375"/>
                                  </a:cubicBezTo>
                                  <a:cubicBezTo>
                                    <a:pt x="879" y="375"/>
                                    <a:pt x="892" y="388"/>
                                    <a:pt x="892" y="404"/>
                                  </a:cubicBezTo>
                                  <a:cubicBezTo>
                                    <a:pt x="892" y="407"/>
                                    <a:pt x="892" y="410"/>
                                    <a:pt x="891" y="412"/>
                                  </a:cubicBezTo>
                                  <a:cubicBezTo>
                                    <a:pt x="892" y="413"/>
                                    <a:pt x="893" y="413"/>
                                    <a:pt x="894" y="414"/>
                                  </a:cubicBezTo>
                                  <a:cubicBezTo>
                                    <a:pt x="895" y="413"/>
                                    <a:pt x="896" y="412"/>
                                    <a:pt x="897" y="412"/>
                                  </a:cubicBezTo>
                                  <a:cubicBezTo>
                                    <a:pt x="897" y="409"/>
                                    <a:pt x="898" y="407"/>
                                    <a:pt x="898" y="404"/>
                                  </a:cubicBezTo>
                                  <a:close/>
                                  <a:moveTo>
                                    <a:pt x="906" y="404"/>
                                  </a:moveTo>
                                  <a:cubicBezTo>
                                    <a:pt x="906" y="392"/>
                                    <a:pt x="901" y="382"/>
                                    <a:pt x="893" y="374"/>
                                  </a:cubicBezTo>
                                  <a:cubicBezTo>
                                    <a:pt x="886" y="367"/>
                                    <a:pt x="875" y="362"/>
                                    <a:pt x="864" y="362"/>
                                  </a:cubicBezTo>
                                  <a:cubicBezTo>
                                    <a:pt x="852" y="362"/>
                                    <a:pt x="842" y="367"/>
                                    <a:pt x="834" y="374"/>
                                  </a:cubicBezTo>
                                  <a:cubicBezTo>
                                    <a:pt x="826" y="382"/>
                                    <a:pt x="822" y="392"/>
                                    <a:pt x="822" y="404"/>
                                  </a:cubicBezTo>
                                  <a:cubicBezTo>
                                    <a:pt x="822" y="405"/>
                                    <a:pt x="822" y="407"/>
                                    <a:pt x="822" y="408"/>
                                  </a:cubicBezTo>
                                  <a:cubicBezTo>
                                    <a:pt x="824" y="409"/>
                                    <a:pt x="826" y="410"/>
                                    <a:pt x="829" y="411"/>
                                  </a:cubicBezTo>
                                  <a:cubicBezTo>
                                    <a:pt x="828" y="409"/>
                                    <a:pt x="828" y="406"/>
                                    <a:pt x="828" y="404"/>
                                  </a:cubicBezTo>
                                  <a:cubicBezTo>
                                    <a:pt x="828" y="384"/>
                                    <a:pt x="844" y="368"/>
                                    <a:pt x="864" y="368"/>
                                  </a:cubicBezTo>
                                  <a:cubicBezTo>
                                    <a:pt x="883" y="368"/>
                                    <a:pt x="899" y="384"/>
                                    <a:pt x="899" y="404"/>
                                  </a:cubicBezTo>
                                  <a:cubicBezTo>
                                    <a:pt x="899" y="406"/>
                                    <a:pt x="899" y="408"/>
                                    <a:pt x="899" y="411"/>
                                  </a:cubicBezTo>
                                  <a:cubicBezTo>
                                    <a:pt x="901" y="409"/>
                                    <a:pt x="903" y="408"/>
                                    <a:pt x="905" y="408"/>
                                  </a:cubicBezTo>
                                  <a:cubicBezTo>
                                    <a:pt x="905" y="406"/>
                                    <a:pt x="906" y="405"/>
                                    <a:pt x="906" y="404"/>
                                  </a:cubicBezTo>
                                  <a:close/>
                                  <a:moveTo>
                                    <a:pt x="929" y="404"/>
                                  </a:moveTo>
                                  <a:cubicBezTo>
                                    <a:pt x="929" y="401"/>
                                    <a:pt x="926" y="399"/>
                                    <a:pt x="924" y="399"/>
                                  </a:cubicBezTo>
                                  <a:cubicBezTo>
                                    <a:pt x="921" y="399"/>
                                    <a:pt x="918" y="401"/>
                                    <a:pt x="918" y="404"/>
                                  </a:cubicBezTo>
                                  <a:cubicBezTo>
                                    <a:pt x="918" y="404"/>
                                    <a:pt x="918" y="404"/>
                                    <a:pt x="919" y="404"/>
                                  </a:cubicBezTo>
                                  <a:cubicBezTo>
                                    <a:pt x="920" y="404"/>
                                    <a:pt x="922" y="404"/>
                                    <a:pt x="924" y="404"/>
                                  </a:cubicBezTo>
                                  <a:cubicBezTo>
                                    <a:pt x="925" y="404"/>
                                    <a:pt x="927" y="404"/>
                                    <a:pt x="929" y="404"/>
                                  </a:cubicBezTo>
                                  <a:cubicBezTo>
                                    <a:pt x="929" y="404"/>
                                    <a:pt x="929" y="404"/>
                                    <a:pt x="929" y="404"/>
                                  </a:cubicBezTo>
                                  <a:close/>
                                  <a:moveTo>
                                    <a:pt x="933" y="404"/>
                                  </a:moveTo>
                                  <a:cubicBezTo>
                                    <a:pt x="933" y="402"/>
                                    <a:pt x="933" y="400"/>
                                    <a:pt x="934" y="398"/>
                                  </a:cubicBezTo>
                                  <a:cubicBezTo>
                                    <a:pt x="932" y="394"/>
                                    <a:pt x="928" y="392"/>
                                    <a:pt x="924" y="392"/>
                                  </a:cubicBezTo>
                                  <a:cubicBezTo>
                                    <a:pt x="920" y="392"/>
                                    <a:pt x="916" y="394"/>
                                    <a:pt x="914" y="397"/>
                                  </a:cubicBezTo>
                                  <a:cubicBezTo>
                                    <a:pt x="915" y="399"/>
                                    <a:pt x="915" y="402"/>
                                    <a:pt x="915" y="404"/>
                                  </a:cubicBezTo>
                                  <a:cubicBezTo>
                                    <a:pt x="915" y="404"/>
                                    <a:pt x="915" y="405"/>
                                    <a:pt x="915" y="405"/>
                                  </a:cubicBezTo>
                                  <a:cubicBezTo>
                                    <a:pt x="915" y="405"/>
                                    <a:pt x="916" y="405"/>
                                    <a:pt x="917" y="405"/>
                                  </a:cubicBezTo>
                                  <a:cubicBezTo>
                                    <a:pt x="917" y="404"/>
                                    <a:pt x="917" y="404"/>
                                    <a:pt x="917" y="404"/>
                                  </a:cubicBezTo>
                                  <a:cubicBezTo>
                                    <a:pt x="917" y="400"/>
                                    <a:pt x="920" y="397"/>
                                    <a:pt x="924" y="397"/>
                                  </a:cubicBezTo>
                                  <a:cubicBezTo>
                                    <a:pt x="927" y="397"/>
                                    <a:pt x="930" y="400"/>
                                    <a:pt x="930" y="404"/>
                                  </a:cubicBezTo>
                                  <a:cubicBezTo>
                                    <a:pt x="930" y="404"/>
                                    <a:pt x="930" y="404"/>
                                    <a:pt x="930" y="405"/>
                                  </a:cubicBezTo>
                                  <a:cubicBezTo>
                                    <a:pt x="931" y="405"/>
                                    <a:pt x="932" y="405"/>
                                    <a:pt x="933" y="405"/>
                                  </a:cubicBezTo>
                                  <a:cubicBezTo>
                                    <a:pt x="933" y="405"/>
                                    <a:pt x="933" y="404"/>
                                    <a:pt x="933" y="404"/>
                                  </a:cubicBezTo>
                                  <a:close/>
                                  <a:moveTo>
                                    <a:pt x="912" y="388"/>
                                  </a:moveTo>
                                  <a:cubicBezTo>
                                    <a:pt x="913" y="390"/>
                                    <a:pt x="913" y="392"/>
                                    <a:pt x="914" y="395"/>
                                  </a:cubicBezTo>
                                  <a:cubicBezTo>
                                    <a:pt x="916" y="392"/>
                                    <a:pt x="920" y="390"/>
                                    <a:pt x="924" y="390"/>
                                  </a:cubicBezTo>
                                  <a:cubicBezTo>
                                    <a:pt x="928" y="390"/>
                                    <a:pt x="931" y="392"/>
                                    <a:pt x="934" y="395"/>
                                  </a:cubicBezTo>
                                  <a:cubicBezTo>
                                    <a:pt x="934" y="393"/>
                                    <a:pt x="935" y="391"/>
                                    <a:pt x="936" y="389"/>
                                  </a:cubicBezTo>
                                  <a:cubicBezTo>
                                    <a:pt x="932" y="386"/>
                                    <a:pt x="928" y="385"/>
                                    <a:pt x="924" y="385"/>
                                  </a:cubicBezTo>
                                  <a:cubicBezTo>
                                    <a:pt x="919" y="385"/>
                                    <a:pt x="915" y="386"/>
                                    <a:pt x="912" y="388"/>
                                  </a:cubicBezTo>
                                  <a:close/>
                                  <a:moveTo>
                                    <a:pt x="864" y="354"/>
                                  </a:moveTo>
                                  <a:cubicBezTo>
                                    <a:pt x="850" y="354"/>
                                    <a:pt x="837" y="360"/>
                                    <a:pt x="828" y="369"/>
                                  </a:cubicBezTo>
                                  <a:cubicBezTo>
                                    <a:pt x="820" y="378"/>
                                    <a:pt x="814" y="390"/>
                                    <a:pt x="814" y="404"/>
                                  </a:cubicBezTo>
                                  <a:cubicBezTo>
                                    <a:pt x="814" y="405"/>
                                    <a:pt x="814" y="405"/>
                                    <a:pt x="814" y="405"/>
                                  </a:cubicBezTo>
                                  <a:cubicBezTo>
                                    <a:pt x="816" y="406"/>
                                    <a:pt x="818" y="407"/>
                                    <a:pt x="820" y="407"/>
                                  </a:cubicBezTo>
                                  <a:cubicBezTo>
                                    <a:pt x="820" y="406"/>
                                    <a:pt x="820" y="405"/>
                                    <a:pt x="820" y="404"/>
                                  </a:cubicBezTo>
                                  <a:cubicBezTo>
                                    <a:pt x="820" y="380"/>
                                    <a:pt x="840" y="361"/>
                                    <a:pt x="864" y="361"/>
                                  </a:cubicBezTo>
                                  <a:cubicBezTo>
                                    <a:pt x="888" y="361"/>
                                    <a:pt x="907" y="380"/>
                                    <a:pt x="907" y="404"/>
                                  </a:cubicBezTo>
                                  <a:cubicBezTo>
                                    <a:pt x="907" y="405"/>
                                    <a:pt x="907" y="406"/>
                                    <a:pt x="907" y="407"/>
                                  </a:cubicBezTo>
                                  <a:cubicBezTo>
                                    <a:pt x="909" y="406"/>
                                    <a:pt x="911" y="406"/>
                                    <a:pt x="913" y="405"/>
                                  </a:cubicBezTo>
                                  <a:cubicBezTo>
                                    <a:pt x="913" y="405"/>
                                    <a:pt x="913" y="404"/>
                                    <a:pt x="913" y="404"/>
                                  </a:cubicBezTo>
                                  <a:cubicBezTo>
                                    <a:pt x="913" y="390"/>
                                    <a:pt x="908" y="378"/>
                                    <a:pt x="899" y="369"/>
                                  </a:cubicBezTo>
                                  <a:cubicBezTo>
                                    <a:pt x="890" y="360"/>
                                    <a:pt x="877" y="354"/>
                                    <a:pt x="864" y="354"/>
                                  </a:cubicBezTo>
                                  <a:close/>
                                  <a:moveTo>
                                    <a:pt x="885" y="353"/>
                                  </a:moveTo>
                                  <a:cubicBezTo>
                                    <a:pt x="885" y="354"/>
                                    <a:pt x="884" y="356"/>
                                    <a:pt x="884" y="357"/>
                                  </a:cubicBezTo>
                                  <a:cubicBezTo>
                                    <a:pt x="886" y="358"/>
                                    <a:pt x="888" y="359"/>
                                    <a:pt x="890" y="360"/>
                                  </a:cubicBezTo>
                                  <a:cubicBezTo>
                                    <a:pt x="890" y="358"/>
                                    <a:pt x="891" y="355"/>
                                    <a:pt x="891" y="353"/>
                                  </a:cubicBezTo>
                                  <a:cubicBezTo>
                                    <a:pt x="891" y="345"/>
                                    <a:pt x="888" y="338"/>
                                    <a:pt x="883" y="333"/>
                                  </a:cubicBezTo>
                                  <a:cubicBezTo>
                                    <a:pt x="878" y="328"/>
                                    <a:pt x="871" y="325"/>
                                    <a:pt x="864" y="325"/>
                                  </a:cubicBezTo>
                                  <a:cubicBezTo>
                                    <a:pt x="856" y="325"/>
                                    <a:pt x="849" y="328"/>
                                    <a:pt x="844" y="333"/>
                                  </a:cubicBezTo>
                                  <a:cubicBezTo>
                                    <a:pt x="839" y="338"/>
                                    <a:pt x="836" y="345"/>
                                    <a:pt x="836" y="353"/>
                                  </a:cubicBezTo>
                                  <a:cubicBezTo>
                                    <a:pt x="836" y="355"/>
                                    <a:pt x="837" y="358"/>
                                    <a:pt x="837" y="360"/>
                                  </a:cubicBezTo>
                                  <a:cubicBezTo>
                                    <a:pt x="839" y="359"/>
                                    <a:pt x="841" y="358"/>
                                    <a:pt x="843" y="357"/>
                                  </a:cubicBezTo>
                                  <a:cubicBezTo>
                                    <a:pt x="843" y="356"/>
                                    <a:pt x="842" y="354"/>
                                    <a:pt x="842" y="353"/>
                                  </a:cubicBezTo>
                                  <a:cubicBezTo>
                                    <a:pt x="842" y="341"/>
                                    <a:pt x="852" y="332"/>
                                    <a:pt x="864" y="332"/>
                                  </a:cubicBezTo>
                                  <a:cubicBezTo>
                                    <a:pt x="875" y="332"/>
                                    <a:pt x="885" y="341"/>
                                    <a:pt x="885" y="353"/>
                                  </a:cubicBezTo>
                                  <a:close/>
                                  <a:moveTo>
                                    <a:pt x="877" y="353"/>
                                  </a:moveTo>
                                  <a:cubicBezTo>
                                    <a:pt x="877" y="353"/>
                                    <a:pt x="877" y="354"/>
                                    <a:pt x="877" y="355"/>
                                  </a:cubicBezTo>
                                  <a:cubicBezTo>
                                    <a:pt x="879" y="355"/>
                                    <a:pt x="881" y="356"/>
                                    <a:pt x="883" y="357"/>
                                  </a:cubicBezTo>
                                  <a:cubicBezTo>
                                    <a:pt x="883" y="355"/>
                                    <a:pt x="883" y="354"/>
                                    <a:pt x="883" y="353"/>
                                  </a:cubicBezTo>
                                  <a:cubicBezTo>
                                    <a:pt x="883" y="347"/>
                                    <a:pt x="881" y="342"/>
                                    <a:pt x="877" y="339"/>
                                  </a:cubicBezTo>
                                  <a:cubicBezTo>
                                    <a:pt x="874" y="335"/>
                                    <a:pt x="869" y="333"/>
                                    <a:pt x="864" y="333"/>
                                  </a:cubicBezTo>
                                  <a:cubicBezTo>
                                    <a:pt x="858" y="333"/>
                                    <a:pt x="853" y="335"/>
                                    <a:pt x="850" y="339"/>
                                  </a:cubicBezTo>
                                  <a:cubicBezTo>
                                    <a:pt x="846" y="342"/>
                                    <a:pt x="844" y="347"/>
                                    <a:pt x="844" y="353"/>
                                  </a:cubicBezTo>
                                  <a:cubicBezTo>
                                    <a:pt x="844" y="354"/>
                                    <a:pt x="844" y="355"/>
                                    <a:pt x="844" y="357"/>
                                  </a:cubicBezTo>
                                  <a:cubicBezTo>
                                    <a:pt x="846" y="356"/>
                                    <a:pt x="848" y="355"/>
                                    <a:pt x="850" y="355"/>
                                  </a:cubicBezTo>
                                  <a:cubicBezTo>
                                    <a:pt x="850" y="354"/>
                                    <a:pt x="850" y="353"/>
                                    <a:pt x="850" y="353"/>
                                  </a:cubicBezTo>
                                  <a:cubicBezTo>
                                    <a:pt x="850" y="345"/>
                                    <a:pt x="856" y="339"/>
                                    <a:pt x="864" y="339"/>
                                  </a:cubicBezTo>
                                  <a:cubicBezTo>
                                    <a:pt x="871" y="339"/>
                                    <a:pt x="877" y="345"/>
                                    <a:pt x="877" y="353"/>
                                  </a:cubicBezTo>
                                  <a:close/>
                                  <a:moveTo>
                                    <a:pt x="870" y="353"/>
                                  </a:moveTo>
                                  <a:cubicBezTo>
                                    <a:pt x="870" y="353"/>
                                    <a:pt x="870" y="353"/>
                                    <a:pt x="870" y="353"/>
                                  </a:cubicBezTo>
                                  <a:cubicBezTo>
                                    <a:pt x="872" y="354"/>
                                    <a:pt x="874" y="354"/>
                                    <a:pt x="875" y="354"/>
                                  </a:cubicBezTo>
                                  <a:cubicBezTo>
                                    <a:pt x="876" y="354"/>
                                    <a:pt x="876" y="353"/>
                                    <a:pt x="876" y="353"/>
                                  </a:cubicBezTo>
                                  <a:cubicBezTo>
                                    <a:pt x="876" y="346"/>
                                    <a:pt x="870" y="341"/>
                                    <a:pt x="864" y="341"/>
                                  </a:cubicBezTo>
                                  <a:cubicBezTo>
                                    <a:pt x="857" y="341"/>
                                    <a:pt x="852" y="346"/>
                                    <a:pt x="852" y="353"/>
                                  </a:cubicBezTo>
                                  <a:cubicBezTo>
                                    <a:pt x="852" y="353"/>
                                    <a:pt x="852" y="354"/>
                                    <a:pt x="852" y="354"/>
                                  </a:cubicBezTo>
                                  <a:cubicBezTo>
                                    <a:pt x="853" y="354"/>
                                    <a:pt x="855" y="354"/>
                                    <a:pt x="857" y="353"/>
                                  </a:cubicBezTo>
                                  <a:cubicBezTo>
                                    <a:pt x="857" y="353"/>
                                    <a:pt x="857" y="353"/>
                                    <a:pt x="857" y="353"/>
                                  </a:cubicBezTo>
                                  <a:cubicBezTo>
                                    <a:pt x="857" y="349"/>
                                    <a:pt x="860" y="346"/>
                                    <a:pt x="864" y="346"/>
                                  </a:cubicBezTo>
                                  <a:cubicBezTo>
                                    <a:pt x="867" y="346"/>
                                    <a:pt x="870" y="349"/>
                                    <a:pt x="870" y="353"/>
                                  </a:cubicBezTo>
                                  <a:close/>
                                  <a:moveTo>
                                    <a:pt x="864" y="348"/>
                                  </a:moveTo>
                                  <a:cubicBezTo>
                                    <a:pt x="861" y="348"/>
                                    <a:pt x="858" y="350"/>
                                    <a:pt x="858" y="353"/>
                                  </a:cubicBezTo>
                                  <a:cubicBezTo>
                                    <a:pt x="858" y="353"/>
                                    <a:pt x="859" y="353"/>
                                    <a:pt x="859" y="353"/>
                                  </a:cubicBezTo>
                                  <a:cubicBezTo>
                                    <a:pt x="860" y="353"/>
                                    <a:pt x="862" y="353"/>
                                    <a:pt x="864" y="353"/>
                                  </a:cubicBezTo>
                                  <a:cubicBezTo>
                                    <a:pt x="865" y="353"/>
                                    <a:pt x="867" y="353"/>
                                    <a:pt x="869" y="353"/>
                                  </a:cubicBezTo>
                                  <a:cubicBezTo>
                                    <a:pt x="869" y="353"/>
                                    <a:pt x="869" y="353"/>
                                    <a:pt x="869" y="353"/>
                                  </a:cubicBezTo>
                                  <a:cubicBezTo>
                                    <a:pt x="869" y="350"/>
                                    <a:pt x="866" y="348"/>
                                    <a:pt x="864" y="348"/>
                                  </a:cubicBezTo>
                                  <a:close/>
                                  <a:moveTo>
                                    <a:pt x="898" y="353"/>
                                  </a:moveTo>
                                  <a:cubicBezTo>
                                    <a:pt x="898" y="343"/>
                                    <a:pt x="894" y="335"/>
                                    <a:pt x="888" y="328"/>
                                  </a:cubicBezTo>
                                  <a:cubicBezTo>
                                    <a:pt x="882" y="322"/>
                                    <a:pt x="873" y="318"/>
                                    <a:pt x="864" y="318"/>
                                  </a:cubicBezTo>
                                  <a:cubicBezTo>
                                    <a:pt x="854" y="318"/>
                                    <a:pt x="846" y="322"/>
                                    <a:pt x="839" y="328"/>
                                  </a:cubicBezTo>
                                  <a:cubicBezTo>
                                    <a:pt x="833" y="335"/>
                                    <a:pt x="829" y="343"/>
                                    <a:pt x="829" y="353"/>
                                  </a:cubicBezTo>
                                  <a:cubicBezTo>
                                    <a:pt x="829" y="356"/>
                                    <a:pt x="830" y="358"/>
                                    <a:pt x="830" y="361"/>
                                  </a:cubicBezTo>
                                  <a:cubicBezTo>
                                    <a:pt x="831" y="362"/>
                                    <a:pt x="832" y="362"/>
                                    <a:pt x="833" y="363"/>
                                  </a:cubicBezTo>
                                  <a:cubicBezTo>
                                    <a:pt x="834" y="362"/>
                                    <a:pt x="835" y="362"/>
                                    <a:pt x="836" y="361"/>
                                  </a:cubicBezTo>
                                  <a:cubicBezTo>
                                    <a:pt x="835" y="358"/>
                                    <a:pt x="835" y="356"/>
                                    <a:pt x="835" y="353"/>
                                  </a:cubicBezTo>
                                  <a:cubicBezTo>
                                    <a:pt x="835" y="337"/>
                                    <a:pt x="848" y="324"/>
                                    <a:pt x="864" y="324"/>
                                  </a:cubicBezTo>
                                  <a:cubicBezTo>
                                    <a:pt x="879" y="324"/>
                                    <a:pt x="892" y="337"/>
                                    <a:pt x="892" y="353"/>
                                  </a:cubicBezTo>
                                  <a:cubicBezTo>
                                    <a:pt x="892" y="356"/>
                                    <a:pt x="892" y="358"/>
                                    <a:pt x="891" y="361"/>
                                  </a:cubicBezTo>
                                  <a:cubicBezTo>
                                    <a:pt x="892" y="361"/>
                                    <a:pt x="893" y="362"/>
                                    <a:pt x="894" y="363"/>
                                  </a:cubicBezTo>
                                  <a:cubicBezTo>
                                    <a:pt x="895" y="362"/>
                                    <a:pt x="896" y="361"/>
                                    <a:pt x="897" y="360"/>
                                  </a:cubicBezTo>
                                  <a:cubicBezTo>
                                    <a:pt x="897" y="358"/>
                                    <a:pt x="898" y="355"/>
                                    <a:pt x="898" y="353"/>
                                  </a:cubicBezTo>
                                  <a:close/>
                                  <a:moveTo>
                                    <a:pt x="906" y="353"/>
                                  </a:moveTo>
                                  <a:cubicBezTo>
                                    <a:pt x="906" y="341"/>
                                    <a:pt x="901" y="331"/>
                                    <a:pt x="893" y="323"/>
                                  </a:cubicBezTo>
                                  <a:cubicBezTo>
                                    <a:pt x="886" y="315"/>
                                    <a:pt x="875" y="311"/>
                                    <a:pt x="864" y="311"/>
                                  </a:cubicBezTo>
                                  <a:cubicBezTo>
                                    <a:pt x="852" y="311"/>
                                    <a:pt x="842" y="315"/>
                                    <a:pt x="834" y="323"/>
                                  </a:cubicBezTo>
                                  <a:cubicBezTo>
                                    <a:pt x="826" y="331"/>
                                    <a:pt x="822" y="341"/>
                                    <a:pt x="822" y="353"/>
                                  </a:cubicBezTo>
                                  <a:cubicBezTo>
                                    <a:pt x="822" y="354"/>
                                    <a:pt x="822" y="355"/>
                                    <a:pt x="822" y="357"/>
                                  </a:cubicBezTo>
                                  <a:cubicBezTo>
                                    <a:pt x="824" y="357"/>
                                    <a:pt x="826" y="359"/>
                                    <a:pt x="829" y="360"/>
                                  </a:cubicBezTo>
                                  <a:cubicBezTo>
                                    <a:pt x="828" y="358"/>
                                    <a:pt x="828" y="355"/>
                                    <a:pt x="828" y="353"/>
                                  </a:cubicBezTo>
                                  <a:cubicBezTo>
                                    <a:pt x="828" y="333"/>
                                    <a:pt x="844" y="317"/>
                                    <a:pt x="864" y="317"/>
                                  </a:cubicBezTo>
                                  <a:cubicBezTo>
                                    <a:pt x="883" y="317"/>
                                    <a:pt x="899" y="333"/>
                                    <a:pt x="899" y="353"/>
                                  </a:cubicBezTo>
                                  <a:cubicBezTo>
                                    <a:pt x="899" y="355"/>
                                    <a:pt x="899" y="357"/>
                                    <a:pt x="899" y="359"/>
                                  </a:cubicBezTo>
                                  <a:cubicBezTo>
                                    <a:pt x="901" y="358"/>
                                    <a:pt x="903" y="357"/>
                                    <a:pt x="905" y="356"/>
                                  </a:cubicBezTo>
                                  <a:cubicBezTo>
                                    <a:pt x="905" y="355"/>
                                    <a:pt x="906" y="354"/>
                                    <a:pt x="906" y="353"/>
                                  </a:cubicBezTo>
                                  <a:close/>
                                  <a:moveTo>
                                    <a:pt x="929" y="353"/>
                                  </a:moveTo>
                                  <a:cubicBezTo>
                                    <a:pt x="929" y="350"/>
                                    <a:pt x="926" y="348"/>
                                    <a:pt x="924" y="348"/>
                                  </a:cubicBezTo>
                                  <a:cubicBezTo>
                                    <a:pt x="921" y="348"/>
                                    <a:pt x="918" y="350"/>
                                    <a:pt x="918" y="353"/>
                                  </a:cubicBezTo>
                                  <a:cubicBezTo>
                                    <a:pt x="918" y="353"/>
                                    <a:pt x="918" y="353"/>
                                    <a:pt x="919" y="353"/>
                                  </a:cubicBezTo>
                                  <a:cubicBezTo>
                                    <a:pt x="920" y="353"/>
                                    <a:pt x="922" y="353"/>
                                    <a:pt x="924" y="353"/>
                                  </a:cubicBezTo>
                                  <a:cubicBezTo>
                                    <a:pt x="925" y="353"/>
                                    <a:pt x="927" y="353"/>
                                    <a:pt x="929" y="353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lose/>
                                  <a:moveTo>
                                    <a:pt x="933" y="353"/>
                                  </a:moveTo>
                                  <a:cubicBezTo>
                                    <a:pt x="933" y="350"/>
                                    <a:pt x="933" y="348"/>
                                    <a:pt x="934" y="346"/>
                                  </a:cubicBezTo>
                                  <a:cubicBezTo>
                                    <a:pt x="932" y="343"/>
                                    <a:pt x="928" y="341"/>
                                    <a:pt x="924" y="341"/>
                                  </a:cubicBezTo>
                                  <a:cubicBezTo>
                                    <a:pt x="920" y="341"/>
                                    <a:pt x="916" y="342"/>
                                    <a:pt x="914" y="345"/>
                                  </a:cubicBezTo>
                                  <a:cubicBezTo>
                                    <a:pt x="915" y="348"/>
                                    <a:pt x="915" y="350"/>
                                    <a:pt x="915" y="353"/>
                                  </a:cubicBezTo>
                                  <a:cubicBezTo>
                                    <a:pt x="915" y="353"/>
                                    <a:pt x="915" y="353"/>
                                    <a:pt x="915" y="354"/>
                                  </a:cubicBezTo>
                                  <a:cubicBezTo>
                                    <a:pt x="915" y="353"/>
                                    <a:pt x="916" y="353"/>
                                    <a:pt x="917" y="353"/>
                                  </a:cubicBezTo>
                                  <a:cubicBezTo>
                                    <a:pt x="917" y="353"/>
                                    <a:pt x="917" y="353"/>
                                    <a:pt x="917" y="353"/>
                                  </a:cubicBezTo>
                                  <a:cubicBezTo>
                                    <a:pt x="917" y="349"/>
                                    <a:pt x="920" y="346"/>
                                    <a:pt x="924" y="346"/>
                                  </a:cubicBezTo>
                                  <a:cubicBezTo>
                                    <a:pt x="927" y="346"/>
                                    <a:pt x="930" y="349"/>
                                    <a:pt x="930" y="353"/>
                                  </a:cubicBezTo>
                                  <a:cubicBezTo>
                                    <a:pt x="930" y="353"/>
                                    <a:pt x="930" y="353"/>
                                    <a:pt x="930" y="353"/>
                                  </a:cubicBezTo>
                                  <a:cubicBezTo>
                                    <a:pt x="931" y="353"/>
                                    <a:pt x="932" y="354"/>
                                    <a:pt x="933" y="354"/>
                                  </a:cubicBezTo>
                                  <a:cubicBezTo>
                                    <a:pt x="933" y="353"/>
                                    <a:pt x="933" y="353"/>
                                    <a:pt x="933" y="353"/>
                                  </a:cubicBezTo>
                                  <a:close/>
                                  <a:moveTo>
                                    <a:pt x="912" y="337"/>
                                  </a:moveTo>
                                  <a:cubicBezTo>
                                    <a:pt x="913" y="339"/>
                                    <a:pt x="913" y="341"/>
                                    <a:pt x="914" y="343"/>
                                  </a:cubicBezTo>
                                  <a:cubicBezTo>
                                    <a:pt x="916" y="341"/>
                                    <a:pt x="920" y="339"/>
                                    <a:pt x="924" y="339"/>
                                  </a:cubicBezTo>
                                  <a:cubicBezTo>
                                    <a:pt x="928" y="339"/>
                                    <a:pt x="931" y="341"/>
                                    <a:pt x="934" y="344"/>
                                  </a:cubicBezTo>
                                  <a:cubicBezTo>
                                    <a:pt x="934" y="342"/>
                                    <a:pt x="935" y="339"/>
                                    <a:pt x="936" y="337"/>
                                  </a:cubicBezTo>
                                  <a:cubicBezTo>
                                    <a:pt x="932" y="335"/>
                                    <a:pt x="928" y="333"/>
                                    <a:pt x="924" y="333"/>
                                  </a:cubicBezTo>
                                  <a:cubicBezTo>
                                    <a:pt x="919" y="333"/>
                                    <a:pt x="915" y="334"/>
                                    <a:pt x="912" y="337"/>
                                  </a:cubicBezTo>
                                  <a:close/>
                                  <a:moveTo>
                                    <a:pt x="864" y="303"/>
                                  </a:moveTo>
                                  <a:cubicBezTo>
                                    <a:pt x="850" y="303"/>
                                    <a:pt x="837" y="309"/>
                                    <a:pt x="828" y="318"/>
                                  </a:cubicBezTo>
                                  <a:cubicBezTo>
                                    <a:pt x="820" y="327"/>
                                    <a:pt x="814" y="339"/>
                                    <a:pt x="814" y="353"/>
                                  </a:cubicBezTo>
                                  <a:cubicBezTo>
                                    <a:pt x="814" y="353"/>
                                    <a:pt x="814" y="354"/>
                                    <a:pt x="814" y="354"/>
                                  </a:cubicBezTo>
                                  <a:cubicBezTo>
                                    <a:pt x="816" y="355"/>
                                    <a:pt x="818" y="355"/>
                                    <a:pt x="820" y="356"/>
                                  </a:cubicBezTo>
                                  <a:cubicBezTo>
                                    <a:pt x="820" y="355"/>
                                    <a:pt x="820" y="354"/>
                                    <a:pt x="820" y="353"/>
                                  </a:cubicBezTo>
                                  <a:cubicBezTo>
                                    <a:pt x="820" y="329"/>
                                    <a:pt x="840" y="309"/>
                                    <a:pt x="864" y="309"/>
                                  </a:cubicBezTo>
                                  <a:cubicBezTo>
                                    <a:pt x="888" y="309"/>
                                    <a:pt x="907" y="329"/>
                                    <a:pt x="907" y="353"/>
                                  </a:cubicBezTo>
                                  <a:cubicBezTo>
                                    <a:pt x="907" y="354"/>
                                    <a:pt x="907" y="355"/>
                                    <a:pt x="907" y="356"/>
                                  </a:cubicBezTo>
                                  <a:cubicBezTo>
                                    <a:pt x="909" y="355"/>
                                    <a:pt x="911" y="354"/>
                                    <a:pt x="913" y="354"/>
                                  </a:cubicBezTo>
                                  <a:cubicBezTo>
                                    <a:pt x="913" y="353"/>
                                    <a:pt x="913" y="353"/>
                                    <a:pt x="913" y="353"/>
                                  </a:cubicBezTo>
                                  <a:cubicBezTo>
                                    <a:pt x="913" y="339"/>
                                    <a:pt x="908" y="327"/>
                                    <a:pt x="899" y="318"/>
                                  </a:cubicBezTo>
                                  <a:cubicBezTo>
                                    <a:pt x="890" y="309"/>
                                    <a:pt x="877" y="303"/>
                                    <a:pt x="864" y="303"/>
                                  </a:cubicBezTo>
                                  <a:close/>
                                  <a:moveTo>
                                    <a:pt x="885" y="301"/>
                                  </a:moveTo>
                                  <a:cubicBezTo>
                                    <a:pt x="885" y="303"/>
                                    <a:pt x="884" y="304"/>
                                    <a:pt x="884" y="306"/>
                                  </a:cubicBezTo>
                                  <a:cubicBezTo>
                                    <a:pt x="886" y="307"/>
                                    <a:pt x="888" y="308"/>
                                    <a:pt x="890" y="309"/>
                                  </a:cubicBezTo>
                                  <a:cubicBezTo>
                                    <a:pt x="890" y="306"/>
                                    <a:pt x="891" y="304"/>
                                    <a:pt x="891" y="301"/>
                                  </a:cubicBezTo>
                                  <a:cubicBezTo>
                                    <a:pt x="891" y="294"/>
                                    <a:pt x="888" y="287"/>
                                    <a:pt x="883" y="282"/>
                                  </a:cubicBezTo>
                                  <a:cubicBezTo>
                                    <a:pt x="878" y="277"/>
                                    <a:pt x="871" y="274"/>
                                    <a:pt x="864" y="274"/>
                                  </a:cubicBezTo>
                                  <a:cubicBezTo>
                                    <a:pt x="856" y="274"/>
                                    <a:pt x="849" y="277"/>
                                    <a:pt x="844" y="282"/>
                                  </a:cubicBezTo>
                                  <a:cubicBezTo>
                                    <a:pt x="839" y="287"/>
                                    <a:pt x="836" y="294"/>
                                    <a:pt x="836" y="301"/>
                                  </a:cubicBezTo>
                                  <a:cubicBezTo>
                                    <a:pt x="836" y="304"/>
                                    <a:pt x="837" y="306"/>
                                    <a:pt x="837" y="309"/>
                                  </a:cubicBezTo>
                                  <a:cubicBezTo>
                                    <a:pt x="839" y="308"/>
                                    <a:pt x="841" y="307"/>
                                    <a:pt x="843" y="306"/>
                                  </a:cubicBezTo>
                                  <a:cubicBezTo>
                                    <a:pt x="843" y="304"/>
                                    <a:pt x="842" y="303"/>
                                    <a:pt x="842" y="301"/>
                                  </a:cubicBezTo>
                                  <a:cubicBezTo>
                                    <a:pt x="842" y="290"/>
                                    <a:pt x="852" y="280"/>
                                    <a:pt x="864" y="280"/>
                                  </a:cubicBezTo>
                                  <a:cubicBezTo>
                                    <a:pt x="875" y="280"/>
                                    <a:pt x="885" y="290"/>
                                    <a:pt x="885" y="301"/>
                                  </a:cubicBezTo>
                                  <a:close/>
                                  <a:moveTo>
                                    <a:pt x="877" y="301"/>
                                  </a:moveTo>
                                  <a:cubicBezTo>
                                    <a:pt x="877" y="302"/>
                                    <a:pt x="877" y="303"/>
                                    <a:pt x="877" y="303"/>
                                  </a:cubicBezTo>
                                  <a:cubicBezTo>
                                    <a:pt x="879" y="304"/>
                                    <a:pt x="881" y="304"/>
                                    <a:pt x="883" y="305"/>
                                  </a:cubicBezTo>
                                  <a:cubicBezTo>
                                    <a:pt x="883" y="304"/>
                                    <a:pt x="883" y="303"/>
                                    <a:pt x="883" y="301"/>
                                  </a:cubicBezTo>
                                  <a:cubicBezTo>
                                    <a:pt x="883" y="296"/>
                                    <a:pt x="881" y="291"/>
                                    <a:pt x="877" y="287"/>
                                  </a:cubicBezTo>
                                  <a:cubicBezTo>
                                    <a:pt x="874" y="284"/>
                                    <a:pt x="869" y="282"/>
                                    <a:pt x="864" y="282"/>
                                  </a:cubicBezTo>
                                  <a:cubicBezTo>
                                    <a:pt x="858" y="282"/>
                                    <a:pt x="853" y="284"/>
                                    <a:pt x="850" y="287"/>
                                  </a:cubicBezTo>
                                  <a:cubicBezTo>
                                    <a:pt x="846" y="291"/>
                                    <a:pt x="844" y="296"/>
                                    <a:pt x="844" y="301"/>
                                  </a:cubicBezTo>
                                  <a:cubicBezTo>
                                    <a:pt x="844" y="303"/>
                                    <a:pt x="844" y="304"/>
                                    <a:pt x="844" y="305"/>
                                  </a:cubicBezTo>
                                  <a:cubicBezTo>
                                    <a:pt x="846" y="304"/>
                                    <a:pt x="848" y="304"/>
                                    <a:pt x="850" y="303"/>
                                  </a:cubicBezTo>
                                  <a:cubicBezTo>
                                    <a:pt x="850" y="303"/>
                                    <a:pt x="850" y="302"/>
                                    <a:pt x="850" y="301"/>
                                  </a:cubicBezTo>
                                  <a:cubicBezTo>
                                    <a:pt x="850" y="294"/>
                                    <a:pt x="856" y="288"/>
                                    <a:pt x="864" y="288"/>
                                  </a:cubicBezTo>
                                  <a:cubicBezTo>
                                    <a:pt x="871" y="288"/>
                                    <a:pt x="877" y="294"/>
                                    <a:pt x="877" y="301"/>
                                  </a:cubicBezTo>
                                  <a:close/>
                                  <a:moveTo>
                                    <a:pt x="870" y="301"/>
                                  </a:moveTo>
                                  <a:cubicBezTo>
                                    <a:pt x="870" y="301"/>
                                    <a:pt x="870" y="302"/>
                                    <a:pt x="870" y="302"/>
                                  </a:cubicBezTo>
                                  <a:cubicBezTo>
                                    <a:pt x="872" y="302"/>
                                    <a:pt x="874" y="302"/>
                                    <a:pt x="875" y="303"/>
                                  </a:cubicBezTo>
                                  <a:cubicBezTo>
                                    <a:pt x="876" y="302"/>
                                    <a:pt x="876" y="302"/>
                                    <a:pt x="876" y="301"/>
                                  </a:cubicBezTo>
                                  <a:cubicBezTo>
                                    <a:pt x="876" y="295"/>
                                    <a:pt x="870" y="289"/>
                                    <a:pt x="864" y="289"/>
                                  </a:cubicBezTo>
                                  <a:cubicBezTo>
                                    <a:pt x="857" y="289"/>
                                    <a:pt x="852" y="295"/>
                                    <a:pt x="852" y="301"/>
                                  </a:cubicBezTo>
                                  <a:cubicBezTo>
                                    <a:pt x="852" y="302"/>
                                    <a:pt x="852" y="302"/>
                                    <a:pt x="852" y="303"/>
                                  </a:cubicBezTo>
                                  <a:cubicBezTo>
                                    <a:pt x="853" y="302"/>
                                    <a:pt x="855" y="302"/>
                                    <a:pt x="857" y="302"/>
                                  </a:cubicBezTo>
                                  <a:cubicBezTo>
                                    <a:pt x="857" y="302"/>
                                    <a:pt x="857" y="301"/>
                                    <a:pt x="857" y="301"/>
                                  </a:cubicBezTo>
                                  <a:cubicBezTo>
                                    <a:pt x="857" y="298"/>
                                    <a:pt x="860" y="295"/>
                                    <a:pt x="864" y="295"/>
                                  </a:cubicBezTo>
                                  <a:cubicBezTo>
                                    <a:pt x="867" y="295"/>
                                    <a:pt x="870" y="298"/>
                                    <a:pt x="870" y="301"/>
                                  </a:cubicBezTo>
                                  <a:close/>
                                  <a:moveTo>
                                    <a:pt x="864" y="296"/>
                                  </a:moveTo>
                                  <a:cubicBezTo>
                                    <a:pt x="861" y="296"/>
                                    <a:pt x="858" y="298"/>
                                    <a:pt x="858" y="301"/>
                                  </a:cubicBezTo>
                                  <a:cubicBezTo>
                                    <a:pt x="858" y="301"/>
                                    <a:pt x="859" y="302"/>
                                    <a:pt x="859" y="302"/>
                                  </a:cubicBezTo>
                                  <a:cubicBezTo>
                                    <a:pt x="860" y="302"/>
                                    <a:pt x="862" y="301"/>
                                    <a:pt x="864" y="301"/>
                                  </a:cubicBezTo>
                                  <a:cubicBezTo>
                                    <a:pt x="865" y="301"/>
                                    <a:pt x="867" y="302"/>
                                    <a:pt x="869" y="302"/>
                                  </a:cubicBezTo>
                                  <a:cubicBezTo>
                                    <a:pt x="869" y="302"/>
                                    <a:pt x="869" y="301"/>
                                    <a:pt x="869" y="301"/>
                                  </a:cubicBezTo>
                                  <a:cubicBezTo>
                                    <a:pt x="869" y="298"/>
                                    <a:pt x="866" y="296"/>
                                    <a:pt x="864" y="296"/>
                                  </a:cubicBezTo>
                                  <a:close/>
                                  <a:moveTo>
                                    <a:pt x="898" y="301"/>
                                  </a:moveTo>
                                  <a:cubicBezTo>
                                    <a:pt x="898" y="292"/>
                                    <a:pt x="894" y="283"/>
                                    <a:pt x="888" y="277"/>
                                  </a:cubicBezTo>
                                  <a:cubicBezTo>
                                    <a:pt x="882" y="271"/>
                                    <a:pt x="873" y="267"/>
                                    <a:pt x="864" y="267"/>
                                  </a:cubicBezTo>
                                  <a:cubicBezTo>
                                    <a:pt x="854" y="267"/>
                                    <a:pt x="846" y="271"/>
                                    <a:pt x="839" y="277"/>
                                  </a:cubicBezTo>
                                  <a:cubicBezTo>
                                    <a:pt x="833" y="283"/>
                                    <a:pt x="829" y="292"/>
                                    <a:pt x="829" y="301"/>
                                  </a:cubicBezTo>
                                  <a:cubicBezTo>
                                    <a:pt x="829" y="304"/>
                                    <a:pt x="830" y="307"/>
                                    <a:pt x="830" y="310"/>
                                  </a:cubicBezTo>
                                  <a:cubicBezTo>
                                    <a:pt x="831" y="310"/>
                                    <a:pt x="832" y="311"/>
                                    <a:pt x="833" y="311"/>
                                  </a:cubicBezTo>
                                  <a:cubicBezTo>
                                    <a:pt x="834" y="311"/>
                                    <a:pt x="835" y="310"/>
                                    <a:pt x="836" y="310"/>
                                  </a:cubicBezTo>
                                  <a:cubicBezTo>
                                    <a:pt x="835" y="307"/>
                                    <a:pt x="835" y="304"/>
                                    <a:pt x="835" y="301"/>
                                  </a:cubicBezTo>
                                  <a:cubicBezTo>
                                    <a:pt x="835" y="285"/>
                                    <a:pt x="848" y="272"/>
                                    <a:pt x="864" y="272"/>
                                  </a:cubicBezTo>
                                  <a:cubicBezTo>
                                    <a:pt x="879" y="272"/>
                                    <a:pt x="892" y="285"/>
                                    <a:pt x="892" y="301"/>
                                  </a:cubicBezTo>
                                  <a:cubicBezTo>
                                    <a:pt x="892" y="304"/>
                                    <a:pt x="892" y="307"/>
                                    <a:pt x="891" y="310"/>
                                  </a:cubicBezTo>
                                  <a:cubicBezTo>
                                    <a:pt x="892" y="310"/>
                                    <a:pt x="893" y="311"/>
                                    <a:pt x="894" y="311"/>
                                  </a:cubicBezTo>
                                  <a:cubicBezTo>
                                    <a:pt x="895" y="310"/>
                                    <a:pt x="896" y="310"/>
                                    <a:pt x="897" y="309"/>
                                  </a:cubicBezTo>
                                  <a:cubicBezTo>
                                    <a:pt x="897" y="306"/>
                                    <a:pt x="898" y="304"/>
                                    <a:pt x="898" y="301"/>
                                  </a:cubicBezTo>
                                  <a:close/>
                                  <a:moveTo>
                                    <a:pt x="906" y="301"/>
                                  </a:moveTo>
                                  <a:cubicBezTo>
                                    <a:pt x="906" y="290"/>
                                    <a:pt x="901" y="279"/>
                                    <a:pt x="893" y="272"/>
                                  </a:cubicBezTo>
                                  <a:cubicBezTo>
                                    <a:pt x="886" y="264"/>
                                    <a:pt x="875" y="259"/>
                                    <a:pt x="864" y="259"/>
                                  </a:cubicBezTo>
                                  <a:cubicBezTo>
                                    <a:pt x="852" y="259"/>
                                    <a:pt x="842" y="264"/>
                                    <a:pt x="834" y="272"/>
                                  </a:cubicBezTo>
                                  <a:cubicBezTo>
                                    <a:pt x="826" y="279"/>
                                    <a:pt x="822" y="290"/>
                                    <a:pt x="822" y="301"/>
                                  </a:cubicBezTo>
                                  <a:cubicBezTo>
                                    <a:pt x="822" y="303"/>
                                    <a:pt x="822" y="304"/>
                                    <a:pt x="822" y="305"/>
                                  </a:cubicBezTo>
                                  <a:cubicBezTo>
                                    <a:pt x="824" y="306"/>
                                    <a:pt x="826" y="307"/>
                                    <a:pt x="829" y="308"/>
                                  </a:cubicBezTo>
                                  <a:cubicBezTo>
                                    <a:pt x="828" y="306"/>
                                    <a:pt x="828" y="304"/>
                                    <a:pt x="828" y="301"/>
                                  </a:cubicBezTo>
                                  <a:cubicBezTo>
                                    <a:pt x="828" y="282"/>
                                    <a:pt x="844" y="265"/>
                                    <a:pt x="864" y="265"/>
                                  </a:cubicBezTo>
                                  <a:cubicBezTo>
                                    <a:pt x="883" y="265"/>
                                    <a:pt x="899" y="282"/>
                                    <a:pt x="899" y="301"/>
                                  </a:cubicBezTo>
                                  <a:cubicBezTo>
                                    <a:pt x="899" y="304"/>
                                    <a:pt x="899" y="306"/>
                                    <a:pt x="899" y="308"/>
                                  </a:cubicBezTo>
                                  <a:cubicBezTo>
                                    <a:pt x="901" y="307"/>
                                    <a:pt x="903" y="306"/>
                                    <a:pt x="905" y="305"/>
                                  </a:cubicBezTo>
                                  <a:cubicBezTo>
                                    <a:pt x="905" y="304"/>
                                    <a:pt x="906" y="302"/>
                                    <a:pt x="906" y="301"/>
                                  </a:cubicBezTo>
                                  <a:close/>
                                  <a:moveTo>
                                    <a:pt x="929" y="301"/>
                                  </a:moveTo>
                                  <a:cubicBezTo>
                                    <a:pt x="929" y="298"/>
                                    <a:pt x="926" y="296"/>
                                    <a:pt x="924" y="296"/>
                                  </a:cubicBezTo>
                                  <a:cubicBezTo>
                                    <a:pt x="921" y="296"/>
                                    <a:pt x="918" y="298"/>
                                    <a:pt x="918" y="301"/>
                                  </a:cubicBezTo>
                                  <a:cubicBezTo>
                                    <a:pt x="918" y="301"/>
                                    <a:pt x="918" y="302"/>
                                    <a:pt x="919" y="302"/>
                                  </a:cubicBezTo>
                                  <a:cubicBezTo>
                                    <a:pt x="920" y="302"/>
                                    <a:pt x="922" y="301"/>
                                    <a:pt x="924" y="301"/>
                                  </a:cubicBezTo>
                                  <a:cubicBezTo>
                                    <a:pt x="925" y="301"/>
                                    <a:pt x="927" y="302"/>
                                    <a:pt x="929" y="302"/>
                                  </a:cubicBezTo>
                                  <a:cubicBezTo>
                                    <a:pt x="929" y="302"/>
                                    <a:pt x="929" y="301"/>
                                    <a:pt x="929" y="301"/>
                                  </a:cubicBezTo>
                                  <a:close/>
                                  <a:moveTo>
                                    <a:pt x="933" y="301"/>
                                  </a:moveTo>
                                  <a:cubicBezTo>
                                    <a:pt x="933" y="299"/>
                                    <a:pt x="933" y="297"/>
                                    <a:pt x="934" y="295"/>
                                  </a:cubicBezTo>
                                  <a:cubicBezTo>
                                    <a:pt x="932" y="292"/>
                                    <a:pt x="928" y="289"/>
                                    <a:pt x="924" y="289"/>
                                  </a:cubicBezTo>
                                  <a:cubicBezTo>
                                    <a:pt x="920" y="289"/>
                                    <a:pt x="916" y="291"/>
                                    <a:pt x="914" y="294"/>
                                  </a:cubicBezTo>
                                  <a:cubicBezTo>
                                    <a:pt x="915" y="296"/>
                                    <a:pt x="915" y="299"/>
                                    <a:pt x="915" y="301"/>
                                  </a:cubicBezTo>
                                  <a:cubicBezTo>
                                    <a:pt x="915" y="302"/>
                                    <a:pt x="915" y="302"/>
                                    <a:pt x="915" y="302"/>
                                  </a:cubicBezTo>
                                  <a:cubicBezTo>
                                    <a:pt x="915" y="302"/>
                                    <a:pt x="916" y="302"/>
                                    <a:pt x="917" y="302"/>
                                  </a:cubicBezTo>
                                  <a:cubicBezTo>
                                    <a:pt x="917" y="302"/>
                                    <a:pt x="917" y="301"/>
                                    <a:pt x="917" y="301"/>
                                  </a:cubicBezTo>
                                  <a:cubicBezTo>
                                    <a:pt x="917" y="298"/>
                                    <a:pt x="920" y="295"/>
                                    <a:pt x="924" y="295"/>
                                  </a:cubicBezTo>
                                  <a:cubicBezTo>
                                    <a:pt x="927" y="295"/>
                                    <a:pt x="930" y="298"/>
                                    <a:pt x="930" y="301"/>
                                  </a:cubicBezTo>
                                  <a:cubicBezTo>
                                    <a:pt x="930" y="301"/>
                                    <a:pt x="930" y="302"/>
                                    <a:pt x="930" y="302"/>
                                  </a:cubicBezTo>
                                  <a:cubicBezTo>
                                    <a:pt x="931" y="302"/>
                                    <a:pt x="932" y="302"/>
                                    <a:pt x="933" y="302"/>
                                  </a:cubicBezTo>
                                  <a:cubicBezTo>
                                    <a:pt x="933" y="302"/>
                                    <a:pt x="933" y="302"/>
                                    <a:pt x="933" y="301"/>
                                  </a:cubicBezTo>
                                  <a:close/>
                                  <a:moveTo>
                                    <a:pt x="912" y="285"/>
                                  </a:moveTo>
                                  <a:cubicBezTo>
                                    <a:pt x="913" y="287"/>
                                    <a:pt x="913" y="290"/>
                                    <a:pt x="914" y="292"/>
                                  </a:cubicBezTo>
                                  <a:cubicBezTo>
                                    <a:pt x="916" y="289"/>
                                    <a:pt x="920" y="288"/>
                                    <a:pt x="924" y="288"/>
                                  </a:cubicBezTo>
                                  <a:cubicBezTo>
                                    <a:pt x="928" y="288"/>
                                    <a:pt x="931" y="290"/>
                                    <a:pt x="934" y="293"/>
                                  </a:cubicBezTo>
                                  <a:cubicBezTo>
                                    <a:pt x="934" y="290"/>
                                    <a:pt x="935" y="288"/>
                                    <a:pt x="936" y="286"/>
                                  </a:cubicBezTo>
                                  <a:cubicBezTo>
                                    <a:pt x="932" y="283"/>
                                    <a:pt x="928" y="282"/>
                                    <a:pt x="924" y="282"/>
                                  </a:cubicBezTo>
                                  <a:cubicBezTo>
                                    <a:pt x="919" y="282"/>
                                    <a:pt x="915" y="283"/>
                                    <a:pt x="912" y="285"/>
                                  </a:cubicBezTo>
                                  <a:close/>
                                  <a:moveTo>
                                    <a:pt x="864" y="252"/>
                                  </a:moveTo>
                                  <a:cubicBezTo>
                                    <a:pt x="850" y="252"/>
                                    <a:pt x="837" y="257"/>
                                    <a:pt x="828" y="266"/>
                                  </a:cubicBezTo>
                                  <a:cubicBezTo>
                                    <a:pt x="820" y="275"/>
                                    <a:pt x="814" y="288"/>
                                    <a:pt x="814" y="301"/>
                                  </a:cubicBezTo>
                                  <a:cubicBezTo>
                                    <a:pt x="814" y="302"/>
                                    <a:pt x="814" y="302"/>
                                    <a:pt x="814" y="303"/>
                                  </a:cubicBezTo>
                                  <a:cubicBezTo>
                                    <a:pt x="816" y="303"/>
                                    <a:pt x="818" y="304"/>
                                    <a:pt x="820" y="305"/>
                                  </a:cubicBezTo>
                                  <a:cubicBezTo>
                                    <a:pt x="820" y="303"/>
                                    <a:pt x="820" y="302"/>
                                    <a:pt x="820" y="301"/>
                                  </a:cubicBezTo>
                                  <a:cubicBezTo>
                                    <a:pt x="820" y="277"/>
                                    <a:pt x="840" y="258"/>
                                    <a:pt x="864" y="258"/>
                                  </a:cubicBezTo>
                                  <a:cubicBezTo>
                                    <a:pt x="888" y="258"/>
                                    <a:pt x="907" y="277"/>
                                    <a:pt x="907" y="301"/>
                                  </a:cubicBezTo>
                                  <a:cubicBezTo>
                                    <a:pt x="907" y="302"/>
                                    <a:pt x="907" y="303"/>
                                    <a:pt x="907" y="304"/>
                                  </a:cubicBezTo>
                                  <a:cubicBezTo>
                                    <a:pt x="909" y="304"/>
                                    <a:pt x="911" y="303"/>
                                    <a:pt x="913" y="303"/>
                                  </a:cubicBezTo>
                                  <a:cubicBezTo>
                                    <a:pt x="913" y="302"/>
                                    <a:pt x="913" y="302"/>
                                    <a:pt x="913" y="301"/>
                                  </a:cubicBezTo>
                                  <a:cubicBezTo>
                                    <a:pt x="913" y="288"/>
                                    <a:pt x="908" y="275"/>
                                    <a:pt x="899" y="266"/>
                                  </a:cubicBezTo>
                                  <a:cubicBezTo>
                                    <a:pt x="890" y="257"/>
                                    <a:pt x="877" y="252"/>
                                    <a:pt x="864" y="252"/>
                                  </a:cubicBezTo>
                                  <a:close/>
                                  <a:moveTo>
                                    <a:pt x="885" y="250"/>
                                  </a:moveTo>
                                  <a:cubicBezTo>
                                    <a:pt x="885" y="251"/>
                                    <a:pt x="884" y="253"/>
                                    <a:pt x="884" y="254"/>
                                  </a:cubicBezTo>
                                  <a:cubicBezTo>
                                    <a:pt x="886" y="255"/>
                                    <a:pt x="888" y="256"/>
                                    <a:pt x="890" y="257"/>
                                  </a:cubicBezTo>
                                  <a:cubicBezTo>
                                    <a:pt x="890" y="255"/>
                                    <a:pt x="891" y="252"/>
                                    <a:pt x="891" y="250"/>
                                  </a:cubicBezTo>
                                  <a:cubicBezTo>
                                    <a:pt x="891" y="242"/>
                                    <a:pt x="888" y="236"/>
                                    <a:pt x="883" y="231"/>
                                  </a:cubicBezTo>
                                  <a:cubicBezTo>
                                    <a:pt x="878" y="226"/>
                                    <a:pt x="871" y="223"/>
                                    <a:pt x="864" y="223"/>
                                  </a:cubicBezTo>
                                  <a:cubicBezTo>
                                    <a:pt x="856" y="223"/>
                                    <a:pt x="849" y="226"/>
                                    <a:pt x="844" y="231"/>
                                  </a:cubicBezTo>
                                  <a:cubicBezTo>
                                    <a:pt x="839" y="236"/>
                                    <a:pt x="836" y="242"/>
                                    <a:pt x="836" y="250"/>
                                  </a:cubicBezTo>
                                  <a:cubicBezTo>
                                    <a:pt x="836" y="252"/>
                                    <a:pt x="837" y="255"/>
                                    <a:pt x="837" y="257"/>
                                  </a:cubicBezTo>
                                  <a:cubicBezTo>
                                    <a:pt x="839" y="256"/>
                                    <a:pt x="841" y="255"/>
                                    <a:pt x="843" y="254"/>
                                  </a:cubicBezTo>
                                  <a:cubicBezTo>
                                    <a:pt x="843" y="253"/>
                                    <a:pt x="842" y="251"/>
                                    <a:pt x="842" y="250"/>
                                  </a:cubicBezTo>
                                  <a:cubicBezTo>
                                    <a:pt x="842" y="238"/>
                                    <a:pt x="852" y="229"/>
                                    <a:pt x="864" y="229"/>
                                  </a:cubicBezTo>
                                  <a:cubicBezTo>
                                    <a:pt x="875" y="229"/>
                                    <a:pt x="885" y="238"/>
                                    <a:pt x="885" y="250"/>
                                  </a:cubicBezTo>
                                  <a:close/>
                                  <a:moveTo>
                                    <a:pt x="877" y="250"/>
                                  </a:moveTo>
                                  <a:cubicBezTo>
                                    <a:pt x="877" y="251"/>
                                    <a:pt x="877" y="251"/>
                                    <a:pt x="877" y="252"/>
                                  </a:cubicBezTo>
                                  <a:cubicBezTo>
                                    <a:pt x="879" y="252"/>
                                    <a:pt x="881" y="253"/>
                                    <a:pt x="883" y="254"/>
                                  </a:cubicBezTo>
                                  <a:cubicBezTo>
                                    <a:pt x="883" y="253"/>
                                    <a:pt x="883" y="251"/>
                                    <a:pt x="883" y="250"/>
                                  </a:cubicBezTo>
                                  <a:cubicBezTo>
                                    <a:pt x="883" y="245"/>
                                    <a:pt x="881" y="240"/>
                                    <a:pt x="877" y="236"/>
                                  </a:cubicBezTo>
                                  <a:cubicBezTo>
                                    <a:pt x="874" y="233"/>
                                    <a:pt x="869" y="230"/>
                                    <a:pt x="864" y="230"/>
                                  </a:cubicBezTo>
                                  <a:cubicBezTo>
                                    <a:pt x="858" y="230"/>
                                    <a:pt x="853" y="233"/>
                                    <a:pt x="850" y="236"/>
                                  </a:cubicBezTo>
                                  <a:cubicBezTo>
                                    <a:pt x="846" y="240"/>
                                    <a:pt x="844" y="245"/>
                                    <a:pt x="844" y="250"/>
                                  </a:cubicBezTo>
                                  <a:cubicBezTo>
                                    <a:pt x="844" y="251"/>
                                    <a:pt x="844" y="253"/>
                                    <a:pt x="844" y="254"/>
                                  </a:cubicBezTo>
                                  <a:cubicBezTo>
                                    <a:pt x="846" y="253"/>
                                    <a:pt x="848" y="252"/>
                                    <a:pt x="850" y="252"/>
                                  </a:cubicBezTo>
                                  <a:cubicBezTo>
                                    <a:pt x="850" y="251"/>
                                    <a:pt x="850" y="251"/>
                                    <a:pt x="850" y="250"/>
                                  </a:cubicBezTo>
                                  <a:cubicBezTo>
                                    <a:pt x="850" y="242"/>
                                    <a:pt x="856" y="236"/>
                                    <a:pt x="864" y="236"/>
                                  </a:cubicBezTo>
                                  <a:cubicBezTo>
                                    <a:pt x="871" y="236"/>
                                    <a:pt x="877" y="242"/>
                                    <a:pt x="877" y="250"/>
                                  </a:cubicBezTo>
                                  <a:close/>
                                  <a:moveTo>
                                    <a:pt x="870" y="250"/>
                                  </a:moveTo>
                                  <a:cubicBezTo>
                                    <a:pt x="870" y="250"/>
                                    <a:pt x="870" y="250"/>
                                    <a:pt x="870" y="251"/>
                                  </a:cubicBezTo>
                                  <a:cubicBezTo>
                                    <a:pt x="872" y="251"/>
                                    <a:pt x="874" y="251"/>
                                    <a:pt x="875" y="251"/>
                                  </a:cubicBezTo>
                                  <a:cubicBezTo>
                                    <a:pt x="876" y="251"/>
                                    <a:pt x="876" y="250"/>
                                    <a:pt x="876" y="250"/>
                                  </a:cubicBezTo>
                                  <a:cubicBezTo>
                                    <a:pt x="876" y="243"/>
                                    <a:pt x="870" y="238"/>
                                    <a:pt x="864" y="238"/>
                                  </a:cubicBezTo>
                                  <a:cubicBezTo>
                                    <a:pt x="857" y="238"/>
                                    <a:pt x="852" y="243"/>
                                    <a:pt x="852" y="250"/>
                                  </a:cubicBezTo>
                                  <a:cubicBezTo>
                                    <a:pt x="852" y="250"/>
                                    <a:pt x="852" y="251"/>
                                    <a:pt x="852" y="251"/>
                                  </a:cubicBezTo>
                                  <a:cubicBezTo>
                                    <a:pt x="853" y="251"/>
                                    <a:pt x="855" y="251"/>
                                    <a:pt x="857" y="251"/>
                                  </a:cubicBezTo>
                                  <a:cubicBezTo>
                                    <a:pt x="857" y="250"/>
                                    <a:pt x="857" y="250"/>
                                    <a:pt x="857" y="250"/>
                                  </a:cubicBezTo>
                                  <a:cubicBezTo>
                                    <a:pt x="857" y="246"/>
                                    <a:pt x="860" y="243"/>
                                    <a:pt x="864" y="243"/>
                                  </a:cubicBezTo>
                                  <a:cubicBezTo>
                                    <a:pt x="867" y="243"/>
                                    <a:pt x="870" y="246"/>
                                    <a:pt x="870" y="250"/>
                                  </a:cubicBezTo>
                                  <a:close/>
                                  <a:moveTo>
                                    <a:pt x="864" y="245"/>
                                  </a:moveTo>
                                  <a:cubicBezTo>
                                    <a:pt x="861" y="245"/>
                                    <a:pt x="858" y="247"/>
                                    <a:pt x="858" y="250"/>
                                  </a:cubicBezTo>
                                  <a:cubicBezTo>
                                    <a:pt x="858" y="250"/>
                                    <a:pt x="859" y="250"/>
                                    <a:pt x="859" y="250"/>
                                  </a:cubicBezTo>
                                  <a:cubicBezTo>
                                    <a:pt x="860" y="250"/>
                                    <a:pt x="862" y="250"/>
                                    <a:pt x="864" y="250"/>
                                  </a:cubicBezTo>
                                  <a:cubicBezTo>
                                    <a:pt x="865" y="250"/>
                                    <a:pt x="867" y="250"/>
                                    <a:pt x="869" y="250"/>
                                  </a:cubicBezTo>
                                  <a:cubicBezTo>
                                    <a:pt x="869" y="250"/>
                                    <a:pt x="869" y="250"/>
                                    <a:pt x="869" y="250"/>
                                  </a:cubicBezTo>
                                  <a:cubicBezTo>
                                    <a:pt x="869" y="247"/>
                                    <a:pt x="866" y="245"/>
                                    <a:pt x="864" y="245"/>
                                  </a:cubicBezTo>
                                  <a:close/>
                                  <a:moveTo>
                                    <a:pt x="898" y="250"/>
                                  </a:moveTo>
                                  <a:cubicBezTo>
                                    <a:pt x="898" y="240"/>
                                    <a:pt x="894" y="232"/>
                                    <a:pt x="888" y="226"/>
                                  </a:cubicBezTo>
                                  <a:cubicBezTo>
                                    <a:pt x="882" y="220"/>
                                    <a:pt x="873" y="216"/>
                                    <a:pt x="864" y="216"/>
                                  </a:cubicBezTo>
                                  <a:cubicBezTo>
                                    <a:pt x="854" y="216"/>
                                    <a:pt x="846" y="220"/>
                                    <a:pt x="839" y="226"/>
                                  </a:cubicBezTo>
                                  <a:cubicBezTo>
                                    <a:pt x="833" y="232"/>
                                    <a:pt x="829" y="240"/>
                                    <a:pt x="829" y="250"/>
                                  </a:cubicBezTo>
                                  <a:cubicBezTo>
                                    <a:pt x="829" y="253"/>
                                    <a:pt x="830" y="256"/>
                                    <a:pt x="830" y="258"/>
                                  </a:cubicBezTo>
                                  <a:cubicBezTo>
                                    <a:pt x="831" y="259"/>
                                    <a:pt x="832" y="259"/>
                                    <a:pt x="833" y="260"/>
                                  </a:cubicBezTo>
                                  <a:cubicBezTo>
                                    <a:pt x="834" y="259"/>
                                    <a:pt x="835" y="259"/>
                                    <a:pt x="836" y="258"/>
                                  </a:cubicBezTo>
                                  <a:cubicBezTo>
                                    <a:pt x="835" y="256"/>
                                    <a:pt x="835" y="253"/>
                                    <a:pt x="835" y="250"/>
                                  </a:cubicBezTo>
                                  <a:cubicBezTo>
                                    <a:pt x="835" y="234"/>
                                    <a:pt x="848" y="221"/>
                                    <a:pt x="864" y="221"/>
                                  </a:cubicBezTo>
                                  <a:cubicBezTo>
                                    <a:pt x="879" y="221"/>
                                    <a:pt x="892" y="234"/>
                                    <a:pt x="892" y="250"/>
                                  </a:cubicBezTo>
                                  <a:cubicBezTo>
                                    <a:pt x="892" y="253"/>
                                    <a:pt x="892" y="256"/>
                                    <a:pt x="891" y="258"/>
                                  </a:cubicBezTo>
                                  <a:cubicBezTo>
                                    <a:pt x="892" y="259"/>
                                    <a:pt x="893" y="259"/>
                                    <a:pt x="894" y="260"/>
                                  </a:cubicBezTo>
                                  <a:cubicBezTo>
                                    <a:pt x="895" y="259"/>
                                    <a:pt x="896" y="258"/>
                                    <a:pt x="897" y="258"/>
                                  </a:cubicBezTo>
                                  <a:cubicBezTo>
                                    <a:pt x="897" y="255"/>
                                    <a:pt x="898" y="253"/>
                                    <a:pt x="898" y="250"/>
                                  </a:cubicBezTo>
                                  <a:close/>
                                  <a:moveTo>
                                    <a:pt x="906" y="250"/>
                                  </a:moveTo>
                                  <a:cubicBezTo>
                                    <a:pt x="906" y="238"/>
                                    <a:pt x="901" y="228"/>
                                    <a:pt x="893" y="220"/>
                                  </a:cubicBezTo>
                                  <a:cubicBezTo>
                                    <a:pt x="886" y="213"/>
                                    <a:pt x="875" y="208"/>
                                    <a:pt x="864" y="208"/>
                                  </a:cubicBezTo>
                                  <a:cubicBezTo>
                                    <a:pt x="852" y="208"/>
                                    <a:pt x="842" y="213"/>
                                    <a:pt x="834" y="220"/>
                                  </a:cubicBezTo>
                                  <a:cubicBezTo>
                                    <a:pt x="826" y="228"/>
                                    <a:pt x="822" y="238"/>
                                    <a:pt x="822" y="250"/>
                                  </a:cubicBezTo>
                                  <a:cubicBezTo>
                                    <a:pt x="822" y="251"/>
                                    <a:pt x="822" y="253"/>
                                    <a:pt x="822" y="254"/>
                                  </a:cubicBezTo>
                                  <a:cubicBezTo>
                                    <a:pt x="824" y="255"/>
                                    <a:pt x="826" y="256"/>
                                    <a:pt x="829" y="257"/>
                                  </a:cubicBezTo>
                                  <a:cubicBezTo>
                                    <a:pt x="828" y="255"/>
                                    <a:pt x="828" y="252"/>
                                    <a:pt x="828" y="250"/>
                                  </a:cubicBezTo>
                                  <a:cubicBezTo>
                                    <a:pt x="828" y="230"/>
                                    <a:pt x="844" y="214"/>
                                    <a:pt x="864" y="214"/>
                                  </a:cubicBezTo>
                                  <a:cubicBezTo>
                                    <a:pt x="883" y="214"/>
                                    <a:pt x="899" y="230"/>
                                    <a:pt x="899" y="250"/>
                                  </a:cubicBezTo>
                                  <a:cubicBezTo>
                                    <a:pt x="899" y="252"/>
                                    <a:pt x="899" y="254"/>
                                    <a:pt x="899" y="256"/>
                                  </a:cubicBezTo>
                                  <a:cubicBezTo>
                                    <a:pt x="901" y="255"/>
                                    <a:pt x="903" y="254"/>
                                    <a:pt x="905" y="253"/>
                                  </a:cubicBezTo>
                                  <a:cubicBezTo>
                                    <a:pt x="905" y="252"/>
                                    <a:pt x="906" y="251"/>
                                    <a:pt x="906" y="250"/>
                                  </a:cubicBezTo>
                                  <a:close/>
                                  <a:moveTo>
                                    <a:pt x="929" y="250"/>
                                  </a:moveTo>
                                  <a:cubicBezTo>
                                    <a:pt x="929" y="247"/>
                                    <a:pt x="926" y="245"/>
                                    <a:pt x="924" y="245"/>
                                  </a:cubicBezTo>
                                  <a:cubicBezTo>
                                    <a:pt x="921" y="245"/>
                                    <a:pt x="918" y="247"/>
                                    <a:pt x="918" y="250"/>
                                  </a:cubicBezTo>
                                  <a:cubicBezTo>
                                    <a:pt x="918" y="250"/>
                                    <a:pt x="918" y="250"/>
                                    <a:pt x="919" y="250"/>
                                  </a:cubicBezTo>
                                  <a:cubicBezTo>
                                    <a:pt x="920" y="250"/>
                                    <a:pt x="922" y="250"/>
                                    <a:pt x="924" y="250"/>
                                  </a:cubicBezTo>
                                  <a:cubicBezTo>
                                    <a:pt x="925" y="250"/>
                                    <a:pt x="927" y="250"/>
                                    <a:pt x="929" y="250"/>
                                  </a:cubicBezTo>
                                  <a:cubicBezTo>
                                    <a:pt x="929" y="250"/>
                                    <a:pt x="929" y="250"/>
                                    <a:pt x="929" y="250"/>
                                  </a:cubicBezTo>
                                  <a:close/>
                                  <a:moveTo>
                                    <a:pt x="933" y="250"/>
                                  </a:moveTo>
                                  <a:cubicBezTo>
                                    <a:pt x="933" y="248"/>
                                    <a:pt x="933" y="246"/>
                                    <a:pt x="934" y="244"/>
                                  </a:cubicBezTo>
                                  <a:cubicBezTo>
                                    <a:pt x="932" y="240"/>
                                    <a:pt x="928" y="238"/>
                                    <a:pt x="924" y="238"/>
                                  </a:cubicBezTo>
                                  <a:cubicBezTo>
                                    <a:pt x="920" y="238"/>
                                    <a:pt x="916" y="240"/>
                                    <a:pt x="914" y="242"/>
                                  </a:cubicBezTo>
                                  <a:cubicBezTo>
                                    <a:pt x="915" y="245"/>
                                    <a:pt x="915" y="247"/>
                                    <a:pt x="915" y="250"/>
                                  </a:cubicBezTo>
                                  <a:cubicBezTo>
                                    <a:pt x="915" y="250"/>
                                    <a:pt x="915" y="251"/>
                                    <a:pt x="915" y="251"/>
                                  </a:cubicBezTo>
                                  <a:cubicBezTo>
                                    <a:pt x="915" y="251"/>
                                    <a:pt x="916" y="251"/>
                                    <a:pt x="917" y="251"/>
                                  </a:cubicBezTo>
                                  <a:cubicBezTo>
                                    <a:pt x="917" y="250"/>
                                    <a:pt x="917" y="250"/>
                                    <a:pt x="917" y="250"/>
                                  </a:cubicBezTo>
                                  <a:cubicBezTo>
                                    <a:pt x="917" y="246"/>
                                    <a:pt x="920" y="243"/>
                                    <a:pt x="924" y="243"/>
                                  </a:cubicBezTo>
                                  <a:cubicBezTo>
                                    <a:pt x="927" y="243"/>
                                    <a:pt x="930" y="246"/>
                                    <a:pt x="930" y="250"/>
                                  </a:cubicBezTo>
                                  <a:cubicBezTo>
                                    <a:pt x="930" y="250"/>
                                    <a:pt x="930" y="250"/>
                                    <a:pt x="930" y="251"/>
                                  </a:cubicBezTo>
                                  <a:cubicBezTo>
                                    <a:pt x="931" y="251"/>
                                    <a:pt x="932" y="251"/>
                                    <a:pt x="933" y="251"/>
                                  </a:cubicBezTo>
                                  <a:cubicBezTo>
                                    <a:pt x="933" y="251"/>
                                    <a:pt x="933" y="250"/>
                                    <a:pt x="933" y="250"/>
                                  </a:cubicBezTo>
                                  <a:close/>
                                  <a:moveTo>
                                    <a:pt x="912" y="234"/>
                                  </a:moveTo>
                                  <a:cubicBezTo>
                                    <a:pt x="913" y="236"/>
                                    <a:pt x="913" y="238"/>
                                    <a:pt x="914" y="240"/>
                                  </a:cubicBezTo>
                                  <a:cubicBezTo>
                                    <a:pt x="916" y="238"/>
                                    <a:pt x="920" y="236"/>
                                    <a:pt x="924" y="236"/>
                                  </a:cubicBezTo>
                                  <a:cubicBezTo>
                                    <a:pt x="928" y="236"/>
                                    <a:pt x="931" y="238"/>
                                    <a:pt x="934" y="241"/>
                                  </a:cubicBezTo>
                                  <a:cubicBezTo>
                                    <a:pt x="934" y="239"/>
                                    <a:pt x="935" y="237"/>
                                    <a:pt x="936" y="235"/>
                                  </a:cubicBezTo>
                                  <a:cubicBezTo>
                                    <a:pt x="932" y="232"/>
                                    <a:pt x="928" y="230"/>
                                    <a:pt x="924" y="230"/>
                                  </a:cubicBezTo>
                                  <a:cubicBezTo>
                                    <a:pt x="919" y="230"/>
                                    <a:pt x="915" y="232"/>
                                    <a:pt x="912" y="234"/>
                                  </a:cubicBezTo>
                                  <a:close/>
                                  <a:moveTo>
                                    <a:pt x="864" y="200"/>
                                  </a:moveTo>
                                  <a:cubicBezTo>
                                    <a:pt x="850" y="200"/>
                                    <a:pt x="837" y="206"/>
                                    <a:pt x="828" y="215"/>
                                  </a:cubicBezTo>
                                  <a:cubicBezTo>
                                    <a:pt x="820" y="224"/>
                                    <a:pt x="814" y="236"/>
                                    <a:pt x="814" y="250"/>
                                  </a:cubicBezTo>
                                  <a:cubicBezTo>
                                    <a:pt x="814" y="250"/>
                                    <a:pt x="814" y="251"/>
                                    <a:pt x="814" y="251"/>
                                  </a:cubicBezTo>
                                  <a:cubicBezTo>
                                    <a:pt x="816" y="252"/>
                                    <a:pt x="818" y="252"/>
                                    <a:pt x="820" y="253"/>
                                  </a:cubicBezTo>
                                  <a:cubicBezTo>
                                    <a:pt x="820" y="252"/>
                                    <a:pt x="820" y="251"/>
                                    <a:pt x="820" y="250"/>
                                  </a:cubicBezTo>
                                  <a:cubicBezTo>
                                    <a:pt x="820" y="226"/>
                                    <a:pt x="840" y="206"/>
                                    <a:pt x="864" y="206"/>
                                  </a:cubicBezTo>
                                  <a:cubicBezTo>
                                    <a:pt x="888" y="206"/>
                                    <a:pt x="907" y="226"/>
                                    <a:pt x="907" y="250"/>
                                  </a:cubicBezTo>
                                  <a:cubicBezTo>
                                    <a:pt x="907" y="251"/>
                                    <a:pt x="907" y="252"/>
                                    <a:pt x="907" y="253"/>
                                  </a:cubicBezTo>
                                  <a:cubicBezTo>
                                    <a:pt x="909" y="252"/>
                                    <a:pt x="911" y="252"/>
                                    <a:pt x="913" y="251"/>
                                  </a:cubicBezTo>
                                  <a:cubicBezTo>
                                    <a:pt x="913" y="251"/>
                                    <a:pt x="913" y="250"/>
                                    <a:pt x="913" y="250"/>
                                  </a:cubicBezTo>
                                  <a:cubicBezTo>
                                    <a:pt x="913" y="236"/>
                                    <a:pt x="908" y="224"/>
                                    <a:pt x="899" y="215"/>
                                  </a:cubicBezTo>
                                  <a:cubicBezTo>
                                    <a:pt x="890" y="206"/>
                                    <a:pt x="877" y="200"/>
                                    <a:pt x="864" y="200"/>
                                  </a:cubicBezTo>
                                  <a:close/>
                                  <a:moveTo>
                                    <a:pt x="885" y="199"/>
                                  </a:moveTo>
                                  <a:cubicBezTo>
                                    <a:pt x="885" y="200"/>
                                    <a:pt x="884" y="202"/>
                                    <a:pt x="884" y="203"/>
                                  </a:cubicBezTo>
                                  <a:cubicBezTo>
                                    <a:pt x="886" y="204"/>
                                    <a:pt x="888" y="205"/>
                                    <a:pt x="890" y="206"/>
                                  </a:cubicBezTo>
                                  <a:cubicBezTo>
                                    <a:pt x="890" y="204"/>
                                    <a:pt x="891" y="201"/>
                                    <a:pt x="891" y="199"/>
                                  </a:cubicBezTo>
                                  <a:cubicBezTo>
                                    <a:pt x="891" y="191"/>
                                    <a:pt x="888" y="184"/>
                                    <a:pt x="883" y="179"/>
                                  </a:cubicBezTo>
                                  <a:cubicBezTo>
                                    <a:pt x="878" y="174"/>
                                    <a:pt x="871" y="171"/>
                                    <a:pt x="864" y="171"/>
                                  </a:cubicBezTo>
                                  <a:cubicBezTo>
                                    <a:pt x="856" y="171"/>
                                    <a:pt x="849" y="174"/>
                                    <a:pt x="844" y="179"/>
                                  </a:cubicBezTo>
                                  <a:cubicBezTo>
                                    <a:pt x="839" y="184"/>
                                    <a:pt x="836" y="191"/>
                                    <a:pt x="836" y="199"/>
                                  </a:cubicBezTo>
                                  <a:cubicBezTo>
                                    <a:pt x="836" y="201"/>
                                    <a:pt x="837" y="204"/>
                                    <a:pt x="837" y="206"/>
                                  </a:cubicBezTo>
                                  <a:cubicBezTo>
                                    <a:pt x="839" y="205"/>
                                    <a:pt x="841" y="204"/>
                                    <a:pt x="843" y="203"/>
                                  </a:cubicBezTo>
                                  <a:cubicBezTo>
                                    <a:pt x="843" y="202"/>
                                    <a:pt x="842" y="200"/>
                                    <a:pt x="842" y="199"/>
                                  </a:cubicBezTo>
                                  <a:cubicBezTo>
                                    <a:pt x="842" y="187"/>
                                    <a:pt x="852" y="177"/>
                                    <a:pt x="864" y="177"/>
                                  </a:cubicBezTo>
                                  <a:cubicBezTo>
                                    <a:pt x="875" y="177"/>
                                    <a:pt x="885" y="187"/>
                                    <a:pt x="885" y="199"/>
                                  </a:cubicBezTo>
                                  <a:close/>
                                  <a:moveTo>
                                    <a:pt x="877" y="199"/>
                                  </a:moveTo>
                                  <a:cubicBezTo>
                                    <a:pt x="877" y="199"/>
                                    <a:pt x="877" y="200"/>
                                    <a:pt x="877" y="200"/>
                                  </a:cubicBezTo>
                                  <a:cubicBezTo>
                                    <a:pt x="879" y="201"/>
                                    <a:pt x="881" y="202"/>
                                    <a:pt x="883" y="202"/>
                                  </a:cubicBezTo>
                                  <a:cubicBezTo>
                                    <a:pt x="883" y="201"/>
                                    <a:pt x="883" y="200"/>
                                    <a:pt x="883" y="199"/>
                                  </a:cubicBezTo>
                                  <a:cubicBezTo>
                                    <a:pt x="883" y="193"/>
                                    <a:pt x="881" y="188"/>
                                    <a:pt x="877" y="185"/>
                                  </a:cubicBezTo>
                                  <a:cubicBezTo>
                                    <a:pt x="874" y="181"/>
                                    <a:pt x="869" y="179"/>
                                    <a:pt x="864" y="179"/>
                                  </a:cubicBezTo>
                                  <a:cubicBezTo>
                                    <a:pt x="858" y="179"/>
                                    <a:pt x="853" y="181"/>
                                    <a:pt x="850" y="185"/>
                                  </a:cubicBezTo>
                                  <a:cubicBezTo>
                                    <a:pt x="846" y="188"/>
                                    <a:pt x="844" y="193"/>
                                    <a:pt x="844" y="199"/>
                                  </a:cubicBezTo>
                                  <a:cubicBezTo>
                                    <a:pt x="844" y="200"/>
                                    <a:pt x="844" y="201"/>
                                    <a:pt x="844" y="202"/>
                                  </a:cubicBezTo>
                                  <a:cubicBezTo>
                                    <a:pt x="846" y="202"/>
                                    <a:pt x="848" y="201"/>
                                    <a:pt x="850" y="200"/>
                                  </a:cubicBezTo>
                                  <a:cubicBezTo>
                                    <a:pt x="850" y="200"/>
                                    <a:pt x="850" y="199"/>
                                    <a:pt x="850" y="199"/>
                                  </a:cubicBezTo>
                                  <a:cubicBezTo>
                                    <a:pt x="850" y="191"/>
                                    <a:pt x="856" y="185"/>
                                    <a:pt x="864" y="185"/>
                                  </a:cubicBezTo>
                                  <a:cubicBezTo>
                                    <a:pt x="871" y="185"/>
                                    <a:pt x="877" y="191"/>
                                    <a:pt x="877" y="199"/>
                                  </a:cubicBezTo>
                                  <a:close/>
                                  <a:moveTo>
                                    <a:pt x="870" y="199"/>
                                  </a:moveTo>
                                  <a:cubicBezTo>
                                    <a:pt x="870" y="199"/>
                                    <a:pt x="870" y="199"/>
                                    <a:pt x="870" y="199"/>
                                  </a:cubicBezTo>
                                  <a:cubicBezTo>
                                    <a:pt x="872" y="199"/>
                                    <a:pt x="874" y="200"/>
                                    <a:pt x="875" y="200"/>
                                  </a:cubicBezTo>
                                  <a:cubicBezTo>
                                    <a:pt x="876" y="200"/>
                                    <a:pt x="876" y="199"/>
                                    <a:pt x="876" y="199"/>
                                  </a:cubicBezTo>
                                  <a:cubicBezTo>
                                    <a:pt x="876" y="192"/>
                                    <a:pt x="870" y="187"/>
                                    <a:pt x="864" y="187"/>
                                  </a:cubicBezTo>
                                  <a:cubicBezTo>
                                    <a:pt x="857" y="187"/>
                                    <a:pt x="852" y="192"/>
                                    <a:pt x="852" y="199"/>
                                  </a:cubicBezTo>
                                  <a:cubicBezTo>
                                    <a:pt x="852" y="199"/>
                                    <a:pt x="852" y="200"/>
                                    <a:pt x="852" y="200"/>
                                  </a:cubicBezTo>
                                  <a:cubicBezTo>
                                    <a:pt x="853" y="200"/>
                                    <a:pt x="855" y="199"/>
                                    <a:pt x="857" y="199"/>
                                  </a:cubicBezTo>
                                  <a:cubicBezTo>
                                    <a:pt x="857" y="199"/>
                                    <a:pt x="857" y="199"/>
                                    <a:pt x="857" y="199"/>
                                  </a:cubicBezTo>
                                  <a:cubicBezTo>
                                    <a:pt x="857" y="195"/>
                                    <a:pt x="860" y="192"/>
                                    <a:pt x="864" y="192"/>
                                  </a:cubicBezTo>
                                  <a:cubicBezTo>
                                    <a:pt x="867" y="192"/>
                                    <a:pt x="870" y="195"/>
                                    <a:pt x="870" y="199"/>
                                  </a:cubicBezTo>
                                  <a:close/>
                                  <a:moveTo>
                                    <a:pt x="864" y="193"/>
                                  </a:moveTo>
                                  <a:cubicBezTo>
                                    <a:pt x="861" y="193"/>
                                    <a:pt x="858" y="196"/>
                                    <a:pt x="858" y="199"/>
                                  </a:cubicBezTo>
                                  <a:cubicBezTo>
                                    <a:pt x="858" y="199"/>
                                    <a:pt x="859" y="199"/>
                                    <a:pt x="859" y="199"/>
                                  </a:cubicBezTo>
                                  <a:cubicBezTo>
                                    <a:pt x="860" y="199"/>
                                    <a:pt x="862" y="199"/>
                                    <a:pt x="864" y="199"/>
                                  </a:cubicBezTo>
                                  <a:cubicBezTo>
                                    <a:pt x="865" y="199"/>
                                    <a:pt x="867" y="199"/>
                                    <a:pt x="869" y="199"/>
                                  </a:cubicBezTo>
                                  <a:cubicBezTo>
                                    <a:pt x="869" y="199"/>
                                    <a:pt x="869" y="199"/>
                                    <a:pt x="869" y="199"/>
                                  </a:cubicBezTo>
                                  <a:cubicBezTo>
                                    <a:pt x="869" y="196"/>
                                    <a:pt x="866" y="193"/>
                                    <a:pt x="864" y="193"/>
                                  </a:cubicBezTo>
                                  <a:close/>
                                  <a:moveTo>
                                    <a:pt x="898" y="199"/>
                                  </a:moveTo>
                                  <a:cubicBezTo>
                                    <a:pt x="898" y="189"/>
                                    <a:pt x="894" y="181"/>
                                    <a:pt x="888" y="174"/>
                                  </a:cubicBezTo>
                                  <a:cubicBezTo>
                                    <a:pt x="882" y="168"/>
                                    <a:pt x="873" y="164"/>
                                    <a:pt x="864" y="164"/>
                                  </a:cubicBezTo>
                                  <a:cubicBezTo>
                                    <a:pt x="854" y="164"/>
                                    <a:pt x="846" y="168"/>
                                    <a:pt x="839" y="174"/>
                                  </a:cubicBezTo>
                                  <a:cubicBezTo>
                                    <a:pt x="833" y="181"/>
                                    <a:pt x="829" y="189"/>
                                    <a:pt x="829" y="199"/>
                                  </a:cubicBezTo>
                                  <a:cubicBezTo>
                                    <a:pt x="829" y="201"/>
                                    <a:pt x="830" y="204"/>
                                    <a:pt x="830" y="207"/>
                                  </a:cubicBezTo>
                                  <a:cubicBezTo>
                                    <a:pt x="831" y="207"/>
                                    <a:pt x="832" y="208"/>
                                    <a:pt x="833" y="209"/>
                                  </a:cubicBezTo>
                                  <a:cubicBezTo>
                                    <a:pt x="834" y="208"/>
                                    <a:pt x="835" y="207"/>
                                    <a:pt x="836" y="207"/>
                                  </a:cubicBezTo>
                                  <a:cubicBezTo>
                                    <a:pt x="835" y="204"/>
                                    <a:pt x="835" y="201"/>
                                    <a:pt x="835" y="199"/>
                                  </a:cubicBezTo>
                                  <a:cubicBezTo>
                                    <a:pt x="835" y="183"/>
                                    <a:pt x="848" y="170"/>
                                    <a:pt x="864" y="170"/>
                                  </a:cubicBezTo>
                                  <a:cubicBezTo>
                                    <a:pt x="879" y="170"/>
                                    <a:pt x="892" y="183"/>
                                    <a:pt x="892" y="199"/>
                                  </a:cubicBezTo>
                                  <a:cubicBezTo>
                                    <a:pt x="892" y="201"/>
                                    <a:pt x="892" y="204"/>
                                    <a:pt x="891" y="207"/>
                                  </a:cubicBezTo>
                                  <a:cubicBezTo>
                                    <a:pt x="892" y="207"/>
                                    <a:pt x="893" y="208"/>
                                    <a:pt x="894" y="208"/>
                                  </a:cubicBezTo>
                                  <a:cubicBezTo>
                                    <a:pt x="895" y="208"/>
                                    <a:pt x="896" y="207"/>
                                    <a:pt x="897" y="206"/>
                                  </a:cubicBezTo>
                                  <a:cubicBezTo>
                                    <a:pt x="897" y="204"/>
                                    <a:pt x="898" y="201"/>
                                    <a:pt x="898" y="199"/>
                                  </a:cubicBezTo>
                                  <a:close/>
                                  <a:moveTo>
                                    <a:pt x="906" y="199"/>
                                  </a:moveTo>
                                  <a:cubicBezTo>
                                    <a:pt x="906" y="187"/>
                                    <a:pt x="901" y="176"/>
                                    <a:pt x="893" y="169"/>
                                  </a:cubicBezTo>
                                  <a:cubicBezTo>
                                    <a:pt x="886" y="161"/>
                                    <a:pt x="875" y="157"/>
                                    <a:pt x="864" y="157"/>
                                  </a:cubicBezTo>
                                  <a:cubicBezTo>
                                    <a:pt x="852" y="157"/>
                                    <a:pt x="842" y="161"/>
                                    <a:pt x="834" y="169"/>
                                  </a:cubicBezTo>
                                  <a:cubicBezTo>
                                    <a:pt x="826" y="176"/>
                                    <a:pt x="822" y="187"/>
                                    <a:pt x="822" y="199"/>
                                  </a:cubicBezTo>
                                  <a:cubicBezTo>
                                    <a:pt x="822" y="200"/>
                                    <a:pt x="822" y="201"/>
                                    <a:pt x="822" y="202"/>
                                  </a:cubicBezTo>
                                  <a:cubicBezTo>
                                    <a:pt x="824" y="203"/>
                                    <a:pt x="826" y="204"/>
                                    <a:pt x="829" y="206"/>
                                  </a:cubicBezTo>
                                  <a:cubicBezTo>
                                    <a:pt x="828" y="203"/>
                                    <a:pt x="828" y="201"/>
                                    <a:pt x="828" y="199"/>
                                  </a:cubicBezTo>
                                  <a:cubicBezTo>
                                    <a:pt x="828" y="179"/>
                                    <a:pt x="844" y="163"/>
                                    <a:pt x="864" y="163"/>
                                  </a:cubicBezTo>
                                  <a:cubicBezTo>
                                    <a:pt x="883" y="163"/>
                                    <a:pt x="899" y="179"/>
                                    <a:pt x="899" y="199"/>
                                  </a:cubicBezTo>
                                  <a:cubicBezTo>
                                    <a:pt x="899" y="201"/>
                                    <a:pt x="899" y="203"/>
                                    <a:pt x="899" y="205"/>
                                  </a:cubicBezTo>
                                  <a:cubicBezTo>
                                    <a:pt x="901" y="204"/>
                                    <a:pt x="903" y="203"/>
                                    <a:pt x="905" y="202"/>
                                  </a:cubicBezTo>
                                  <a:cubicBezTo>
                                    <a:pt x="905" y="201"/>
                                    <a:pt x="906" y="200"/>
                                    <a:pt x="906" y="199"/>
                                  </a:cubicBezTo>
                                  <a:close/>
                                  <a:moveTo>
                                    <a:pt x="929" y="199"/>
                                  </a:moveTo>
                                  <a:cubicBezTo>
                                    <a:pt x="929" y="196"/>
                                    <a:pt x="926" y="193"/>
                                    <a:pt x="924" y="193"/>
                                  </a:cubicBezTo>
                                  <a:cubicBezTo>
                                    <a:pt x="921" y="193"/>
                                    <a:pt x="918" y="196"/>
                                    <a:pt x="918" y="199"/>
                                  </a:cubicBezTo>
                                  <a:cubicBezTo>
                                    <a:pt x="918" y="199"/>
                                    <a:pt x="918" y="199"/>
                                    <a:pt x="919" y="199"/>
                                  </a:cubicBezTo>
                                  <a:cubicBezTo>
                                    <a:pt x="920" y="199"/>
                                    <a:pt x="922" y="199"/>
                                    <a:pt x="924" y="199"/>
                                  </a:cubicBezTo>
                                  <a:cubicBezTo>
                                    <a:pt x="925" y="199"/>
                                    <a:pt x="927" y="199"/>
                                    <a:pt x="929" y="199"/>
                                  </a:cubicBezTo>
                                  <a:cubicBezTo>
                                    <a:pt x="929" y="199"/>
                                    <a:pt x="929" y="199"/>
                                    <a:pt x="929" y="199"/>
                                  </a:cubicBezTo>
                                  <a:close/>
                                  <a:moveTo>
                                    <a:pt x="933" y="199"/>
                                  </a:moveTo>
                                  <a:cubicBezTo>
                                    <a:pt x="933" y="196"/>
                                    <a:pt x="933" y="194"/>
                                    <a:pt x="934" y="192"/>
                                  </a:cubicBezTo>
                                  <a:cubicBezTo>
                                    <a:pt x="932" y="189"/>
                                    <a:pt x="928" y="187"/>
                                    <a:pt x="924" y="187"/>
                                  </a:cubicBezTo>
                                  <a:cubicBezTo>
                                    <a:pt x="920" y="187"/>
                                    <a:pt x="916" y="188"/>
                                    <a:pt x="914" y="191"/>
                                  </a:cubicBezTo>
                                  <a:cubicBezTo>
                                    <a:pt x="915" y="194"/>
                                    <a:pt x="915" y="196"/>
                                    <a:pt x="915" y="199"/>
                                  </a:cubicBezTo>
                                  <a:cubicBezTo>
                                    <a:pt x="915" y="199"/>
                                    <a:pt x="915" y="199"/>
                                    <a:pt x="915" y="199"/>
                                  </a:cubicBezTo>
                                  <a:cubicBezTo>
                                    <a:pt x="915" y="199"/>
                                    <a:pt x="916" y="199"/>
                                    <a:pt x="917" y="199"/>
                                  </a:cubicBezTo>
                                  <a:cubicBezTo>
                                    <a:pt x="917" y="199"/>
                                    <a:pt x="917" y="199"/>
                                    <a:pt x="917" y="199"/>
                                  </a:cubicBezTo>
                                  <a:cubicBezTo>
                                    <a:pt x="917" y="195"/>
                                    <a:pt x="920" y="192"/>
                                    <a:pt x="924" y="192"/>
                                  </a:cubicBezTo>
                                  <a:cubicBezTo>
                                    <a:pt x="927" y="192"/>
                                    <a:pt x="930" y="195"/>
                                    <a:pt x="930" y="199"/>
                                  </a:cubicBezTo>
                                  <a:cubicBezTo>
                                    <a:pt x="930" y="199"/>
                                    <a:pt x="930" y="199"/>
                                    <a:pt x="930" y="199"/>
                                  </a:cubicBezTo>
                                  <a:cubicBezTo>
                                    <a:pt x="931" y="199"/>
                                    <a:pt x="932" y="199"/>
                                    <a:pt x="933" y="200"/>
                                  </a:cubicBezTo>
                                  <a:cubicBezTo>
                                    <a:pt x="933" y="199"/>
                                    <a:pt x="933" y="199"/>
                                    <a:pt x="933" y="199"/>
                                  </a:cubicBezTo>
                                  <a:close/>
                                  <a:moveTo>
                                    <a:pt x="912" y="183"/>
                                  </a:moveTo>
                                  <a:cubicBezTo>
                                    <a:pt x="913" y="185"/>
                                    <a:pt x="913" y="187"/>
                                    <a:pt x="914" y="189"/>
                                  </a:cubicBezTo>
                                  <a:cubicBezTo>
                                    <a:pt x="916" y="187"/>
                                    <a:pt x="920" y="185"/>
                                    <a:pt x="924" y="185"/>
                                  </a:cubicBezTo>
                                  <a:cubicBezTo>
                                    <a:pt x="928" y="185"/>
                                    <a:pt x="931" y="187"/>
                                    <a:pt x="934" y="190"/>
                                  </a:cubicBezTo>
                                  <a:cubicBezTo>
                                    <a:pt x="934" y="188"/>
                                    <a:pt x="935" y="185"/>
                                    <a:pt x="936" y="183"/>
                                  </a:cubicBezTo>
                                  <a:cubicBezTo>
                                    <a:pt x="932" y="181"/>
                                    <a:pt x="928" y="179"/>
                                    <a:pt x="924" y="179"/>
                                  </a:cubicBezTo>
                                  <a:cubicBezTo>
                                    <a:pt x="919" y="179"/>
                                    <a:pt x="915" y="180"/>
                                    <a:pt x="912" y="183"/>
                                  </a:cubicBezTo>
                                  <a:close/>
                                  <a:moveTo>
                                    <a:pt x="864" y="149"/>
                                  </a:moveTo>
                                  <a:cubicBezTo>
                                    <a:pt x="850" y="149"/>
                                    <a:pt x="837" y="154"/>
                                    <a:pt x="828" y="163"/>
                                  </a:cubicBezTo>
                                  <a:cubicBezTo>
                                    <a:pt x="820" y="172"/>
                                    <a:pt x="814" y="185"/>
                                    <a:pt x="814" y="199"/>
                                  </a:cubicBezTo>
                                  <a:cubicBezTo>
                                    <a:pt x="814" y="199"/>
                                    <a:pt x="814" y="199"/>
                                    <a:pt x="814" y="200"/>
                                  </a:cubicBezTo>
                                  <a:cubicBezTo>
                                    <a:pt x="816" y="200"/>
                                    <a:pt x="818" y="201"/>
                                    <a:pt x="820" y="202"/>
                                  </a:cubicBezTo>
                                  <a:cubicBezTo>
                                    <a:pt x="820" y="201"/>
                                    <a:pt x="820" y="200"/>
                                    <a:pt x="820" y="199"/>
                                  </a:cubicBezTo>
                                  <a:cubicBezTo>
                                    <a:pt x="820" y="175"/>
                                    <a:pt x="840" y="155"/>
                                    <a:pt x="864" y="155"/>
                                  </a:cubicBezTo>
                                  <a:cubicBezTo>
                                    <a:pt x="888" y="155"/>
                                    <a:pt x="907" y="175"/>
                                    <a:pt x="907" y="199"/>
                                  </a:cubicBezTo>
                                  <a:cubicBezTo>
                                    <a:pt x="907" y="200"/>
                                    <a:pt x="907" y="200"/>
                                    <a:pt x="907" y="201"/>
                                  </a:cubicBezTo>
                                  <a:cubicBezTo>
                                    <a:pt x="909" y="201"/>
                                    <a:pt x="911" y="200"/>
                                    <a:pt x="913" y="200"/>
                                  </a:cubicBezTo>
                                  <a:cubicBezTo>
                                    <a:pt x="913" y="199"/>
                                    <a:pt x="913" y="199"/>
                                    <a:pt x="913" y="199"/>
                                  </a:cubicBezTo>
                                  <a:cubicBezTo>
                                    <a:pt x="913" y="185"/>
                                    <a:pt x="908" y="172"/>
                                    <a:pt x="899" y="163"/>
                                  </a:cubicBezTo>
                                  <a:cubicBezTo>
                                    <a:pt x="890" y="154"/>
                                    <a:pt x="877" y="149"/>
                                    <a:pt x="864" y="149"/>
                                  </a:cubicBezTo>
                                  <a:close/>
                                  <a:moveTo>
                                    <a:pt x="885" y="147"/>
                                  </a:moveTo>
                                  <a:cubicBezTo>
                                    <a:pt x="885" y="149"/>
                                    <a:pt x="884" y="150"/>
                                    <a:pt x="884" y="152"/>
                                  </a:cubicBezTo>
                                  <a:cubicBezTo>
                                    <a:pt x="886" y="152"/>
                                    <a:pt x="888" y="153"/>
                                    <a:pt x="890" y="155"/>
                                  </a:cubicBezTo>
                                  <a:cubicBezTo>
                                    <a:pt x="890" y="152"/>
                                    <a:pt x="891" y="150"/>
                                    <a:pt x="891" y="147"/>
                                  </a:cubicBezTo>
                                  <a:cubicBezTo>
                                    <a:pt x="891" y="140"/>
                                    <a:pt x="888" y="133"/>
                                    <a:pt x="883" y="128"/>
                                  </a:cubicBezTo>
                                  <a:cubicBezTo>
                                    <a:pt x="878" y="123"/>
                                    <a:pt x="871" y="120"/>
                                    <a:pt x="864" y="120"/>
                                  </a:cubicBezTo>
                                  <a:cubicBezTo>
                                    <a:pt x="856" y="120"/>
                                    <a:pt x="849" y="123"/>
                                    <a:pt x="844" y="128"/>
                                  </a:cubicBezTo>
                                  <a:cubicBezTo>
                                    <a:pt x="839" y="133"/>
                                    <a:pt x="836" y="140"/>
                                    <a:pt x="836" y="147"/>
                                  </a:cubicBezTo>
                                  <a:cubicBezTo>
                                    <a:pt x="836" y="150"/>
                                    <a:pt x="837" y="152"/>
                                    <a:pt x="837" y="155"/>
                                  </a:cubicBezTo>
                                  <a:cubicBezTo>
                                    <a:pt x="839" y="153"/>
                                    <a:pt x="841" y="152"/>
                                    <a:pt x="843" y="152"/>
                                  </a:cubicBezTo>
                                  <a:cubicBezTo>
                                    <a:pt x="843" y="150"/>
                                    <a:pt x="842" y="149"/>
                                    <a:pt x="842" y="147"/>
                                  </a:cubicBezTo>
                                  <a:cubicBezTo>
                                    <a:pt x="842" y="135"/>
                                    <a:pt x="852" y="126"/>
                                    <a:pt x="864" y="126"/>
                                  </a:cubicBezTo>
                                  <a:cubicBezTo>
                                    <a:pt x="875" y="126"/>
                                    <a:pt x="885" y="135"/>
                                    <a:pt x="885" y="147"/>
                                  </a:cubicBezTo>
                                  <a:close/>
                                  <a:moveTo>
                                    <a:pt x="877" y="147"/>
                                  </a:moveTo>
                                  <a:cubicBezTo>
                                    <a:pt x="877" y="148"/>
                                    <a:pt x="877" y="148"/>
                                    <a:pt x="877" y="149"/>
                                  </a:cubicBezTo>
                                  <a:cubicBezTo>
                                    <a:pt x="879" y="150"/>
                                    <a:pt x="881" y="150"/>
                                    <a:pt x="883" y="151"/>
                                  </a:cubicBezTo>
                                  <a:cubicBezTo>
                                    <a:pt x="883" y="150"/>
                                    <a:pt x="883" y="148"/>
                                    <a:pt x="883" y="147"/>
                                  </a:cubicBezTo>
                                  <a:cubicBezTo>
                                    <a:pt x="883" y="142"/>
                                    <a:pt x="881" y="137"/>
                                    <a:pt x="877" y="133"/>
                                  </a:cubicBezTo>
                                  <a:cubicBezTo>
                                    <a:pt x="874" y="130"/>
                                    <a:pt x="869" y="128"/>
                                    <a:pt x="864" y="128"/>
                                  </a:cubicBezTo>
                                  <a:cubicBezTo>
                                    <a:pt x="858" y="128"/>
                                    <a:pt x="853" y="130"/>
                                    <a:pt x="850" y="133"/>
                                  </a:cubicBezTo>
                                  <a:cubicBezTo>
                                    <a:pt x="846" y="137"/>
                                    <a:pt x="844" y="142"/>
                                    <a:pt x="844" y="147"/>
                                  </a:cubicBezTo>
                                  <a:cubicBezTo>
                                    <a:pt x="844" y="148"/>
                                    <a:pt x="844" y="150"/>
                                    <a:pt x="844" y="151"/>
                                  </a:cubicBezTo>
                                  <a:cubicBezTo>
                                    <a:pt x="846" y="150"/>
                                    <a:pt x="848" y="150"/>
                                    <a:pt x="850" y="149"/>
                                  </a:cubicBezTo>
                                  <a:cubicBezTo>
                                    <a:pt x="850" y="148"/>
                                    <a:pt x="850" y="148"/>
                                    <a:pt x="850" y="147"/>
                                  </a:cubicBezTo>
                                  <a:cubicBezTo>
                                    <a:pt x="850" y="140"/>
                                    <a:pt x="856" y="134"/>
                                    <a:pt x="864" y="134"/>
                                  </a:cubicBezTo>
                                  <a:cubicBezTo>
                                    <a:pt x="871" y="134"/>
                                    <a:pt x="877" y="140"/>
                                    <a:pt x="877" y="147"/>
                                  </a:cubicBezTo>
                                  <a:close/>
                                  <a:moveTo>
                                    <a:pt x="870" y="147"/>
                                  </a:moveTo>
                                  <a:cubicBezTo>
                                    <a:pt x="870" y="147"/>
                                    <a:pt x="870" y="148"/>
                                    <a:pt x="870" y="148"/>
                                  </a:cubicBezTo>
                                  <a:cubicBezTo>
                                    <a:pt x="872" y="148"/>
                                    <a:pt x="874" y="148"/>
                                    <a:pt x="875" y="149"/>
                                  </a:cubicBezTo>
                                  <a:cubicBezTo>
                                    <a:pt x="876" y="148"/>
                                    <a:pt x="876" y="148"/>
                                    <a:pt x="876" y="147"/>
                                  </a:cubicBezTo>
                                  <a:cubicBezTo>
                                    <a:pt x="876" y="141"/>
                                    <a:pt x="870" y="135"/>
                                    <a:pt x="864" y="135"/>
                                  </a:cubicBezTo>
                                  <a:cubicBezTo>
                                    <a:pt x="857" y="135"/>
                                    <a:pt x="852" y="141"/>
                                    <a:pt x="852" y="147"/>
                                  </a:cubicBezTo>
                                  <a:cubicBezTo>
                                    <a:pt x="852" y="148"/>
                                    <a:pt x="852" y="148"/>
                                    <a:pt x="852" y="149"/>
                                  </a:cubicBezTo>
                                  <a:cubicBezTo>
                                    <a:pt x="853" y="148"/>
                                    <a:pt x="855" y="148"/>
                                    <a:pt x="857" y="148"/>
                                  </a:cubicBezTo>
                                  <a:cubicBezTo>
                                    <a:pt x="857" y="148"/>
                                    <a:pt x="857" y="147"/>
                                    <a:pt x="857" y="147"/>
                                  </a:cubicBezTo>
                                  <a:cubicBezTo>
                                    <a:pt x="857" y="143"/>
                                    <a:pt x="860" y="140"/>
                                    <a:pt x="864" y="140"/>
                                  </a:cubicBezTo>
                                  <a:cubicBezTo>
                                    <a:pt x="867" y="140"/>
                                    <a:pt x="870" y="143"/>
                                    <a:pt x="870" y="147"/>
                                  </a:cubicBezTo>
                                  <a:close/>
                                  <a:moveTo>
                                    <a:pt x="864" y="142"/>
                                  </a:moveTo>
                                  <a:cubicBezTo>
                                    <a:pt x="861" y="142"/>
                                    <a:pt x="858" y="144"/>
                                    <a:pt x="858" y="147"/>
                                  </a:cubicBezTo>
                                  <a:cubicBezTo>
                                    <a:pt x="858" y="147"/>
                                    <a:pt x="859" y="147"/>
                                    <a:pt x="859" y="148"/>
                                  </a:cubicBezTo>
                                  <a:cubicBezTo>
                                    <a:pt x="860" y="147"/>
                                    <a:pt x="862" y="147"/>
                                    <a:pt x="864" y="147"/>
                                  </a:cubicBezTo>
                                  <a:cubicBezTo>
                                    <a:pt x="865" y="147"/>
                                    <a:pt x="867" y="147"/>
                                    <a:pt x="869" y="148"/>
                                  </a:cubicBezTo>
                                  <a:cubicBezTo>
                                    <a:pt x="869" y="147"/>
                                    <a:pt x="869" y="147"/>
                                    <a:pt x="869" y="147"/>
                                  </a:cubicBezTo>
                                  <a:cubicBezTo>
                                    <a:pt x="869" y="144"/>
                                    <a:pt x="866" y="142"/>
                                    <a:pt x="864" y="142"/>
                                  </a:cubicBezTo>
                                  <a:close/>
                                  <a:moveTo>
                                    <a:pt x="898" y="147"/>
                                  </a:moveTo>
                                  <a:cubicBezTo>
                                    <a:pt x="898" y="138"/>
                                    <a:pt x="894" y="129"/>
                                    <a:pt x="888" y="123"/>
                                  </a:cubicBezTo>
                                  <a:cubicBezTo>
                                    <a:pt x="882" y="117"/>
                                    <a:pt x="873" y="113"/>
                                    <a:pt x="864" y="113"/>
                                  </a:cubicBezTo>
                                  <a:cubicBezTo>
                                    <a:pt x="854" y="113"/>
                                    <a:pt x="846" y="117"/>
                                    <a:pt x="839" y="123"/>
                                  </a:cubicBezTo>
                                  <a:cubicBezTo>
                                    <a:pt x="833" y="129"/>
                                    <a:pt x="829" y="138"/>
                                    <a:pt x="829" y="147"/>
                                  </a:cubicBezTo>
                                  <a:cubicBezTo>
                                    <a:pt x="829" y="150"/>
                                    <a:pt x="830" y="153"/>
                                    <a:pt x="830" y="155"/>
                                  </a:cubicBezTo>
                                  <a:cubicBezTo>
                                    <a:pt x="831" y="156"/>
                                    <a:pt x="832" y="157"/>
                                    <a:pt x="833" y="157"/>
                                  </a:cubicBezTo>
                                  <a:cubicBezTo>
                                    <a:pt x="834" y="157"/>
                                    <a:pt x="835" y="156"/>
                                    <a:pt x="836" y="155"/>
                                  </a:cubicBezTo>
                                  <a:cubicBezTo>
                                    <a:pt x="835" y="153"/>
                                    <a:pt x="835" y="150"/>
                                    <a:pt x="835" y="147"/>
                                  </a:cubicBezTo>
                                  <a:cubicBezTo>
                                    <a:pt x="835" y="131"/>
                                    <a:pt x="848" y="118"/>
                                    <a:pt x="864" y="118"/>
                                  </a:cubicBezTo>
                                  <a:cubicBezTo>
                                    <a:pt x="879" y="118"/>
                                    <a:pt x="892" y="131"/>
                                    <a:pt x="892" y="147"/>
                                  </a:cubicBezTo>
                                  <a:cubicBezTo>
                                    <a:pt x="892" y="150"/>
                                    <a:pt x="892" y="153"/>
                                    <a:pt x="891" y="155"/>
                                  </a:cubicBezTo>
                                  <a:cubicBezTo>
                                    <a:pt x="892" y="156"/>
                                    <a:pt x="893" y="156"/>
                                    <a:pt x="894" y="157"/>
                                  </a:cubicBezTo>
                                  <a:cubicBezTo>
                                    <a:pt x="895" y="156"/>
                                    <a:pt x="896" y="156"/>
                                    <a:pt x="897" y="155"/>
                                  </a:cubicBezTo>
                                  <a:cubicBezTo>
                                    <a:pt x="897" y="152"/>
                                    <a:pt x="898" y="150"/>
                                    <a:pt x="898" y="147"/>
                                  </a:cubicBezTo>
                                  <a:close/>
                                  <a:moveTo>
                                    <a:pt x="906" y="147"/>
                                  </a:moveTo>
                                  <a:cubicBezTo>
                                    <a:pt x="906" y="136"/>
                                    <a:pt x="901" y="125"/>
                                    <a:pt x="893" y="117"/>
                                  </a:cubicBezTo>
                                  <a:cubicBezTo>
                                    <a:pt x="886" y="110"/>
                                    <a:pt x="875" y="105"/>
                                    <a:pt x="864" y="105"/>
                                  </a:cubicBezTo>
                                  <a:cubicBezTo>
                                    <a:pt x="852" y="105"/>
                                    <a:pt x="842" y="110"/>
                                    <a:pt x="834" y="117"/>
                                  </a:cubicBezTo>
                                  <a:cubicBezTo>
                                    <a:pt x="826" y="125"/>
                                    <a:pt x="822" y="136"/>
                                    <a:pt x="822" y="147"/>
                                  </a:cubicBezTo>
                                  <a:cubicBezTo>
                                    <a:pt x="822" y="148"/>
                                    <a:pt x="822" y="150"/>
                                    <a:pt x="822" y="151"/>
                                  </a:cubicBezTo>
                                  <a:cubicBezTo>
                                    <a:pt x="824" y="152"/>
                                    <a:pt x="826" y="153"/>
                                    <a:pt x="829" y="154"/>
                                  </a:cubicBezTo>
                                  <a:cubicBezTo>
                                    <a:pt x="828" y="152"/>
                                    <a:pt x="828" y="150"/>
                                    <a:pt x="828" y="147"/>
                                  </a:cubicBezTo>
                                  <a:cubicBezTo>
                                    <a:pt x="828" y="127"/>
                                    <a:pt x="844" y="111"/>
                                    <a:pt x="864" y="111"/>
                                  </a:cubicBezTo>
                                  <a:cubicBezTo>
                                    <a:pt x="883" y="111"/>
                                    <a:pt x="899" y="127"/>
                                    <a:pt x="899" y="147"/>
                                  </a:cubicBezTo>
                                  <a:cubicBezTo>
                                    <a:pt x="899" y="149"/>
                                    <a:pt x="899" y="152"/>
                                    <a:pt x="899" y="154"/>
                                  </a:cubicBezTo>
                                  <a:cubicBezTo>
                                    <a:pt x="901" y="153"/>
                                    <a:pt x="903" y="152"/>
                                    <a:pt x="905" y="151"/>
                                  </a:cubicBezTo>
                                  <a:cubicBezTo>
                                    <a:pt x="905" y="150"/>
                                    <a:pt x="906" y="148"/>
                                    <a:pt x="906" y="147"/>
                                  </a:cubicBezTo>
                                  <a:close/>
                                  <a:moveTo>
                                    <a:pt x="929" y="147"/>
                                  </a:moveTo>
                                  <a:cubicBezTo>
                                    <a:pt x="929" y="144"/>
                                    <a:pt x="926" y="142"/>
                                    <a:pt x="924" y="142"/>
                                  </a:cubicBezTo>
                                  <a:cubicBezTo>
                                    <a:pt x="921" y="142"/>
                                    <a:pt x="918" y="144"/>
                                    <a:pt x="918" y="147"/>
                                  </a:cubicBezTo>
                                  <a:cubicBezTo>
                                    <a:pt x="918" y="147"/>
                                    <a:pt x="918" y="147"/>
                                    <a:pt x="919" y="148"/>
                                  </a:cubicBezTo>
                                  <a:cubicBezTo>
                                    <a:pt x="920" y="147"/>
                                    <a:pt x="922" y="147"/>
                                    <a:pt x="924" y="147"/>
                                  </a:cubicBezTo>
                                  <a:cubicBezTo>
                                    <a:pt x="925" y="147"/>
                                    <a:pt x="927" y="147"/>
                                    <a:pt x="929" y="148"/>
                                  </a:cubicBezTo>
                                  <a:cubicBezTo>
                                    <a:pt x="929" y="147"/>
                                    <a:pt x="929" y="147"/>
                                    <a:pt x="929" y="147"/>
                                  </a:cubicBezTo>
                                  <a:close/>
                                  <a:moveTo>
                                    <a:pt x="933" y="147"/>
                                  </a:moveTo>
                                  <a:cubicBezTo>
                                    <a:pt x="933" y="145"/>
                                    <a:pt x="933" y="143"/>
                                    <a:pt x="934" y="141"/>
                                  </a:cubicBezTo>
                                  <a:cubicBezTo>
                                    <a:pt x="932" y="137"/>
                                    <a:pt x="928" y="135"/>
                                    <a:pt x="924" y="135"/>
                                  </a:cubicBezTo>
                                  <a:cubicBezTo>
                                    <a:pt x="920" y="135"/>
                                    <a:pt x="916" y="137"/>
                                    <a:pt x="914" y="140"/>
                                  </a:cubicBezTo>
                                  <a:cubicBezTo>
                                    <a:pt x="915" y="142"/>
                                    <a:pt x="915" y="145"/>
                                    <a:pt x="915" y="147"/>
                                  </a:cubicBezTo>
                                  <a:cubicBezTo>
                                    <a:pt x="915" y="147"/>
                                    <a:pt x="915" y="148"/>
                                    <a:pt x="915" y="148"/>
                                  </a:cubicBezTo>
                                  <a:cubicBezTo>
                                    <a:pt x="915" y="148"/>
                                    <a:pt x="916" y="148"/>
                                    <a:pt x="917" y="148"/>
                                  </a:cubicBezTo>
                                  <a:cubicBezTo>
                                    <a:pt x="917" y="148"/>
                                    <a:pt x="917" y="147"/>
                                    <a:pt x="917" y="147"/>
                                  </a:cubicBezTo>
                                  <a:cubicBezTo>
                                    <a:pt x="917" y="143"/>
                                    <a:pt x="920" y="140"/>
                                    <a:pt x="924" y="140"/>
                                  </a:cubicBezTo>
                                  <a:cubicBezTo>
                                    <a:pt x="927" y="140"/>
                                    <a:pt x="930" y="143"/>
                                    <a:pt x="930" y="147"/>
                                  </a:cubicBezTo>
                                  <a:cubicBezTo>
                                    <a:pt x="930" y="147"/>
                                    <a:pt x="930" y="148"/>
                                    <a:pt x="930" y="148"/>
                                  </a:cubicBezTo>
                                  <a:cubicBezTo>
                                    <a:pt x="931" y="148"/>
                                    <a:pt x="932" y="148"/>
                                    <a:pt x="933" y="148"/>
                                  </a:cubicBezTo>
                                  <a:cubicBezTo>
                                    <a:pt x="933" y="148"/>
                                    <a:pt x="933" y="148"/>
                                    <a:pt x="933" y="147"/>
                                  </a:cubicBezTo>
                                  <a:close/>
                                  <a:moveTo>
                                    <a:pt x="912" y="131"/>
                                  </a:moveTo>
                                  <a:cubicBezTo>
                                    <a:pt x="913" y="133"/>
                                    <a:pt x="913" y="135"/>
                                    <a:pt x="914" y="138"/>
                                  </a:cubicBezTo>
                                  <a:cubicBezTo>
                                    <a:pt x="916" y="135"/>
                                    <a:pt x="920" y="134"/>
                                    <a:pt x="924" y="134"/>
                                  </a:cubicBezTo>
                                  <a:cubicBezTo>
                                    <a:pt x="928" y="134"/>
                                    <a:pt x="931" y="136"/>
                                    <a:pt x="934" y="139"/>
                                  </a:cubicBezTo>
                                  <a:cubicBezTo>
                                    <a:pt x="934" y="136"/>
                                    <a:pt x="935" y="134"/>
                                    <a:pt x="936" y="132"/>
                                  </a:cubicBezTo>
                                  <a:cubicBezTo>
                                    <a:pt x="932" y="129"/>
                                    <a:pt x="928" y="128"/>
                                    <a:pt x="924" y="128"/>
                                  </a:cubicBezTo>
                                  <a:cubicBezTo>
                                    <a:pt x="919" y="128"/>
                                    <a:pt x="915" y="129"/>
                                    <a:pt x="912" y="131"/>
                                  </a:cubicBezTo>
                                  <a:close/>
                                  <a:moveTo>
                                    <a:pt x="864" y="98"/>
                                  </a:moveTo>
                                  <a:cubicBezTo>
                                    <a:pt x="850" y="98"/>
                                    <a:pt x="837" y="103"/>
                                    <a:pt x="828" y="112"/>
                                  </a:cubicBezTo>
                                  <a:cubicBezTo>
                                    <a:pt x="820" y="121"/>
                                    <a:pt x="814" y="133"/>
                                    <a:pt x="814" y="147"/>
                                  </a:cubicBezTo>
                                  <a:cubicBezTo>
                                    <a:pt x="814" y="148"/>
                                    <a:pt x="814" y="148"/>
                                    <a:pt x="814" y="149"/>
                                  </a:cubicBezTo>
                                  <a:cubicBezTo>
                                    <a:pt x="816" y="149"/>
                                    <a:pt x="818" y="150"/>
                                    <a:pt x="820" y="150"/>
                                  </a:cubicBezTo>
                                  <a:cubicBezTo>
                                    <a:pt x="820" y="149"/>
                                    <a:pt x="820" y="148"/>
                                    <a:pt x="820" y="147"/>
                                  </a:cubicBezTo>
                                  <a:cubicBezTo>
                                    <a:pt x="820" y="123"/>
                                    <a:pt x="840" y="104"/>
                                    <a:pt x="864" y="104"/>
                                  </a:cubicBezTo>
                                  <a:cubicBezTo>
                                    <a:pt x="888" y="104"/>
                                    <a:pt x="907" y="123"/>
                                    <a:pt x="907" y="147"/>
                                  </a:cubicBezTo>
                                  <a:cubicBezTo>
                                    <a:pt x="907" y="148"/>
                                    <a:pt x="907" y="149"/>
                                    <a:pt x="907" y="150"/>
                                  </a:cubicBezTo>
                                  <a:cubicBezTo>
                                    <a:pt x="909" y="149"/>
                                    <a:pt x="911" y="149"/>
                                    <a:pt x="913" y="148"/>
                                  </a:cubicBezTo>
                                  <a:cubicBezTo>
                                    <a:pt x="913" y="148"/>
                                    <a:pt x="913" y="148"/>
                                    <a:pt x="913" y="147"/>
                                  </a:cubicBezTo>
                                  <a:cubicBezTo>
                                    <a:pt x="913" y="133"/>
                                    <a:pt x="908" y="121"/>
                                    <a:pt x="899" y="112"/>
                                  </a:cubicBezTo>
                                  <a:cubicBezTo>
                                    <a:pt x="890" y="103"/>
                                    <a:pt x="877" y="98"/>
                                    <a:pt x="864" y="98"/>
                                  </a:cubicBezTo>
                                  <a:close/>
                                  <a:moveTo>
                                    <a:pt x="885" y="96"/>
                                  </a:moveTo>
                                  <a:cubicBezTo>
                                    <a:pt x="885" y="97"/>
                                    <a:pt x="884" y="99"/>
                                    <a:pt x="884" y="100"/>
                                  </a:cubicBezTo>
                                  <a:cubicBezTo>
                                    <a:pt x="886" y="101"/>
                                    <a:pt x="888" y="102"/>
                                    <a:pt x="890" y="103"/>
                                  </a:cubicBezTo>
                                  <a:cubicBezTo>
                                    <a:pt x="890" y="101"/>
                                    <a:pt x="891" y="98"/>
                                    <a:pt x="891" y="96"/>
                                  </a:cubicBezTo>
                                  <a:cubicBezTo>
                                    <a:pt x="891" y="88"/>
                                    <a:pt x="888" y="81"/>
                                    <a:pt x="883" y="77"/>
                                  </a:cubicBezTo>
                                  <a:cubicBezTo>
                                    <a:pt x="878" y="72"/>
                                    <a:pt x="871" y="69"/>
                                    <a:pt x="864" y="69"/>
                                  </a:cubicBezTo>
                                  <a:cubicBezTo>
                                    <a:pt x="856" y="69"/>
                                    <a:pt x="849" y="72"/>
                                    <a:pt x="844" y="77"/>
                                  </a:cubicBezTo>
                                  <a:cubicBezTo>
                                    <a:pt x="839" y="81"/>
                                    <a:pt x="836" y="88"/>
                                    <a:pt x="836" y="96"/>
                                  </a:cubicBezTo>
                                  <a:cubicBezTo>
                                    <a:pt x="836" y="98"/>
                                    <a:pt x="837" y="101"/>
                                    <a:pt x="837" y="103"/>
                                  </a:cubicBezTo>
                                  <a:cubicBezTo>
                                    <a:pt x="839" y="102"/>
                                    <a:pt x="841" y="101"/>
                                    <a:pt x="843" y="100"/>
                                  </a:cubicBezTo>
                                  <a:cubicBezTo>
                                    <a:pt x="843" y="99"/>
                                    <a:pt x="842" y="97"/>
                                    <a:pt x="842" y="96"/>
                                  </a:cubicBezTo>
                                  <a:cubicBezTo>
                                    <a:pt x="842" y="84"/>
                                    <a:pt x="852" y="75"/>
                                    <a:pt x="864" y="75"/>
                                  </a:cubicBezTo>
                                  <a:cubicBezTo>
                                    <a:pt x="875" y="75"/>
                                    <a:pt x="885" y="84"/>
                                    <a:pt x="885" y="96"/>
                                  </a:cubicBezTo>
                                  <a:close/>
                                  <a:moveTo>
                                    <a:pt x="877" y="96"/>
                                  </a:moveTo>
                                  <a:cubicBezTo>
                                    <a:pt x="877" y="96"/>
                                    <a:pt x="877" y="97"/>
                                    <a:pt x="877" y="98"/>
                                  </a:cubicBezTo>
                                  <a:cubicBezTo>
                                    <a:pt x="879" y="98"/>
                                    <a:pt x="881" y="99"/>
                                    <a:pt x="883" y="100"/>
                                  </a:cubicBezTo>
                                  <a:cubicBezTo>
                                    <a:pt x="883" y="98"/>
                                    <a:pt x="883" y="97"/>
                                    <a:pt x="883" y="96"/>
                                  </a:cubicBezTo>
                                  <a:cubicBezTo>
                                    <a:pt x="883" y="90"/>
                                    <a:pt x="881" y="86"/>
                                    <a:pt x="877" y="82"/>
                                  </a:cubicBezTo>
                                  <a:cubicBezTo>
                                    <a:pt x="874" y="78"/>
                                    <a:pt x="869" y="76"/>
                                    <a:pt x="864" y="76"/>
                                  </a:cubicBezTo>
                                  <a:cubicBezTo>
                                    <a:pt x="858" y="76"/>
                                    <a:pt x="853" y="78"/>
                                    <a:pt x="850" y="82"/>
                                  </a:cubicBezTo>
                                  <a:cubicBezTo>
                                    <a:pt x="846" y="86"/>
                                    <a:pt x="844" y="90"/>
                                    <a:pt x="844" y="96"/>
                                  </a:cubicBezTo>
                                  <a:cubicBezTo>
                                    <a:pt x="844" y="97"/>
                                    <a:pt x="844" y="98"/>
                                    <a:pt x="844" y="100"/>
                                  </a:cubicBezTo>
                                  <a:cubicBezTo>
                                    <a:pt x="846" y="99"/>
                                    <a:pt x="848" y="98"/>
                                    <a:pt x="850" y="98"/>
                                  </a:cubicBezTo>
                                  <a:cubicBezTo>
                                    <a:pt x="850" y="97"/>
                                    <a:pt x="850" y="96"/>
                                    <a:pt x="850" y="96"/>
                                  </a:cubicBezTo>
                                  <a:cubicBezTo>
                                    <a:pt x="850" y="88"/>
                                    <a:pt x="856" y="82"/>
                                    <a:pt x="864" y="82"/>
                                  </a:cubicBezTo>
                                  <a:cubicBezTo>
                                    <a:pt x="871" y="82"/>
                                    <a:pt x="877" y="88"/>
                                    <a:pt x="877" y="96"/>
                                  </a:cubicBezTo>
                                  <a:close/>
                                  <a:moveTo>
                                    <a:pt x="870" y="96"/>
                                  </a:moveTo>
                                  <a:cubicBezTo>
                                    <a:pt x="870" y="96"/>
                                    <a:pt x="870" y="96"/>
                                    <a:pt x="870" y="96"/>
                                  </a:cubicBezTo>
                                  <a:cubicBezTo>
                                    <a:pt x="872" y="97"/>
                                    <a:pt x="874" y="97"/>
                                    <a:pt x="875" y="97"/>
                                  </a:cubicBezTo>
                                  <a:cubicBezTo>
                                    <a:pt x="876" y="97"/>
                                    <a:pt x="876" y="96"/>
                                    <a:pt x="876" y="96"/>
                                  </a:cubicBezTo>
                                  <a:cubicBezTo>
                                    <a:pt x="876" y="89"/>
                                    <a:pt x="870" y="84"/>
                                    <a:pt x="864" y="84"/>
                                  </a:cubicBezTo>
                                  <a:cubicBezTo>
                                    <a:pt x="857" y="84"/>
                                    <a:pt x="852" y="89"/>
                                    <a:pt x="852" y="96"/>
                                  </a:cubicBezTo>
                                  <a:cubicBezTo>
                                    <a:pt x="852" y="96"/>
                                    <a:pt x="852" y="97"/>
                                    <a:pt x="852" y="97"/>
                                  </a:cubicBezTo>
                                  <a:cubicBezTo>
                                    <a:pt x="853" y="97"/>
                                    <a:pt x="855" y="97"/>
                                    <a:pt x="857" y="96"/>
                                  </a:cubicBezTo>
                                  <a:cubicBezTo>
                                    <a:pt x="857" y="96"/>
                                    <a:pt x="857" y="96"/>
                                    <a:pt x="857" y="96"/>
                                  </a:cubicBezTo>
                                  <a:cubicBezTo>
                                    <a:pt x="857" y="92"/>
                                    <a:pt x="860" y="89"/>
                                    <a:pt x="864" y="89"/>
                                  </a:cubicBezTo>
                                  <a:cubicBezTo>
                                    <a:pt x="867" y="89"/>
                                    <a:pt x="870" y="92"/>
                                    <a:pt x="870" y="96"/>
                                  </a:cubicBezTo>
                                  <a:close/>
                                  <a:moveTo>
                                    <a:pt x="864" y="91"/>
                                  </a:moveTo>
                                  <a:cubicBezTo>
                                    <a:pt x="861" y="91"/>
                                    <a:pt x="858" y="93"/>
                                    <a:pt x="858" y="96"/>
                                  </a:cubicBezTo>
                                  <a:cubicBezTo>
                                    <a:pt x="858" y="96"/>
                                    <a:pt x="859" y="96"/>
                                    <a:pt x="859" y="96"/>
                                  </a:cubicBezTo>
                                  <a:cubicBezTo>
                                    <a:pt x="860" y="96"/>
                                    <a:pt x="862" y="96"/>
                                    <a:pt x="864" y="96"/>
                                  </a:cubicBezTo>
                                  <a:cubicBezTo>
                                    <a:pt x="865" y="96"/>
                                    <a:pt x="867" y="96"/>
                                    <a:pt x="869" y="96"/>
                                  </a:cubicBezTo>
                                  <a:cubicBezTo>
                                    <a:pt x="869" y="96"/>
                                    <a:pt x="869" y="96"/>
                                    <a:pt x="869" y="96"/>
                                  </a:cubicBezTo>
                                  <a:cubicBezTo>
                                    <a:pt x="869" y="93"/>
                                    <a:pt x="866" y="91"/>
                                    <a:pt x="864" y="91"/>
                                  </a:cubicBezTo>
                                  <a:close/>
                                  <a:moveTo>
                                    <a:pt x="898" y="96"/>
                                  </a:moveTo>
                                  <a:cubicBezTo>
                                    <a:pt x="898" y="86"/>
                                    <a:pt x="894" y="78"/>
                                    <a:pt x="888" y="72"/>
                                  </a:cubicBezTo>
                                  <a:cubicBezTo>
                                    <a:pt x="882" y="65"/>
                                    <a:pt x="873" y="62"/>
                                    <a:pt x="864" y="62"/>
                                  </a:cubicBezTo>
                                  <a:cubicBezTo>
                                    <a:pt x="854" y="62"/>
                                    <a:pt x="846" y="65"/>
                                    <a:pt x="839" y="72"/>
                                  </a:cubicBezTo>
                                  <a:cubicBezTo>
                                    <a:pt x="833" y="78"/>
                                    <a:pt x="829" y="86"/>
                                    <a:pt x="829" y="96"/>
                                  </a:cubicBezTo>
                                  <a:cubicBezTo>
                                    <a:pt x="829" y="99"/>
                                    <a:pt x="830" y="101"/>
                                    <a:pt x="830" y="104"/>
                                  </a:cubicBezTo>
                                  <a:cubicBezTo>
                                    <a:pt x="831" y="105"/>
                                    <a:pt x="832" y="105"/>
                                    <a:pt x="833" y="106"/>
                                  </a:cubicBezTo>
                                  <a:cubicBezTo>
                                    <a:pt x="834" y="105"/>
                                    <a:pt x="835" y="105"/>
                                    <a:pt x="836" y="104"/>
                                  </a:cubicBezTo>
                                  <a:cubicBezTo>
                                    <a:pt x="835" y="101"/>
                                    <a:pt x="835" y="99"/>
                                    <a:pt x="835" y="96"/>
                                  </a:cubicBezTo>
                                  <a:cubicBezTo>
                                    <a:pt x="835" y="80"/>
                                    <a:pt x="848" y="67"/>
                                    <a:pt x="864" y="67"/>
                                  </a:cubicBezTo>
                                  <a:cubicBezTo>
                                    <a:pt x="879" y="67"/>
                                    <a:pt x="892" y="80"/>
                                    <a:pt x="892" y="96"/>
                                  </a:cubicBezTo>
                                  <a:cubicBezTo>
                                    <a:pt x="892" y="99"/>
                                    <a:pt x="892" y="101"/>
                                    <a:pt x="891" y="104"/>
                                  </a:cubicBezTo>
                                  <a:cubicBezTo>
                                    <a:pt x="892" y="105"/>
                                    <a:pt x="893" y="105"/>
                                    <a:pt x="894" y="106"/>
                                  </a:cubicBezTo>
                                  <a:cubicBezTo>
                                    <a:pt x="895" y="105"/>
                                    <a:pt x="896" y="104"/>
                                    <a:pt x="897" y="103"/>
                                  </a:cubicBezTo>
                                  <a:cubicBezTo>
                                    <a:pt x="897" y="101"/>
                                    <a:pt x="898" y="98"/>
                                    <a:pt x="898" y="96"/>
                                  </a:cubicBezTo>
                                  <a:close/>
                                  <a:moveTo>
                                    <a:pt x="906" y="96"/>
                                  </a:moveTo>
                                  <a:cubicBezTo>
                                    <a:pt x="906" y="84"/>
                                    <a:pt x="901" y="74"/>
                                    <a:pt x="893" y="66"/>
                                  </a:cubicBezTo>
                                  <a:cubicBezTo>
                                    <a:pt x="886" y="59"/>
                                    <a:pt x="875" y="54"/>
                                    <a:pt x="864" y="54"/>
                                  </a:cubicBezTo>
                                  <a:cubicBezTo>
                                    <a:pt x="852" y="54"/>
                                    <a:pt x="842" y="59"/>
                                    <a:pt x="834" y="66"/>
                                  </a:cubicBezTo>
                                  <a:cubicBezTo>
                                    <a:pt x="826" y="74"/>
                                    <a:pt x="822" y="84"/>
                                    <a:pt x="822" y="96"/>
                                  </a:cubicBezTo>
                                  <a:cubicBezTo>
                                    <a:pt x="822" y="97"/>
                                    <a:pt x="822" y="98"/>
                                    <a:pt x="822" y="100"/>
                                  </a:cubicBezTo>
                                  <a:cubicBezTo>
                                    <a:pt x="824" y="101"/>
                                    <a:pt x="826" y="102"/>
                                    <a:pt x="829" y="103"/>
                                  </a:cubicBezTo>
                                  <a:cubicBezTo>
                                    <a:pt x="828" y="101"/>
                                    <a:pt x="828" y="98"/>
                                    <a:pt x="828" y="96"/>
                                  </a:cubicBezTo>
                                  <a:cubicBezTo>
                                    <a:pt x="828" y="76"/>
                                    <a:pt x="844" y="60"/>
                                    <a:pt x="864" y="60"/>
                                  </a:cubicBezTo>
                                  <a:cubicBezTo>
                                    <a:pt x="883" y="60"/>
                                    <a:pt x="899" y="76"/>
                                    <a:pt x="899" y="96"/>
                                  </a:cubicBezTo>
                                  <a:cubicBezTo>
                                    <a:pt x="899" y="98"/>
                                    <a:pt x="899" y="100"/>
                                    <a:pt x="899" y="102"/>
                                  </a:cubicBezTo>
                                  <a:cubicBezTo>
                                    <a:pt x="901" y="101"/>
                                    <a:pt x="903" y="100"/>
                                    <a:pt x="905" y="99"/>
                                  </a:cubicBezTo>
                                  <a:cubicBezTo>
                                    <a:pt x="905" y="98"/>
                                    <a:pt x="906" y="97"/>
                                    <a:pt x="906" y="96"/>
                                  </a:cubicBezTo>
                                  <a:close/>
                                  <a:moveTo>
                                    <a:pt x="929" y="96"/>
                                  </a:moveTo>
                                  <a:cubicBezTo>
                                    <a:pt x="929" y="93"/>
                                    <a:pt x="926" y="91"/>
                                    <a:pt x="924" y="91"/>
                                  </a:cubicBezTo>
                                  <a:cubicBezTo>
                                    <a:pt x="921" y="91"/>
                                    <a:pt x="918" y="93"/>
                                    <a:pt x="918" y="96"/>
                                  </a:cubicBezTo>
                                  <a:cubicBezTo>
                                    <a:pt x="918" y="96"/>
                                    <a:pt x="918" y="96"/>
                                    <a:pt x="919" y="96"/>
                                  </a:cubicBezTo>
                                  <a:cubicBezTo>
                                    <a:pt x="920" y="96"/>
                                    <a:pt x="922" y="96"/>
                                    <a:pt x="924" y="96"/>
                                  </a:cubicBezTo>
                                  <a:cubicBezTo>
                                    <a:pt x="925" y="96"/>
                                    <a:pt x="927" y="96"/>
                                    <a:pt x="929" y="96"/>
                                  </a:cubicBezTo>
                                  <a:cubicBezTo>
                                    <a:pt x="929" y="96"/>
                                    <a:pt x="929" y="96"/>
                                    <a:pt x="929" y="96"/>
                                  </a:cubicBezTo>
                                  <a:close/>
                                  <a:moveTo>
                                    <a:pt x="933" y="96"/>
                                  </a:moveTo>
                                  <a:cubicBezTo>
                                    <a:pt x="933" y="94"/>
                                    <a:pt x="933" y="91"/>
                                    <a:pt x="934" y="89"/>
                                  </a:cubicBezTo>
                                  <a:cubicBezTo>
                                    <a:pt x="932" y="86"/>
                                    <a:pt x="928" y="84"/>
                                    <a:pt x="924" y="84"/>
                                  </a:cubicBezTo>
                                  <a:cubicBezTo>
                                    <a:pt x="920" y="84"/>
                                    <a:pt x="916" y="86"/>
                                    <a:pt x="914" y="88"/>
                                  </a:cubicBezTo>
                                  <a:cubicBezTo>
                                    <a:pt x="915" y="91"/>
                                    <a:pt x="915" y="93"/>
                                    <a:pt x="915" y="96"/>
                                  </a:cubicBezTo>
                                  <a:cubicBezTo>
                                    <a:pt x="915" y="96"/>
                                    <a:pt x="915" y="96"/>
                                    <a:pt x="915" y="97"/>
                                  </a:cubicBezTo>
                                  <a:cubicBezTo>
                                    <a:pt x="915" y="97"/>
                                    <a:pt x="916" y="96"/>
                                    <a:pt x="917" y="96"/>
                                  </a:cubicBezTo>
                                  <a:cubicBezTo>
                                    <a:pt x="917" y="96"/>
                                    <a:pt x="917" y="96"/>
                                    <a:pt x="917" y="96"/>
                                  </a:cubicBezTo>
                                  <a:cubicBezTo>
                                    <a:pt x="917" y="92"/>
                                    <a:pt x="920" y="89"/>
                                    <a:pt x="924" y="89"/>
                                  </a:cubicBezTo>
                                  <a:cubicBezTo>
                                    <a:pt x="927" y="89"/>
                                    <a:pt x="930" y="92"/>
                                    <a:pt x="930" y="96"/>
                                  </a:cubicBezTo>
                                  <a:cubicBezTo>
                                    <a:pt x="930" y="96"/>
                                    <a:pt x="930" y="96"/>
                                    <a:pt x="930" y="96"/>
                                  </a:cubicBezTo>
                                  <a:cubicBezTo>
                                    <a:pt x="931" y="97"/>
                                    <a:pt x="932" y="97"/>
                                    <a:pt x="933" y="97"/>
                                  </a:cubicBezTo>
                                  <a:cubicBezTo>
                                    <a:pt x="933" y="97"/>
                                    <a:pt x="933" y="96"/>
                                    <a:pt x="933" y="96"/>
                                  </a:cubicBezTo>
                                  <a:close/>
                                  <a:moveTo>
                                    <a:pt x="912" y="80"/>
                                  </a:moveTo>
                                  <a:cubicBezTo>
                                    <a:pt x="913" y="82"/>
                                    <a:pt x="913" y="84"/>
                                    <a:pt x="914" y="86"/>
                                  </a:cubicBezTo>
                                  <a:cubicBezTo>
                                    <a:pt x="916" y="84"/>
                                    <a:pt x="920" y="82"/>
                                    <a:pt x="924" y="82"/>
                                  </a:cubicBezTo>
                                  <a:cubicBezTo>
                                    <a:pt x="928" y="82"/>
                                    <a:pt x="931" y="84"/>
                                    <a:pt x="934" y="87"/>
                                  </a:cubicBezTo>
                                  <a:cubicBezTo>
                                    <a:pt x="934" y="85"/>
                                    <a:pt x="935" y="83"/>
                                    <a:pt x="936" y="80"/>
                                  </a:cubicBezTo>
                                  <a:cubicBezTo>
                                    <a:pt x="932" y="78"/>
                                    <a:pt x="928" y="76"/>
                                    <a:pt x="924" y="76"/>
                                  </a:cubicBezTo>
                                  <a:cubicBezTo>
                                    <a:pt x="919" y="76"/>
                                    <a:pt x="915" y="78"/>
                                    <a:pt x="912" y="80"/>
                                  </a:cubicBezTo>
                                  <a:close/>
                                  <a:moveTo>
                                    <a:pt x="864" y="46"/>
                                  </a:moveTo>
                                  <a:cubicBezTo>
                                    <a:pt x="850" y="46"/>
                                    <a:pt x="837" y="52"/>
                                    <a:pt x="828" y="61"/>
                                  </a:cubicBezTo>
                                  <a:cubicBezTo>
                                    <a:pt x="820" y="70"/>
                                    <a:pt x="814" y="82"/>
                                    <a:pt x="814" y="96"/>
                                  </a:cubicBezTo>
                                  <a:cubicBezTo>
                                    <a:pt x="814" y="96"/>
                                    <a:pt x="814" y="97"/>
                                    <a:pt x="814" y="97"/>
                                  </a:cubicBezTo>
                                  <a:cubicBezTo>
                                    <a:pt x="816" y="98"/>
                                    <a:pt x="818" y="98"/>
                                    <a:pt x="820" y="99"/>
                                  </a:cubicBezTo>
                                  <a:cubicBezTo>
                                    <a:pt x="820" y="98"/>
                                    <a:pt x="820" y="97"/>
                                    <a:pt x="820" y="96"/>
                                  </a:cubicBezTo>
                                  <a:cubicBezTo>
                                    <a:pt x="820" y="72"/>
                                    <a:pt x="840" y="52"/>
                                    <a:pt x="864" y="52"/>
                                  </a:cubicBezTo>
                                  <a:cubicBezTo>
                                    <a:pt x="888" y="52"/>
                                    <a:pt x="907" y="72"/>
                                    <a:pt x="907" y="96"/>
                                  </a:cubicBezTo>
                                  <a:cubicBezTo>
                                    <a:pt x="907" y="97"/>
                                    <a:pt x="907" y="98"/>
                                    <a:pt x="907" y="99"/>
                                  </a:cubicBezTo>
                                  <a:cubicBezTo>
                                    <a:pt x="909" y="98"/>
                                    <a:pt x="911" y="97"/>
                                    <a:pt x="913" y="97"/>
                                  </a:cubicBezTo>
                                  <a:cubicBezTo>
                                    <a:pt x="913" y="97"/>
                                    <a:pt x="913" y="96"/>
                                    <a:pt x="913" y="96"/>
                                  </a:cubicBezTo>
                                  <a:cubicBezTo>
                                    <a:pt x="913" y="82"/>
                                    <a:pt x="908" y="70"/>
                                    <a:pt x="899" y="61"/>
                                  </a:cubicBezTo>
                                  <a:cubicBezTo>
                                    <a:pt x="890" y="52"/>
                                    <a:pt x="877" y="46"/>
                                    <a:pt x="864" y="46"/>
                                  </a:cubicBezTo>
                                  <a:close/>
                                  <a:moveTo>
                                    <a:pt x="885" y="44"/>
                                  </a:moveTo>
                                  <a:cubicBezTo>
                                    <a:pt x="885" y="46"/>
                                    <a:pt x="884" y="47"/>
                                    <a:pt x="884" y="49"/>
                                  </a:cubicBezTo>
                                  <a:cubicBezTo>
                                    <a:pt x="886" y="50"/>
                                    <a:pt x="888" y="51"/>
                                    <a:pt x="890" y="52"/>
                                  </a:cubicBezTo>
                                  <a:cubicBezTo>
                                    <a:pt x="890" y="49"/>
                                    <a:pt x="891" y="47"/>
                                    <a:pt x="891" y="44"/>
                                  </a:cubicBezTo>
                                  <a:cubicBezTo>
                                    <a:pt x="891" y="37"/>
                                    <a:pt x="888" y="30"/>
                                    <a:pt x="883" y="25"/>
                                  </a:cubicBezTo>
                                  <a:cubicBezTo>
                                    <a:pt x="878" y="20"/>
                                    <a:pt x="871" y="17"/>
                                    <a:pt x="864" y="17"/>
                                  </a:cubicBezTo>
                                  <a:cubicBezTo>
                                    <a:pt x="856" y="17"/>
                                    <a:pt x="849" y="20"/>
                                    <a:pt x="844" y="25"/>
                                  </a:cubicBezTo>
                                  <a:cubicBezTo>
                                    <a:pt x="839" y="30"/>
                                    <a:pt x="836" y="37"/>
                                    <a:pt x="836" y="44"/>
                                  </a:cubicBezTo>
                                  <a:cubicBezTo>
                                    <a:pt x="836" y="47"/>
                                    <a:pt x="837" y="49"/>
                                    <a:pt x="837" y="52"/>
                                  </a:cubicBezTo>
                                  <a:cubicBezTo>
                                    <a:pt x="839" y="51"/>
                                    <a:pt x="841" y="50"/>
                                    <a:pt x="843" y="49"/>
                                  </a:cubicBezTo>
                                  <a:cubicBezTo>
                                    <a:pt x="843" y="47"/>
                                    <a:pt x="842" y="46"/>
                                    <a:pt x="842" y="44"/>
                                  </a:cubicBezTo>
                                  <a:cubicBezTo>
                                    <a:pt x="842" y="33"/>
                                    <a:pt x="852" y="23"/>
                                    <a:pt x="864" y="23"/>
                                  </a:cubicBezTo>
                                  <a:cubicBezTo>
                                    <a:pt x="875" y="23"/>
                                    <a:pt x="885" y="33"/>
                                    <a:pt x="885" y="44"/>
                                  </a:cubicBezTo>
                                  <a:close/>
                                  <a:moveTo>
                                    <a:pt x="877" y="44"/>
                                  </a:moveTo>
                                  <a:cubicBezTo>
                                    <a:pt x="877" y="45"/>
                                    <a:pt x="877" y="46"/>
                                    <a:pt x="877" y="46"/>
                                  </a:cubicBezTo>
                                  <a:cubicBezTo>
                                    <a:pt x="879" y="47"/>
                                    <a:pt x="881" y="48"/>
                                    <a:pt x="883" y="48"/>
                                  </a:cubicBezTo>
                                  <a:cubicBezTo>
                                    <a:pt x="883" y="47"/>
                                    <a:pt x="883" y="46"/>
                                    <a:pt x="883" y="44"/>
                                  </a:cubicBezTo>
                                  <a:cubicBezTo>
                                    <a:pt x="883" y="39"/>
                                    <a:pt x="881" y="34"/>
                                    <a:pt x="877" y="31"/>
                                  </a:cubicBezTo>
                                  <a:cubicBezTo>
                                    <a:pt x="874" y="27"/>
                                    <a:pt x="869" y="25"/>
                                    <a:pt x="864" y="25"/>
                                  </a:cubicBezTo>
                                  <a:cubicBezTo>
                                    <a:pt x="858" y="25"/>
                                    <a:pt x="853" y="27"/>
                                    <a:pt x="850" y="31"/>
                                  </a:cubicBezTo>
                                  <a:cubicBezTo>
                                    <a:pt x="846" y="34"/>
                                    <a:pt x="844" y="39"/>
                                    <a:pt x="844" y="44"/>
                                  </a:cubicBezTo>
                                  <a:cubicBezTo>
                                    <a:pt x="844" y="46"/>
                                    <a:pt x="844" y="47"/>
                                    <a:pt x="844" y="48"/>
                                  </a:cubicBezTo>
                                  <a:cubicBezTo>
                                    <a:pt x="846" y="48"/>
                                    <a:pt x="848" y="47"/>
                                    <a:pt x="850" y="46"/>
                                  </a:cubicBezTo>
                                  <a:cubicBezTo>
                                    <a:pt x="850" y="46"/>
                                    <a:pt x="850" y="45"/>
                                    <a:pt x="850" y="44"/>
                                  </a:cubicBezTo>
                                  <a:cubicBezTo>
                                    <a:pt x="850" y="37"/>
                                    <a:pt x="856" y="31"/>
                                    <a:pt x="864" y="31"/>
                                  </a:cubicBezTo>
                                  <a:cubicBezTo>
                                    <a:pt x="871" y="31"/>
                                    <a:pt x="877" y="37"/>
                                    <a:pt x="877" y="44"/>
                                  </a:cubicBezTo>
                                  <a:close/>
                                  <a:moveTo>
                                    <a:pt x="870" y="44"/>
                                  </a:moveTo>
                                  <a:cubicBezTo>
                                    <a:pt x="870" y="45"/>
                                    <a:pt x="870" y="45"/>
                                    <a:pt x="870" y="45"/>
                                  </a:cubicBezTo>
                                  <a:cubicBezTo>
                                    <a:pt x="872" y="45"/>
                                    <a:pt x="874" y="46"/>
                                    <a:pt x="875" y="46"/>
                                  </a:cubicBezTo>
                                  <a:cubicBezTo>
                                    <a:pt x="876" y="45"/>
                                    <a:pt x="876" y="45"/>
                                    <a:pt x="876" y="44"/>
                                  </a:cubicBezTo>
                                  <a:cubicBezTo>
                                    <a:pt x="876" y="38"/>
                                    <a:pt x="870" y="32"/>
                                    <a:pt x="864" y="32"/>
                                  </a:cubicBezTo>
                                  <a:cubicBezTo>
                                    <a:pt x="857" y="32"/>
                                    <a:pt x="852" y="38"/>
                                    <a:pt x="852" y="44"/>
                                  </a:cubicBezTo>
                                  <a:cubicBezTo>
                                    <a:pt x="852" y="45"/>
                                    <a:pt x="852" y="45"/>
                                    <a:pt x="852" y="46"/>
                                  </a:cubicBezTo>
                                  <a:cubicBezTo>
                                    <a:pt x="853" y="46"/>
                                    <a:pt x="855" y="45"/>
                                    <a:pt x="857" y="45"/>
                                  </a:cubicBezTo>
                                  <a:cubicBezTo>
                                    <a:pt x="857" y="45"/>
                                    <a:pt x="857" y="45"/>
                                    <a:pt x="857" y="44"/>
                                  </a:cubicBezTo>
                                  <a:cubicBezTo>
                                    <a:pt x="857" y="41"/>
                                    <a:pt x="860" y="38"/>
                                    <a:pt x="864" y="38"/>
                                  </a:cubicBezTo>
                                  <a:cubicBezTo>
                                    <a:pt x="867" y="38"/>
                                    <a:pt x="870" y="41"/>
                                    <a:pt x="870" y="44"/>
                                  </a:cubicBezTo>
                                  <a:close/>
                                  <a:moveTo>
                                    <a:pt x="864" y="39"/>
                                  </a:moveTo>
                                  <a:cubicBezTo>
                                    <a:pt x="861" y="39"/>
                                    <a:pt x="858" y="42"/>
                                    <a:pt x="858" y="44"/>
                                  </a:cubicBezTo>
                                  <a:cubicBezTo>
                                    <a:pt x="858" y="45"/>
                                    <a:pt x="859" y="45"/>
                                    <a:pt x="859" y="45"/>
                                  </a:cubicBezTo>
                                  <a:cubicBezTo>
                                    <a:pt x="860" y="45"/>
                                    <a:pt x="862" y="45"/>
                                    <a:pt x="864" y="45"/>
                                  </a:cubicBezTo>
                                  <a:cubicBezTo>
                                    <a:pt x="865" y="45"/>
                                    <a:pt x="867" y="45"/>
                                    <a:pt x="869" y="45"/>
                                  </a:cubicBezTo>
                                  <a:cubicBezTo>
                                    <a:pt x="869" y="45"/>
                                    <a:pt x="869" y="45"/>
                                    <a:pt x="869" y="44"/>
                                  </a:cubicBezTo>
                                  <a:cubicBezTo>
                                    <a:pt x="869" y="42"/>
                                    <a:pt x="866" y="39"/>
                                    <a:pt x="864" y="39"/>
                                  </a:cubicBezTo>
                                  <a:close/>
                                  <a:moveTo>
                                    <a:pt x="898" y="44"/>
                                  </a:moveTo>
                                  <a:cubicBezTo>
                                    <a:pt x="898" y="35"/>
                                    <a:pt x="894" y="26"/>
                                    <a:pt x="888" y="20"/>
                                  </a:cubicBezTo>
                                  <a:cubicBezTo>
                                    <a:pt x="882" y="14"/>
                                    <a:pt x="873" y="10"/>
                                    <a:pt x="864" y="10"/>
                                  </a:cubicBezTo>
                                  <a:cubicBezTo>
                                    <a:pt x="854" y="10"/>
                                    <a:pt x="846" y="14"/>
                                    <a:pt x="839" y="20"/>
                                  </a:cubicBezTo>
                                  <a:cubicBezTo>
                                    <a:pt x="833" y="26"/>
                                    <a:pt x="829" y="35"/>
                                    <a:pt x="829" y="44"/>
                                  </a:cubicBezTo>
                                  <a:cubicBezTo>
                                    <a:pt x="829" y="47"/>
                                    <a:pt x="830" y="50"/>
                                    <a:pt x="830" y="53"/>
                                  </a:cubicBezTo>
                                  <a:cubicBezTo>
                                    <a:pt x="831" y="53"/>
                                    <a:pt x="832" y="54"/>
                                    <a:pt x="833" y="55"/>
                                  </a:cubicBezTo>
                                  <a:cubicBezTo>
                                    <a:pt x="834" y="54"/>
                                    <a:pt x="835" y="53"/>
                                    <a:pt x="836" y="53"/>
                                  </a:cubicBezTo>
                                  <a:cubicBezTo>
                                    <a:pt x="835" y="50"/>
                                    <a:pt x="835" y="47"/>
                                    <a:pt x="835" y="44"/>
                                  </a:cubicBezTo>
                                  <a:cubicBezTo>
                                    <a:pt x="835" y="28"/>
                                    <a:pt x="848" y="16"/>
                                    <a:pt x="864" y="16"/>
                                  </a:cubicBezTo>
                                  <a:cubicBezTo>
                                    <a:pt x="879" y="16"/>
                                    <a:pt x="892" y="28"/>
                                    <a:pt x="892" y="44"/>
                                  </a:cubicBezTo>
                                  <a:cubicBezTo>
                                    <a:pt x="892" y="47"/>
                                    <a:pt x="892" y="50"/>
                                    <a:pt x="891" y="53"/>
                                  </a:cubicBezTo>
                                  <a:cubicBezTo>
                                    <a:pt x="892" y="53"/>
                                    <a:pt x="893" y="54"/>
                                    <a:pt x="894" y="54"/>
                                  </a:cubicBezTo>
                                  <a:cubicBezTo>
                                    <a:pt x="895" y="53"/>
                                    <a:pt x="896" y="53"/>
                                    <a:pt x="897" y="52"/>
                                  </a:cubicBezTo>
                                  <a:cubicBezTo>
                                    <a:pt x="897" y="50"/>
                                    <a:pt x="898" y="47"/>
                                    <a:pt x="898" y="44"/>
                                  </a:cubicBezTo>
                                  <a:close/>
                                  <a:moveTo>
                                    <a:pt x="906" y="44"/>
                                  </a:moveTo>
                                  <a:cubicBezTo>
                                    <a:pt x="906" y="33"/>
                                    <a:pt x="901" y="22"/>
                                    <a:pt x="893" y="15"/>
                                  </a:cubicBezTo>
                                  <a:cubicBezTo>
                                    <a:pt x="886" y="7"/>
                                    <a:pt x="875" y="2"/>
                                    <a:pt x="864" y="2"/>
                                  </a:cubicBezTo>
                                  <a:cubicBezTo>
                                    <a:pt x="852" y="2"/>
                                    <a:pt x="842" y="7"/>
                                    <a:pt x="834" y="15"/>
                                  </a:cubicBezTo>
                                  <a:cubicBezTo>
                                    <a:pt x="826" y="22"/>
                                    <a:pt x="822" y="33"/>
                                    <a:pt x="822" y="44"/>
                                  </a:cubicBezTo>
                                  <a:cubicBezTo>
                                    <a:pt x="822" y="46"/>
                                    <a:pt x="822" y="47"/>
                                    <a:pt x="822" y="48"/>
                                  </a:cubicBezTo>
                                  <a:cubicBezTo>
                                    <a:pt x="824" y="49"/>
                                    <a:pt x="826" y="50"/>
                                    <a:pt x="829" y="52"/>
                                  </a:cubicBezTo>
                                  <a:cubicBezTo>
                                    <a:pt x="828" y="49"/>
                                    <a:pt x="828" y="47"/>
                                    <a:pt x="828" y="44"/>
                                  </a:cubicBezTo>
                                  <a:cubicBezTo>
                                    <a:pt x="828" y="25"/>
                                    <a:pt x="844" y="9"/>
                                    <a:pt x="864" y="9"/>
                                  </a:cubicBezTo>
                                  <a:cubicBezTo>
                                    <a:pt x="883" y="9"/>
                                    <a:pt x="899" y="25"/>
                                    <a:pt x="899" y="44"/>
                                  </a:cubicBezTo>
                                  <a:cubicBezTo>
                                    <a:pt x="899" y="47"/>
                                    <a:pt x="899" y="49"/>
                                    <a:pt x="899" y="51"/>
                                  </a:cubicBezTo>
                                  <a:cubicBezTo>
                                    <a:pt x="901" y="50"/>
                                    <a:pt x="903" y="49"/>
                                    <a:pt x="905" y="48"/>
                                  </a:cubicBezTo>
                                  <a:cubicBezTo>
                                    <a:pt x="905" y="47"/>
                                    <a:pt x="906" y="46"/>
                                    <a:pt x="906" y="44"/>
                                  </a:cubicBezTo>
                                  <a:close/>
                                  <a:moveTo>
                                    <a:pt x="929" y="44"/>
                                  </a:moveTo>
                                  <a:cubicBezTo>
                                    <a:pt x="929" y="42"/>
                                    <a:pt x="926" y="39"/>
                                    <a:pt x="924" y="39"/>
                                  </a:cubicBezTo>
                                  <a:cubicBezTo>
                                    <a:pt x="921" y="39"/>
                                    <a:pt x="918" y="42"/>
                                    <a:pt x="918" y="44"/>
                                  </a:cubicBezTo>
                                  <a:cubicBezTo>
                                    <a:pt x="918" y="45"/>
                                    <a:pt x="918" y="45"/>
                                    <a:pt x="919" y="45"/>
                                  </a:cubicBezTo>
                                  <a:cubicBezTo>
                                    <a:pt x="920" y="45"/>
                                    <a:pt x="922" y="45"/>
                                    <a:pt x="924" y="45"/>
                                  </a:cubicBezTo>
                                  <a:cubicBezTo>
                                    <a:pt x="925" y="45"/>
                                    <a:pt x="927" y="45"/>
                                    <a:pt x="929" y="45"/>
                                  </a:cubicBezTo>
                                  <a:cubicBezTo>
                                    <a:pt x="929" y="45"/>
                                    <a:pt x="929" y="45"/>
                                    <a:pt x="929" y="44"/>
                                  </a:cubicBezTo>
                                  <a:close/>
                                  <a:moveTo>
                                    <a:pt x="933" y="44"/>
                                  </a:moveTo>
                                  <a:cubicBezTo>
                                    <a:pt x="933" y="42"/>
                                    <a:pt x="933" y="40"/>
                                    <a:pt x="934" y="38"/>
                                  </a:cubicBezTo>
                                  <a:cubicBezTo>
                                    <a:pt x="932" y="35"/>
                                    <a:pt x="928" y="32"/>
                                    <a:pt x="924" y="32"/>
                                  </a:cubicBezTo>
                                  <a:cubicBezTo>
                                    <a:pt x="920" y="32"/>
                                    <a:pt x="916" y="34"/>
                                    <a:pt x="914" y="37"/>
                                  </a:cubicBezTo>
                                  <a:cubicBezTo>
                                    <a:pt x="915" y="39"/>
                                    <a:pt x="915" y="42"/>
                                    <a:pt x="915" y="44"/>
                                  </a:cubicBezTo>
                                  <a:cubicBezTo>
                                    <a:pt x="915" y="45"/>
                                    <a:pt x="915" y="45"/>
                                    <a:pt x="915" y="45"/>
                                  </a:cubicBezTo>
                                  <a:cubicBezTo>
                                    <a:pt x="915" y="45"/>
                                    <a:pt x="916" y="45"/>
                                    <a:pt x="917" y="45"/>
                                  </a:cubicBezTo>
                                  <a:cubicBezTo>
                                    <a:pt x="917" y="45"/>
                                    <a:pt x="917" y="45"/>
                                    <a:pt x="917" y="44"/>
                                  </a:cubicBezTo>
                                  <a:cubicBezTo>
                                    <a:pt x="917" y="41"/>
                                    <a:pt x="920" y="38"/>
                                    <a:pt x="924" y="38"/>
                                  </a:cubicBezTo>
                                  <a:cubicBezTo>
                                    <a:pt x="927" y="38"/>
                                    <a:pt x="930" y="41"/>
                                    <a:pt x="930" y="44"/>
                                  </a:cubicBezTo>
                                  <a:cubicBezTo>
                                    <a:pt x="930" y="45"/>
                                    <a:pt x="930" y="45"/>
                                    <a:pt x="930" y="45"/>
                                  </a:cubicBezTo>
                                  <a:cubicBezTo>
                                    <a:pt x="931" y="45"/>
                                    <a:pt x="932" y="45"/>
                                    <a:pt x="933" y="45"/>
                                  </a:cubicBezTo>
                                  <a:cubicBezTo>
                                    <a:pt x="933" y="45"/>
                                    <a:pt x="933" y="45"/>
                                    <a:pt x="933" y="44"/>
                                  </a:cubicBezTo>
                                  <a:close/>
                                  <a:moveTo>
                                    <a:pt x="934" y="36"/>
                                  </a:moveTo>
                                  <a:cubicBezTo>
                                    <a:pt x="934" y="33"/>
                                    <a:pt x="935" y="31"/>
                                    <a:pt x="936" y="29"/>
                                  </a:cubicBezTo>
                                  <a:cubicBezTo>
                                    <a:pt x="932" y="26"/>
                                    <a:pt x="928" y="25"/>
                                    <a:pt x="924" y="25"/>
                                  </a:cubicBezTo>
                                  <a:cubicBezTo>
                                    <a:pt x="919" y="25"/>
                                    <a:pt x="915" y="26"/>
                                    <a:pt x="912" y="28"/>
                                  </a:cubicBezTo>
                                  <a:cubicBezTo>
                                    <a:pt x="913" y="31"/>
                                    <a:pt x="913" y="33"/>
                                    <a:pt x="914" y="35"/>
                                  </a:cubicBezTo>
                                  <a:cubicBezTo>
                                    <a:pt x="916" y="32"/>
                                    <a:pt x="920" y="31"/>
                                    <a:pt x="924" y="31"/>
                                  </a:cubicBezTo>
                                  <a:cubicBezTo>
                                    <a:pt x="928" y="31"/>
                                    <a:pt x="931" y="33"/>
                                    <a:pt x="934" y="36"/>
                                  </a:cubicBezTo>
                                  <a:close/>
                                  <a:moveTo>
                                    <a:pt x="317" y="500"/>
                                  </a:moveTo>
                                  <a:cubicBezTo>
                                    <a:pt x="314" y="500"/>
                                    <a:pt x="312" y="502"/>
                                    <a:pt x="311" y="504"/>
                                  </a:cubicBezTo>
                                  <a:cubicBezTo>
                                    <a:pt x="313" y="504"/>
                                    <a:pt x="313" y="504"/>
                                    <a:pt x="313" y="504"/>
                                  </a:cubicBezTo>
                                  <a:cubicBezTo>
                                    <a:pt x="314" y="503"/>
                                    <a:pt x="315" y="502"/>
                                    <a:pt x="317" y="502"/>
                                  </a:cubicBezTo>
                                  <a:cubicBezTo>
                                    <a:pt x="319" y="502"/>
                                    <a:pt x="320" y="503"/>
                                    <a:pt x="321" y="504"/>
                                  </a:cubicBezTo>
                                  <a:cubicBezTo>
                                    <a:pt x="323" y="504"/>
                                    <a:pt x="323" y="504"/>
                                    <a:pt x="323" y="504"/>
                                  </a:cubicBezTo>
                                  <a:cubicBezTo>
                                    <a:pt x="322" y="502"/>
                                    <a:pt x="320" y="500"/>
                                    <a:pt x="317" y="500"/>
                                  </a:cubicBezTo>
                                  <a:close/>
                                  <a:moveTo>
                                    <a:pt x="621" y="500"/>
                                  </a:moveTo>
                                  <a:cubicBezTo>
                                    <a:pt x="618" y="500"/>
                                    <a:pt x="616" y="502"/>
                                    <a:pt x="615" y="504"/>
                                  </a:cubicBezTo>
                                  <a:cubicBezTo>
                                    <a:pt x="617" y="504"/>
                                    <a:pt x="617" y="504"/>
                                    <a:pt x="617" y="504"/>
                                  </a:cubicBezTo>
                                  <a:cubicBezTo>
                                    <a:pt x="618" y="503"/>
                                    <a:pt x="619" y="502"/>
                                    <a:pt x="621" y="502"/>
                                  </a:cubicBezTo>
                                  <a:cubicBezTo>
                                    <a:pt x="623" y="502"/>
                                    <a:pt x="624" y="503"/>
                                    <a:pt x="625" y="504"/>
                                  </a:cubicBezTo>
                                  <a:cubicBezTo>
                                    <a:pt x="627" y="504"/>
                                    <a:pt x="627" y="504"/>
                                    <a:pt x="627" y="504"/>
                                  </a:cubicBezTo>
                                  <a:cubicBezTo>
                                    <a:pt x="626" y="502"/>
                                    <a:pt x="624" y="500"/>
                                    <a:pt x="621" y="500"/>
                                  </a:cubicBezTo>
                                  <a:close/>
                                  <a:moveTo>
                                    <a:pt x="256" y="478"/>
                                  </a:moveTo>
                                  <a:cubicBezTo>
                                    <a:pt x="241" y="478"/>
                                    <a:pt x="229" y="489"/>
                                    <a:pt x="227" y="504"/>
                                  </a:cubicBezTo>
                                  <a:cubicBezTo>
                                    <a:pt x="229" y="504"/>
                                    <a:pt x="229" y="504"/>
                                    <a:pt x="229" y="504"/>
                                  </a:cubicBezTo>
                                  <a:cubicBezTo>
                                    <a:pt x="229" y="498"/>
                                    <a:pt x="232" y="492"/>
                                    <a:pt x="237" y="488"/>
                                  </a:cubicBezTo>
                                  <a:cubicBezTo>
                                    <a:pt x="242" y="483"/>
                                    <a:pt x="248" y="480"/>
                                    <a:pt x="256" y="480"/>
                                  </a:cubicBezTo>
                                  <a:cubicBezTo>
                                    <a:pt x="263" y="480"/>
                                    <a:pt x="270" y="483"/>
                                    <a:pt x="275" y="488"/>
                                  </a:cubicBezTo>
                                  <a:cubicBezTo>
                                    <a:pt x="279" y="492"/>
                                    <a:pt x="282" y="498"/>
                                    <a:pt x="283" y="504"/>
                                  </a:cubicBezTo>
                                  <a:cubicBezTo>
                                    <a:pt x="285" y="504"/>
                                    <a:pt x="285" y="504"/>
                                    <a:pt x="285" y="504"/>
                                  </a:cubicBezTo>
                                  <a:cubicBezTo>
                                    <a:pt x="283" y="489"/>
                                    <a:pt x="271" y="478"/>
                                    <a:pt x="256" y="478"/>
                                  </a:cubicBezTo>
                                  <a:close/>
                                  <a:moveTo>
                                    <a:pt x="438" y="500"/>
                                  </a:moveTo>
                                  <a:cubicBezTo>
                                    <a:pt x="435" y="500"/>
                                    <a:pt x="433" y="502"/>
                                    <a:pt x="432" y="504"/>
                                  </a:cubicBezTo>
                                  <a:cubicBezTo>
                                    <a:pt x="434" y="504"/>
                                    <a:pt x="434" y="504"/>
                                    <a:pt x="434" y="504"/>
                                  </a:cubicBezTo>
                                  <a:cubicBezTo>
                                    <a:pt x="435" y="503"/>
                                    <a:pt x="436" y="502"/>
                                    <a:pt x="438" y="502"/>
                                  </a:cubicBezTo>
                                  <a:cubicBezTo>
                                    <a:pt x="440" y="502"/>
                                    <a:pt x="441" y="503"/>
                                    <a:pt x="442" y="504"/>
                                  </a:cubicBezTo>
                                  <a:cubicBezTo>
                                    <a:pt x="444" y="504"/>
                                    <a:pt x="444" y="504"/>
                                    <a:pt x="444" y="504"/>
                                  </a:cubicBezTo>
                                  <a:cubicBezTo>
                                    <a:pt x="443" y="502"/>
                                    <a:pt x="440" y="500"/>
                                    <a:pt x="438" y="500"/>
                                  </a:cubicBezTo>
                                  <a:close/>
                                  <a:moveTo>
                                    <a:pt x="499" y="500"/>
                                  </a:moveTo>
                                  <a:cubicBezTo>
                                    <a:pt x="496" y="500"/>
                                    <a:pt x="494" y="502"/>
                                    <a:pt x="493" y="504"/>
                                  </a:cubicBezTo>
                                  <a:cubicBezTo>
                                    <a:pt x="494" y="504"/>
                                    <a:pt x="494" y="504"/>
                                    <a:pt x="494" y="504"/>
                                  </a:cubicBezTo>
                                  <a:cubicBezTo>
                                    <a:pt x="495" y="503"/>
                                    <a:pt x="497" y="502"/>
                                    <a:pt x="499" y="502"/>
                                  </a:cubicBezTo>
                                  <a:cubicBezTo>
                                    <a:pt x="500" y="502"/>
                                    <a:pt x="502" y="503"/>
                                    <a:pt x="503" y="504"/>
                                  </a:cubicBezTo>
                                  <a:cubicBezTo>
                                    <a:pt x="505" y="504"/>
                                    <a:pt x="505" y="504"/>
                                    <a:pt x="505" y="504"/>
                                  </a:cubicBezTo>
                                  <a:cubicBezTo>
                                    <a:pt x="504" y="502"/>
                                    <a:pt x="501" y="500"/>
                                    <a:pt x="499" y="500"/>
                                  </a:cubicBezTo>
                                  <a:close/>
                                  <a:moveTo>
                                    <a:pt x="499" y="486"/>
                                  </a:moveTo>
                                  <a:cubicBezTo>
                                    <a:pt x="488" y="486"/>
                                    <a:pt x="479" y="494"/>
                                    <a:pt x="478" y="504"/>
                                  </a:cubicBezTo>
                                  <a:cubicBezTo>
                                    <a:pt x="479" y="504"/>
                                    <a:pt x="479" y="504"/>
                                    <a:pt x="479" y="504"/>
                                  </a:cubicBezTo>
                                  <a:cubicBezTo>
                                    <a:pt x="480" y="500"/>
                                    <a:pt x="482" y="496"/>
                                    <a:pt x="485" y="493"/>
                                  </a:cubicBezTo>
                                  <a:cubicBezTo>
                                    <a:pt x="488" y="489"/>
                                    <a:pt x="493" y="487"/>
                                    <a:pt x="499" y="487"/>
                                  </a:cubicBezTo>
                                  <a:cubicBezTo>
                                    <a:pt x="504" y="487"/>
                                    <a:pt x="509" y="489"/>
                                    <a:pt x="512" y="493"/>
                                  </a:cubicBezTo>
                                  <a:cubicBezTo>
                                    <a:pt x="515" y="496"/>
                                    <a:pt x="517" y="500"/>
                                    <a:pt x="518" y="504"/>
                                  </a:cubicBezTo>
                                  <a:cubicBezTo>
                                    <a:pt x="519" y="504"/>
                                    <a:pt x="519" y="504"/>
                                    <a:pt x="519" y="504"/>
                                  </a:cubicBezTo>
                                  <a:cubicBezTo>
                                    <a:pt x="518" y="494"/>
                                    <a:pt x="509" y="486"/>
                                    <a:pt x="499" y="486"/>
                                  </a:cubicBezTo>
                                  <a:close/>
                                  <a:moveTo>
                                    <a:pt x="378" y="471"/>
                                  </a:moveTo>
                                  <a:cubicBezTo>
                                    <a:pt x="359" y="471"/>
                                    <a:pt x="344" y="486"/>
                                    <a:pt x="342" y="504"/>
                                  </a:cubicBezTo>
                                  <a:cubicBezTo>
                                    <a:pt x="344" y="504"/>
                                    <a:pt x="344" y="504"/>
                                    <a:pt x="344" y="504"/>
                                  </a:cubicBezTo>
                                  <a:cubicBezTo>
                                    <a:pt x="344" y="496"/>
                                    <a:pt x="348" y="488"/>
                                    <a:pt x="354" y="483"/>
                                  </a:cubicBezTo>
                                  <a:cubicBezTo>
                                    <a:pt x="360" y="476"/>
                                    <a:pt x="368" y="473"/>
                                    <a:pt x="378" y="473"/>
                                  </a:cubicBezTo>
                                  <a:cubicBezTo>
                                    <a:pt x="387" y="473"/>
                                    <a:pt x="396" y="476"/>
                                    <a:pt x="402" y="483"/>
                                  </a:cubicBezTo>
                                  <a:cubicBezTo>
                                    <a:pt x="408" y="488"/>
                                    <a:pt x="411" y="496"/>
                                    <a:pt x="412" y="504"/>
                                  </a:cubicBezTo>
                                  <a:cubicBezTo>
                                    <a:pt x="413" y="504"/>
                                    <a:pt x="413" y="504"/>
                                    <a:pt x="413" y="504"/>
                                  </a:cubicBezTo>
                                  <a:cubicBezTo>
                                    <a:pt x="412" y="486"/>
                                    <a:pt x="397" y="471"/>
                                    <a:pt x="378" y="471"/>
                                  </a:cubicBezTo>
                                  <a:close/>
                                  <a:moveTo>
                                    <a:pt x="378" y="463"/>
                                  </a:moveTo>
                                  <a:cubicBezTo>
                                    <a:pt x="355" y="463"/>
                                    <a:pt x="336" y="481"/>
                                    <a:pt x="334" y="504"/>
                                  </a:cubicBezTo>
                                  <a:cubicBezTo>
                                    <a:pt x="336" y="504"/>
                                    <a:pt x="336" y="504"/>
                                    <a:pt x="336" y="504"/>
                                  </a:cubicBezTo>
                                  <a:cubicBezTo>
                                    <a:pt x="337" y="494"/>
                                    <a:pt x="341" y="484"/>
                                    <a:pt x="348" y="477"/>
                                  </a:cubicBezTo>
                                  <a:cubicBezTo>
                                    <a:pt x="356" y="470"/>
                                    <a:pt x="366" y="465"/>
                                    <a:pt x="378" y="465"/>
                                  </a:cubicBezTo>
                                  <a:cubicBezTo>
                                    <a:pt x="389" y="465"/>
                                    <a:pt x="400" y="470"/>
                                    <a:pt x="407" y="477"/>
                                  </a:cubicBezTo>
                                  <a:cubicBezTo>
                                    <a:pt x="414" y="484"/>
                                    <a:pt x="419" y="494"/>
                                    <a:pt x="420" y="504"/>
                                  </a:cubicBezTo>
                                  <a:cubicBezTo>
                                    <a:pt x="421" y="504"/>
                                    <a:pt x="421" y="504"/>
                                    <a:pt x="421" y="504"/>
                                  </a:cubicBezTo>
                                  <a:cubicBezTo>
                                    <a:pt x="420" y="481"/>
                                    <a:pt x="401" y="463"/>
                                    <a:pt x="378" y="463"/>
                                  </a:cubicBezTo>
                                  <a:close/>
                                  <a:moveTo>
                                    <a:pt x="256" y="471"/>
                                  </a:moveTo>
                                  <a:cubicBezTo>
                                    <a:pt x="237" y="471"/>
                                    <a:pt x="222" y="486"/>
                                    <a:pt x="220" y="504"/>
                                  </a:cubicBezTo>
                                  <a:cubicBezTo>
                                    <a:pt x="222" y="504"/>
                                    <a:pt x="222" y="504"/>
                                    <a:pt x="222" y="504"/>
                                  </a:cubicBezTo>
                                  <a:cubicBezTo>
                                    <a:pt x="222" y="496"/>
                                    <a:pt x="226" y="488"/>
                                    <a:pt x="232" y="483"/>
                                  </a:cubicBezTo>
                                  <a:cubicBezTo>
                                    <a:pt x="238" y="476"/>
                                    <a:pt x="246" y="473"/>
                                    <a:pt x="256" y="473"/>
                                  </a:cubicBezTo>
                                  <a:cubicBezTo>
                                    <a:pt x="265" y="473"/>
                                    <a:pt x="274" y="476"/>
                                    <a:pt x="280" y="483"/>
                                  </a:cubicBezTo>
                                  <a:cubicBezTo>
                                    <a:pt x="286" y="488"/>
                                    <a:pt x="289" y="496"/>
                                    <a:pt x="290" y="504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0" y="486"/>
                                    <a:pt x="275" y="471"/>
                                    <a:pt x="256" y="471"/>
                                  </a:cubicBezTo>
                                  <a:close/>
                                  <a:moveTo>
                                    <a:pt x="499" y="493"/>
                                  </a:moveTo>
                                  <a:cubicBezTo>
                                    <a:pt x="492" y="493"/>
                                    <a:pt x="487" y="498"/>
                                    <a:pt x="485" y="504"/>
                                  </a:cubicBezTo>
                                  <a:cubicBezTo>
                                    <a:pt x="487" y="504"/>
                                    <a:pt x="487" y="504"/>
                                    <a:pt x="487" y="504"/>
                                  </a:cubicBezTo>
                                  <a:cubicBezTo>
                                    <a:pt x="488" y="499"/>
                                    <a:pt x="493" y="495"/>
                                    <a:pt x="499" y="495"/>
                                  </a:cubicBezTo>
                                  <a:cubicBezTo>
                                    <a:pt x="504" y="495"/>
                                    <a:pt x="509" y="499"/>
                                    <a:pt x="510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1" y="498"/>
                                    <a:pt x="505" y="493"/>
                                    <a:pt x="499" y="493"/>
                                  </a:cubicBezTo>
                                  <a:close/>
                                  <a:moveTo>
                                    <a:pt x="864" y="500"/>
                                  </a:moveTo>
                                  <a:cubicBezTo>
                                    <a:pt x="861" y="500"/>
                                    <a:pt x="859" y="502"/>
                                    <a:pt x="858" y="504"/>
                                  </a:cubicBezTo>
                                  <a:cubicBezTo>
                                    <a:pt x="859" y="504"/>
                                    <a:pt x="859" y="504"/>
                                    <a:pt x="859" y="504"/>
                                  </a:cubicBezTo>
                                  <a:cubicBezTo>
                                    <a:pt x="860" y="503"/>
                                    <a:pt x="862" y="502"/>
                                    <a:pt x="864" y="502"/>
                                  </a:cubicBezTo>
                                  <a:cubicBezTo>
                                    <a:pt x="865" y="502"/>
                                    <a:pt x="867" y="503"/>
                                    <a:pt x="868" y="504"/>
                                  </a:cubicBezTo>
                                  <a:cubicBezTo>
                                    <a:pt x="870" y="504"/>
                                    <a:pt x="870" y="504"/>
                                    <a:pt x="870" y="504"/>
                                  </a:cubicBezTo>
                                  <a:cubicBezTo>
                                    <a:pt x="869" y="502"/>
                                    <a:pt x="866" y="500"/>
                                    <a:pt x="864" y="500"/>
                                  </a:cubicBezTo>
                                  <a:close/>
                                  <a:moveTo>
                                    <a:pt x="621" y="493"/>
                                  </a:moveTo>
                                  <a:cubicBezTo>
                                    <a:pt x="614" y="493"/>
                                    <a:pt x="609" y="498"/>
                                    <a:pt x="608" y="504"/>
                                  </a:cubicBezTo>
                                  <a:cubicBezTo>
                                    <a:pt x="609" y="504"/>
                                    <a:pt x="609" y="504"/>
                                    <a:pt x="609" y="504"/>
                                  </a:cubicBezTo>
                                  <a:cubicBezTo>
                                    <a:pt x="610" y="499"/>
                                    <a:pt x="615" y="495"/>
                                    <a:pt x="621" y="495"/>
                                  </a:cubicBezTo>
                                  <a:cubicBezTo>
                                    <a:pt x="626" y="495"/>
                                    <a:pt x="631" y="499"/>
                                    <a:pt x="632" y="504"/>
                                  </a:cubicBezTo>
                                  <a:cubicBezTo>
                                    <a:pt x="634" y="504"/>
                                    <a:pt x="634" y="504"/>
                                    <a:pt x="634" y="504"/>
                                  </a:cubicBezTo>
                                  <a:cubicBezTo>
                                    <a:pt x="633" y="498"/>
                                    <a:pt x="627" y="493"/>
                                    <a:pt x="621" y="493"/>
                                  </a:cubicBezTo>
                                  <a:close/>
                                  <a:moveTo>
                                    <a:pt x="742" y="463"/>
                                  </a:moveTo>
                                  <a:cubicBezTo>
                                    <a:pt x="719" y="463"/>
                                    <a:pt x="700" y="481"/>
                                    <a:pt x="698" y="504"/>
                                  </a:cubicBezTo>
                                  <a:cubicBezTo>
                                    <a:pt x="700" y="504"/>
                                    <a:pt x="700" y="504"/>
                                    <a:pt x="700" y="504"/>
                                  </a:cubicBezTo>
                                  <a:cubicBezTo>
                                    <a:pt x="701" y="494"/>
                                    <a:pt x="705" y="484"/>
                                    <a:pt x="712" y="477"/>
                                  </a:cubicBezTo>
                                  <a:cubicBezTo>
                                    <a:pt x="720" y="470"/>
                                    <a:pt x="730" y="465"/>
                                    <a:pt x="742" y="465"/>
                                  </a:cubicBezTo>
                                  <a:cubicBezTo>
                                    <a:pt x="753" y="465"/>
                                    <a:pt x="764" y="470"/>
                                    <a:pt x="771" y="477"/>
                                  </a:cubicBezTo>
                                  <a:cubicBezTo>
                                    <a:pt x="778" y="484"/>
                                    <a:pt x="783" y="494"/>
                                    <a:pt x="783" y="504"/>
                                  </a:cubicBezTo>
                                  <a:cubicBezTo>
                                    <a:pt x="785" y="504"/>
                                    <a:pt x="785" y="504"/>
                                    <a:pt x="785" y="504"/>
                                  </a:cubicBezTo>
                                  <a:cubicBezTo>
                                    <a:pt x="784" y="481"/>
                                    <a:pt x="765" y="463"/>
                                    <a:pt x="742" y="463"/>
                                  </a:cubicBezTo>
                                  <a:close/>
                                  <a:moveTo>
                                    <a:pt x="864" y="486"/>
                                  </a:moveTo>
                                  <a:cubicBezTo>
                                    <a:pt x="853" y="486"/>
                                    <a:pt x="844" y="494"/>
                                    <a:pt x="843" y="504"/>
                                  </a:cubicBezTo>
                                  <a:cubicBezTo>
                                    <a:pt x="844" y="504"/>
                                    <a:pt x="844" y="504"/>
                                    <a:pt x="844" y="504"/>
                                  </a:cubicBezTo>
                                  <a:cubicBezTo>
                                    <a:pt x="845" y="500"/>
                                    <a:pt x="847" y="496"/>
                                    <a:pt x="850" y="493"/>
                                  </a:cubicBezTo>
                                  <a:cubicBezTo>
                                    <a:pt x="853" y="489"/>
                                    <a:pt x="858" y="487"/>
                                    <a:pt x="864" y="487"/>
                                  </a:cubicBezTo>
                                  <a:cubicBezTo>
                                    <a:pt x="869" y="487"/>
                                    <a:pt x="874" y="489"/>
                                    <a:pt x="877" y="493"/>
                                  </a:cubicBezTo>
                                  <a:cubicBezTo>
                                    <a:pt x="880" y="496"/>
                                    <a:pt x="882" y="500"/>
                                    <a:pt x="883" y="504"/>
                                  </a:cubicBezTo>
                                  <a:cubicBezTo>
                                    <a:pt x="884" y="504"/>
                                    <a:pt x="884" y="504"/>
                                    <a:pt x="884" y="504"/>
                                  </a:cubicBezTo>
                                  <a:cubicBezTo>
                                    <a:pt x="883" y="494"/>
                                    <a:pt x="874" y="486"/>
                                    <a:pt x="864" y="486"/>
                                  </a:cubicBezTo>
                                  <a:close/>
                                  <a:moveTo>
                                    <a:pt x="13" y="471"/>
                                  </a:moveTo>
                                  <a:cubicBezTo>
                                    <a:pt x="9" y="471"/>
                                    <a:pt x="4" y="472"/>
                                    <a:pt x="0" y="473"/>
                                  </a:cubicBezTo>
                                  <a:cubicBezTo>
                                    <a:pt x="0" y="475"/>
                                    <a:pt x="0" y="475"/>
                                    <a:pt x="0" y="475"/>
                                  </a:cubicBezTo>
                                  <a:cubicBezTo>
                                    <a:pt x="4" y="473"/>
                                    <a:pt x="9" y="473"/>
                                    <a:pt x="13" y="473"/>
                                  </a:cubicBezTo>
                                  <a:cubicBezTo>
                                    <a:pt x="22" y="473"/>
                                    <a:pt x="31" y="476"/>
                                    <a:pt x="37" y="483"/>
                                  </a:cubicBezTo>
                                  <a:cubicBezTo>
                                    <a:pt x="43" y="488"/>
                                    <a:pt x="46" y="496"/>
                                    <a:pt x="47" y="504"/>
                                  </a:cubicBezTo>
                                  <a:cubicBezTo>
                                    <a:pt x="49" y="504"/>
                                    <a:pt x="49" y="504"/>
                                    <a:pt x="49" y="504"/>
                                  </a:cubicBezTo>
                                  <a:cubicBezTo>
                                    <a:pt x="47" y="486"/>
                                    <a:pt x="32" y="471"/>
                                    <a:pt x="13" y="471"/>
                                  </a:cubicBezTo>
                                  <a:close/>
                                  <a:moveTo>
                                    <a:pt x="74" y="500"/>
                                  </a:moveTo>
                                  <a:cubicBezTo>
                                    <a:pt x="71" y="500"/>
                                    <a:pt x="69" y="502"/>
                                    <a:pt x="68" y="504"/>
                                  </a:cubicBezTo>
                                  <a:cubicBezTo>
                                    <a:pt x="70" y="504"/>
                                    <a:pt x="70" y="504"/>
                                    <a:pt x="70" y="504"/>
                                  </a:cubicBezTo>
                                  <a:cubicBezTo>
                                    <a:pt x="71" y="503"/>
                                    <a:pt x="72" y="502"/>
                                    <a:pt x="74" y="502"/>
                                  </a:cubicBezTo>
                                  <a:cubicBezTo>
                                    <a:pt x="76" y="502"/>
                                    <a:pt x="77" y="503"/>
                                    <a:pt x="78" y="504"/>
                                  </a:cubicBezTo>
                                  <a:cubicBezTo>
                                    <a:pt x="80" y="504"/>
                                    <a:pt x="80" y="504"/>
                                    <a:pt x="80" y="504"/>
                                  </a:cubicBezTo>
                                  <a:cubicBezTo>
                                    <a:pt x="79" y="502"/>
                                    <a:pt x="77" y="500"/>
                                    <a:pt x="74" y="500"/>
                                  </a:cubicBezTo>
                                  <a:close/>
                                  <a:moveTo>
                                    <a:pt x="13" y="463"/>
                                  </a:moveTo>
                                  <a:cubicBezTo>
                                    <a:pt x="9" y="463"/>
                                    <a:pt x="4" y="464"/>
                                    <a:pt x="0" y="465"/>
                                  </a:cubicBezTo>
                                  <a:cubicBezTo>
                                    <a:pt x="0" y="467"/>
                                    <a:pt x="0" y="467"/>
                                    <a:pt x="0" y="467"/>
                                  </a:cubicBezTo>
                                  <a:cubicBezTo>
                                    <a:pt x="4" y="466"/>
                                    <a:pt x="9" y="465"/>
                                    <a:pt x="13" y="465"/>
                                  </a:cubicBezTo>
                                  <a:cubicBezTo>
                                    <a:pt x="25" y="465"/>
                                    <a:pt x="35" y="470"/>
                                    <a:pt x="43" y="477"/>
                                  </a:cubicBezTo>
                                  <a:cubicBezTo>
                                    <a:pt x="50" y="484"/>
                                    <a:pt x="54" y="494"/>
                                    <a:pt x="55" y="504"/>
                                  </a:cubicBezTo>
                                  <a:cubicBezTo>
                                    <a:pt x="56" y="504"/>
                                    <a:pt x="56" y="504"/>
                                    <a:pt x="56" y="504"/>
                                  </a:cubicBezTo>
                                  <a:cubicBezTo>
                                    <a:pt x="55" y="481"/>
                                    <a:pt x="36" y="463"/>
                                    <a:pt x="13" y="463"/>
                                  </a:cubicBezTo>
                                  <a:close/>
                                  <a:moveTo>
                                    <a:pt x="803" y="500"/>
                                  </a:moveTo>
                                  <a:cubicBezTo>
                                    <a:pt x="800" y="500"/>
                                    <a:pt x="798" y="502"/>
                                    <a:pt x="797" y="504"/>
                                  </a:cubicBezTo>
                                  <a:cubicBezTo>
                                    <a:pt x="799" y="504"/>
                                    <a:pt x="799" y="504"/>
                                    <a:pt x="799" y="504"/>
                                  </a:cubicBezTo>
                                  <a:cubicBezTo>
                                    <a:pt x="799" y="503"/>
                                    <a:pt x="801" y="502"/>
                                    <a:pt x="803" y="502"/>
                                  </a:cubicBezTo>
                                  <a:cubicBezTo>
                                    <a:pt x="804" y="502"/>
                                    <a:pt x="806" y="503"/>
                                    <a:pt x="807" y="504"/>
                                  </a:cubicBezTo>
                                  <a:cubicBezTo>
                                    <a:pt x="809" y="504"/>
                                    <a:pt x="809" y="504"/>
                                    <a:pt x="809" y="504"/>
                                  </a:cubicBezTo>
                                  <a:cubicBezTo>
                                    <a:pt x="808" y="502"/>
                                    <a:pt x="805" y="500"/>
                                    <a:pt x="803" y="500"/>
                                  </a:cubicBezTo>
                                  <a:close/>
                                  <a:moveTo>
                                    <a:pt x="864" y="493"/>
                                  </a:moveTo>
                                  <a:cubicBezTo>
                                    <a:pt x="857" y="493"/>
                                    <a:pt x="852" y="498"/>
                                    <a:pt x="850" y="504"/>
                                  </a:cubicBezTo>
                                  <a:cubicBezTo>
                                    <a:pt x="852" y="504"/>
                                    <a:pt x="852" y="504"/>
                                    <a:pt x="852" y="504"/>
                                  </a:cubicBezTo>
                                  <a:cubicBezTo>
                                    <a:pt x="853" y="499"/>
                                    <a:pt x="858" y="495"/>
                                    <a:pt x="864" y="495"/>
                                  </a:cubicBezTo>
                                  <a:cubicBezTo>
                                    <a:pt x="869" y="495"/>
                                    <a:pt x="874" y="499"/>
                                    <a:pt x="875" y="504"/>
                                  </a:cubicBezTo>
                                  <a:cubicBezTo>
                                    <a:pt x="877" y="504"/>
                                    <a:pt x="877" y="504"/>
                                    <a:pt x="877" y="504"/>
                                  </a:cubicBezTo>
                                  <a:cubicBezTo>
                                    <a:pt x="876" y="498"/>
                                    <a:pt x="870" y="493"/>
                                    <a:pt x="864" y="493"/>
                                  </a:cubicBezTo>
                                  <a:close/>
                                  <a:moveTo>
                                    <a:pt x="924" y="500"/>
                                  </a:moveTo>
                                  <a:cubicBezTo>
                                    <a:pt x="921" y="500"/>
                                    <a:pt x="919" y="502"/>
                                    <a:pt x="918" y="504"/>
                                  </a:cubicBezTo>
                                  <a:cubicBezTo>
                                    <a:pt x="919" y="504"/>
                                    <a:pt x="919" y="504"/>
                                    <a:pt x="919" y="504"/>
                                  </a:cubicBezTo>
                                  <a:cubicBezTo>
                                    <a:pt x="920" y="503"/>
                                    <a:pt x="922" y="502"/>
                                    <a:pt x="924" y="502"/>
                                  </a:cubicBezTo>
                                  <a:cubicBezTo>
                                    <a:pt x="925" y="502"/>
                                    <a:pt x="927" y="503"/>
                                    <a:pt x="928" y="504"/>
                                  </a:cubicBezTo>
                                  <a:cubicBezTo>
                                    <a:pt x="930" y="504"/>
                                    <a:pt x="930" y="504"/>
                                    <a:pt x="930" y="504"/>
                                  </a:cubicBezTo>
                                  <a:cubicBezTo>
                                    <a:pt x="929" y="502"/>
                                    <a:pt x="926" y="500"/>
                                    <a:pt x="924" y="500"/>
                                  </a:cubicBezTo>
                                  <a:close/>
                                  <a:moveTo>
                                    <a:pt x="13" y="493"/>
                                  </a:moveTo>
                                  <a:cubicBezTo>
                                    <a:pt x="7" y="493"/>
                                    <a:pt x="3" y="497"/>
                                    <a:pt x="0" y="501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1" y="504"/>
                                    <a:pt x="1" y="504"/>
                                    <a:pt x="1" y="504"/>
                                  </a:cubicBezTo>
                                  <a:cubicBezTo>
                                    <a:pt x="3" y="499"/>
                                    <a:pt x="7" y="495"/>
                                    <a:pt x="13" y="495"/>
                                  </a:cubicBezTo>
                                  <a:cubicBezTo>
                                    <a:pt x="19" y="495"/>
                                    <a:pt x="23" y="499"/>
                                    <a:pt x="25" y="504"/>
                                  </a:cubicBezTo>
                                  <a:cubicBezTo>
                                    <a:pt x="26" y="504"/>
                                    <a:pt x="26" y="504"/>
                                    <a:pt x="26" y="504"/>
                                  </a:cubicBezTo>
                                  <a:cubicBezTo>
                                    <a:pt x="25" y="498"/>
                                    <a:pt x="19" y="493"/>
                                    <a:pt x="13" y="493"/>
                                  </a:cubicBezTo>
                                  <a:close/>
                                  <a:moveTo>
                                    <a:pt x="13" y="500"/>
                                  </a:moveTo>
                                  <a:cubicBezTo>
                                    <a:pt x="10" y="500"/>
                                    <a:pt x="8" y="502"/>
                                    <a:pt x="7" y="504"/>
                                  </a:cubicBezTo>
                                  <a:cubicBezTo>
                                    <a:pt x="9" y="504"/>
                                    <a:pt x="9" y="504"/>
                                    <a:pt x="9" y="504"/>
                                  </a:cubicBezTo>
                                  <a:cubicBezTo>
                                    <a:pt x="10" y="503"/>
                                    <a:pt x="11" y="502"/>
                                    <a:pt x="13" y="502"/>
                                  </a:cubicBezTo>
                                  <a:cubicBezTo>
                                    <a:pt x="15" y="502"/>
                                    <a:pt x="16" y="503"/>
                                    <a:pt x="17" y="504"/>
                                  </a:cubicBezTo>
                                  <a:cubicBezTo>
                                    <a:pt x="19" y="504"/>
                                    <a:pt x="19" y="504"/>
                                    <a:pt x="19" y="504"/>
                                  </a:cubicBezTo>
                                  <a:cubicBezTo>
                                    <a:pt x="18" y="502"/>
                                    <a:pt x="16" y="500"/>
                                    <a:pt x="13" y="500"/>
                                  </a:cubicBezTo>
                                  <a:close/>
                                  <a:moveTo>
                                    <a:pt x="864" y="463"/>
                                  </a:moveTo>
                                  <a:cubicBezTo>
                                    <a:pt x="840" y="463"/>
                                    <a:pt x="822" y="481"/>
                                    <a:pt x="820" y="504"/>
                                  </a:cubicBezTo>
                                  <a:cubicBezTo>
                                    <a:pt x="822" y="504"/>
                                    <a:pt x="822" y="504"/>
                                    <a:pt x="822" y="504"/>
                                  </a:cubicBezTo>
                                  <a:cubicBezTo>
                                    <a:pt x="822" y="494"/>
                                    <a:pt x="827" y="484"/>
                                    <a:pt x="834" y="477"/>
                                  </a:cubicBezTo>
                                  <a:cubicBezTo>
                                    <a:pt x="842" y="470"/>
                                    <a:pt x="852" y="465"/>
                                    <a:pt x="864" y="465"/>
                                  </a:cubicBezTo>
                                  <a:cubicBezTo>
                                    <a:pt x="875" y="465"/>
                                    <a:pt x="886" y="470"/>
                                    <a:pt x="893" y="477"/>
                                  </a:cubicBezTo>
                                  <a:cubicBezTo>
                                    <a:pt x="900" y="484"/>
                                    <a:pt x="905" y="494"/>
                                    <a:pt x="905" y="504"/>
                                  </a:cubicBezTo>
                                  <a:cubicBezTo>
                                    <a:pt x="907" y="504"/>
                                    <a:pt x="907" y="504"/>
                                    <a:pt x="907" y="504"/>
                                  </a:cubicBezTo>
                                  <a:cubicBezTo>
                                    <a:pt x="905" y="481"/>
                                    <a:pt x="887" y="463"/>
                                    <a:pt x="864" y="463"/>
                                  </a:cubicBezTo>
                                  <a:close/>
                                  <a:moveTo>
                                    <a:pt x="13" y="486"/>
                                  </a:moveTo>
                                  <a:cubicBezTo>
                                    <a:pt x="8" y="486"/>
                                    <a:pt x="4" y="487"/>
                                    <a:pt x="0" y="490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cubicBezTo>
                                    <a:pt x="4" y="489"/>
                                    <a:pt x="8" y="487"/>
                                    <a:pt x="13" y="487"/>
                                  </a:cubicBezTo>
                                  <a:cubicBezTo>
                                    <a:pt x="18" y="487"/>
                                    <a:pt x="23" y="489"/>
                                    <a:pt x="27" y="493"/>
                                  </a:cubicBezTo>
                                  <a:cubicBezTo>
                                    <a:pt x="30" y="496"/>
                                    <a:pt x="32" y="500"/>
                                    <a:pt x="32" y="504"/>
                                  </a:cubicBezTo>
                                  <a:cubicBezTo>
                                    <a:pt x="34" y="504"/>
                                    <a:pt x="34" y="504"/>
                                    <a:pt x="34" y="504"/>
                                  </a:cubicBezTo>
                                  <a:cubicBezTo>
                                    <a:pt x="32" y="494"/>
                                    <a:pt x="24" y="486"/>
                                    <a:pt x="13" y="486"/>
                                  </a:cubicBezTo>
                                  <a:close/>
                                  <a:moveTo>
                                    <a:pt x="864" y="471"/>
                                  </a:moveTo>
                                  <a:cubicBezTo>
                                    <a:pt x="845" y="471"/>
                                    <a:pt x="829" y="486"/>
                                    <a:pt x="828" y="504"/>
                                  </a:cubicBezTo>
                                  <a:cubicBezTo>
                                    <a:pt x="829" y="504"/>
                                    <a:pt x="829" y="504"/>
                                    <a:pt x="829" y="504"/>
                                  </a:cubicBezTo>
                                  <a:cubicBezTo>
                                    <a:pt x="830" y="496"/>
                                    <a:pt x="834" y="488"/>
                                    <a:pt x="839" y="483"/>
                                  </a:cubicBezTo>
                                  <a:cubicBezTo>
                                    <a:pt x="846" y="476"/>
                                    <a:pt x="854" y="473"/>
                                    <a:pt x="864" y="473"/>
                                  </a:cubicBezTo>
                                  <a:cubicBezTo>
                                    <a:pt x="873" y="473"/>
                                    <a:pt x="882" y="476"/>
                                    <a:pt x="888" y="483"/>
                                  </a:cubicBezTo>
                                  <a:cubicBezTo>
                                    <a:pt x="893" y="488"/>
                                    <a:pt x="897" y="496"/>
                                    <a:pt x="898" y="504"/>
                                  </a:cubicBezTo>
                                  <a:cubicBezTo>
                                    <a:pt x="899" y="504"/>
                                    <a:pt x="899" y="504"/>
                                    <a:pt x="899" y="504"/>
                                  </a:cubicBezTo>
                                  <a:cubicBezTo>
                                    <a:pt x="898" y="486"/>
                                    <a:pt x="882" y="471"/>
                                    <a:pt x="864" y="471"/>
                                  </a:cubicBezTo>
                                  <a:close/>
                                  <a:moveTo>
                                    <a:pt x="13" y="478"/>
                                  </a:moveTo>
                                  <a:cubicBezTo>
                                    <a:pt x="8" y="478"/>
                                    <a:pt x="4" y="479"/>
                                    <a:pt x="0" y="481"/>
                                  </a:cubicBezTo>
                                  <a:cubicBezTo>
                                    <a:pt x="0" y="483"/>
                                    <a:pt x="0" y="483"/>
                                    <a:pt x="0" y="483"/>
                                  </a:cubicBezTo>
                                  <a:cubicBezTo>
                                    <a:pt x="4" y="481"/>
                                    <a:pt x="8" y="480"/>
                                    <a:pt x="13" y="480"/>
                                  </a:cubicBezTo>
                                  <a:cubicBezTo>
                                    <a:pt x="20" y="480"/>
                                    <a:pt x="27" y="483"/>
                                    <a:pt x="32" y="488"/>
                                  </a:cubicBezTo>
                                  <a:cubicBezTo>
                                    <a:pt x="37" y="492"/>
                                    <a:pt x="39" y="498"/>
                                    <a:pt x="40" y="504"/>
                                  </a:cubicBezTo>
                                  <a:cubicBezTo>
                                    <a:pt x="42" y="504"/>
                                    <a:pt x="42" y="504"/>
                                    <a:pt x="42" y="504"/>
                                  </a:cubicBezTo>
                                  <a:cubicBezTo>
                                    <a:pt x="40" y="489"/>
                                    <a:pt x="28" y="478"/>
                                    <a:pt x="13" y="478"/>
                                  </a:cubicBezTo>
                                  <a:close/>
                                  <a:moveTo>
                                    <a:pt x="864" y="478"/>
                                  </a:moveTo>
                                  <a:cubicBezTo>
                                    <a:pt x="849" y="478"/>
                                    <a:pt x="836" y="489"/>
                                    <a:pt x="835" y="504"/>
                                  </a:cubicBezTo>
                                  <a:cubicBezTo>
                                    <a:pt x="837" y="504"/>
                                    <a:pt x="837" y="504"/>
                                    <a:pt x="837" y="504"/>
                                  </a:cubicBezTo>
                                  <a:cubicBezTo>
                                    <a:pt x="837" y="498"/>
                                    <a:pt x="840" y="492"/>
                                    <a:pt x="844" y="488"/>
                                  </a:cubicBezTo>
                                  <a:cubicBezTo>
                                    <a:pt x="849" y="483"/>
                                    <a:pt x="856" y="480"/>
                                    <a:pt x="864" y="480"/>
                                  </a:cubicBezTo>
                                  <a:cubicBezTo>
                                    <a:pt x="871" y="480"/>
                                    <a:pt x="878" y="483"/>
                                    <a:pt x="883" y="488"/>
                                  </a:cubicBezTo>
                                  <a:cubicBezTo>
                                    <a:pt x="887" y="492"/>
                                    <a:pt x="890" y="498"/>
                                    <a:pt x="891" y="504"/>
                                  </a:cubicBezTo>
                                  <a:cubicBezTo>
                                    <a:pt x="892" y="504"/>
                                    <a:pt x="892" y="504"/>
                                    <a:pt x="892" y="504"/>
                                  </a:cubicBezTo>
                                  <a:cubicBezTo>
                                    <a:pt x="891" y="489"/>
                                    <a:pt x="879" y="478"/>
                                    <a:pt x="864" y="478"/>
                                  </a:cubicBezTo>
                                  <a:close/>
                                  <a:moveTo>
                                    <a:pt x="621" y="471"/>
                                  </a:moveTo>
                                  <a:cubicBezTo>
                                    <a:pt x="602" y="471"/>
                                    <a:pt x="587" y="486"/>
                                    <a:pt x="585" y="504"/>
                                  </a:cubicBezTo>
                                  <a:cubicBezTo>
                                    <a:pt x="587" y="504"/>
                                    <a:pt x="587" y="504"/>
                                    <a:pt x="587" y="504"/>
                                  </a:cubicBezTo>
                                  <a:cubicBezTo>
                                    <a:pt x="587" y="496"/>
                                    <a:pt x="591" y="488"/>
                                    <a:pt x="597" y="483"/>
                                  </a:cubicBezTo>
                                  <a:cubicBezTo>
                                    <a:pt x="603" y="476"/>
                                    <a:pt x="611" y="473"/>
                                    <a:pt x="621" y="473"/>
                                  </a:cubicBezTo>
                                  <a:cubicBezTo>
                                    <a:pt x="630" y="473"/>
                                    <a:pt x="639" y="476"/>
                                    <a:pt x="645" y="483"/>
                                  </a:cubicBezTo>
                                  <a:cubicBezTo>
                                    <a:pt x="651" y="488"/>
                                    <a:pt x="654" y="496"/>
                                    <a:pt x="655" y="504"/>
                                  </a:cubicBezTo>
                                  <a:cubicBezTo>
                                    <a:pt x="656" y="504"/>
                                    <a:pt x="656" y="504"/>
                                    <a:pt x="656" y="504"/>
                                  </a:cubicBezTo>
                                  <a:cubicBezTo>
                                    <a:pt x="655" y="486"/>
                                    <a:pt x="640" y="471"/>
                                    <a:pt x="621" y="471"/>
                                  </a:cubicBezTo>
                                  <a:close/>
                                  <a:moveTo>
                                    <a:pt x="621" y="463"/>
                                  </a:moveTo>
                                  <a:cubicBezTo>
                                    <a:pt x="598" y="463"/>
                                    <a:pt x="579" y="481"/>
                                    <a:pt x="577" y="504"/>
                                  </a:cubicBezTo>
                                  <a:cubicBezTo>
                                    <a:pt x="579" y="504"/>
                                    <a:pt x="579" y="504"/>
                                    <a:pt x="579" y="504"/>
                                  </a:cubicBezTo>
                                  <a:cubicBezTo>
                                    <a:pt x="580" y="494"/>
                                    <a:pt x="584" y="484"/>
                                    <a:pt x="591" y="477"/>
                                  </a:cubicBezTo>
                                  <a:cubicBezTo>
                                    <a:pt x="599" y="470"/>
                                    <a:pt x="609" y="465"/>
                                    <a:pt x="621" y="465"/>
                                  </a:cubicBezTo>
                                  <a:cubicBezTo>
                                    <a:pt x="632" y="465"/>
                                    <a:pt x="643" y="470"/>
                                    <a:pt x="650" y="477"/>
                                  </a:cubicBezTo>
                                  <a:cubicBezTo>
                                    <a:pt x="657" y="484"/>
                                    <a:pt x="662" y="494"/>
                                    <a:pt x="663" y="504"/>
                                  </a:cubicBezTo>
                                  <a:cubicBezTo>
                                    <a:pt x="664" y="504"/>
                                    <a:pt x="664" y="504"/>
                                    <a:pt x="664" y="504"/>
                                  </a:cubicBezTo>
                                  <a:cubicBezTo>
                                    <a:pt x="663" y="481"/>
                                    <a:pt x="644" y="463"/>
                                    <a:pt x="621" y="463"/>
                                  </a:cubicBezTo>
                                  <a:close/>
                                  <a:moveTo>
                                    <a:pt x="135" y="471"/>
                                  </a:moveTo>
                                  <a:cubicBezTo>
                                    <a:pt x="116" y="471"/>
                                    <a:pt x="101" y="486"/>
                                    <a:pt x="99" y="504"/>
                                  </a:cubicBezTo>
                                  <a:cubicBezTo>
                                    <a:pt x="101" y="504"/>
                                    <a:pt x="101" y="504"/>
                                    <a:pt x="101" y="504"/>
                                  </a:cubicBezTo>
                                  <a:cubicBezTo>
                                    <a:pt x="102" y="496"/>
                                    <a:pt x="105" y="488"/>
                                    <a:pt x="111" y="483"/>
                                  </a:cubicBezTo>
                                  <a:cubicBezTo>
                                    <a:pt x="117" y="476"/>
                                    <a:pt x="126" y="473"/>
                                    <a:pt x="135" y="473"/>
                                  </a:cubicBezTo>
                                  <a:cubicBezTo>
                                    <a:pt x="144" y="473"/>
                                    <a:pt x="153" y="476"/>
                                    <a:pt x="159" y="483"/>
                                  </a:cubicBezTo>
                                  <a:cubicBezTo>
                                    <a:pt x="165" y="488"/>
                                    <a:pt x="168" y="496"/>
                                    <a:pt x="169" y="504"/>
                                  </a:cubicBezTo>
                                  <a:cubicBezTo>
                                    <a:pt x="171" y="504"/>
                                    <a:pt x="171" y="504"/>
                                    <a:pt x="171" y="504"/>
                                  </a:cubicBezTo>
                                  <a:cubicBezTo>
                                    <a:pt x="169" y="486"/>
                                    <a:pt x="154" y="471"/>
                                    <a:pt x="135" y="471"/>
                                  </a:cubicBezTo>
                                  <a:close/>
                                  <a:moveTo>
                                    <a:pt x="135" y="478"/>
                                  </a:moveTo>
                                  <a:cubicBezTo>
                                    <a:pt x="120" y="478"/>
                                    <a:pt x="108" y="489"/>
                                    <a:pt x="106" y="504"/>
                                  </a:cubicBezTo>
                                  <a:cubicBezTo>
                                    <a:pt x="108" y="504"/>
                                    <a:pt x="108" y="504"/>
                                    <a:pt x="108" y="504"/>
                                  </a:cubicBezTo>
                                  <a:cubicBezTo>
                                    <a:pt x="109" y="498"/>
                                    <a:pt x="111" y="492"/>
                                    <a:pt x="116" y="488"/>
                                  </a:cubicBezTo>
                                  <a:cubicBezTo>
                                    <a:pt x="121" y="483"/>
                                    <a:pt x="128" y="480"/>
                                    <a:pt x="135" y="480"/>
                                  </a:cubicBezTo>
                                  <a:cubicBezTo>
                                    <a:pt x="143" y="480"/>
                                    <a:pt x="149" y="483"/>
                                    <a:pt x="154" y="488"/>
                                  </a:cubicBezTo>
                                  <a:cubicBezTo>
                                    <a:pt x="159" y="492"/>
                                    <a:pt x="161" y="498"/>
                                    <a:pt x="162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62" y="489"/>
                                    <a:pt x="150" y="478"/>
                                    <a:pt x="135" y="478"/>
                                  </a:cubicBezTo>
                                  <a:close/>
                                  <a:moveTo>
                                    <a:pt x="681" y="500"/>
                                  </a:moveTo>
                                  <a:cubicBezTo>
                                    <a:pt x="678" y="500"/>
                                    <a:pt x="676" y="502"/>
                                    <a:pt x="675" y="504"/>
                                  </a:cubicBezTo>
                                  <a:cubicBezTo>
                                    <a:pt x="677" y="504"/>
                                    <a:pt x="677" y="504"/>
                                    <a:pt x="677" y="504"/>
                                  </a:cubicBezTo>
                                  <a:cubicBezTo>
                                    <a:pt x="678" y="503"/>
                                    <a:pt x="679" y="502"/>
                                    <a:pt x="681" y="502"/>
                                  </a:cubicBezTo>
                                  <a:cubicBezTo>
                                    <a:pt x="683" y="502"/>
                                    <a:pt x="684" y="503"/>
                                    <a:pt x="685" y="504"/>
                                  </a:cubicBezTo>
                                  <a:cubicBezTo>
                                    <a:pt x="687" y="504"/>
                                    <a:pt x="687" y="504"/>
                                    <a:pt x="687" y="504"/>
                                  </a:cubicBezTo>
                                  <a:cubicBezTo>
                                    <a:pt x="686" y="502"/>
                                    <a:pt x="684" y="500"/>
                                    <a:pt x="681" y="500"/>
                                  </a:cubicBezTo>
                                  <a:close/>
                                  <a:moveTo>
                                    <a:pt x="135" y="463"/>
                                  </a:moveTo>
                                  <a:cubicBezTo>
                                    <a:pt x="112" y="463"/>
                                    <a:pt x="93" y="481"/>
                                    <a:pt x="92" y="504"/>
                                  </a:cubicBezTo>
                                  <a:cubicBezTo>
                                    <a:pt x="93" y="504"/>
                                    <a:pt x="93" y="504"/>
                                    <a:pt x="93" y="504"/>
                                  </a:cubicBezTo>
                                  <a:cubicBezTo>
                                    <a:pt x="94" y="494"/>
                                    <a:pt x="98" y="484"/>
                                    <a:pt x="105" y="477"/>
                                  </a:cubicBezTo>
                                  <a:cubicBezTo>
                                    <a:pt x="113" y="470"/>
                                    <a:pt x="123" y="465"/>
                                    <a:pt x="135" y="465"/>
                                  </a:cubicBezTo>
                                  <a:cubicBezTo>
                                    <a:pt x="147" y="465"/>
                                    <a:pt x="157" y="470"/>
                                    <a:pt x="165" y="477"/>
                                  </a:cubicBezTo>
                                  <a:cubicBezTo>
                                    <a:pt x="172" y="484"/>
                                    <a:pt x="176" y="494"/>
                                    <a:pt x="177" y="504"/>
                                  </a:cubicBezTo>
                                  <a:cubicBezTo>
                                    <a:pt x="178" y="504"/>
                                    <a:pt x="178" y="504"/>
                                    <a:pt x="178" y="504"/>
                                  </a:cubicBezTo>
                                  <a:cubicBezTo>
                                    <a:pt x="177" y="481"/>
                                    <a:pt x="158" y="463"/>
                                    <a:pt x="135" y="463"/>
                                  </a:cubicBezTo>
                                  <a:close/>
                                  <a:moveTo>
                                    <a:pt x="621" y="486"/>
                                  </a:moveTo>
                                  <a:cubicBezTo>
                                    <a:pt x="610" y="486"/>
                                    <a:pt x="601" y="494"/>
                                    <a:pt x="600" y="504"/>
                                  </a:cubicBezTo>
                                  <a:cubicBezTo>
                                    <a:pt x="602" y="504"/>
                                    <a:pt x="602" y="504"/>
                                    <a:pt x="602" y="504"/>
                                  </a:cubicBezTo>
                                  <a:cubicBezTo>
                                    <a:pt x="602" y="500"/>
                                    <a:pt x="604" y="496"/>
                                    <a:pt x="607" y="493"/>
                                  </a:cubicBezTo>
                                  <a:cubicBezTo>
                                    <a:pt x="611" y="489"/>
                                    <a:pt x="615" y="487"/>
                                    <a:pt x="621" y="487"/>
                                  </a:cubicBezTo>
                                  <a:cubicBezTo>
                                    <a:pt x="626" y="487"/>
                                    <a:pt x="631" y="489"/>
                                    <a:pt x="635" y="493"/>
                                  </a:cubicBezTo>
                                  <a:cubicBezTo>
                                    <a:pt x="638" y="496"/>
                                    <a:pt x="639" y="500"/>
                                    <a:pt x="640" y="504"/>
                                  </a:cubicBezTo>
                                  <a:cubicBezTo>
                                    <a:pt x="642" y="504"/>
                                    <a:pt x="642" y="504"/>
                                    <a:pt x="642" y="504"/>
                                  </a:cubicBezTo>
                                  <a:cubicBezTo>
                                    <a:pt x="640" y="494"/>
                                    <a:pt x="632" y="486"/>
                                    <a:pt x="621" y="486"/>
                                  </a:cubicBezTo>
                                  <a:close/>
                                  <a:moveTo>
                                    <a:pt x="621" y="478"/>
                                  </a:moveTo>
                                  <a:cubicBezTo>
                                    <a:pt x="606" y="478"/>
                                    <a:pt x="594" y="489"/>
                                    <a:pt x="592" y="504"/>
                                  </a:cubicBezTo>
                                  <a:cubicBezTo>
                                    <a:pt x="594" y="504"/>
                                    <a:pt x="594" y="504"/>
                                    <a:pt x="594" y="504"/>
                                  </a:cubicBezTo>
                                  <a:cubicBezTo>
                                    <a:pt x="594" y="498"/>
                                    <a:pt x="597" y="492"/>
                                    <a:pt x="602" y="488"/>
                                  </a:cubicBezTo>
                                  <a:cubicBezTo>
                                    <a:pt x="607" y="483"/>
                                    <a:pt x="613" y="480"/>
                                    <a:pt x="621" y="480"/>
                                  </a:cubicBezTo>
                                  <a:cubicBezTo>
                                    <a:pt x="628" y="480"/>
                                    <a:pt x="635" y="483"/>
                                    <a:pt x="640" y="488"/>
                                  </a:cubicBezTo>
                                  <a:cubicBezTo>
                                    <a:pt x="644" y="492"/>
                                    <a:pt x="647" y="498"/>
                                    <a:pt x="648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8" y="489"/>
                                    <a:pt x="636" y="478"/>
                                    <a:pt x="621" y="478"/>
                                  </a:cubicBezTo>
                                  <a:close/>
                                  <a:moveTo>
                                    <a:pt x="742" y="471"/>
                                  </a:moveTo>
                                  <a:cubicBezTo>
                                    <a:pt x="723" y="471"/>
                                    <a:pt x="707" y="486"/>
                                    <a:pt x="706" y="504"/>
                                  </a:cubicBezTo>
                                  <a:cubicBezTo>
                                    <a:pt x="708" y="504"/>
                                    <a:pt x="708" y="504"/>
                                    <a:pt x="708" y="504"/>
                                  </a:cubicBezTo>
                                  <a:cubicBezTo>
                                    <a:pt x="708" y="496"/>
                                    <a:pt x="712" y="488"/>
                                    <a:pt x="717" y="483"/>
                                  </a:cubicBezTo>
                                  <a:cubicBezTo>
                                    <a:pt x="724" y="476"/>
                                    <a:pt x="732" y="473"/>
                                    <a:pt x="742" y="473"/>
                                  </a:cubicBezTo>
                                  <a:cubicBezTo>
                                    <a:pt x="751" y="473"/>
                                    <a:pt x="760" y="476"/>
                                    <a:pt x="766" y="483"/>
                                  </a:cubicBezTo>
                                  <a:cubicBezTo>
                                    <a:pt x="771" y="488"/>
                                    <a:pt x="775" y="496"/>
                                    <a:pt x="776" y="504"/>
                                  </a:cubicBezTo>
                                  <a:cubicBezTo>
                                    <a:pt x="777" y="504"/>
                                    <a:pt x="777" y="504"/>
                                    <a:pt x="777" y="504"/>
                                  </a:cubicBezTo>
                                  <a:cubicBezTo>
                                    <a:pt x="776" y="486"/>
                                    <a:pt x="761" y="471"/>
                                    <a:pt x="742" y="471"/>
                                  </a:cubicBezTo>
                                  <a:close/>
                                  <a:moveTo>
                                    <a:pt x="742" y="486"/>
                                  </a:moveTo>
                                  <a:cubicBezTo>
                                    <a:pt x="731" y="486"/>
                                    <a:pt x="722" y="494"/>
                                    <a:pt x="721" y="504"/>
                                  </a:cubicBezTo>
                                  <a:cubicBezTo>
                                    <a:pt x="722" y="504"/>
                                    <a:pt x="722" y="504"/>
                                    <a:pt x="722" y="504"/>
                                  </a:cubicBezTo>
                                  <a:cubicBezTo>
                                    <a:pt x="723" y="500"/>
                                    <a:pt x="725" y="496"/>
                                    <a:pt x="728" y="493"/>
                                  </a:cubicBezTo>
                                  <a:cubicBezTo>
                                    <a:pt x="731" y="489"/>
                                    <a:pt x="736" y="487"/>
                                    <a:pt x="742" y="487"/>
                                  </a:cubicBezTo>
                                  <a:cubicBezTo>
                                    <a:pt x="747" y="487"/>
                                    <a:pt x="752" y="489"/>
                                    <a:pt x="755" y="493"/>
                                  </a:cubicBezTo>
                                  <a:cubicBezTo>
                                    <a:pt x="758" y="496"/>
                                    <a:pt x="760" y="500"/>
                                    <a:pt x="761" y="504"/>
                                  </a:cubicBezTo>
                                  <a:cubicBezTo>
                                    <a:pt x="762" y="504"/>
                                    <a:pt x="762" y="504"/>
                                    <a:pt x="762" y="504"/>
                                  </a:cubicBezTo>
                                  <a:cubicBezTo>
                                    <a:pt x="761" y="494"/>
                                    <a:pt x="752" y="486"/>
                                    <a:pt x="742" y="486"/>
                                  </a:cubicBezTo>
                                  <a:close/>
                                  <a:moveTo>
                                    <a:pt x="135" y="500"/>
                                  </a:moveTo>
                                  <a:cubicBezTo>
                                    <a:pt x="132" y="500"/>
                                    <a:pt x="130" y="502"/>
                                    <a:pt x="129" y="504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2" y="503"/>
                                    <a:pt x="133" y="502"/>
                                    <a:pt x="135" y="502"/>
                                  </a:cubicBezTo>
                                  <a:cubicBezTo>
                                    <a:pt x="137" y="502"/>
                                    <a:pt x="138" y="503"/>
                                    <a:pt x="139" y="504"/>
                                  </a:cubicBezTo>
                                  <a:cubicBezTo>
                                    <a:pt x="141" y="504"/>
                                    <a:pt x="141" y="504"/>
                                    <a:pt x="141" y="504"/>
                                  </a:cubicBezTo>
                                  <a:cubicBezTo>
                                    <a:pt x="140" y="502"/>
                                    <a:pt x="138" y="500"/>
                                    <a:pt x="135" y="500"/>
                                  </a:cubicBezTo>
                                  <a:close/>
                                  <a:moveTo>
                                    <a:pt x="742" y="478"/>
                                  </a:moveTo>
                                  <a:cubicBezTo>
                                    <a:pt x="727" y="478"/>
                                    <a:pt x="714" y="489"/>
                                    <a:pt x="713" y="504"/>
                                  </a:cubicBezTo>
                                  <a:cubicBezTo>
                                    <a:pt x="715" y="504"/>
                                    <a:pt x="715" y="504"/>
                                    <a:pt x="715" y="504"/>
                                  </a:cubicBezTo>
                                  <a:cubicBezTo>
                                    <a:pt x="715" y="498"/>
                                    <a:pt x="718" y="492"/>
                                    <a:pt x="722" y="488"/>
                                  </a:cubicBezTo>
                                  <a:cubicBezTo>
                                    <a:pt x="727" y="483"/>
                                    <a:pt x="734" y="480"/>
                                    <a:pt x="742" y="480"/>
                                  </a:cubicBezTo>
                                  <a:cubicBezTo>
                                    <a:pt x="749" y="480"/>
                                    <a:pt x="756" y="483"/>
                                    <a:pt x="761" y="488"/>
                                  </a:cubicBezTo>
                                  <a:cubicBezTo>
                                    <a:pt x="765" y="492"/>
                                    <a:pt x="768" y="498"/>
                                    <a:pt x="769" y="504"/>
                                  </a:cubicBezTo>
                                  <a:cubicBezTo>
                                    <a:pt x="770" y="504"/>
                                    <a:pt x="770" y="504"/>
                                    <a:pt x="770" y="504"/>
                                  </a:cubicBezTo>
                                  <a:cubicBezTo>
                                    <a:pt x="769" y="489"/>
                                    <a:pt x="757" y="478"/>
                                    <a:pt x="742" y="478"/>
                                  </a:cubicBezTo>
                                  <a:close/>
                                  <a:moveTo>
                                    <a:pt x="742" y="500"/>
                                  </a:moveTo>
                                  <a:cubicBezTo>
                                    <a:pt x="739" y="500"/>
                                    <a:pt x="737" y="502"/>
                                    <a:pt x="736" y="504"/>
                                  </a:cubicBezTo>
                                  <a:cubicBezTo>
                                    <a:pt x="738" y="504"/>
                                    <a:pt x="738" y="504"/>
                                    <a:pt x="738" y="504"/>
                                  </a:cubicBezTo>
                                  <a:cubicBezTo>
                                    <a:pt x="738" y="503"/>
                                    <a:pt x="740" y="502"/>
                                    <a:pt x="742" y="502"/>
                                  </a:cubicBezTo>
                                  <a:cubicBezTo>
                                    <a:pt x="743" y="502"/>
                                    <a:pt x="745" y="503"/>
                                    <a:pt x="746" y="504"/>
                                  </a:cubicBezTo>
                                  <a:cubicBezTo>
                                    <a:pt x="748" y="504"/>
                                    <a:pt x="748" y="504"/>
                                    <a:pt x="748" y="504"/>
                                  </a:cubicBezTo>
                                  <a:cubicBezTo>
                                    <a:pt x="747" y="502"/>
                                    <a:pt x="744" y="500"/>
                                    <a:pt x="742" y="500"/>
                                  </a:cubicBezTo>
                                  <a:close/>
                                  <a:moveTo>
                                    <a:pt x="135" y="486"/>
                                  </a:moveTo>
                                  <a:cubicBezTo>
                                    <a:pt x="124" y="486"/>
                                    <a:pt x="116" y="494"/>
                                    <a:pt x="114" y="504"/>
                                  </a:cubicBezTo>
                                  <a:cubicBezTo>
                                    <a:pt x="116" y="504"/>
                                    <a:pt x="116" y="504"/>
                                    <a:pt x="116" y="504"/>
                                  </a:cubicBezTo>
                                  <a:cubicBezTo>
                                    <a:pt x="116" y="500"/>
                                    <a:pt x="118" y="496"/>
                                    <a:pt x="121" y="493"/>
                                  </a:cubicBezTo>
                                  <a:cubicBezTo>
                                    <a:pt x="125" y="489"/>
                                    <a:pt x="130" y="487"/>
                                    <a:pt x="135" y="487"/>
                                  </a:cubicBezTo>
                                  <a:cubicBezTo>
                                    <a:pt x="140" y="487"/>
                                    <a:pt x="145" y="489"/>
                                    <a:pt x="149" y="493"/>
                                  </a:cubicBezTo>
                                  <a:cubicBezTo>
                                    <a:pt x="152" y="496"/>
                                    <a:pt x="154" y="500"/>
                                    <a:pt x="154" y="504"/>
                                  </a:cubicBezTo>
                                  <a:cubicBezTo>
                                    <a:pt x="156" y="504"/>
                                    <a:pt x="156" y="504"/>
                                    <a:pt x="156" y="504"/>
                                  </a:cubicBezTo>
                                  <a:cubicBezTo>
                                    <a:pt x="154" y="494"/>
                                    <a:pt x="146" y="486"/>
                                    <a:pt x="135" y="486"/>
                                  </a:cubicBezTo>
                                  <a:close/>
                                  <a:moveTo>
                                    <a:pt x="135" y="493"/>
                                  </a:moveTo>
                                  <a:cubicBezTo>
                                    <a:pt x="129" y="493"/>
                                    <a:pt x="123" y="498"/>
                                    <a:pt x="122" y="504"/>
                                  </a:cubicBezTo>
                                  <a:cubicBezTo>
                                    <a:pt x="123" y="504"/>
                                    <a:pt x="123" y="504"/>
                                    <a:pt x="123" y="504"/>
                                  </a:cubicBezTo>
                                  <a:cubicBezTo>
                                    <a:pt x="125" y="499"/>
                                    <a:pt x="129" y="495"/>
                                    <a:pt x="135" y="495"/>
                                  </a:cubicBezTo>
                                  <a:cubicBezTo>
                                    <a:pt x="141" y="495"/>
                                    <a:pt x="145" y="499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7" y="498"/>
                                    <a:pt x="142" y="493"/>
                                    <a:pt x="135" y="493"/>
                                  </a:cubicBezTo>
                                  <a:close/>
                                  <a:moveTo>
                                    <a:pt x="742" y="493"/>
                                  </a:moveTo>
                                  <a:cubicBezTo>
                                    <a:pt x="735" y="493"/>
                                    <a:pt x="730" y="498"/>
                                    <a:pt x="728" y="504"/>
                                  </a:cubicBezTo>
                                  <a:cubicBezTo>
                                    <a:pt x="730" y="504"/>
                                    <a:pt x="730" y="504"/>
                                    <a:pt x="730" y="504"/>
                                  </a:cubicBezTo>
                                  <a:cubicBezTo>
                                    <a:pt x="731" y="499"/>
                                    <a:pt x="736" y="495"/>
                                    <a:pt x="742" y="495"/>
                                  </a:cubicBezTo>
                                  <a:cubicBezTo>
                                    <a:pt x="747" y="495"/>
                                    <a:pt x="752" y="499"/>
                                    <a:pt x="753" y="504"/>
                                  </a:cubicBezTo>
                                  <a:cubicBezTo>
                                    <a:pt x="755" y="504"/>
                                    <a:pt x="755" y="504"/>
                                    <a:pt x="755" y="504"/>
                                  </a:cubicBezTo>
                                  <a:cubicBezTo>
                                    <a:pt x="754" y="498"/>
                                    <a:pt x="748" y="493"/>
                                    <a:pt x="742" y="4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Afrundet rektangel 66"/>
                          <wps:cNvSpPr/>
                          <wps:spPr>
                            <a:xfrm>
                              <a:off x="276045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uppe 78"/>
                        <wpg:cNvGrpSpPr/>
                        <wpg:grpSpPr>
                          <a:xfrm>
                            <a:off x="0" y="0"/>
                            <a:ext cx="2971800" cy="1600200"/>
                            <a:chOff x="0" y="0"/>
                            <a:chExt cx="2971165" cy="1600200"/>
                          </a:xfrm>
                        </wpg:grpSpPr>
                        <wps:wsp>
                          <wps:cNvPr id="64" name="Kombinationstegning 1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165" cy="1600200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157 h 504"/>
                                <a:gd name="T2" fmla="*/ 895 w 937"/>
                                <a:gd name="T3" fmla="*/ 466 h 504"/>
                                <a:gd name="T4" fmla="*/ 42 w 937"/>
                                <a:gd name="T5" fmla="*/ 404 h 504"/>
                                <a:gd name="T6" fmla="*/ 13 w 937"/>
                                <a:gd name="T7" fmla="*/ 179 h 504"/>
                                <a:gd name="T8" fmla="*/ 56 w 937"/>
                                <a:gd name="T9" fmla="*/ 48 h 504"/>
                                <a:gd name="T10" fmla="*/ 526 w 937"/>
                                <a:gd name="T11" fmla="*/ 1 h 504"/>
                                <a:gd name="T12" fmla="*/ 25 w 937"/>
                                <a:gd name="T13" fmla="*/ 44 h 504"/>
                                <a:gd name="T14" fmla="*/ 788 w 937"/>
                                <a:gd name="T15" fmla="*/ 22 h 504"/>
                                <a:gd name="T16" fmla="*/ 542 w 937"/>
                                <a:gd name="T17" fmla="*/ 455 h 504"/>
                                <a:gd name="T18" fmla="*/ 179 w 937"/>
                                <a:gd name="T19" fmla="*/ 455 h 504"/>
                                <a:gd name="T20" fmla="*/ 135 w 937"/>
                                <a:gd name="T21" fmla="*/ 60 h 504"/>
                                <a:gd name="T22" fmla="*/ 399 w 937"/>
                                <a:gd name="T23" fmla="*/ 44 h 504"/>
                                <a:gd name="T24" fmla="*/ 627 w 937"/>
                                <a:gd name="T25" fmla="*/ 45 h 504"/>
                                <a:gd name="T26" fmla="*/ 777 w 937"/>
                                <a:gd name="T27" fmla="*/ 215 h 504"/>
                                <a:gd name="T28" fmla="*/ 696 w 937"/>
                                <a:gd name="T29" fmla="*/ 433 h 504"/>
                                <a:gd name="T30" fmla="*/ 426 w 937"/>
                                <a:gd name="T31" fmla="*/ 438 h 504"/>
                                <a:gd name="T32" fmla="*/ 211 w 937"/>
                                <a:gd name="T33" fmla="*/ 431 h 504"/>
                                <a:gd name="T34" fmla="*/ 560 w 937"/>
                                <a:gd name="T35" fmla="*/ 69 h 504"/>
                                <a:gd name="T36" fmla="*/ 549 w 937"/>
                                <a:gd name="T37" fmla="*/ 396 h 504"/>
                                <a:gd name="T38" fmla="*/ 214 w 937"/>
                                <a:gd name="T39" fmla="*/ 301 h 504"/>
                                <a:gd name="T40" fmla="*/ 404 w 937"/>
                                <a:gd name="T41" fmla="*/ 103 h 504"/>
                                <a:gd name="T42" fmla="*/ 633 w 937"/>
                                <a:gd name="T43" fmla="*/ 96 h 504"/>
                                <a:gd name="T44" fmla="*/ 621 w 937"/>
                                <a:gd name="T45" fmla="*/ 332 h 504"/>
                                <a:gd name="T46" fmla="*/ 352 w 937"/>
                                <a:gd name="T47" fmla="*/ 360 h 504"/>
                                <a:gd name="T48" fmla="*/ 541 w 937"/>
                                <a:gd name="T49" fmla="*/ 119 h 504"/>
                                <a:gd name="T50" fmla="*/ 334 w 937"/>
                                <a:gd name="T51" fmla="*/ 305 h 504"/>
                                <a:gd name="T52" fmla="*/ 499 w 937"/>
                                <a:gd name="T53" fmla="*/ 142 h 504"/>
                                <a:gd name="T54" fmla="*/ 438 w 937"/>
                                <a:gd name="T55" fmla="*/ 171 h 504"/>
                                <a:gd name="T56" fmla="*/ 512 w 937"/>
                                <a:gd name="T57" fmla="*/ 250 h 504"/>
                                <a:gd name="T58" fmla="*/ 378 w 937"/>
                                <a:gd name="T59" fmla="*/ 216 h 504"/>
                                <a:gd name="T60" fmla="*/ 578 w 937"/>
                                <a:gd name="T61" fmla="*/ 273 h 504"/>
                                <a:gd name="T62" fmla="*/ 332 w 937"/>
                                <a:gd name="T63" fmla="*/ 176 h 504"/>
                                <a:gd name="T64" fmla="*/ 327 w 937"/>
                                <a:gd name="T65" fmla="*/ 344 h 504"/>
                                <a:gd name="T66" fmla="*/ 633 w 937"/>
                                <a:gd name="T67" fmla="*/ 199 h 504"/>
                                <a:gd name="T68" fmla="*/ 225 w 937"/>
                                <a:gd name="T69" fmla="*/ 209 h 504"/>
                                <a:gd name="T70" fmla="*/ 256 w 937"/>
                                <a:gd name="T71" fmla="*/ 301 h 504"/>
                                <a:gd name="T72" fmla="*/ 681 w 937"/>
                                <a:gd name="T73" fmla="*/ 288 h 504"/>
                                <a:gd name="T74" fmla="*/ 669 w 937"/>
                                <a:gd name="T75" fmla="*/ 130 h 504"/>
                                <a:gd name="T76" fmla="*/ 195 w 937"/>
                                <a:gd name="T77" fmla="*/ 193 h 504"/>
                                <a:gd name="T78" fmla="*/ 195 w 937"/>
                                <a:gd name="T79" fmla="*/ 354 h 504"/>
                                <a:gd name="T80" fmla="*/ 769 w 937"/>
                                <a:gd name="T81" fmla="*/ 250 h 504"/>
                                <a:gd name="T82" fmla="*/ 770 w 937"/>
                                <a:gd name="T83" fmla="*/ 147 h 504"/>
                                <a:gd name="T84" fmla="*/ 156 w 937"/>
                                <a:gd name="T85" fmla="*/ 147 h 504"/>
                                <a:gd name="T86" fmla="*/ 168 w 937"/>
                                <a:gd name="T87" fmla="*/ 309 h 504"/>
                                <a:gd name="T88" fmla="*/ 788 w 937"/>
                                <a:gd name="T89" fmla="*/ 433 h 504"/>
                                <a:gd name="T90" fmla="*/ 803 w 937"/>
                                <a:gd name="T91" fmla="*/ 267 h 504"/>
                                <a:gd name="T92" fmla="*/ 826 w 937"/>
                                <a:gd name="T93" fmla="*/ 112 h 504"/>
                                <a:gd name="T94" fmla="*/ 570 w 937"/>
                                <a:gd name="T95" fmla="*/ 44 h 504"/>
                                <a:gd name="T96" fmla="*/ 298 w 937"/>
                                <a:gd name="T97" fmla="*/ 48 h 504"/>
                                <a:gd name="T98" fmla="*/ 69 w 937"/>
                                <a:gd name="T99" fmla="*/ 96 h 504"/>
                                <a:gd name="T100" fmla="*/ 50 w 937"/>
                                <a:gd name="T101" fmla="*/ 265 h 504"/>
                                <a:gd name="T102" fmla="*/ 50 w 937"/>
                                <a:gd name="T103" fmla="*/ 420 h 504"/>
                                <a:gd name="T104" fmla="*/ 224 w 937"/>
                                <a:gd name="T105" fmla="*/ 467 h 504"/>
                                <a:gd name="T106" fmla="*/ 438 w 937"/>
                                <a:gd name="T107" fmla="*/ 486 h 504"/>
                                <a:gd name="T108" fmla="*/ 590 w 937"/>
                                <a:gd name="T109" fmla="*/ 466 h 504"/>
                                <a:gd name="T110" fmla="*/ 836 w 937"/>
                                <a:gd name="T111" fmla="*/ 455 h 504"/>
                                <a:gd name="T112" fmla="*/ 924 w 937"/>
                                <a:gd name="T113" fmla="*/ 390 h 504"/>
                                <a:gd name="T114" fmla="*/ 869 w 937"/>
                                <a:gd name="T115" fmla="*/ 302 h 504"/>
                                <a:gd name="T116" fmla="*/ 828 w 937"/>
                                <a:gd name="T117" fmla="*/ 215 h 504"/>
                                <a:gd name="T118" fmla="*/ 839 w 937"/>
                                <a:gd name="T119" fmla="*/ 123 h 504"/>
                                <a:gd name="T120" fmla="*/ 907 w 937"/>
                                <a:gd name="T121" fmla="*/ 96 h 504"/>
                                <a:gd name="T122" fmla="*/ 222 w 937"/>
                                <a:gd name="T123" fmla="*/ 504 h 504"/>
                                <a:gd name="T124" fmla="*/ 159 w 937"/>
                                <a:gd name="T125" fmla="*/ 483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7" h="504">
                                  <a:moveTo>
                                    <a:pt x="566" y="504"/>
                                  </a:moveTo>
                                  <a:cubicBezTo>
                                    <a:pt x="564" y="504"/>
                                    <a:pt x="564" y="504"/>
                                    <a:pt x="564" y="504"/>
                                  </a:cubicBezTo>
                                  <a:cubicBezTo>
                                    <a:pt x="563" y="503"/>
                                    <a:pt x="562" y="502"/>
                                    <a:pt x="560" y="502"/>
                                  </a:cubicBezTo>
                                  <a:cubicBezTo>
                                    <a:pt x="558" y="502"/>
                                    <a:pt x="557" y="503"/>
                                    <a:pt x="556" y="504"/>
                                  </a:cubicBezTo>
                                  <a:cubicBezTo>
                                    <a:pt x="554" y="504"/>
                                    <a:pt x="554" y="504"/>
                                    <a:pt x="554" y="504"/>
                                  </a:cubicBezTo>
                                  <a:cubicBezTo>
                                    <a:pt x="555" y="502"/>
                                    <a:pt x="557" y="500"/>
                                    <a:pt x="560" y="500"/>
                                  </a:cubicBezTo>
                                  <a:cubicBezTo>
                                    <a:pt x="563" y="500"/>
                                    <a:pt x="565" y="502"/>
                                    <a:pt x="566" y="504"/>
                                  </a:cubicBezTo>
                                  <a:close/>
                                  <a:moveTo>
                                    <a:pt x="499" y="463"/>
                                  </a:moveTo>
                                  <a:cubicBezTo>
                                    <a:pt x="476" y="463"/>
                                    <a:pt x="457" y="481"/>
                                    <a:pt x="455" y="504"/>
                                  </a:cubicBezTo>
                                  <a:cubicBezTo>
                                    <a:pt x="457" y="504"/>
                                    <a:pt x="457" y="504"/>
                                    <a:pt x="457" y="504"/>
                                  </a:cubicBezTo>
                                  <a:cubicBezTo>
                                    <a:pt x="458" y="494"/>
                                    <a:pt x="462" y="484"/>
                                    <a:pt x="469" y="477"/>
                                  </a:cubicBezTo>
                                  <a:cubicBezTo>
                                    <a:pt x="477" y="470"/>
                                    <a:pt x="487" y="465"/>
                                    <a:pt x="499" y="465"/>
                                  </a:cubicBezTo>
                                  <a:cubicBezTo>
                                    <a:pt x="510" y="465"/>
                                    <a:pt x="521" y="470"/>
                                    <a:pt x="528" y="477"/>
                                  </a:cubicBezTo>
                                  <a:cubicBezTo>
                                    <a:pt x="535" y="484"/>
                                    <a:pt x="540" y="494"/>
                                    <a:pt x="540" y="504"/>
                                  </a:cubicBezTo>
                                  <a:cubicBezTo>
                                    <a:pt x="542" y="504"/>
                                    <a:pt x="542" y="504"/>
                                    <a:pt x="542" y="504"/>
                                  </a:cubicBezTo>
                                  <a:cubicBezTo>
                                    <a:pt x="541" y="481"/>
                                    <a:pt x="522" y="463"/>
                                    <a:pt x="499" y="463"/>
                                  </a:cubicBezTo>
                                  <a:close/>
                                  <a:moveTo>
                                    <a:pt x="256" y="493"/>
                                  </a:moveTo>
                                  <a:cubicBezTo>
                                    <a:pt x="249" y="493"/>
                                    <a:pt x="244" y="498"/>
                                    <a:pt x="243" y="504"/>
                                  </a:cubicBezTo>
                                  <a:cubicBezTo>
                                    <a:pt x="244" y="504"/>
                                    <a:pt x="244" y="504"/>
                                    <a:pt x="244" y="504"/>
                                  </a:cubicBezTo>
                                  <a:cubicBezTo>
                                    <a:pt x="246" y="499"/>
                                    <a:pt x="250" y="495"/>
                                    <a:pt x="256" y="495"/>
                                  </a:cubicBezTo>
                                  <a:cubicBezTo>
                                    <a:pt x="262" y="495"/>
                                    <a:pt x="266" y="499"/>
                                    <a:pt x="267" y="504"/>
                                  </a:cubicBezTo>
                                  <a:cubicBezTo>
                                    <a:pt x="269" y="504"/>
                                    <a:pt x="269" y="504"/>
                                    <a:pt x="269" y="504"/>
                                  </a:cubicBezTo>
                                  <a:cubicBezTo>
                                    <a:pt x="268" y="498"/>
                                    <a:pt x="262" y="493"/>
                                    <a:pt x="256" y="493"/>
                                  </a:cubicBezTo>
                                  <a:close/>
                                  <a:moveTo>
                                    <a:pt x="195" y="500"/>
                                  </a:moveTo>
                                  <a:cubicBezTo>
                                    <a:pt x="192" y="500"/>
                                    <a:pt x="190" y="502"/>
                                    <a:pt x="189" y="504"/>
                                  </a:cubicBezTo>
                                  <a:cubicBezTo>
                                    <a:pt x="191" y="504"/>
                                    <a:pt x="191" y="504"/>
                                    <a:pt x="191" y="504"/>
                                  </a:cubicBezTo>
                                  <a:cubicBezTo>
                                    <a:pt x="192" y="503"/>
                                    <a:pt x="193" y="502"/>
                                    <a:pt x="195" y="502"/>
                                  </a:cubicBezTo>
                                  <a:cubicBezTo>
                                    <a:pt x="197" y="502"/>
                                    <a:pt x="198" y="503"/>
                                    <a:pt x="199" y="504"/>
                                  </a:cubicBezTo>
                                  <a:cubicBezTo>
                                    <a:pt x="201" y="504"/>
                                    <a:pt x="201" y="504"/>
                                    <a:pt x="201" y="504"/>
                                  </a:cubicBezTo>
                                  <a:cubicBezTo>
                                    <a:pt x="200" y="502"/>
                                    <a:pt x="198" y="500"/>
                                    <a:pt x="195" y="500"/>
                                  </a:cubicBezTo>
                                  <a:close/>
                                  <a:moveTo>
                                    <a:pt x="499" y="471"/>
                                  </a:moveTo>
                                  <a:cubicBezTo>
                                    <a:pt x="480" y="471"/>
                                    <a:pt x="464" y="486"/>
                                    <a:pt x="463" y="504"/>
                                  </a:cubicBezTo>
                                  <a:cubicBezTo>
                                    <a:pt x="465" y="504"/>
                                    <a:pt x="465" y="504"/>
                                    <a:pt x="465" y="504"/>
                                  </a:cubicBezTo>
                                  <a:cubicBezTo>
                                    <a:pt x="465" y="496"/>
                                    <a:pt x="469" y="488"/>
                                    <a:pt x="474" y="483"/>
                                  </a:cubicBezTo>
                                  <a:cubicBezTo>
                                    <a:pt x="481" y="476"/>
                                    <a:pt x="489" y="473"/>
                                    <a:pt x="499" y="473"/>
                                  </a:cubicBezTo>
                                  <a:cubicBezTo>
                                    <a:pt x="508" y="473"/>
                                    <a:pt x="517" y="476"/>
                                    <a:pt x="523" y="483"/>
                                  </a:cubicBezTo>
                                  <a:cubicBezTo>
                                    <a:pt x="528" y="488"/>
                                    <a:pt x="532" y="496"/>
                                    <a:pt x="533" y="504"/>
                                  </a:cubicBezTo>
                                  <a:cubicBezTo>
                                    <a:pt x="534" y="504"/>
                                    <a:pt x="534" y="504"/>
                                    <a:pt x="534" y="504"/>
                                  </a:cubicBezTo>
                                  <a:cubicBezTo>
                                    <a:pt x="533" y="486"/>
                                    <a:pt x="517" y="471"/>
                                    <a:pt x="499" y="471"/>
                                  </a:cubicBezTo>
                                  <a:close/>
                                  <a:moveTo>
                                    <a:pt x="256" y="500"/>
                                  </a:moveTo>
                                  <a:cubicBezTo>
                                    <a:pt x="253" y="500"/>
                                    <a:pt x="251" y="502"/>
                                    <a:pt x="250" y="504"/>
                                  </a:cubicBezTo>
                                  <a:cubicBezTo>
                                    <a:pt x="252" y="504"/>
                                    <a:pt x="252" y="504"/>
                                    <a:pt x="252" y="504"/>
                                  </a:cubicBezTo>
                                  <a:cubicBezTo>
                                    <a:pt x="253" y="503"/>
                                    <a:pt x="254" y="502"/>
                                    <a:pt x="256" y="502"/>
                                  </a:cubicBezTo>
                                  <a:cubicBezTo>
                                    <a:pt x="258" y="502"/>
                                    <a:pt x="259" y="503"/>
                                    <a:pt x="260" y="504"/>
                                  </a:cubicBezTo>
                                  <a:cubicBezTo>
                                    <a:pt x="262" y="504"/>
                                    <a:pt x="262" y="504"/>
                                    <a:pt x="262" y="504"/>
                                  </a:cubicBezTo>
                                  <a:cubicBezTo>
                                    <a:pt x="261" y="502"/>
                                    <a:pt x="259" y="500"/>
                                    <a:pt x="256" y="500"/>
                                  </a:cubicBezTo>
                                  <a:close/>
                                  <a:moveTo>
                                    <a:pt x="499" y="478"/>
                                  </a:moveTo>
                                  <a:cubicBezTo>
                                    <a:pt x="484" y="478"/>
                                    <a:pt x="471" y="489"/>
                                    <a:pt x="47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72" y="498"/>
                                    <a:pt x="475" y="492"/>
                                    <a:pt x="479" y="488"/>
                                  </a:cubicBezTo>
                                  <a:cubicBezTo>
                                    <a:pt x="484" y="483"/>
                                    <a:pt x="491" y="480"/>
                                    <a:pt x="499" y="480"/>
                                  </a:cubicBezTo>
                                  <a:cubicBezTo>
                                    <a:pt x="506" y="480"/>
                                    <a:pt x="513" y="483"/>
                                    <a:pt x="518" y="488"/>
                                  </a:cubicBezTo>
                                  <a:cubicBezTo>
                                    <a:pt x="522" y="492"/>
                                    <a:pt x="525" y="498"/>
                                    <a:pt x="526" y="504"/>
                                  </a:cubicBezTo>
                                  <a:cubicBezTo>
                                    <a:pt x="527" y="504"/>
                                    <a:pt x="527" y="504"/>
                                    <a:pt x="527" y="504"/>
                                  </a:cubicBezTo>
                                  <a:cubicBezTo>
                                    <a:pt x="526" y="489"/>
                                    <a:pt x="514" y="478"/>
                                    <a:pt x="499" y="478"/>
                                  </a:cubicBezTo>
                                  <a:close/>
                                  <a:moveTo>
                                    <a:pt x="256" y="486"/>
                                  </a:moveTo>
                                  <a:cubicBezTo>
                                    <a:pt x="245" y="486"/>
                                    <a:pt x="236" y="494"/>
                                    <a:pt x="235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7" y="500"/>
                                    <a:pt x="239" y="496"/>
                                    <a:pt x="242" y="493"/>
                                  </a:cubicBezTo>
                                  <a:cubicBezTo>
                                    <a:pt x="246" y="489"/>
                                    <a:pt x="250" y="487"/>
                                    <a:pt x="256" y="487"/>
                                  </a:cubicBezTo>
                                  <a:cubicBezTo>
                                    <a:pt x="261" y="487"/>
                                    <a:pt x="266" y="489"/>
                                    <a:pt x="270" y="493"/>
                                  </a:cubicBezTo>
                                  <a:cubicBezTo>
                                    <a:pt x="273" y="496"/>
                                    <a:pt x="275" y="500"/>
                                    <a:pt x="275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75" y="494"/>
                                    <a:pt x="267" y="486"/>
                                    <a:pt x="256" y="486"/>
                                  </a:cubicBezTo>
                                  <a:close/>
                                  <a:moveTo>
                                    <a:pt x="378" y="486"/>
                                  </a:moveTo>
                                  <a:cubicBezTo>
                                    <a:pt x="367" y="486"/>
                                    <a:pt x="358" y="494"/>
                                    <a:pt x="357" y="504"/>
                                  </a:cubicBezTo>
                                  <a:cubicBezTo>
                                    <a:pt x="359" y="504"/>
                                    <a:pt x="359" y="504"/>
                                    <a:pt x="359" y="504"/>
                                  </a:cubicBezTo>
                                  <a:cubicBezTo>
                                    <a:pt x="359" y="500"/>
                                    <a:pt x="361" y="496"/>
                                    <a:pt x="364" y="493"/>
                                  </a:cubicBezTo>
                                  <a:cubicBezTo>
                                    <a:pt x="368" y="489"/>
                                    <a:pt x="372" y="487"/>
                                    <a:pt x="378" y="487"/>
                                  </a:cubicBezTo>
                                  <a:cubicBezTo>
                                    <a:pt x="383" y="487"/>
                                    <a:pt x="388" y="489"/>
                                    <a:pt x="392" y="493"/>
                                  </a:cubicBezTo>
                                  <a:cubicBezTo>
                                    <a:pt x="394" y="496"/>
                                    <a:pt x="396" y="500"/>
                                    <a:pt x="397" y="504"/>
                                  </a:cubicBezTo>
                                  <a:cubicBezTo>
                                    <a:pt x="399" y="504"/>
                                    <a:pt x="399" y="504"/>
                                    <a:pt x="399" y="504"/>
                                  </a:cubicBezTo>
                                  <a:cubicBezTo>
                                    <a:pt x="397" y="494"/>
                                    <a:pt x="388" y="486"/>
                                    <a:pt x="378" y="486"/>
                                  </a:cubicBezTo>
                                  <a:close/>
                                  <a:moveTo>
                                    <a:pt x="256" y="463"/>
                                  </a:moveTo>
                                  <a:cubicBezTo>
                                    <a:pt x="233" y="463"/>
                                    <a:pt x="214" y="481"/>
                                    <a:pt x="213" y="504"/>
                                  </a:cubicBezTo>
                                  <a:cubicBezTo>
                                    <a:pt x="214" y="504"/>
                                    <a:pt x="214" y="504"/>
                                    <a:pt x="214" y="504"/>
                                  </a:cubicBezTo>
                                  <a:cubicBezTo>
                                    <a:pt x="215" y="494"/>
                                    <a:pt x="219" y="484"/>
                                    <a:pt x="226" y="477"/>
                                  </a:cubicBezTo>
                                  <a:cubicBezTo>
                                    <a:pt x="234" y="470"/>
                                    <a:pt x="244" y="465"/>
                                    <a:pt x="256" y="465"/>
                                  </a:cubicBezTo>
                                  <a:cubicBezTo>
                                    <a:pt x="267" y="465"/>
                                    <a:pt x="278" y="470"/>
                                    <a:pt x="286" y="477"/>
                                  </a:cubicBezTo>
                                  <a:cubicBezTo>
                                    <a:pt x="293" y="484"/>
                                    <a:pt x="297" y="494"/>
                                    <a:pt x="298" y="504"/>
                                  </a:cubicBezTo>
                                  <a:cubicBezTo>
                                    <a:pt x="299" y="504"/>
                                    <a:pt x="299" y="504"/>
                                    <a:pt x="299" y="504"/>
                                  </a:cubicBezTo>
                                  <a:cubicBezTo>
                                    <a:pt x="298" y="481"/>
                                    <a:pt x="279" y="463"/>
                                    <a:pt x="256" y="463"/>
                                  </a:cubicBezTo>
                                  <a:close/>
                                  <a:moveTo>
                                    <a:pt x="378" y="478"/>
                                  </a:moveTo>
                                  <a:cubicBezTo>
                                    <a:pt x="363" y="478"/>
                                    <a:pt x="351" y="489"/>
                                    <a:pt x="349" y="504"/>
                                  </a:cubicBezTo>
                                  <a:cubicBezTo>
                                    <a:pt x="351" y="504"/>
                                    <a:pt x="351" y="504"/>
                                    <a:pt x="351" y="504"/>
                                  </a:cubicBezTo>
                                  <a:cubicBezTo>
                                    <a:pt x="351" y="498"/>
                                    <a:pt x="354" y="492"/>
                                    <a:pt x="359" y="488"/>
                                  </a:cubicBezTo>
                                  <a:cubicBezTo>
                                    <a:pt x="363" y="483"/>
                                    <a:pt x="370" y="480"/>
                                    <a:pt x="378" y="480"/>
                                  </a:cubicBezTo>
                                  <a:cubicBezTo>
                                    <a:pt x="385" y="480"/>
                                    <a:pt x="392" y="483"/>
                                    <a:pt x="397" y="488"/>
                                  </a:cubicBezTo>
                                  <a:cubicBezTo>
                                    <a:pt x="401" y="492"/>
                                    <a:pt x="404" y="498"/>
                                    <a:pt x="405" y="504"/>
                                  </a:cubicBezTo>
                                  <a:cubicBezTo>
                                    <a:pt x="406" y="504"/>
                                    <a:pt x="406" y="504"/>
                                    <a:pt x="406" y="504"/>
                                  </a:cubicBezTo>
                                  <a:cubicBezTo>
                                    <a:pt x="405" y="489"/>
                                    <a:pt x="393" y="478"/>
                                    <a:pt x="378" y="478"/>
                                  </a:cubicBezTo>
                                  <a:close/>
                                  <a:moveTo>
                                    <a:pt x="378" y="493"/>
                                  </a:moveTo>
                                  <a:cubicBezTo>
                                    <a:pt x="371" y="493"/>
                                    <a:pt x="366" y="498"/>
                                    <a:pt x="365" y="504"/>
                                  </a:cubicBezTo>
                                  <a:cubicBezTo>
                                    <a:pt x="366" y="504"/>
                                    <a:pt x="366" y="504"/>
                                    <a:pt x="366" y="504"/>
                                  </a:cubicBezTo>
                                  <a:cubicBezTo>
                                    <a:pt x="367" y="499"/>
                                    <a:pt x="372" y="495"/>
                                    <a:pt x="378" y="495"/>
                                  </a:cubicBezTo>
                                  <a:cubicBezTo>
                                    <a:pt x="383" y="495"/>
                                    <a:pt x="388" y="499"/>
                                    <a:pt x="389" y="504"/>
                                  </a:cubicBezTo>
                                  <a:cubicBezTo>
                                    <a:pt x="391" y="504"/>
                                    <a:pt x="391" y="504"/>
                                    <a:pt x="391" y="504"/>
                                  </a:cubicBezTo>
                                  <a:cubicBezTo>
                                    <a:pt x="390" y="498"/>
                                    <a:pt x="384" y="493"/>
                                    <a:pt x="378" y="493"/>
                                  </a:cubicBezTo>
                                  <a:close/>
                                  <a:moveTo>
                                    <a:pt x="378" y="500"/>
                                  </a:moveTo>
                                  <a:cubicBezTo>
                                    <a:pt x="375" y="500"/>
                                    <a:pt x="373" y="502"/>
                                    <a:pt x="372" y="504"/>
                                  </a:cubicBezTo>
                                  <a:cubicBezTo>
                                    <a:pt x="374" y="504"/>
                                    <a:pt x="374" y="504"/>
                                    <a:pt x="374" y="504"/>
                                  </a:cubicBezTo>
                                  <a:cubicBezTo>
                                    <a:pt x="375" y="503"/>
                                    <a:pt x="376" y="502"/>
                                    <a:pt x="378" y="502"/>
                                  </a:cubicBezTo>
                                  <a:cubicBezTo>
                                    <a:pt x="380" y="502"/>
                                    <a:pt x="381" y="503"/>
                                    <a:pt x="382" y="504"/>
                                  </a:cubicBezTo>
                                  <a:cubicBezTo>
                                    <a:pt x="384" y="504"/>
                                    <a:pt x="384" y="504"/>
                                    <a:pt x="384" y="504"/>
                                  </a:cubicBezTo>
                                  <a:cubicBezTo>
                                    <a:pt x="383" y="502"/>
                                    <a:pt x="380" y="500"/>
                                    <a:pt x="378" y="500"/>
                                  </a:cubicBezTo>
                                  <a:close/>
                                  <a:moveTo>
                                    <a:pt x="935" y="46"/>
                                  </a:moveTo>
                                  <a:cubicBezTo>
                                    <a:pt x="935" y="46"/>
                                    <a:pt x="936" y="46"/>
                                    <a:pt x="937" y="46"/>
                                  </a:cubicBezTo>
                                  <a:cubicBezTo>
                                    <a:pt x="937" y="48"/>
                                    <a:pt x="937" y="48"/>
                                    <a:pt x="937" y="48"/>
                                  </a:cubicBezTo>
                                  <a:cubicBezTo>
                                    <a:pt x="932" y="47"/>
                                    <a:pt x="928" y="46"/>
                                    <a:pt x="924" y="46"/>
                                  </a:cubicBezTo>
                                  <a:cubicBezTo>
                                    <a:pt x="913" y="46"/>
                                    <a:pt x="903" y="50"/>
                                    <a:pt x="895" y="55"/>
                                  </a:cubicBezTo>
                                  <a:cubicBezTo>
                                    <a:pt x="897" y="57"/>
                                    <a:pt x="898" y="58"/>
                                    <a:pt x="900" y="59"/>
                                  </a:cubicBezTo>
                                  <a:cubicBezTo>
                                    <a:pt x="907" y="55"/>
                                    <a:pt x="915" y="52"/>
                                    <a:pt x="924" y="52"/>
                                  </a:cubicBezTo>
                                  <a:cubicBezTo>
                                    <a:pt x="928" y="52"/>
                                    <a:pt x="932" y="53"/>
                                    <a:pt x="937" y="54"/>
                                  </a:cubicBezTo>
                                  <a:cubicBezTo>
                                    <a:pt x="937" y="56"/>
                                    <a:pt x="937" y="56"/>
                                    <a:pt x="937" y="56"/>
                                  </a:cubicBezTo>
                                  <a:cubicBezTo>
                                    <a:pt x="932" y="55"/>
                                    <a:pt x="928" y="54"/>
                                    <a:pt x="924" y="54"/>
                                  </a:cubicBezTo>
                                  <a:cubicBezTo>
                                    <a:pt x="915" y="54"/>
                                    <a:pt x="907" y="56"/>
                                    <a:pt x="901" y="61"/>
                                  </a:cubicBezTo>
                                  <a:cubicBezTo>
                                    <a:pt x="902" y="62"/>
                                    <a:pt x="904" y="64"/>
                                    <a:pt x="905" y="65"/>
                                  </a:cubicBezTo>
                                  <a:cubicBezTo>
                                    <a:pt x="910" y="62"/>
                                    <a:pt x="917" y="60"/>
                                    <a:pt x="924" y="60"/>
                                  </a:cubicBezTo>
                                  <a:cubicBezTo>
                                    <a:pt x="928" y="60"/>
                                    <a:pt x="932" y="61"/>
                                    <a:pt x="937" y="62"/>
                                  </a:cubicBezTo>
                                  <a:cubicBezTo>
                                    <a:pt x="937" y="64"/>
                                    <a:pt x="937" y="64"/>
                                    <a:pt x="937" y="64"/>
                                  </a:cubicBezTo>
                                  <a:cubicBezTo>
                                    <a:pt x="933" y="63"/>
                                    <a:pt x="928" y="62"/>
                                    <a:pt x="924" y="62"/>
                                  </a:cubicBezTo>
                                  <a:cubicBezTo>
                                    <a:pt x="917" y="62"/>
                                    <a:pt x="911" y="63"/>
                                    <a:pt x="906" y="67"/>
                                  </a:cubicBezTo>
                                  <a:cubicBezTo>
                                    <a:pt x="907" y="68"/>
                                    <a:pt x="908" y="70"/>
                                    <a:pt x="909" y="71"/>
                                  </a:cubicBezTo>
                                  <a:cubicBezTo>
                                    <a:pt x="913" y="69"/>
                                    <a:pt x="918" y="67"/>
                                    <a:pt x="924" y="67"/>
                                  </a:cubicBezTo>
                                  <a:cubicBezTo>
                                    <a:pt x="928" y="67"/>
                                    <a:pt x="933" y="68"/>
                                    <a:pt x="937" y="70"/>
                                  </a:cubicBezTo>
                                  <a:cubicBezTo>
                                    <a:pt x="937" y="72"/>
                                    <a:pt x="937" y="72"/>
                                    <a:pt x="937" y="72"/>
                                  </a:cubicBezTo>
                                  <a:cubicBezTo>
                                    <a:pt x="933" y="70"/>
                                    <a:pt x="928" y="69"/>
                                    <a:pt x="924" y="69"/>
                                  </a:cubicBezTo>
                                  <a:cubicBezTo>
                                    <a:pt x="918" y="69"/>
                                    <a:pt x="913" y="70"/>
                                    <a:pt x="909" y="73"/>
                                  </a:cubicBezTo>
                                  <a:cubicBezTo>
                                    <a:pt x="910" y="74"/>
                                    <a:pt x="911" y="76"/>
                                    <a:pt x="912" y="78"/>
                                  </a:cubicBezTo>
                                  <a:cubicBezTo>
                                    <a:pt x="915" y="76"/>
                                    <a:pt x="919" y="75"/>
                                    <a:pt x="924" y="75"/>
                                  </a:cubicBezTo>
                                  <a:cubicBezTo>
                                    <a:pt x="928" y="75"/>
                                    <a:pt x="933" y="76"/>
                                    <a:pt x="936" y="79"/>
                                  </a:cubicBezTo>
                                  <a:cubicBezTo>
                                    <a:pt x="936" y="79"/>
                                    <a:pt x="936" y="78"/>
                                    <a:pt x="937" y="78"/>
                                  </a:cubicBezTo>
                                  <a:cubicBezTo>
                                    <a:pt x="937" y="83"/>
                                    <a:pt x="937" y="83"/>
                                    <a:pt x="937" y="83"/>
                                  </a:cubicBezTo>
                                  <a:cubicBezTo>
                                    <a:pt x="935" y="87"/>
                                    <a:pt x="935" y="91"/>
                                    <a:pt x="935" y="96"/>
                                  </a:cubicBezTo>
                                  <a:cubicBezTo>
                                    <a:pt x="935" y="96"/>
                                    <a:pt x="935" y="97"/>
                                    <a:pt x="935" y="97"/>
                                  </a:cubicBezTo>
                                  <a:cubicBezTo>
                                    <a:pt x="935" y="97"/>
                                    <a:pt x="936" y="98"/>
                                    <a:pt x="937" y="98"/>
                                  </a:cubicBezTo>
                                  <a:cubicBezTo>
                                    <a:pt x="937" y="99"/>
                                    <a:pt x="937" y="99"/>
                                    <a:pt x="937" y="99"/>
                                  </a:cubicBezTo>
                                  <a:cubicBezTo>
                                    <a:pt x="932" y="98"/>
                                    <a:pt x="928" y="98"/>
                                    <a:pt x="924" y="98"/>
                                  </a:cubicBezTo>
                                  <a:cubicBezTo>
                                    <a:pt x="913" y="98"/>
                                    <a:pt x="903" y="101"/>
                                    <a:pt x="895" y="107"/>
                                  </a:cubicBezTo>
                                  <a:cubicBezTo>
                                    <a:pt x="897" y="108"/>
                                    <a:pt x="898" y="109"/>
                                    <a:pt x="900" y="111"/>
                                  </a:cubicBezTo>
                                  <a:cubicBezTo>
                                    <a:pt x="907" y="106"/>
                                    <a:pt x="915" y="104"/>
                                    <a:pt x="924" y="104"/>
                                  </a:cubicBezTo>
                                  <a:cubicBezTo>
                                    <a:pt x="928" y="104"/>
                                    <a:pt x="932" y="104"/>
                                    <a:pt x="937" y="106"/>
                                  </a:cubicBezTo>
                                  <a:cubicBezTo>
                                    <a:pt x="937" y="107"/>
                                    <a:pt x="937" y="107"/>
                                    <a:pt x="937" y="107"/>
                                  </a:cubicBezTo>
                                  <a:cubicBezTo>
                                    <a:pt x="932" y="106"/>
                                    <a:pt x="928" y="105"/>
                                    <a:pt x="924" y="105"/>
                                  </a:cubicBezTo>
                                  <a:cubicBezTo>
                                    <a:pt x="915" y="105"/>
                                    <a:pt x="907" y="108"/>
                                    <a:pt x="901" y="112"/>
                                  </a:cubicBezTo>
                                  <a:cubicBezTo>
                                    <a:pt x="902" y="113"/>
                                    <a:pt x="904" y="115"/>
                                    <a:pt x="905" y="117"/>
                                  </a:cubicBezTo>
                                  <a:cubicBezTo>
                                    <a:pt x="910" y="113"/>
                                    <a:pt x="917" y="111"/>
                                    <a:pt x="924" y="111"/>
                                  </a:cubicBezTo>
                                  <a:cubicBezTo>
                                    <a:pt x="928" y="111"/>
                                    <a:pt x="932" y="112"/>
                                    <a:pt x="937" y="114"/>
                                  </a:cubicBezTo>
                                  <a:cubicBezTo>
                                    <a:pt x="937" y="116"/>
                                    <a:pt x="937" y="116"/>
                                    <a:pt x="937" y="116"/>
                                  </a:cubicBezTo>
                                  <a:cubicBezTo>
                                    <a:pt x="933" y="114"/>
                                    <a:pt x="928" y="113"/>
                                    <a:pt x="924" y="113"/>
                                  </a:cubicBezTo>
                                  <a:cubicBezTo>
                                    <a:pt x="917" y="113"/>
                                    <a:pt x="911" y="115"/>
                                    <a:pt x="906" y="118"/>
                                  </a:cubicBezTo>
                                  <a:cubicBezTo>
                                    <a:pt x="907" y="119"/>
                                    <a:pt x="908" y="121"/>
                                    <a:pt x="909" y="123"/>
                                  </a:cubicBezTo>
                                  <a:cubicBezTo>
                                    <a:pt x="913" y="120"/>
                                    <a:pt x="918" y="118"/>
                                    <a:pt x="924" y="118"/>
                                  </a:cubicBezTo>
                                  <a:cubicBezTo>
                                    <a:pt x="928" y="118"/>
                                    <a:pt x="933" y="120"/>
                                    <a:pt x="937" y="121"/>
                                  </a:cubicBezTo>
                                  <a:cubicBezTo>
                                    <a:pt x="937" y="123"/>
                                    <a:pt x="937" y="123"/>
                                    <a:pt x="937" y="123"/>
                                  </a:cubicBezTo>
                                  <a:cubicBezTo>
                                    <a:pt x="933" y="121"/>
                                    <a:pt x="928" y="120"/>
                                    <a:pt x="924" y="120"/>
                                  </a:cubicBezTo>
                                  <a:cubicBezTo>
                                    <a:pt x="918" y="120"/>
                                    <a:pt x="913" y="121"/>
                                    <a:pt x="909" y="124"/>
                                  </a:cubicBezTo>
                                  <a:cubicBezTo>
                                    <a:pt x="910" y="126"/>
                                    <a:pt x="911" y="128"/>
                                    <a:pt x="912" y="130"/>
                                  </a:cubicBezTo>
                                  <a:cubicBezTo>
                                    <a:pt x="915" y="127"/>
                                    <a:pt x="919" y="126"/>
                                    <a:pt x="924" y="126"/>
                                  </a:cubicBezTo>
                                  <a:cubicBezTo>
                                    <a:pt x="928" y="126"/>
                                    <a:pt x="933" y="128"/>
                                    <a:pt x="936" y="130"/>
                                  </a:cubicBezTo>
                                  <a:cubicBezTo>
                                    <a:pt x="936" y="130"/>
                                    <a:pt x="936" y="130"/>
                                    <a:pt x="937" y="129"/>
                                  </a:cubicBezTo>
                                  <a:cubicBezTo>
                                    <a:pt x="937" y="134"/>
                                    <a:pt x="937" y="134"/>
                                    <a:pt x="937" y="134"/>
                                  </a:cubicBezTo>
                                  <a:cubicBezTo>
                                    <a:pt x="935" y="139"/>
                                    <a:pt x="935" y="143"/>
                                    <a:pt x="935" y="147"/>
                                  </a:cubicBezTo>
                                  <a:cubicBezTo>
                                    <a:pt x="935" y="148"/>
                                    <a:pt x="935" y="148"/>
                                    <a:pt x="935" y="149"/>
                                  </a:cubicBezTo>
                                  <a:cubicBezTo>
                                    <a:pt x="935" y="149"/>
                                    <a:pt x="936" y="149"/>
                                    <a:pt x="937" y="149"/>
                                  </a:cubicBezTo>
                                  <a:cubicBezTo>
                                    <a:pt x="937" y="151"/>
                                    <a:pt x="937" y="151"/>
                                    <a:pt x="937" y="151"/>
                                  </a:cubicBezTo>
                                  <a:cubicBezTo>
                                    <a:pt x="932" y="150"/>
                                    <a:pt x="928" y="149"/>
                                    <a:pt x="924" y="149"/>
                                  </a:cubicBezTo>
                                  <a:cubicBezTo>
                                    <a:pt x="913" y="149"/>
                                    <a:pt x="903" y="152"/>
                                    <a:pt x="895" y="158"/>
                                  </a:cubicBezTo>
                                  <a:cubicBezTo>
                                    <a:pt x="897" y="159"/>
                                    <a:pt x="898" y="161"/>
                                    <a:pt x="900" y="162"/>
                                  </a:cubicBezTo>
                                  <a:cubicBezTo>
                                    <a:pt x="907" y="158"/>
                                    <a:pt x="915" y="155"/>
                                    <a:pt x="924" y="155"/>
                                  </a:cubicBezTo>
                                  <a:cubicBezTo>
                                    <a:pt x="928" y="155"/>
                                    <a:pt x="932" y="156"/>
                                    <a:pt x="937" y="157"/>
                                  </a:cubicBezTo>
                                  <a:cubicBezTo>
                                    <a:pt x="937" y="159"/>
                                    <a:pt x="937" y="159"/>
                                    <a:pt x="937" y="159"/>
                                  </a:cubicBezTo>
                                  <a:cubicBezTo>
                                    <a:pt x="932" y="157"/>
                                    <a:pt x="928" y="157"/>
                                    <a:pt x="924" y="157"/>
                                  </a:cubicBezTo>
                                  <a:cubicBezTo>
                                    <a:pt x="915" y="157"/>
                                    <a:pt x="907" y="159"/>
                                    <a:pt x="901" y="163"/>
                                  </a:cubicBezTo>
                                  <a:cubicBezTo>
                                    <a:pt x="902" y="165"/>
                                    <a:pt x="904" y="166"/>
                                    <a:pt x="905" y="168"/>
                                  </a:cubicBezTo>
                                  <a:cubicBezTo>
                                    <a:pt x="910" y="165"/>
                                    <a:pt x="917" y="163"/>
                                    <a:pt x="924" y="163"/>
                                  </a:cubicBezTo>
                                  <a:cubicBezTo>
                                    <a:pt x="928" y="163"/>
                                    <a:pt x="932" y="164"/>
                                    <a:pt x="937" y="165"/>
                                  </a:cubicBezTo>
                                  <a:cubicBezTo>
                                    <a:pt x="937" y="167"/>
                                    <a:pt x="937" y="167"/>
                                    <a:pt x="937" y="167"/>
                                  </a:cubicBezTo>
                                  <a:cubicBezTo>
                                    <a:pt x="933" y="165"/>
                                    <a:pt x="928" y="164"/>
                                    <a:pt x="924" y="164"/>
                                  </a:cubicBezTo>
                                  <a:cubicBezTo>
                                    <a:pt x="917" y="164"/>
                                    <a:pt x="911" y="166"/>
                                    <a:pt x="906" y="169"/>
                                  </a:cubicBezTo>
                                  <a:cubicBezTo>
                                    <a:pt x="907" y="171"/>
                                    <a:pt x="908" y="172"/>
                                    <a:pt x="909" y="174"/>
                                  </a:cubicBezTo>
                                  <a:cubicBezTo>
                                    <a:pt x="913" y="171"/>
                                    <a:pt x="918" y="170"/>
                                    <a:pt x="924" y="170"/>
                                  </a:cubicBezTo>
                                  <a:cubicBezTo>
                                    <a:pt x="928" y="170"/>
                                    <a:pt x="933" y="171"/>
                                    <a:pt x="937" y="173"/>
                                  </a:cubicBezTo>
                                  <a:cubicBezTo>
                                    <a:pt x="937" y="175"/>
                                    <a:pt x="937" y="175"/>
                                    <a:pt x="937" y="175"/>
                                  </a:cubicBezTo>
                                  <a:cubicBezTo>
                                    <a:pt x="933" y="173"/>
                                    <a:pt x="928" y="171"/>
                                    <a:pt x="924" y="171"/>
                                  </a:cubicBezTo>
                                  <a:cubicBezTo>
                                    <a:pt x="918" y="171"/>
                                    <a:pt x="913" y="173"/>
                                    <a:pt x="909" y="175"/>
                                  </a:cubicBezTo>
                                  <a:cubicBezTo>
                                    <a:pt x="910" y="177"/>
                                    <a:pt x="911" y="179"/>
                                    <a:pt x="912" y="181"/>
                                  </a:cubicBezTo>
                                  <a:cubicBezTo>
                                    <a:pt x="915" y="179"/>
                                    <a:pt x="919" y="177"/>
                                    <a:pt x="924" y="177"/>
                                  </a:cubicBezTo>
                                  <a:cubicBezTo>
                                    <a:pt x="928" y="177"/>
                                    <a:pt x="933" y="179"/>
                                    <a:pt x="936" y="182"/>
                                  </a:cubicBezTo>
                                  <a:cubicBezTo>
                                    <a:pt x="936" y="181"/>
                                    <a:pt x="936" y="181"/>
                                    <a:pt x="937" y="181"/>
                                  </a:cubicBezTo>
                                  <a:cubicBezTo>
                                    <a:pt x="937" y="186"/>
                                    <a:pt x="937" y="186"/>
                                    <a:pt x="937" y="186"/>
                                  </a:cubicBezTo>
                                  <a:cubicBezTo>
                                    <a:pt x="935" y="190"/>
                                    <a:pt x="935" y="194"/>
                                    <a:pt x="935" y="199"/>
                                  </a:cubicBezTo>
                                  <a:cubicBezTo>
                                    <a:pt x="935" y="199"/>
                                    <a:pt x="935" y="199"/>
                                    <a:pt x="935" y="200"/>
                                  </a:cubicBezTo>
                                  <a:cubicBezTo>
                                    <a:pt x="935" y="200"/>
                                    <a:pt x="936" y="200"/>
                                    <a:pt x="937" y="200"/>
                                  </a:cubicBezTo>
                                  <a:cubicBezTo>
                                    <a:pt x="937" y="202"/>
                                    <a:pt x="937" y="202"/>
                                    <a:pt x="937" y="202"/>
                                  </a:cubicBezTo>
                                  <a:cubicBezTo>
                                    <a:pt x="932" y="201"/>
                                    <a:pt x="928" y="200"/>
                                    <a:pt x="924" y="200"/>
                                  </a:cubicBezTo>
                                  <a:cubicBezTo>
                                    <a:pt x="913" y="200"/>
                                    <a:pt x="903" y="204"/>
                                    <a:pt x="895" y="209"/>
                                  </a:cubicBezTo>
                                  <a:cubicBezTo>
                                    <a:pt x="897" y="211"/>
                                    <a:pt x="898" y="212"/>
                                    <a:pt x="900" y="214"/>
                                  </a:cubicBezTo>
                                  <a:cubicBezTo>
                                    <a:pt x="907" y="209"/>
                                    <a:pt x="915" y="206"/>
                                    <a:pt x="924" y="206"/>
                                  </a:cubicBezTo>
                                  <a:cubicBezTo>
                                    <a:pt x="928" y="206"/>
                                    <a:pt x="932" y="207"/>
                                    <a:pt x="937" y="208"/>
                                  </a:cubicBezTo>
                                  <a:cubicBezTo>
                                    <a:pt x="937" y="210"/>
                                    <a:pt x="937" y="210"/>
                                    <a:pt x="937" y="210"/>
                                  </a:cubicBezTo>
                                  <a:cubicBezTo>
                                    <a:pt x="932" y="209"/>
                                    <a:pt x="928" y="208"/>
                                    <a:pt x="924" y="208"/>
                                  </a:cubicBezTo>
                                  <a:cubicBezTo>
                                    <a:pt x="915" y="208"/>
                                    <a:pt x="907" y="210"/>
                                    <a:pt x="901" y="215"/>
                                  </a:cubicBezTo>
                                  <a:cubicBezTo>
                                    <a:pt x="902" y="216"/>
                                    <a:pt x="904" y="218"/>
                                    <a:pt x="905" y="219"/>
                                  </a:cubicBezTo>
                                  <a:cubicBezTo>
                                    <a:pt x="910" y="216"/>
                                    <a:pt x="917" y="214"/>
                                    <a:pt x="924" y="214"/>
                                  </a:cubicBezTo>
                                  <a:cubicBezTo>
                                    <a:pt x="928" y="214"/>
                                    <a:pt x="932" y="215"/>
                                    <a:pt x="937" y="217"/>
                                  </a:cubicBezTo>
                                  <a:cubicBezTo>
                                    <a:pt x="937" y="218"/>
                                    <a:pt x="937" y="218"/>
                                    <a:pt x="937" y="218"/>
                                  </a:cubicBezTo>
                                  <a:cubicBezTo>
                                    <a:pt x="933" y="217"/>
                                    <a:pt x="928" y="216"/>
                                    <a:pt x="924" y="216"/>
                                  </a:cubicBezTo>
                                  <a:cubicBezTo>
                                    <a:pt x="917" y="216"/>
                                    <a:pt x="911" y="218"/>
                                    <a:pt x="906" y="221"/>
                                  </a:cubicBezTo>
                                  <a:cubicBezTo>
                                    <a:pt x="907" y="222"/>
                                    <a:pt x="908" y="224"/>
                                    <a:pt x="909" y="225"/>
                                  </a:cubicBezTo>
                                  <a:cubicBezTo>
                                    <a:pt x="913" y="223"/>
                                    <a:pt x="918" y="221"/>
                                    <a:pt x="924" y="221"/>
                                  </a:cubicBezTo>
                                  <a:cubicBezTo>
                                    <a:pt x="928" y="221"/>
                                    <a:pt x="933" y="222"/>
                                    <a:pt x="937" y="224"/>
                                  </a:cubicBezTo>
                                  <a:cubicBezTo>
                                    <a:pt x="937" y="226"/>
                                    <a:pt x="937" y="226"/>
                                    <a:pt x="937" y="226"/>
                                  </a:cubicBezTo>
                                  <a:cubicBezTo>
                                    <a:pt x="933" y="224"/>
                                    <a:pt x="928" y="223"/>
                                    <a:pt x="924" y="223"/>
                                  </a:cubicBezTo>
                                  <a:cubicBezTo>
                                    <a:pt x="918" y="223"/>
                                    <a:pt x="913" y="224"/>
                                    <a:pt x="909" y="227"/>
                                  </a:cubicBezTo>
                                  <a:cubicBezTo>
                                    <a:pt x="910" y="229"/>
                                    <a:pt x="911" y="231"/>
                                    <a:pt x="912" y="232"/>
                                  </a:cubicBezTo>
                                  <a:cubicBezTo>
                                    <a:pt x="915" y="230"/>
                                    <a:pt x="919" y="229"/>
                                    <a:pt x="924" y="229"/>
                                  </a:cubicBezTo>
                                  <a:cubicBezTo>
                                    <a:pt x="928" y="229"/>
                                    <a:pt x="933" y="230"/>
                                    <a:pt x="936" y="233"/>
                                  </a:cubicBezTo>
                                  <a:cubicBezTo>
                                    <a:pt x="936" y="233"/>
                                    <a:pt x="936" y="232"/>
                                    <a:pt x="937" y="232"/>
                                  </a:cubicBezTo>
                                  <a:cubicBezTo>
                                    <a:pt x="937" y="237"/>
                                    <a:pt x="937" y="237"/>
                                    <a:pt x="937" y="237"/>
                                  </a:cubicBezTo>
                                  <a:cubicBezTo>
                                    <a:pt x="935" y="241"/>
                                    <a:pt x="935" y="246"/>
                                    <a:pt x="935" y="250"/>
                                  </a:cubicBezTo>
                                  <a:cubicBezTo>
                                    <a:pt x="935" y="250"/>
                                    <a:pt x="935" y="251"/>
                                    <a:pt x="935" y="251"/>
                                  </a:cubicBezTo>
                                  <a:cubicBezTo>
                                    <a:pt x="935" y="251"/>
                                    <a:pt x="936" y="252"/>
                                    <a:pt x="937" y="252"/>
                                  </a:cubicBezTo>
                                  <a:cubicBezTo>
                                    <a:pt x="937" y="253"/>
                                    <a:pt x="937" y="253"/>
                                    <a:pt x="937" y="253"/>
                                  </a:cubicBezTo>
                                  <a:cubicBezTo>
                                    <a:pt x="932" y="252"/>
                                    <a:pt x="928" y="252"/>
                                    <a:pt x="924" y="252"/>
                                  </a:cubicBezTo>
                                  <a:cubicBezTo>
                                    <a:pt x="913" y="252"/>
                                    <a:pt x="903" y="255"/>
                                    <a:pt x="895" y="261"/>
                                  </a:cubicBezTo>
                                  <a:cubicBezTo>
                                    <a:pt x="897" y="262"/>
                                    <a:pt x="898" y="263"/>
                                    <a:pt x="900" y="265"/>
                                  </a:cubicBezTo>
                                  <a:cubicBezTo>
                                    <a:pt x="907" y="260"/>
                                    <a:pt x="915" y="258"/>
                                    <a:pt x="924" y="258"/>
                                  </a:cubicBezTo>
                                  <a:cubicBezTo>
                                    <a:pt x="928" y="258"/>
                                    <a:pt x="932" y="258"/>
                                    <a:pt x="937" y="260"/>
                                  </a:cubicBezTo>
                                  <a:cubicBezTo>
                                    <a:pt x="937" y="261"/>
                                    <a:pt x="937" y="261"/>
                                    <a:pt x="937" y="261"/>
                                  </a:cubicBezTo>
                                  <a:cubicBezTo>
                                    <a:pt x="932" y="260"/>
                                    <a:pt x="928" y="259"/>
                                    <a:pt x="924" y="259"/>
                                  </a:cubicBezTo>
                                  <a:cubicBezTo>
                                    <a:pt x="915" y="259"/>
                                    <a:pt x="907" y="262"/>
                                    <a:pt x="901" y="266"/>
                                  </a:cubicBezTo>
                                  <a:cubicBezTo>
                                    <a:pt x="902" y="268"/>
                                    <a:pt x="904" y="269"/>
                                    <a:pt x="905" y="271"/>
                                  </a:cubicBezTo>
                                  <a:cubicBezTo>
                                    <a:pt x="910" y="267"/>
                                    <a:pt x="917" y="265"/>
                                    <a:pt x="924" y="265"/>
                                  </a:cubicBezTo>
                                  <a:cubicBezTo>
                                    <a:pt x="928" y="265"/>
                                    <a:pt x="932" y="266"/>
                                    <a:pt x="937" y="268"/>
                                  </a:cubicBezTo>
                                  <a:cubicBezTo>
                                    <a:pt x="937" y="270"/>
                                    <a:pt x="937" y="270"/>
                                    <a:pt x="937" y="270"/>
                                  </a:cubicBezTo>
                                  <a:cubicBezTo>
                                    <a:pt x="933" y="268"/>
                                    <a:pt x="928" y="267"/>
                                    <a:pt x="924" y="267"/>
                                  </a:cubicBezTo>
                                  <a:cubicBezTo>
                                    <a:pt x="917" y="267"/>
                                    <a:pt x="911" y="269"/>
                                    <a:pt x="906" y="272"/>
                                  </a:cubicBezTo>
                                  <a:cubicBezTo>
                                    <a:pt x="907" y="274"/>
                                    <a:pt x="908" y="275"/>
                                    <a:pt x="909" y="277"/>
                                  </a:cubicBezTo>
                                  <a:cubicBezTo>
                                    <a:pt x="913" y="274"/>
                                    <a:pt x="918" y="272"/>
                                    <a:pt x="924" y="272"/>
                                  </a:cubicBezTo>
                                  <a:cubicBezTo>
                                    <a:pt x="928" y="272"/>
                                    <a:pt x="933" y="274"/>
                                    <a:pt x="937" y="276"/>
                                  </a:cubicBezTo>
                                  <a:cubicBezTo>
                                    <a:pt x="937" y="277"/>
                                    <a:pt x="937" y="277"/>
                                    <a:pt x="937" y="277"/>
                                  </a:cubicBezTo>
                                  <a:cubicBezTo>
                                    <a:pt x="933" y="275"/>
                                    <a:pt x="928" y="274"/>
                                    <a:pt x="924" y="274"/>
                                  </a:cubicBezTo>
                                  <a:cubicBezTo>
                                    <a:pt x="918" y="274"/>
                                    <a:pt x="913" y="276"/>
                                    <a:pt x="909" y="278"/>
                                  </a:cubicBezTo>
                                  <a:cubicBezTo>
                                    <a:pt x="910" y="280"/>
                                    <a:pt x="911" y="282"/>
                                    <a:pt x="912" y="284"/>
                                  </a:cubicBezTo>
                                  <a:cubicBezTo>
                                    <a:pt x="915" y="282"/>
                                    <a:pt x="919" y="280"/>
                                    <a:pt x="924" y="280"/>
                                  </a:cubicBezTo>
                                  <a:cubicBezTo>
                                    <a:pt x="928" y="280"/>
                                    <a:pt x="933" y="282"/>
                                    <a:pt x="936" y="284"/>
                                  </a:cubicBezTo>
                                  <a:cubicBezTo>
                                    <a:pt x="936" y="284"/>
                                    <a:pt x="936" y="284"/>
                                    <a:pt x="937" y="283"/>
                                  </a:cubicBezTo>
                                  <a:cubicBezTo>
                                    <a:pt x="937" y="289"/>
                                    <a:pt x="937" y="289"/>
                                    <a:pt x="937" y="289"/>
                                  </a:cubicBezTo>
                                  <a:cubicBezTo>
                                    <a:pt x="935" y="293"/>
                                    <a:pt x="935" y="297"/>
                                    <a:pt x="935" y="301"/>
                                  </a:cubicBezTo>
                                  <a:cubicBezTo>
                                    <a:pt x="935" y="302"/>
                                    <a:pt x="935" y="302"/>
                                    <a:pt x="935" y="303"/>
                                  </a:cubicBezTo>
                                  <a:cubicBezTo>
                                    <a:pt x="935" y="303"/>
                                    <a:pt x="936" y="303"/>
                                    <a:pt x="937" y="303"/>
                                  </a:cubicBezTo>
                                  <a:cubicBezTo>
                                    <a:pt x="937" y="305"/>
                                    <a:pt x="937" y="305"/>
                                    <a:pt x="937" y="305"/>
                                  </a:cubicBezTo>
                                  <a:cubicBezTo>
                                    <a:pt x="932" y="304"/>
                                    <a:pt x="928" y="303"/>
                                    <a:pt x="924" y="303"/>
                                  </a:cubicBezTo>
                                  <a:cubicBezTo>
                                    <a:pt x="913" y="303"/>
                                    <a:pt x="903" y="306"/>
                                    <a:pt x="895" y="312"/>
                                  </a:cubicBezTo>
                                  <a:cubicBezTo>
                                    <a:pt x="897" y="313"/>
                                    <a:pt x="898" y="315"/>
                                    <a:pt x="900" y="316"/>
                                  </a:cubicBezTo>
                                  <a:cubicBezTo>
                                    <a:pt x="907" y="312"/>
                                    <a:pt x="915" y="309"/>
                                    <a:pt x="924" y="309"/>
                                  </a:cubicBezTo>
                                  <a:cubicBezTo>
                                    <a:pt x="928" y="309"/>
                                    <a:pt x="932" y="310"/>
                                    <a:pt x="937" y="311"/>
                                  </a:cubicBezTo>
                                  <a:cubicBezTo>
                                    <a:pt x="937" y="313"/>
                                    <a:pt x="937" y="313"/>
                                    <a:pt x="937" y="313"/>
                                  </a:cubicBezTo>
                                  <a:cubicBezTo>
                                    <a:pt x="932" y="311"/>
                                    <a:pt x="928" y="311"/>
                                    <a:pt x="924" y="311"/>
                                  </a:cubicBezTo>
                                  <a:cubicBezTo>
                                    <a:pt x="915" y="311"/>
                                    <a:pt x="907" y="313"/>
                                    <a:pt x="901" y="317"/>
                                  </a:cubicBezTo>
                                  <a:cubicBezTo>
                                    <a:pt x="902" y="319"/>
                                    <a:pt x="904" y="321"/>
                                    <a:pt x="905" y="322"/>
                                  </a:cubicBezTo>
                                  <a:cubicBezTo>
                                    <a:pt x="910" y="319"/>
                                    <a:pt x="917" y="317"/>
                                    <a:pt x="924" y="317"/>
                                  </a:cubicBezTo>
                                  <a:cubicBezTo>
                                    <a:pt x="928" y="317"/>
                                    <a:pt x="932" y="318"/>
                                    <a:pt x="937" y="319"/>
                                  </a:cubicBezTo>
                                  <a:cubicBezTo>
                                    <a:pt x="937" y="321"/>
                                    <a:pt x="937" y="321"/>
                                    <a:pt x="937" y="321"/>
                                  </a:cubicBezTo>
                                  <a:cubicBezTo>
                                    <a:pt x="933" y="319"/>
                                    <a:pt x="928" y="318"/>
                                    <a:pt x="924" y="318"/>
                                  </a:cubicBezTo>
                                  <a:cubicBezTo>
                                    <a:pt x="917" y="318"/>
                                    <a:pt x="911" y="320"/>
                                    <a:pt x="906" y="324"/>
                                  </a:cubicBezTo>
                                  <a:cubicBezTo>
                                    <a:pt x="907" y="325"/>
                                    <a:pt x="908" y="327"/>
                                    <a:pt x="909" y="328"/>
                                  </a:cubicBezTo>
                                  <a:cubicBezTo>
                                    <a:pt x="913" y="325"/>
                                    <a:pt x="918" y="324"/>
                                    <a:pt x="924" y="324"/>
                                  </a:cubicBezTo>
                                  <a:cubicBezTo>
                                    <a:pt x="928" y="324"/>
                                    <a:pt x="933" y="325"/>
                                    <a:pt x="937" y="327"/>
                                  </a:cubicBezTo>
                                  <a:cubicBezTo>
                                    <a:pt x="937" y="329"/>
                                    <a:pt x="937" y="329"/>
                                    <a:pt x="937" y="329"/>
                                  </a:cubicBezTo>
                                  <a:cubicBezTo>
                                    <a:pt x="933" y="327"/>
                                    <a:pt x="928" y="325"/>
                                    <a:pt x="924" y="325"/>
                                  </a:cubicBezTo>
                                  <a:cubicBezTo>
                                    <a:pt x="918" y="325"/>
                                    <a:pt x="913" y="327"/>
                                    <a:pt x="909" y="330"/>
                                  </a:cubicBezTo>
                                  <a:cubicBezTo>
                                    <a:pt x="910" y="331"/>
                                    <a:pt x="911" y="333"/>
                                    <a:pt x="912" y="335"/>
                                  </a:cubicBezTo>
                                  <a:cubicBezTo>
                                    <a:pt x="915" y="333"/>
                                    <a:pt x="919" y="332"/>
                                    <a:pt x="924" y="332"/>
                                  </a:cubicBezTo>
                                  <a:cubicBezTo>
                                    <a:pt x="928" y="332"/>
                                    <a:pt x="933" y="333"/>
                                    <a:pt x="936" y="336"/>
                                  </a:cubicBezTo>
                                  <a:cubicBezTo>
                                    <a:pt x="936" y="335"/>
                                    <a:pt x="936" y="335"/>
                                    <a:pt x="937" y="335"/>
                                  </a:cubicBezTo>
                                  <a:cubicBezTo>
                                    <a:pt x="937" y="340"/>
                                    <a:pt x="937" y="340"/>
                                    <a:pt x="937" y="340"/>
                                  </a:cubicBezTo>
                                  <a:cubicBezTo>
                                    <a:pt x="935" y="344"/>
                                    <a:pt x="935" y="348"/>
                                    <a:pt x="935" y="353"/>
                                  </a:cubicBezTo>
                                  <a:cubicBezTo>
                                    <a:pt x="935" y="353"/>
                                    <a:pt x="935" y="354"/>
                                    <a:pt x="935" y="354"/>
                                  </a:cubicBezTo>
                                  <a:cubicBezTo>
                                    <a:pt x="935" y="354"/>
                                    <a:pt x="936" y="354"/>
                                    <a:pt x="937" y="355"/>
                                  </a:cubicBezTo>
                                  <a:cubicBezTo>
                                    <a:pt x="937" y="356"/>
                                    <a:pt x="937" y="356"/>
                                    <a:pt x="937" y="356"/>
                                  </a:cubicBezTo>
                                  <a:cubicBezTo>
                                    <a:pt x="932" y="355"/>
                                    <a:pt x="928" y="354"/>
                                    <a:pt x="924" y="354"/>
                                  </a:cubicBezTo>
                                  <a:cubicBezTo>
                                    <a:pt x="913" y="354"/>
                                    <a:pt x="903" y="358"/>
                                    <a:pt x="895" y="364"/>
                                  </a:cubicBezTo>
                                  <a:cubicBezTo>
                                    <a:pt x="897" y="365"/>
                                    <a:pt x="898" y="366"/>
                                    <a:pt x="900" y="368"/>
                                  </a:cubicBezTo>
                                  <a:cubicBezTo>
                                    <a:pt x="907" y="363"/>
                                    <a:pt x="915" y="361"/>
                                    <a:pt x="924" y="361"/>
                                  </a:cubicBezTo>
                                  <a:cubicBezTo>
                                    <a:pt x="928" y="361"/>
                                    <a:pt x="932" y="361"/>
                                    <a:pt x="937" y="363"/>
                                  </a:cubicBezTo>
                                  <a:cubicBezTo>
                                    <a:pt x="937" y="364"/>
                                    <a:pt x="937" y="364"/>
                                    <a:pt x="937" y="364"/>
                                  </a:cubicBezTo>
                                  <a:cubicBezTo>
                                    <a:pt x="932" y="363"/>
                                    <a:pt x="928" y="362"/>
                                    <a:pt x="924" y="362"/>
                                  </a:cubicBezTo>
                                  <a:cubicBezTo>
                                    <a:pt x="915" y="362"/>
                                    <a:pt x="907" y="365"/>
                                    <a:pt x="901" y="369"/>
                                  </a:cubicBezTo>
                                  <a:cubicBezTo>
                                    <a:pt x="902" y="370"/>
                                    <a:pt x="904" y="372"/>
                                    <a:pt x="905" y="374"/>
                                  </a:cubicBezTo>
                                  <a:cubicBezTo>
                                    <a:pt x="910" y="370"/>
                                    <a:pt x="917" y="368"/>
                                    <a:pt x="924" y="368"/>
                                  </a:cubicBezTo>
                                  <a:cubicBezTo>
                                    <a:pt x="928" y="368"/>
                                    <a:pt x="932" y="369"/>
                                    <a:pt x="937" y="371"/>
                                  </a:cubicBezTo>
                                  <a:cubicBezTo>
                                    <a:pt x="937" y="372"/>
                                    <a:pt x="937" y="372"/>
                                    <a:pt x="937" y="372"/>
                                  </a:cubicBezTo>
                                  <a:cubicBezTo>
                                    <a:pt x="933" y="371"/>
                                    <a:pt x="928" y="370"/>
                                    <a:pt x="924" y="370"/>
                                  </a:cubicBezTo>
                                  <a:cubicBezTo>
                                    <a:pt x="917" y="370"/>
                                    <a:pt x="911" y="372"/>
                                    <a:pt x="906" y="375"/>
                                  </a:cubicBezTo>
                                  <a:cubicBezTo>
                                    <a:pt x="907" y="376"/>
                                    <a:pt x="908" y="378"/>
                                    <a:pt x="909" y="379"/>
                                  </a:cubicBezTo>
                                  <a:cubicBezTo>
                                    <a:pt x="913" y="377"/>
                                    <a:pt x="918" y="375"/>
                                    <a:pt x="924" y="375"/>
                                  </a:cubicBezTo>
                                  <a:cubicBezTo>
                                    <a:pt x="928" y="375"/>
                                    <a:pt x="933" y="376"/>
                                    <a:pt x="937" y="378"/>
                                  </a:cubicBezTo>
                                  <a:cubicBezTo>
                                    <a:pt x="937" y="380"/>
                                    <a:pt x="937" y="380"/>
                                    <a:pt x="937" y="380"/>
                                  </a:cubicBezTo>
                                  <a:cubicBezTo>
                                    <a:pt x="933" y="378"/>
                                    <a:pt x="928" y="377"/>
                                    <a:pt x="924" y="377"/>
                                  </a:cubicBezTo>
                                  <a:cubicBezTo>
                                    <a:pt x="918" y="377"/>
                                    <a:pt x="913" y="378"/>
                                    <a:pt x="909" y="381"/>
                                  </a:cubicBezTo>
                                  <a:cubicBezTo>
                                    <a:pt x="910" y="383"/>
                                    <a:pt x="911" y="385"/>
                                    <a:pt x="912" y="387"/>
                                  </a:cubicBezTo>
                                  <a:cubicBezTo>
                                    <a:pt x="915" y="384"/>
                                    <a:pt x="919" y="383"/>
                                    <a:pt x="924" y="383"/>
                                  </a:cubicBezTo>
                                  <a:cubicBezTo>
                                    <a:pt x="928" y="383"/>
                                    <a:pt x="933" y="385"/>
                                    <a:pt x="936" y="387"/>
                                  </a:cubicBezTo>
                                  <a:cubicBezTo>
                                    <a:pt x="936" y="387"/>
                                    <a:pt x="936" y="386"/>
                                    <a:pt x="937" y="386"/>
                                  </a:cubicBezTo>
                                  <a:cubicBezTo>
                                    <a:pt x="937" y="391"/>
                                    <a:pt x="937" y="391"/>
                                    <a:pt x="937" y="391"/>
                                  </a:cubicBezTo>
                                  <a:cubicBezTo>
                                    <a:pt x="935" y="395"/>
                                    <a:pt x="935" y="400"/>
                                    <a:pt x="935" y="404"/>
                                  </a:cubicBezTo>
                                  <a:cubicBezTo>
                                    <a:pt x="935" y="405"/>
                                    <a:pt x="935" y="405"/>
                                    <a:pt x="935" y="405"/>
                                  </a:cubicBezTo>
                                  <a:cubicBezTo>
                                    <a:pt x="935" y="406"/>
                                    <a:pt x="936" y="406"/>
                                    <a:pt x="937" y="406"/>
                                  </a:cubicBezTo>
                                  <a:cubicBezTo>
                                    <a:pt x="937" y="408"/>
                                    <a:pt x="937" y="408"/>
                                    <a:pt x="937" y="408"/>
                                  </a:cubicBezTo>
                                  <a:cubicBezTo>
                                    <a:pt x="932" y="406"/>
                                    <a:pt x="928" y="406"/>
                                    <a:pt x="924" y="406"/>
                                  </a:cubicBezTo>
                                  <a:cubicBezTo>
                                    <a:pt x="913" y="406"/>
                                    <a:pt x="903" y="409"/>
                                    <a:pt x="895" y="415"/>
                                  </a:cubicBezTo>
                                  <a:cubicBezTo>
                                    <a:pt x="897" y="416"/>
                                    <a:pt x="898" y="418"/>
                                    <a:pt x="900" y="419"/>
                                  </a:cubicBezTo>
                                  <a:cubicBezTo>
                                    <a:pt x="907" y="415"/>
                                    <a:pt x="915" y="412"/>
                                    <a:pt x="924" y="412"/>
                                  </a:cubicBezTo>
                                  <a:cubicBezTo>
                                    <a:pt x="928" y="412"/>
                                    <a:pt x="932" y="413"/>
                                    <a:pt x="937" y="414"/>
                                  </a:cubicBezTo>
                                  <a:cubicBezTo>
                                    <a:pt x="937" y="416"/>
                                    <a:pt x="937" y="416"/>
                                    <a:pt x="937" y="416"/>
                                  </a:cubicBezTo>
                                  <a:cubicBezTo>
                                    <a:pt x="932" y="414"/>
                                    <a:pt x="928" y="413"/>
                                    <a:pt x="924" y="413"/>
                                  </a:cubicBezTo>
                                  <a:cubicBezTo>
                                    <a:pt x="915" y="413"/>
                                    <a:pt x="907" y="416"/>
                                    <a:pt x="901" y="420"/>
                                  </a:cubicBezTo>
                                  <a:cubicBezTo>
                                    <a:pt x="902" y="422"/>
                                    <a:pt x="904" y="423"/>
                                    <a:pt x="905" y="425"/>
                                  </a:cubicBezTo>
                                  <a:cubicBezTo>
                                    <a:pt x="910" y="422"/>
                                    <a:pt x="917" y="420"/>
                                    <a:pt x="924" y="420"/>
                                  </a:cubicBezTo>
                                  <a:cubicBezTo>
                                    <a:pt x="928" y="420"/>
                                    <a:pt x="932" y="421"/>
                                    <a:pt x="937" y="422"/>
                                  </a:cubicBezTo>
                                  <a:cubicBezTo>
                                    <a:pt x="937" y="424"/>
                                    <a:pt x="937" y="424"/>
                                    <a:pt x="937" y="424"/>
                                  </a:cubicBezTo>
                                  <a:cubicBezTo>
                                    <a:pt x="933" y="422"/>
                                    <a:pt x="928" y="421"/>
                                    <a:pt x="924" y="421"/>
                                  </a:cubicBezTo>
                                  <a:cubicBezTo>
                                    <a:pt x="917" y="421"/>
                                    <a:pt x="911" y="423"/>
                                    <a:pt x="906" y="426"/>
                                  </a:cubicBezTo>
                                  <a:cubicBezTo>
                                    <a:pt x="907" y="428"/>
                                    <a:pt x="908" y="429"/>
                                    <a:pt x="909" y="431"/>
                                  </a:cubicBezTo>
                                  <a:cubicBezTo>
                                    <a:pt x="913" y="428"/>
                                    <a:pt x="918" y="427"/>
                                    <a:pt x="924" y="427"/>
                                  </a:cubicBezTo>
                                  <a:cubicBezTo>
                                    <a:pt x="928" y="427"/>
                                    <a:pt x="933" y="428"/>
                                    <a:pt x="937" y="430"/>
                                  </a:cubicBezTo>
                                  <a:cubicBezTo>
                                    <a:pt x="937" y="432"/>
                                    <a:pt x="937" y="432"/>
                                    <a:pt x="937" y="432"/>
                                  </a:cubicBezTo>
                                  <a:cubicBezTo>
                                    <a:pt x="933" y="429"/>
                                    <a:pt x="928" y="428"/>
                                    <a:pt x="924" y="428"/>
                                  </a:cubicBezTo>
                                  <a:cubicBezTo>
                                    <a:pt x="918" y="428"/>
                                    <a:pt x="913" y="430"/>
                                    <a:pt x="909" y="432"/>
                                  </a:cubicBezTo>
                                  <a:cubicBezTo>
                                    <a:pt x="910" y="434"/>
                                    <a:pt x="911" y="436"/>
                                    <a:pt x="912" y="438"/>
                                  </a:cubicBezTo>
                                  <a:cubicBezTo>
                                    <a:pt x="915" y="436"/>
                                    <a:pt x="919" y="434"/>
                                    <a:pt x="924" y="434"/>
                                  </a:cubicBezTo>
                                  <a:cubicBezTo>
                                    <a:pt x="928" y="434"/>
                                    <a:pt x="933" y="436"/>
                                    <a:pt x="936" y="438"/>
                                  </a:cubicBezTo>
                                  <a:cubicBezTo>
                                    <a:pt x="936" y="438"/>
                                    <a:pt x="936" y="438"/>
                                    <a:pt x="937" y="438"/>
                                  </a:cubicBezTo>
                                  <a:cubicBezTo>
                                    <a:pt x="937" y="443"/>
                                    <a:pt x="937" y="443"/>
                                    <a:pt x="937" y="443"/>
                                  </a:cubicBezTo>
                                  <a:cubicBezTo>
                                    <a:pt x="935" y="447"/>
                                    <a:pt x="935" y="451"/>
                                    <a:pt x="935" y="455"/>
                                  </a:cubicBezTo>
                                  <a:cubicBezTo>
                                    <a:pt x="935" y="456"/>
                                    <a:pt x="935" y="456"/>
                                    <a:pt x="935" y="457"/>
                                  </a:cubicBezTo>
                                  <a:cubicBezTo>
                                    <a:pt x="935" y="457"/>
                                    <a:pt x="936" y="457"/>
                                    <a:pt x="937" y="457"/>
                                  </a:cubicBezTo>
                                  <a:cubicBezTo>
                                    <a:pt x="937" y="459"/>
                                    <a:pt x="937" y="459"/>
                                    <a:pt x="937" y="459"/>
                                  </a:cubicBezTo>
                                  <a:cubicBezTo>
                                    <a:pt x="932" y="458"/>
                                    <a:pt x="928" y="457"/>
                                    <a:pt x="924" y="457"/>
                                  </a:cubicBezTo>
                                  <a:cubicBezTo>
                                    <a:pt x="913" y="457"/>
                                    <a:pt x="903" y="461"/>
                                    <a:pt x="895" y="466"/>
                                  </a:cubicBezTo>
                                  <a:cubicBezTo>
                                    <a:pt x="897" y="468"/>
                                    <a:pt x="898" y="469"/>
                                    <a:pt x="900" y="470"/>
                                  </a:cubicBezTo>
                                  <a:cubicBezTo>
                                    <a:pt x="907" y="466"/>
                                    <a:pt x="915" y="463"/>
                                    <a:pt x="924" y="463"/>
                                  </a:cubicBezTo>
                                  <a:cubicBezTo>
                                    <a:pt x="928" y="463"/>
                                    <a:pt x="932" y="464"/>
                                    <a:pt x="937" y="465"/>
                                  </a:cubicBezTo>
                                  <a:cubicBezTo>
                                    <a:pt x="937" y="467"/>
                                    <a:pt x="937" y="467"/>
                                    <a:pt x="937" y="467"/>
                                  </a:cubicBezTo>
                                  <a:cubicBezTo>
                                    <a:pt x="932" y="466"/>
                                    <a:pt x="928" y="465"/>
                                    <a:pt x="924" y="465"/>
                                  </a:cubicBezTo>
                                  <a:cubicBezTo>
                                    <a:pt x="915" y="465"/>
                                    <a:pt x="907" y="467"/>
                                    <a:pt x="901" y="472"/>
                                  </a:cubicBezTo>
                                  <a:cubicBezTo>
                                    <a:pt x="902" y="473"/>
                                    <a:pt x="904" y="475"/>
                                    <a:pt x="905" y="476"/>
                                  </a:cubicBezTo>
                                  <a:cubicBezTo>
                                    <a:pt x="910" y="473"/>
                                    <a:pt x="917" y="471"/>
                                    <a:pt x="924" y="471"/>
                                  </a:cubicBezTo>
                                  <a:cubicBezTo>
                                    <a:pt x="928" y="471"/>
                                    <a:pt x="932" y="472"/>
                                    <a:pt x="937" y="474"/>
                                  </a:cubicBezTo>
                                  <a:cubicBezTo>
                                    <a:pt x="937" y="475"/>
                                    <a:pt x="937" y="475"/>
                                    <a:pt x="937" y="475"/>
                                  </a:cubicBezTo>
                                  <a:cubicBezTo>
                                    <a:pt x="933" y="474"/>
                                    <a:pt x="928" y="473"/>
                                    <a:pt x="924" y="473"/>
                                  </a:cubicBezTo>
                                  <a:cubicBezTo>
                                    <a:pt x="917" y="473"/>
                                    <a:pt x="911" y="474"/>
                                    <a:pt x="906" y="478"/>
                                  </a:cubicBezTo>
                                  <a:cubicBezTo>
                                    <a:pt x="907" y="479"/>
                                    <a:pt x="908" y="481"/>
                                    <a:pt x="909" y="482"/>
                                  </a:cubicBezTo>
                                  <a:cubicBezTo>
                                    <a:pt x="913" y="480"/>
                                    <a:pt x="918" y="478"/>
                                    <a:pt x="924" y="478"/>
                                  </a:cubicBezTo>
                                  <a:cubicBezTo>
                                    <a:pt x="928" y="478"/>
                                    <a:pt x="933" y="479"/>
                                    <a:pt x="937" y="481"/>
                                  </a:cubicBezTo>
                                  <a:cubicBezTo>
                                    <a:pt x="937" y="483"/>
                                    <a:pt x="937" y="483"/>
                                    <a:pt x="937" y="483"/>
                                  </a:cubicBezTo>
                                  <a:cubicBezTo>
                                    <a:pt x="933" y="481"/>
                                    <a:pt x="928" y="480"/>
                                    <a:pt x="924" y="480"/>
                                  </a:cubicBezTo>
                                  <a:cubicBezTo>
                                    <a:pt x="918" y="480"/>
                                    <a:pt x="913" y="481"/>
                                    <a:pt x="909" y="484"/>
                                  </a:cubicBezTo>
                                  <a:cubicBezTo>
                                    <a:pt x="910" y="485"/>
                                    <a:pt x="911" y="487"/>
                                    <a:pt x="912" y="489"/>
                                  </a:cubicBezTo>
                                  <a:cubicBezTo>
                                    <a:pt x="915" y="487"/>
                                    <a:pt x="919" y="486"/>
                                    <a:pt x="924" y="486"/>
                                  </a:cubicBezTo>
                                  <a:cubicBezTo>
                                    <a:pt x="928" y="486"/>
                                    <a:pt x="933" y="487"/>
                                    <a:pt x="936" y="490"/>
                                  </a:cubicBezTo>
                                  <a:cubicBezTo>
                                    <a:pt x="936" y="490"/>
                                    <a:pt x="936" y="489"/>
                                    <a:pt x="937" y="489"/>
                                  </a:cubicBezTo>
                                  <a:cubicBezTo>
                                    <a:pt x="937" y="494"/>
                                    <a:pt x="937" y="494"/>
                                    <a:pt x="937" y="494"/>
                                  </a:cubicBezTo>
                                  <a:cubicBezTo>
                                    <a:pt x="936" y="497"/>
                                    <a:pt x="935" y="501"/>
                                    <a:pt x="935" y="504"/>
                                  </a:cubicBezTo>
                                  <a:cubicBezTo>
                                    <a:pt x="933" y="504"/>
                                    <a:pt x="933" y="504"/>
                                    <a:pt x="933" y="504"/>
                                  </a:cubicBezTo>
                                  <a:cubicBezTo>
                                    <a:pt x="933" y="503"/>
                                    <a:pt x="933" y="502"/>
                                    <a:pt x="934" y="500"/>
                                  </a:cubicBezTo>
                                  <a:cubicBezTo>
                                    <a:pt x="932" y="497"/>
                                    <a:pt x="928" y="495"/>
                                    <a:pt x="924" y="495"/>
                                  </a:cubicBezTo>
                                  <a:cubicBezTo>
                                    <a:pt x="920" y="495"/>
                                    <a:pt x="916" y="497"/>
                                    <a:pt x="914" y="499"/>
                                  </a:cubicBezTo>
                                  <a:cubicBezTo>
                                    <a:pt x="914" y="501"/>
                                    <a:pt x="915" y="502"/>
                                    <a:pt x="915" y="504"/>
                                  </a:cubicBezTo>
                                  <a:cubicBezTo>
                                    <a:pt x="913" y="504"/>
                                    <a:pt x="913" y="504"/>
                                    <a:pt x="913" y="504"/>
                                  </a:cubicBezTo>
                                  <a:cubicBezTo>
                                    <a:pt x="912" y="491"/>
                                    <a:pt x="907" y="480"/>
                                    <a:pt x="899" y="472"/>
                                  </a:cubicBezTo>
                                  <a:cubicBezTo>
                                    <a:pt x="890" y="463"/>
                                    <a:pt x="877" y="457"/>
                                    <a:pt x="864" y="457"/>
                                  </a:cubicBezTo>
                                  <a:cubicBezTo>
                                    <a:pt x="850" y="457"/>
                                    <a:pt x="837" y="463"/>
                                    <a:pt x="828" y="472"/>
                                  </a:cubicBezTo>
                                  <a:cubicBezTo>
                                    <a:pt x="820" y="480"/>
                                    <a:pt x="815" y="491"/>
                                    <a:pt x="814" y="504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3" y="503"/>
                                    <a:pt x="813" y="502"/>
                                    <a:pt x="813" y="500"/>
                                  </a:cubicBezTo>
                                  <a:cubicBezTo>
                                    <a:pt x="811" y="497"/>
                                    <a:pt x="807" y="495"/>
                                    <a:pt x="803" y="495"/>
                                  </a:cubicBezTo>
                                  <a:cubicBezTo>
                                    <a:pt x="798" y="495"/>
                                    <a:pt x="795" y="497"/>
                                    <a:pt x="793" y="501"/>
                                  </a:cubicBezTo>
                                  <a:cubicBezTo>
                                    <a:pt x="793" y="502"/>
                                    <a:pt x="793" y="503"/>
                                    <a:pt x="793" y="504"/>
                                  </a:cubicBezTo>
                                  <a:cubicBezTo>
                                    <a:pt x="791" y="504"/>
                                    <a:pt x="791" y="504"/>
                                    <a:pt x="791" y="504"/>
                                  </a:cubicBezTo>
                                  <a:cubicBezTo>
                                    <a:pt x="790" y="491"/>
                                    <a:pt x="785" y="480"/>
                                    <a:pt x="777" y="472"/>
                                  </a:cubicBezTo>
                                  <a:cubicBezTo>
                                    <a:pt x="768" y="463"/>
                                    <a:pt x="755" y="457"/>
                                    <a:pt x="742" y="457"/>
                                  </a:cubicBezTo>
                                  <a:cubicBezTo>
                                    <a:pt x="728" y="457"/>
                                    <a:pt x="716" y="463"/>
                                    <a:pt x="707" y="472"/>
                                  </a:cubicBezTo>
                                  <a:cubicBezTo>
                                    <a:pt x="698" y="480"/>
                                    <a:pt x="693" y="491"/>
                                    <a:pt x="692" y="504"/>
                                  </a:cubicBezTo>
                                  <a:cubicBezTo>
                                    <a:pt x="691" y="504"/>
                                    <a:pt x="691" y="504"/>
                                    <a:pt x="691" y="504"/>
                                  </a:cubicBezTo>
                                  <a:cubicBezTo>
                                    <a:pt x="691" y="503"/>
                                    <a:pt x="691" y="502"/>
                                    <a:pt x="691" y="500"/>
                                  </a:cubicBezTo>
                                  <a:cubicBezTo>
                                    <a:pt x="689" y="497"/>
                                    <a:pt x="685" y="495"/>
                                    <a:pt x="681" y="495"/>
                                  </a:cubicBezTo>
                                  <a:cubicBezTo>
                                    <a:pt x="677" y="495"/>
                                    <a:pt x="674" y="497"/>
                                    <a:pt x="671" y="499"/>
                                  </a:cubicBezTo>
                                  <a:cubicBezTo>
                                    <a:pt x="672" y="501"/>
                                    <a:pt x="672" y="502"/>
                                    <a:pt x="672" y="504"/>
                                  </a:cubicBezTo>
                                  <a:cubicBezTo>
                                    <a:pt x="670" y="504"/>
                                    <a:pt x="670" y="504"/>
                                    <a:pt x="670" y="504"/>
                                  </a:cubicBezTo>
                                  <a:cubicBezTo>
                                    <a:pt x="670" y="491"/>
                                    <a:pt x="664" y="480"/>
                                    <a:pt x="656" y="472"/>
                                  </a:cubicBezTo>
                                  <a:cubicBezTo>
                                    <a:pt x="647" y="463"/>
                                    <a:pt x="635" y="457"/>
                                    <a:pt x="621" y="457"/>
                                  </a:cubicBezTo>
                                  <a:cubicBezTo>
                                    <a:pt x="607" y="457"/>
                                    <a:pt x="595" y="463"/>
                                    <a:pt x="586" y="472"/>
                                  </a:cubicBezTo>
                                  <a:cubicBezTo>
                                    <a:pt x="577" y="480"/>
                                    <a:pt x="572" y="491"/>
                                    <a:pt x="571" y="504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70" y="503"/>
                                    <a:pt x="570" y="502"/>
                                    <a:pt x="570" y="500"/>
                                  </a:cubicBezTo>
                                  <a:cubicBezTo>
                                    <a:pt x="568" y="497"/>
                                    <a:pt x="564" y="495"/>
                                    <a:pt x="560" y="495"/>
                                  </a:cubicBezTo>
                                  <a:cubicBezTo>
                                    <a:pt x="555" y="495"/>
                                    <a:pt x="552" y="497"/>
                                    <a:pt x="550" y="501"/>
                                  </a:cubicBezTo>
                                  <a:cubicBezTo>
                                    <a:pt x="549" y="501"/>
                                    <a:pt x="549" y="500"/>
                                    <a:pt x="549" y="500"/>
                                  </a:cubicBezTo>
                                  <a:cubicBezTo>
                                    <a:pt x="550" y="501"/>
                                    <a:pt x="550" y="503"/>
                                    <a:pt x="550" y="504"/>
                                  </a:cubicBezTo>
                                  <a:cubicBezTo>
                                    <a:pt x="548" y="504"/>
                                    <a:pt x="548" y="504"/>
                                    <a:pt x="548" y="504"/>
                                  </a:cubicBezTo>
                                  <a:cubicBezTo>
                                    <a:pt x="547" y="491"/>
                                    <a:pt x="542" y="480"/>
                                    <a:pt x="534" y="472"/>
                                  </a:cubicBezTo>
                                  <a:cubicBezTo>
                                    <a:pt x="525" y="463"/>
                                    <a:pt x="512" y="457"/>
                                    <a:pt x="499" y="457"/>
                                  </a:cubicBezTo>
                                  <a:cubicBezTo>
                                    <a:pt x="485" y="457"/>
                                    <a:pt x="473" y="463"/>
                                    <a:pt x="464" y="472"/>
                                  </a:cubicBezTo>
                                  <a:cubicBezTo>
                                    <a:pt x="455" y="480"/>
                                    <a:pt x="450" y="491"/>
                                    <a:pt x="449" y="504"/>
                                  </a:cubicBezTo>
                                  <a:cubicBezTo>
                                    <a:pt x="448" y="504"/>
                                    <a:pt x="448" y="504"/>
                                    <a:pt x="448" y="504"/>
                                  </a:cubicBezTo>
                                  <a:cubicBezTo>
                                    <a:pt x="448" y="503"/>
                                    <a:pt x="448" y="502"/>
                                    <a:pt x="448" y="500"/>
                                  </a:cubicBezTo>
                                  <a:cubicBezTo>
                                    <a:pt x="446" y="497"/>
                                    <a:pt x="442" y="495"/>
                                    <a:pt x="438" y="495"/>
                                  </a:cubicBezTo>
                                  <a:cubicBezTo>
                                    <a:pt x="434" y="495"/>
                                    <a:pt x="431" y="497"/>
                                    <a:pt x="428" y="499"/>
                                  </a:cubicBezTo>
                                  <a:cubicBezTo>
                                    <a:pt x="429" y="501"/>
                                    <a:pt x="429" y="502"/>
                                    <a:pt x="429" y="504"/>
                                  </a:cubicBezTo>
                                  <a:cubicBezTo>
                                    <a:pt x="427" y="504"/>
                                    <a:pt x="427" y="504"/>
                                    <a:pt x="427" y="504"/>
                                  </a:cubicBezTo>
                                  <a:cubicBezTo>
                                    <a:pt x="427" y="491"/>
                                    <a:pt x="421" y="480"/>
                                    <a:pt x="413" y="472"/>
                                  </a:cubicBezTo>
                                  <a:cubicBezTo>
                                    <a:pt x="404" y="463"/>
                                    <a:pt x="391" y="457"/>
                                    <a:pt x="378" y="457"/>
                                  </a:cubicBezTo>
                                  <a:cubicBezTo>
                                    <a:pt x="364" y="457"/>
                                    <a:pt x="352" y="463"/>
                                    <a:pt x="343" y="472"/>
                                  </a:cubicBezTo>
                                  <a:cubicBezTo>
                                    <a:pt x="334" y="480"/>
                                    <a:pt x="329" y="491"/>
                                    <a:pt x="328" y="504"/>
                                  </a:cubicBezTo>
                                  <a:cubicBezTo>
                                    <a:pt x="327" y="504"/>
                                    <a:pt x="327" y="504"/>
                                    <a:pt x="327" y="504"/>
                                  </a:cubicBezTo>
                                  <a:cubicBezTo>
                                    <a:pt x="327" y="503"/>
                                    <a:pt x="327" y="502"/>
                                    <a:pt x="327" y="500"/>
                                  </a:cubicBezTo>
                                  <a:cubicBezTo>
                                    <a:pt x="325" y="497"/>
                                    <a:pt x="321" y="495"/>
                                    <a:pt x="317" y="495"/>
                                  </a:cubicBezTo>
                                  <a:cubicBezTo>
                                    <a:pt x="313" y="495"/>
                                    <a:pt x="309" y="497"/>
                                    <a:pt x="307" y="501"/>
                                  </a:cubicBezTo>
                                  <a:cubicBezTo>
                                    <a:pt x="307" y="502"/>
                                    <a:pt x="307" y="503"/>
                                    <a:pt x="307" y="504"/>
                                  </a:cubicBezTo>
                                  <a:cubicBezTo>
                                    <a:pt x="305" y="504"/>
                                    <a:pt x="305" y="504"/>
                                    <a:pt x="305" y="504"/>
                                  </a:cubicBezTo>
                                  <a:cubicBezTo>
                                    <a:pt x="305" y="491"/>
                                    <a:pt x="299" y="480"/>
                                    <a:pt x="291" y="472"/>
                                  </a:cubicBezTo>
                                  <a:cubicBezTo>
                                    <a:pt x="282" y="463"/>
                                    <a:pt x="270" y="457"/>
                                    <a:pt x="256" y="457"/>
                                  </a:cubicBezTo>
                                  <a:cubicBezTo>
                                    <a:pt x="242" y="457"/>
                                    <a:pt x="230" y="463"/>
                                    <a:pt x="221" y="472"/>
                                  </a:cubicBezTo>
                                  <a:cubicBezTo>
                                    <a:pt x="212" y="480"/>
                                    <a:pt x="207" y="491"/>
                                    <a:pt x="206" y="504"/>
                                  </a:cubicBezTo>
                                  <a:cubicBezTo>
                                    <a:pt x="205" y="504"/>
                                    <a:pt x="205" y="504"/>
                                    <a:pt x="205" y="504"/>
                                  </a:cubicBezTo>
                                  <a:cubicBezTo>
                                    <a:pt x="205" y="503"/>
                                    <a:pt x="205" y="502"/>
                                    <a:pt x="205" y="500"/>
                                  </a:cubicBezTo>
                                  <a:cubicBezTo>
                                    <a:pt x="203" y="497"/>
                                    <a:pt x="199" y="495"/>
                                    <a:pt x="195" y="495"/>
                                  </a:cubicBezTo>
                                  <a:cubicBezTo>
                                    <a:pt x="191" y="495"/>
                                    <a:pt x="188" y="497"/>
                                    <a:pt x="186" y="499"/>
                                  </a:cubicBezTo>
                                  <a:cubicBezTo>
                                    <a:pt x="186" y="501"/>
                                    <a:pt x="186" y="502"/>
                                    <a:pt x="186" y="504"/>
                                  </a:cubicBezTo>
                                  <a:cubicBezTo>
                                    <a:pt x="185" y="504"/>
                                    <a:pt x="185" y="504"/>
                                    <a:pt x="185" y="504"/>
                                  </a:cubicBezTo>
                                  <a:cubicBezTo>
                                    <a:pt x="184" y="491"/>
                                    <a:pt x="178" y="480"/>
                                    <a:pt x="170" y="472"/>
                                  </a:cubicBezTo>
                                  <a:cubicBezTo>
                                    <a:pt x="161" y="463"/>
                                    <a:pt x="149" y="457"/>
                                    <a:pt x="135" y="457"/>
                                  </a:cubicBezTo>
                                  <a:cubicBezTo>
                                    <a:pt x="121" y="457"/>
                                    <a:pt x="109" y="463"/>
                                    <a:pt x="100" y="472"/>
                                  </a:cubicBezTo>
                                  <a:cubicBezTo>
                                    <a:pt x="92" y="480"/>
                                    <a:pt x="86" y="491"/>
                                    <a:pt x="86" y="504"/>
                                  </a:cubicBezTo>
                                  <a:cubicBezTo>
                                    <a:pt x="84" y="504"/>
                                    <a:pt x="84" y="504"/>
                                    <a:pt x="84" y="504"/>
                                  </a:cubicBezTo>
                                  <a:cubicBezTo>
                                    <a:pt x="84" y="503"/>
                                    <a:pt x="84" y="502"/>
                                    <a:pt x="84" y="500"/>
                                  </a:cubicBezTo>
                                  <a:cubicBezTo>
                                    <a:pt x="82" y="497"/>
                                    <a:pt x="78" y="495"/>
                                    <a:pt x="74" y="495"/>
                                  </a:cubicBezTo>
                                  <a:cubicBezTo>
                                    <a:pt x="70" y="495"/>
                                    <a:pt x="66" y="497"/>
                                    <a:pt x="64" y="501"/>
                                  </a:cubicBezTo>
                                  <a:cubicBezTo>
                                    <a:pt x="64" y="502"/>
                                    <a:pt x="64" y="503"/>
                                    <a:pt x="64" y="504"/>
                                  </a:cubicBezTo>
                                  <a:cubicBezTo>
                                    <a:pt x="62" y="504"/>
                                    <a:pt x="62" y="504"/>
                                    <a:pt x="62" y="504"/>
                                  </a:cubicBezTo>
                                  <a:cubicBezTo>
                                    <a:pt x="62" y="491"/>
                                    <a:pt x="56" y="480"/>
                                    <a:pt x="48" y="472"/>
                                  </a:cubicBezTo>
                                  <a:cubicBezTo>
                                    <a:pt x="39" y="463"/>
                                    <a:pt x="27" y="457"/>
                                    <a:pt x="13" y="457"/>
                                  </a:cubicBezTo>
                                  <a:cubicBezTo>
                                    <a:pt x="9" y="457"/>
                                    <a:pt x="4" y="458"/>
                                    <a:pt x="0" y="45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3" y="445"/>
                                    <a:pt x="7" y="442"/>
                                    <a:pt x="13" y="442"/>
                                  </a:cubicBezTo>
                                  <a:cubicBezTo>
                                    <a:pt x="20" y="442"/>
                                    <a:pt x="27" y="448"/>
                                    <a:pt x="27" y="455"/>
                                  </a:cubicBezTo>
                                  <a:cubicBezTo>
                                    <a:pt x="27" y="456"/>
                                    <a:pt x="26" y="457"/>
                                    <a:pt x="26" y="457"/>
                                  </a:cubicBezTo>
                                  <a:cubicBezTo>
                                    <a:pt x="28" y="458"/>
                                    <a:pt x="30" y="459"/>
                                    <a:pt x="32" y="459"/>
                                  </a:cubicBezTo>
                                  <a:cubicBezTo>
                                    <a:pt x="32" y="458"/>
                                    <a:pt x="32" y="457"/>
                                    <a:pt x="32" y="455"/>
                                  </a:cubicBezTo>
                                  <a:cubicBezTo>
                                    <a:pt x="32" y="450"/>
                                    <a:pt x="30" y="445"/>
                                    <a:pt x="27" y="442"/>
                                  </a:cubicBezTo>
                                  <a:cubicBezTo>
                                    <a:pt x="23" y="438"/>
                                    <a:pt x="18" y="436"/>
                                    <a:pt x="13" y="436"/>
                                  </a:cubicBezTo>
                                  <a:cubicBezTo>
                                    <a:pt x="8" y="436"/>
                                    <a:pt x="4" y="438"/>
                                    <a:pt x="0" y="441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4" y="436"/>
                                    <a:pt x="8" y="434"/>
                                    <a:pt x="13" y="434"/>
                                  </a:cubicBezTo>
                                  <a:cubicBezTo>
                                    <a:pt x="25" y="434"/>
                                    <a:pt x="34" y="444"/>
                                    <a:pt x="34" y="455"/>
                                  </a:cubicBezTo>
                                  <a:cubicBezTo>
                                    <a:pt x="34" y="457"/>
                                    <a:pt x="34" y="458"/>
                                    <a:pt x="34" y="460"/>
                                  </a:cubicBezTo>
                                  <a:cubicBezTo>
                                    <a:pt x="35" y="461"/>
                                    <a:pt x="37" y="462"/>
                                    <a:pt x="39" y="463"/>
                                  </a:cubicBezTo>
                                  <a:cubicBezTo>
                                    <a:pt x="40" y="460"/>
                                    <a:pt x="40" y="458"/>
                                    <a:pt x="40" y="455"/>
                                  </a:cubicBezTo>
                                  <a:cubicBezTo>
                                    <a:pt x="40" y="448"/>
                                    <a:pt x="37" y="441"/>
                                    <a:pt x="32" y="436"/>
                                  </a:cubicBezTo>
                                  <a:cubicBezTo>
                                    <a:pt x="27" y="431"/>
                                    <a:pt x="20" y="428"/>
                                    <a:pt x="13" y="428"/>
                                  </a:cubicBezTo>
                                  <a:cubicBezTo>
                                    <a:pt x="8" y="428"/>
                                    <a:pt x="4" y="429"/>
                                    <a:pt x="0" y="431"/>
                                  </a:cubicBezTo>
                                  <a:cubicBezTo>
                                    <a:pt x="0" y="429"/>
                                    <a:pt x="0" y="429"/>
                                    <a:pt x="0" y="429"/>
                                  </a:cubicBezTo>
                                  <a:cubicBezTo>
                                    <a:pt x="4" y="428"/>
                                    <a:pt x="8" y="427"/>
                                    <a:pt x="13" y="427"/>
                                  </a:cubicBezTo>
                                  <a:cubicBezTo>
                                    <a:pt x="29" y="427"/>
                                    <a:pt x="42" y="440"/>
                                    <a:pt x="42" y="455"/>
                                  </a:cubicBezTo>
                                  <a:cubicBezTo>
                                    <a:pt x="42" y="458"/>
                                    <a:pt x="41" y="461"/>
                                    <a:pt x="41" y="464"/>
                                  </a:cubicBezTo>
                                  <a:cubicBezTo>
                                    <a:pt x="42" y="464"/>
                                    <a:pt x="43" y="465"/>
                                    <a:pt x="44" y="466"/>
                                  </a:cubicBezTo>
                                  <a:cubicBezTo>
                                    <a:pt x="44" y="465"/>
                                    <a:pt x="45" y="465"/>
                                    <a:pt x="46" y="464"/>
                                  </a:cubicBezTo>
                                  <a:cubicBezTo>
                                    <a:pt x="47" y="461"/>
                                    <a:pt x="47" y="458"/>
                                    <a:pt x="47" y="455"/>
                                  </a:cubicBezTo>
                                  <a:cubicBezTo>
                                    <a:pt x="47" y="446"/>
                                    <a:pt x="43" y="437"/>
                                    <a:pt x="37" y="431"/>
                                  </a:cubicBezTo>
                                  <a:cubicBezTo>
                                    <a:pt x="31" y="425"/>
                                    <a:pt x="22" y="421"/>
                                    <a:pt x="13" y="421"/>
                                  </a:cubicBezTo>
                                  <a:cubicBezTo>
                                    <a:pt x="9" y="421"/>
                                    <a:pt x="4" y="422"/>
                                    <a:pt x="0" y="424"/>
                                  </a:cubicBezTo>
                                  <a:cubicBezTo>
                                    <a:pt x="0" y="422"/>
                                    <a:pt x="0" y="422"/>
                                    <a:pt x="0" y="422"/>
                                  </a:cubicBezTo>
                                  <a:cubicBezTo>
                                    <a:pt x="4" y="420"/>
                                    <a:pt x="9" y="420"/>
                                    <a:pt x="13" y="420"/>
                                  </a:cubicBezTo>
                                  <a:cubicBezTo>
                                    <a:pt x="33" y="420"/>
                                    <a:pt x="49" y="436"/>
                                    <a:pt x="49" y="455"/>
                                  </a:cubicBezTo>
                                  <a:cubicBezTo>
                                    <a:pt x="49" y="458"/>
                                    <a:pt x="48" y="460"/>
                                    <a:pt x="48" y="463"/>
                                  </a:cubicBezTo>
                                  <a:cubicBezTo>
                                    <a:pt x="50" y="462"/>
                                    <a:pt x="52" y="460"/>
                                    <a:pt x="55" y="459"/>
                                  </a:cubicBezTo>
                                  <a:cubicBezTo>
                                    <a:pt x="55" y="458"/>
                                    <a:pt x="55" y="457"/>
                                    <a:pt x="55" y="455"/>
                                  </a:cubicBezTo>
                                  <a:cubicBezTo>
                                    <a:pt x="55" y="444"/>
                                    <a:pt x="50" y="433"/>
                                    <a:pt x="43" y="426"/>
                                  </a:cubicBezTo>
                                  <a:cubicBezTo>
                                    <a:pt x="35" y="418"/>
                                    <a:pt x="25" y="413"/>
                                    <a:pt x="13" y="413"/>
                                  </a:cubicBezTo>
                                  <a:cubicBezTo>
                                    <a:pt x="9" y="413"/>
                                    <a:pt x="4" y="414"/>
                                    <a:pt x="0" y="415"/>
                                  </a:cubicBezTo>
                                  <a:cubicBezTo>
                                    <a:pt x="0" y="414"/>
                                    <a:pt x="0" y="414"/>
                                    <a:pt x="0" y="414"/>
                                  </a:cubicBezTo>
                                  <a:cubicBezTo>
                                    <a:pt x="4" y="413"/>
                                    <a:pt x="9" y="412"/>
                                    <a:pt x="13" y="412"/>
                                  </a:cubicBezTo>
                                  <a:cubicBezTo>
                                    <a:pt x="37" y="412"/>
                                    <a:pt x="56" y="431"/>
                                    <a:pt x="56" y="455"/>
                                  </a:cubicBezTo>
                                  <a:cubicBezTo>
                                    <a:pt x="56" y="457"/>
                                    <a:pt x="56" y="458"/>
                                    <a:pt x="56" y="459"/>
                                  </a:cubicBezTo>
                                  <a:cubicBezTo>
                                    <a:pt x="58" y="458"/>
                                    <a:pt x="60" y="457"/>
                                    <a:pt x="63" y="457"/>
                                  </a:cubicBezTo>
                                  <a:cubicBezTo>
                                    <a:pt x="63" y="456"/>
                                    <a:pt x="63" y="456"/>
                                    <a:pt x="63" y="455"/>
                                  </a:cubicBezTo>
                                  <a:cubicBezTo>
                                    <a:pt x="63" y="442"/>
                                    <a:pt x="57" y="429"/>
                                    <a:pt x="48" y="420"/>
                                  </a:cubicBezTo>
                                  <a:cubicBezTo>
                                    <a:pt x="39" y="411"/>
                                    <a:pt x="27" y="406"/>
                                    <a:pt x="13" y="406"/>
                                  </a:cubicBezTo>
                                  <a:cubicBezTo>
                                    <a:pt x="9" y="406"/>
                                    <a:pt x="4" y="406"/>
                                    <a:pt x="0" y="407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3" y="394"/>
                                    <a:pt x="7" y="390"/>
                                    <a:pt x="13" y="390"/>
                                  </a:cubicBezTo>
                                  <a:cubicBezTo>
                                    <a:pt x="20" y="390"/>
                                    <a:pt x="27" y="397"/>
                                    <a:pt x="27" y="404"/>
                                  </a:cubicBezTo>
                                  <a:cubicBezTo>
                                    <a:pt x="27" y="405"/>
                                    <a:pt x="26" y="405"/>
                                    <a:pt x="26" y="406"/>
                                  </a:cubicBezTo>
                                  <a:cubicBezTo>
                                    <a:pt x="28" y="407"/>
                                    <a:pt x="30" y="407"/>
                                    <a:pt x="32" y="408"/>
                                  </a:cubicBezTo>
                                  <a:cubicBezTo>
                                    <a:pt x="32" y="407"/>
                                    <a:pt x="32" y="405"/>
                                    <a:pt x="32" y="404"/>
                                  </a:cubicBezTo>
                                  <a:cubicBezTo>
                                    <a:pt x="32" y="399"/>
                                    <a:pt x="30" y="394"/>
                                    <a:pt x="27" y="390"/>
                                  </a:cubicBezTo>
                                  <a:cubicBezTo>
                                    <a:pt x="23" y="387"/>
                                    <a:pt x="18" y="385"/>
                                    <a:pt x="13" y="385"/>
                                  </a:cubicBezTo>
                                  <a:cubicBezTo>
                                    <a:pt x="8" y="385"/>
                                    <a:pt x="4" y="386"/>
                                    <a:pt x="0" y="389"/>
                                  </a:cubicBezTo>
                                  <a:cubicBezTo>
                                    <a:pt x="0" y="387"/>
                                    <a:pt x="0" y="387"/>
                                    <a:pt x="0" y="387"/>
                                  </a:cubicBezTo>
                                  <a:cubicBezTo>
                                    <a:pt x="4" y="385"/>
                                    <a:pt x="8" y="383"/>
                                    <a:pt x="13" y="383"/>
                                  </a:cubicBezTo>
                                  <a:cubicBezTo>
                                    <a:pt x="25" y="383"/>
                                    <a:pt x="34" y="392"/>
                                    <a:pt x="34" y="404"/>
                                  </a:cubicBezTo>
                                  <a:cubicBezTo>
                                    <a:pt x="34" y="406"/>
                                    <a:pt x="34" y="407"/>
                                    <a:pt x="34" y="409"/>
                                  </a:cubicBezTo>
                                  <a:cubicBezTo>
                                    <a:pt x="35" y="409"/>
                                    <a:pt x="37" y="410"/>
                                    <a:pt x="39" y="411"/>
                                  </a:cubicBezTo>
                                  <a:cubicBezTo>
                                    <a:pt x="40" y="409"/>
                                    <a:pt x="40" y="407"/>
                                    <a:pt x="40" y="404"/>
                                  </a:cubicBezTo>
                                  <a:cubicBezTo>
                                    <a:pt x="40" y="397"/>
                                    <a:pt x="37" y="390"/>
                                    <a:pt x="32" y="385"/>
                                  </a:cubicBezTo>
                                  <a:cubicBezTo>
                                    <a:pt x="27" y="380"/>
                                    <a:pt x="20" y="377"/>
                                    <a:pt x="13" y="377"/>
                                  </a:cubicBezTo>
                                  <a:cubicBezTo>
                                    <a:pt x="8" y="377"/>
                                    <a:pt x="4" y="378"/>
                                    <a:pt x="0" y="380"/>
                                  </a:cubicBezTo>
                                  <a:cubicBezTo>
                                    <a:pt x="0" y="378"/>
                                    <a:pt x="0" y="378"/>
                                    <a:pt x="0" y="378"/>
                                  </a:cubicBezTo>
                                  <a:cubicBezTo>
                                    <a:pt x="4" y="376"/>
                                    <a:pt x="8" y="375"/>
                                    <a:pt x="13" y="375"/>
                                  </a:cubicBezTo>
                                  <a:cubicBezTo>
                                    <a:pt x="29" y="375"/>
                                    <a:pt x="42" y="388"/>
                                    <a:pt x="42" y="404"/>
                                  </a:cubicBezTo>
                                  <a:cubicBezTo>
                                    <a:pt x="42" y="407"/>
                                    <a:pt x="41" y="410"/>
                                    <a:pt x="41" y="412"/>
                                  </a:cubicBezTo>
                                  <a:cubicBezTo>
                                    <a:pt x="42" y="413"/>
                                    <a:pt x="43" y="414"/>
                                    <a:pt x="44" y="414"/>
                                  </a:cubicBezTo>
                                  <a:cubicBezTo>
                                    <a:pt x="44" y="414"/>
                                    <a:pt x="45" y="413"/>
                                    <a:pt x="46" y="413"/>
                                  </a:cubicBezTo>
                                  <a:cubicBezTo>
                                    <a:pt x="47" y="410"/>
                                    <a:pt x="47" y="407"/>
                                    <a:pt x="47" y="404"/>
                                  </a:cubicBezTo>
                                  <a:cubicBezTo>
                                    <a:pt x="47" y="395"/>
                                    <a:pt x="43" y="386"/>
                                    <a:pt x="37" y="380"/>
                                  </a:cubicBezTo>
                                  <a:cubicBezTo>
                                    <a:pt x="31" y="374"/>
                                    <a:pt x="22" y="370"/>
                                    <a:pt x="13" y="370"/>
                                  </a:cubicBezTo>
                                  <a:cubicBezTo>
                                    <a:pt x="9" y="370"/>
                                    <a:pt x="4" y="371"/>
                                    <a:pt x="0" y="372"/>
                                  </a:cubicBezTo>
                                  <a:cubicBezTo>
                                    <a:pt x="0" y="371"/>
                                    <a:pt x="0" y="371"/>
                                    <a:pt x="0" y="371"/>
                                  </a:cubicBezTo>
                                  <a:cubicBezTo>
                                    <a:pt x="4" y="369"/>
                                    <a:pt x="9" y="368"/>
                                    <a:pt x="13" y="368"/>
                                  </a:cubicBezTo>
                                  <a:cubicBezTo>
                                    <a:pt x="33" y="368"/>
                                    <a:pt x="49" y="384"/>
                                    <a:pt x="49" y="404"/>
                                  </a:cubicBezTo>
                                  <a:cubicBezTo>
                                    <a:pt x="49" y="407"/>
                                    <a:pt x="48" y="409"/>
                                    <a:pt x="48" y="411"/>
                                  </a:cubicBezTo>
                                  <a:cubicBezTo>
                                    <a:pt x="50" y="410"/>
                                    <a:pt x="52" y="409"/>
                                    <a:pt x="55" y="408"/>
                                  </a:cubicBezTo>
                                  <a:cubicBezTo>
                                    <a:pt x="55" y="407"/>
                                    <a:pt x="55" y="405"/>
                                    <a:pt x="55" y="404"/>
                                  </a:cubicBezTo>
                                  <a:cubicBezTo>
                                    <a:pt x="55" y="392"/>
                                    <a:pt x="50" y="382"/>
                                    <a:pt x="43" y="374"/>
                                  </a:cubicBezTo>
                                  <a:cubicBezTo>
                                    <a:pt x="35" y="367"/>
                                    <a:pt x="25" y="362"/>
                                    <a:pt x="13" y="362"/>
                                  </a:cubicBezTo>
                                  <a:cubicBezTo>
                                    <a:pt x="9" y="362"/>
                                    <a:pt x="4" y="363"/>
                                    <a:pt x="0" y="364"/>
                                  </a:cubicBezTo>
                                  <a:cubicBezTo>
                                    <a:pt x="0" y="362"/>
                                    <a:pt x="0" y="362"/>
                                    <a:pt x="0" y="362"/>
                                  </a:cubicBezTo>
                                  <a:cubicBezTo>
                                    <a:pt x="4" y="361"/>
                                    <a:pt x="9" y="361"/>
                                    <a:pt x="13" y="361"/>
                                  </a:cubicBezTo>
                                  <a:cubicBezTo>
                                    <a:pt x="37" y="361"/>
                                    <a:pt x="56" y="380"/>
                                    <a:pt x="56" y="404"/>
                                  </a:cubicBezTo>
                                  <a:cubicBezTo>
                                    <a:pt x="56" y="405"/>
                                    <a:pt x="56" y="406"/>
                                    <a:pt x="56" y="407"/>
                                  </a:cubicBezTo>
                                  <a:cubicBezTo>
                                    <a:pt x="58" y="407"/>
                                    <a:pt x="60" y="406"/>
                                    <a:pt x="63" y="406"/>
                                  </a:cubicBezTo>
                                  <a:cubicBezTo>
                                    <a:pt x="63" y="405"/>
                                    <a:pt x="63" y="405"/>
                                    <a:pt x="63" y="404"/>
                                  </a:cubicBezTo>
                                  <a:cubicBezTo>
                                    <a:pt x="63" y="390"/>
                                    <a:pt x="57" y="378"/>
                                    <a:pt x="48" y="369"/>
                                  </a:cubicBezTo>
                                  <a:cubicBezTo>
                                    <a:pt x="39" y="360"/>
                                    <a:pt x="27" y="354"/>
                                    <a:pt x="13" y="354"/>
                                  </a:cubicBezTo>
                                  <a:cubicBezTo>
                                    <a:pt x="9" y="354"/>
                                    <a:pt x="4" y="355"/>
                                    <a:pt x="0" y="356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3"/>
                                    <a:pt x="7" y="339"/>
                                    <a:pt x="13" y="339"/>
                                  </a:cubicBezTo>
                                  <a:cubicBezTo>
                                    <a:pt x="20" y="339"/>
                                    <a:pt x="27" y="345"/>
                                    <a:pt x="27" y="353"/>
                                  </a:cubicBezTo>
                                  <a:cubicBezTo>
                                    <a:pt x="27" y="353"/>
                                    <a:pt x="26" y="354"/>
                                    <a:pt x="26" y="355"/>
                                  </a:cubicBezTo>
                                  <a:cubicBezTo>
                                    <a:pt x="28" y="355"/>
                                    <a:pt x="30" y="356"/>
                                    <a:pt x="32" y="357"/>
                                  </a:cubicBezTo>
                                  <a:cubicBezTo>
                                    <a:pt x="32" y="355"/>
                                    <a:pt x="32" y="354"/>
                                    <a:pt x="32" y="353"/>
                                  </a:cubicBezTo>
                                  <a:cubicBezTo>
                                    <a:pt x="32" y="347"/>
                                    <a:pt x="30" y="342"/>
                                    <a:pt x="27" y="339"/>
                                  </a:cubicBezTo>
                                  <a:cubicBezTo>
                                    <a:pt x="23" y="335"/>
                                    <a:pt x="18" y="333"/>
                                    <a:pt x="13" y="333"/>
                                  </a:cubicBezTo>
                                  <a:cubicBezTo>
                                    <a:pt x="8" y="333"/>
                                    <a:pt x="4" y="335"/>
                                    <a:pt x="0" y="338"/>
                                  </a:cubicBezTo>
                                  <a:cubicBezTo>
                                    <a:pt x="0" y="336"/>
                                    <a:pt x="0" y="336"/>
                                    <a:pt x="0" y="336"/>
                                  </a:cubicBezTo>
                                  <a:cubicBezTo>
                                    <a:pt x="4" y="333"/>
                                    <a:pt x="8" y="332"/>
                                    <a:pt x="13" y="332"/>
                                  </a:cubicBezTo>
                                  <a:cubicBezTo>
                                    <a:pt x="25" y="332"/>
                                    <a:pt x="34" y="341"/>
                                    <a:pt x="34" y="353"/>
                                  </a:cubicBezTo>
                                  <a:cubicBezTo>
                                    <a:pt x="34" y="354"/>
                                    <a:pt x="34" y="356"/>
                                    <a:pt x="34" y="357"/>
                                  </a:cubicBezTo>
                                  <a:cubicBezTo>
                                    <a:pt x="35" y="358"/>
                                    <a:pt x="37" y="359"/>
                                    <a:pt x="39" y="360"/>
                                  </a:cubicBezTo>
                                  <a:cubicBezTo>
                                    <a:pt x="40" y="358"/>
                                    <a:pt x="40" y="355"/>
                                    <a:pt x="40" y="353"/>
                                  </a:cubicBezTo>
                                  <a:cubicBezTo>
                                    <a:pt x="40" y="345"/>
                                    <a:pt x="37" y="338"/>
                                    <a:pt x="32" y="333"/>
                                  </a:cubicBezTo>
                                  <a:cubicBezTo>
                                    <a:pt x="27" y="328"/>
                                    <a:pt x="20" y="325"/>
                                    <a:pt x="13" y="325"/>
                                  </a:cubicBezTo>
                                  <a:cubicBezTo>
                                    <a:pt x="8" y="325"/>
                                    <a:pt x="4" y="327"/>
                                    <a:pt x="0" y="328"/>
                                  </a:cubicBezTo>
                                  <a:cubicBezTo>
                                    <a:pt x="0" y="327"/>
                                    <a:pt x="0" y="327"/>
                                    <a:pt x="0" y="327"/>
                                  </a:cubicBezTo>
                                  <a:cubicBezTo>
                                    <a:pt x="4" y="325"/>
                                    <a:pt x="8" y="324"/>
                                    <a:pt x="13" y="324"/>
                                  </a:cubicBezTo>
                                  <a:cubicBezTo>
                                    <a:pt x="29" y="324"/>
                                    <a:pt x="42" y="337"/>
                                    <a:pt x="42" y="353"/>
                                  </a:cubicBezTo>
                                  <a:cubicBezTo>
                                    <a:pt x="42" y="356"/>
                                    <a:pt x="41" y="358"/>
                                    <a:pt x="41" y="361"/>
                                  </a:cubicBezTo>
                                  <a:cubicBezTo>
                                    <a:pt x="42" y="362"/>
                                    <a:pt x="43" y="362"/>
                                    <a:pt x="44" y="363"/>
                                  </a:cubicBezTo>
                                  <a:cubicBezTo>
                                    <a:pt x="44" y="362"/>
                                    <a:pt x="45" y="362"/>
                                    <a:pt x="46" y="361"/>
                                  </a:cubicBezTo>
                                  <a:cubicBezTo>
                                    <a:pt x="47" y="358"/>
                                    <a:pt x="47" y="356"/>
                                    <a:pt x="47" y="353"/>
                                  </a:cubicBezTo>
                                  <a:cubicBezTo>
                                    <a:pt x="47" y="343"/>
                                    <a:pt x="43" y="335"/>
                                    <a:pt x="37" y="328"/>
                                  </a:cubicBezTo>
                                  <a:cubicBezTo>
                                    <a:pt x="31" y="322"/>
                                    <a:pt x="22" y="318"/>
                                    <a:pt x="13" y="318"/>
                                  </a:cubicBezTo>
                                  <a:cubicBezTo>
                                    <a:pt x="9" y="318"/>
                                    <a:pt x="4" y="319"/>
                                    <a:pt x="0" y="321"/>
                                  </a:cubicBezTo>
                                  <a:cubicBezTo>
                                    <a:pt x="0" y="319"/>
                                    <a:pt x="0" y="319"/>
                                    <a:pt x="0" y="319"/>
                                  </a:cubicBezTo>
                                  <a:cubicBezTo>
                                    <a:pt x="4" y="318"/>
                                    <a:pt x="9" y="317"/>
                                    <a:pt x="13" y="317"/>
                                  </a:cubicBezTo>
                                  <a:cubicBezTo>
                                    <a:pt x="33" y="317"/>
                                    <a:pt x="49" y="333"/>
                                    <a:pt x="49" y="353"/>
                                  </a:cubicBezTo>
                                  <a:cubicBezTo>
                                    <a:pt x="49" y="355"/>
                                    <a:pt x="48" y="358"/>
                                    <a:pt x="48" y="360"/>
                                  </a:cubicBezTo>
                                  <a:cubicBezTo>
                                    <a:pt x="50" y="359"/>
                                    <a:pt x="52" y="358"/>
                                    <a:pt x="55" y="357"/>
                                  </a:cubicBezTo>
                                  <a:cubicBezTo>
                                    <a:pt x="55" y="355"/>
                                    <a:pt x="55" y="354"/>
                                    <a:pt x="55" y="353"/>
                                  </a:cubicBezTo>
                                  <a:cubicBezTo>
                                    <a:pt x="55" y="341"/>
                                    <a:pt x="50" y="331"/>
                                    <a:pt x="43" y="323"/>
                                  </a:cubicBezTo>
                                  <a:cubicBezTo>
                                    <a:pt x="35" y="315"/>
                                    <a:pt x="25" y="311"/>
                                    <a:pt x="13" y="311"/>
                                  </a:cubicBezTo>
                                  <a:cubicBezTo>
                                    <a:pt x="9" y="311"/>
                                    <a:pt x="4" y="311"/>
                                    <a:pt x="0" y="313"/>
                                  </a:cubicBezTo>
                                  <a:cubicBezTo>
                                    <a:pt x="0" y="311"/>
                                    <a:pt x="0" y="311"/>
                                    <a:pt x="0" y="311"/>
                                  </a:cubicBezTo>
                                  <a:cubicBezTo>
                                    <a:pt x="4" y="310"/>
                                    <a:pt x="9" y="309"/>
                                    <a:pt x="13" y="309"/>
                                  </a:cubicBezTo>
                                  <a:cubicBezTo>
                                    <a:pt x="37" y="309"/>
                                    <a:pt x="56" y="329"/>
                                    <a:pt x="56" y="353"/>
                                  </a:cubicBezTo>
                                  <a:cubicBezTo>
                                    <a:pt x="56" y="354"/>
                                    <a:pt x="56" y="355"/>
                                    <a:pt x="56" y="356"/>
                                  </a:cubicBezTo>
                                  <a:cubicBezTo>
                                    <a:pt x="58" y="355"/>
                                    <a:pt x="60" y="355"/>
                                    <a:pt x="63" y="354"/>
                                  </a:cubicBezTo>
                                  <a:cubicBezTo>
                                    <a:pt x="63" y="354"/>
                                    <a:pt x="63" y="353"/>
                                    <a:pt x="63" y="353"/>
                                  </a:cubicBezTo>
                                  <a:cubicBezTo>
                                    <a:pt x="63" y="339"/>
                                    <a:pt x="57" y="327"/>
                                    <a:pt x="48" y="318"/>
                                  </a:cubicBezTo>
                                  <a:cubicBezTo>
                                    <a:pt x="39" y="309"/>
                                    <a:pt x="27" y="303"/>
                                    <a:pt x="13" y="303"/>
                                  </a:cubicBezTo>
                                  <a:cubicBezTo>
                                    <a:pt x="9" y="303"/>
                                    <a:pt x="4" y="304"/>
                                    <a:pt x="0" y="305"/>
                                  </a:cubicBezTo>
                                  <a:cubicBezTo>
                                    <a:pt x="0" y="296"/>
                                    <a:pt x="0" y="296"/>
                                    <a:pt x="0" y="296"/>
                                  </a:cubicBezTo>
                                  <a:cubicBezTo>
                                    <a:pt x="3" y="291"/>
                                    <a:pt x="7" y="288"/>
                                    <a:pt x="13" y="288"/>
                                  </a:cubicBezTo>
                                  <a:cubicBezTo>
                                    <a:pt x="20" y="288"/>
                                    <a:pt x="27" y="294"/>
                                    <a:pt x="27" y="301"/>
                                  </a:cubicBezTo>
                                  <a:cubicBezTo>
                                    <a:pt x="27" y="302"/>
                                    <a:pt x="26" y="303"/>
                                    <a:pt x="26" y="303"/>
                                  </a:cubicBezTo>
                                  <a:cubicBezTo>
                                    <a:pt x="28" y="304"/>
                                    <a:pt x="30" y="304"/>
                                    <a:pt x="32" y="305"/>
                                  </a:cubicBezTo>
                                  <a:cubicBezTo>
                                    <a:pt x="32" y="304"/>
                                    <a:pt x="32" y="303"/>
                                    <a:pt x="32" y="301"/>
                                  </a:cubicBezTo>
                                  <a:cubicBezTo>
                                    <a:pt x="32" y="296"/>
                                    <a:pt x="30" y="291"/>
                                    <a:pt x="27" y="287"/>
                                  </a:cubicBezTo>
                                  <a:cubicBezTo>
                                    <a:pt x="23" y="284"/>
                                    <a:pt x="18" y="282"/>
                                    <a:pt x="13" y="282"/>
                                  </a:cubicBezTo>
                                  <a:cubicBezTo>
                                    <a:pt x="8" y="282"/>
                                    <a:pt x="4" y="284"/>
                                    <a:pt x="0" y="286"/>
                                  </a:cubicBezTo>
                                  <a:cubicBezTo>
                                    <a:pt x="0" y="284"/>
                                    <a:pt x="0" y="284"/>
                                    <a:pt x="0" y="284"/>
                                  </a:cubicBezTo>
                                  <a:cubicBezTo>
                                    <a:pt x="4" y="282"/>
                                    <a:pt x="8" y="280"/>
                                    <a:pt x="13" y="280"/>
                                  </a:cubicBezTo>
                                  <a:cubicBezTo>
                                    <a:pt x="25" y="280"/>
                                    <a:pt x="34" y="290"/>
                                    <a:pt x="34" y="301"/>
                                  </a:cubicBezTo>
                                  <a:cubicBezTo>
                                    <a:pt x="34" y="303"/>
                                    <a:pt x="34" y="304"/>
                                    <a:pt x="34" y="306"/>
                                  </a:cubicBezTo>
                                  <a:cubicBezTo>
                                    <a:pt x="35" y="307"/>
                                    <a:pt x="37" y="308"/>
                                    <a:pt x="39" y="309"/>
                                  </a:cubicBezTo>
                                  <a:cubicBezTo>
                                    <a:pt x="40" y="306"/>
                                    <a:pt x="40" y="304"/>
                                    <a:pt x="40" y="301"/>
                                  </a:cubicBezTo>
                                  <a:cubicBezTo>
                                    <a:pt x="40" y="294"/>
                                    <a:pt x="37" y="287"/>
                                    <a:pt x="32" y="282"/>
                                  </a:cubicBezTo>
                                  <a:cubicBezTo>
                                    <a:pt x="27" y="277"/>
                                    <a:pt x="20" y="274"/>
                                    <a:pt x="13" y="274"/>
                                  </a:cubicBezTo>
                                  <a:cubicBezTo>
                                    <a:pt x="8" y="274"/>
                                    <a:pt x="4" y="275"/>
                                    <a:pt x="0" y="277"/>
                                  </a:cubicBezTo>
                                  <a:cubicBezTo>
                                    <a:pt x="0" y="275"/>
                                    <a:pt x="0" y="275"/>
                                    <a:pt x="0" y="275"/>
                                  </a:cubicBezTo>
                                  <a:cubicBezTo>
                                    <a:pt x="4" y="274"/>
                                    <a:pt x="8" y="272"/>
                                    <a:pt x="13" y="272"/>
                                  </a:cubicBezTo>
                                  <a:cubicBezTo>
                                    <a:pt x="29" y="272"/>
                                    <a:pt x="42" y="285"/>
                                    <a:pt x="42" y="301"/>
                                  </a:cubicBezTo>
                                  <a:cubicBezTo>
                                    <a:pt x="42" y="304"/>
                                    <a:pt x="41" y="307"/>
                                    <a:pt x="41" y="310"/>
                                  </a:cubicBezTo>
                                  <a:cubicBezTo>
                                    <a:pt x="42" y="310"/>
                                    <a:pt x="43" y="311"/>
                                    <a:pt x="44" y="312"/>
                                  </a:cubicBezTo>
                                  <a:cubicBezTo>
                                    <a:pt x="44" y="311"/>
                                    <a:pt x="45" y="310"/>
                                    <a:pt x="46" y="310"/>
                                  </a:cubicBezTo>
                                  <a:cubicBezTo>
                                    <a:pt x="47" y="307"/>
                                    <a:pt x="47" y="304"/>
                                    <a:pt x="47" y="301"/>
                                  </a:cubicBezTo>
                                  <a:cubicBezTo>
                                    <a:pt x="47" y="292"/>
                                    <a:pt x="43" y="283"/>
                                    <a:pt x="37" y="277"/>
                                  </a:cubicBezTo>
                                  <a:cubicBezTo>
                                    <a:pt x="31" y="271"/>
                                    <a:pt x="22" y="267"/>
                                    <a:pt x="13" y="267"/>
                                  </a:cubicBezTo>
                                  <a:cubicBezTo>
                                    <a:pt x="9" y="267"/>
                                    <a:pt x="4" y="268"/>
                                    <a:pt x="0" y="269"/>
                                  </a:cubicBezTo>
                                  <a:cubicBezTo>
                                    <a:pt x="0" y="268"/>
                                    <a:pt x="0" y="268"/>
                                    <a:pt x="0" y="268"/>
                                  </a:cubicBezTo>
                                  <a:cubicBezTo>
                                    <a:pt x="4" y="266"/>
                                    <a:pt x="9" y="265"/>
                                    <a:pt x="13" y="265"/>
                                  </a:cubicBezTo>
                                  <a:cubicBezTo>
                                    <a:pt x="33" y="265"/>
                                    <a:pt x="49" y="282"/>
                                    <a:pt x="49" y="301"/>
                                  </a:cubicBezTo>
                                  <a:cubicBezTo>
                                    <a:pt x="49" y="304"/>
                                    <a:pt x="48" y="306"/>
                                    <a:pt x="48" y="309"/>
                                  </a:cubicBezTo>
                                  <a:cubicBezTo>
                                    <a:pt x="50" y="307"/>
                                    <a:pt x="52" y="306"/>
                                    <a:pt x="55" y="305"/>
                                  </a:cubicBezTo>
                                  <a:cubicBezTo>
                                    <a:pt x="55" y="304"/>
                                    <a:pt x="55" y="303"/>
                                    <a:pt x="55" y="301"/>
                                  </a:cubicBezTo>
                                  <a:cubicBezTo>
                                    <a:pt x="55" y="290"/>
                                    <a:pt x="50" y="279"/>
                                    <a:pt x="43" y="272"/>
                                  </a:cubicBezTo>
                                  <a:cubicBezTo>
                                    <a:pt x="35" y="264"/>
                                    <a:pt x="25" y="259"/>
                                    <a:pt x="13" y="259"/>
                                  </a:cubicBezTo>
                                  <a:cubicBezTo>
                                    <a:pt x="9" y="259"/>
                                    <a:pt x="4" y="260"/>
                                    <a:pt x="0" y="261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4" y="258"/>
                                    <a:pt x="9" y="258"/>
                                    <a:pt x="13" y="258"/>
                                  </a:cubicBezTo>
                                  <a:cubicBezTo>
                                    <a:pt x="37" y="258"/>
                                    <a:pt x="56" y="277"/>
                                    <a:pt x="56" y="301"/>
                                  </a:cubicBezTo>
                                  <a:cubicBezTo>
                                    <a:pt x="56" y="302"/>
                                    <a:pt x="56" y="304"/>
                                    <a:pt x="56" y="305"/>
                                  </a:cubicBezTo>
                                  <a:cubicBezTo>
                                    <a:pt x="58" y="304"/>
                                    <a:pt x="60" y="303"/>
                                    <a:pt x="63" y="303"/>
                                  </a:cubicBezTo>
                                  <a:cubicBezTo>
                                    <a:pt x="63" y="302"/>
                                    <a:pt x="63" y="302"/>
                                    <a:pt x="63" y="301"/>
                                  </a:cubicBezTo>
                                  <a:cubicBezTo>
                                    <a:pt x="63" y="288"/>
                                    <a:pt x="57" y="275"/>
                                    <a:pt x="48" y="266"/>
                                  </a:cubicBezTo>
                                  <a:cubicBezTo>
                                    <a:pt x="39" y="257"/>
                                    <a:pt x="27" y="252"/>
                                    <a:pt x="13" y="252"/>
                                  </a:cubicBezTo>
                                  <a:cubicBezTo>
                                    <a:pt x="9" y="252"/>
                                    <a:pt x="4" y="252"/>
                                    <a:pt x="0" y="253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" y="240"/>
                                    <a:pt x="7" y="236"/>
                                    <a:pt x="13" y="236"/>
                                  </a:cubicBezTo>
                                  <a:cubicBezTo>
                                    <a:pt x="20" y="236"/>
                                    <a:pt x="27" y="242"/>
                                    <a:pt x="27" y="250"/>
                                  </a:cubicBezTo>
                                  <a:cubicBezTo>
                                    <a:pt x="27" y="251"/>
                                    <a:pt x="26" y="251"/>
                                    <a:pt x="26" y="252"/>
                                  </a:cubicBezTo>
                                  <a:cubicBezTo>
                                    <a:pt x="28" y="252"/>
                                    <a:pt x="30" y="253"/>
                                    <a:pt x="32" y="254"/>
                                  </a:cubicBezTo>
                                  <a:cubicBezTo>
                                    <a:pt x="32" y="253"/>
                                    <a:pt x="32" y="251"/>
                                    <a:pt x="32" y="250"/>
                                  </a:cubicBezTo>
                                  <a:cubicBezTo>
                                    <a:pt x="32" y="245"/>
                                    <a:pt x="30" y="240"/>
                                    <a:pt x="27" y="236"/>
                                  </a:cubicBezTo>
                                  <a:cubicBezTo>
                                    <a:pt x="23" y="233"/>
                                    <a:pt x="18" y="230"/>
                                    <a:pt x="13" y="230"/>
                                  </a:cubicBezTo>
                                  <a:cubicBezTo>
                                    <a:pt x="8" y="230"/>
                                    <a:pt x="4" y="232"/>
                                    <a:pt x="0" y="235"/>
                                  </a:cubicBezTo>
                                  <a:cubicBezTo>
                                    <a:pt x="0" y="233"/>
                                    <a:pt x="0" y="233"/>
                                    <a:pt x="0" y="233"/>
                                  </a:cubicBezTo>
                                  <a:cubicBezTo>
                                    <a:pt x="4" y="230"/>
                                    <a:pt x="8" y="229"/>
                                    <a:pt x="13" y="229"/>
                                  </a:cubicBezTo>
                                  <a:cubicBezTo>
                                    <a:pt x="25" y="229"/>
                                    <a:pt x="34" y="238"/>
                                    <a:pt x="34" y="250"/>
                                  </a:cubicBezTo>
                                  <a:cubicBezTo>
                                    <a:pt x="34" y="251"/>
                                    <a:pt x="34" y="253"/>
                                    <a:pt x="34" y="254"/>
                                  </a:cubicBezTo>
                                  <a:cubicBezTo>
                                    <a:pt x="35" y="255"/>
                                    <a:pt x="37" y="256"/>
                                    <a:pt x="39" y="257"/>
                                  </a:cubicBezTo>
                                  <a:cubicBezTo>
                                    <a:pt x="40" y="255"/>
                                    <a:pt x="40" y="252"/>
                                    <a:pt x="40" y="250"/>
                                  </a:cubicBezTo>
                                  <a:cubicBezTo>
                                    <a:pt x="40" y="242"/>
                                    <a:pt x="37" y="236"/>
                                    <a:pt x="32" y="231"/>
                                  </a:cubicBezTo>
                                  <a:cubicBezTo>
                                    <a:pt x="27" y="226"/>
                                    <a:pt x="20" y="223"/>
                                    <a:pt x="13" y="223"/>
                                  </a:cubicBezTo>
                                  <a:cubicBezTo>
                                    <a:pt x="8" y="223"/>
                                    <a:pt x="4" y="224"/>
                                    <a:pt x="0" y="226"/>
                                  </a:cubicBezTo>
                                  <a:cubicBezTo>
                                    <a:pt x="0" y="224"/>
                                    <a:pt x="0" y="224"/>
                                    <a:pt x="0" y="224"/>
                                  </a:cubicBezTo>
                                  <a:cubicBezTo>
                                    <a:pt x="4" y="222"/>
                                    <a:pt x="8" y="221"/>
                                    <a:pt x="13" y="221"/>
                                  </a:cubicBezTo>
                                  <a:cubicBezTo>
                                    <a:pt x="29" y="221"/>
                                    <a:pt x="42" y="234"/>
                                    <a:pt x="42" y="250"/>
                                  </a:cubicBezTo>
                                  <a:cubicBezTo>
                                    <a:pt x="42" y="253"/>
                                    <a:pt x="41" y="256"/>
                                    <a:pt x="41" y="258"/>
                                  </a:cubicBezTo>
                                  <a:cubicBezTo>
                                    <a:pt x="42" y="259"/>
                                    <a:pt x="43" y="259"/>
                                    <a:pt x="44" y="260"/>
                                  </a:cubicBezTo>
                                  <a:cubicBezTo>
                                    <a:pt x="44" y="260"/>
                                    <a:pt x="45" y="259"/>
                                    <a:pt x="46" y="258"/>
                                  </a:cubicBezTo>
                                  <a:cubicBezTo>
                                    <a:pt x="47" y="256"/>
                                    <a:pt x="47" y="253"/>
                                    <a:pt x="47" y="250"/>
                                  </a:cubicBezTo>
                                  <a:cubicBezTo>
                                    <a:pt x="47" y="240"/>
                                    <a:pt x="43" y="232"/>
                                    <a:pt x="37" y="226"/>
                                  </a:cubicBezTo>
                                  <a:cubicBezTo>
                                    <a:pt x="31" y="220"/>
                                    <a:pt x="22" y="216"/>
                                    <a:pt x="13" y="216"/>
                                  </a:cubicBezTo>
                                  <a:cubicBezTo>
                                    <a:pt x="9" y="216"/>
                                    <a:pt x="4" y="217"/>
                                    <a:pt x="0" y="218"/>
                                  </a:cubicBezTo>
                                  <a:cubicBezTo>
                                    <a:pt x="0" y="216"/>
                                    <a:pt x="0" y="216"/>
                                    <a:pt x="0" y="216"/>
                                  </a:cubicBezTo>
                                  <a:cubicBezTo>
                                    <a:pt x="4" y="215"/>
                                    <a:pt x="9" y="214"/>
                                    <a:pt x="13" y="214"/>
                                  </a:cubicBezTo>
                                  <a:cubicBezTo>
                                    <a:pt x="33" y="214"/>
                                    <a:pt x="49" y="230"/>
                                    <a:pt x="49" y="250"/>
                                  </a:cubicBezTo>
                                  <a:cubicBezTo>
                                    <a:pt x="49" y="252"/>
                                    <a:pt x="48" y="255"/>
                                    <a:pt x="48" y="257"/>
                                  </a:cubicBezTo>
                                  <a:cubicBezTo>
                                    <a:pt x="50" y="256"/>
                                    <a:pt x="52" y="255"/>
                                    <a:pt x="55" y="254"/>
                                  </a:cubicBezTo>
                                  <a:cubicBezTo>
                                    <a:pt x="55" y="253"/>
                                    <a:pt x="55" y="251"/>
                                    <a:pt x="55" y="250"/>
                                  </a:cubicBezTo>
                                  <a:cubicBezTo>
                                    <a:pt x="55" y="238"/>
                                    <a:pt x="50" y="228"/>
                                    <a:pt x="43" y="220"/>
                                  </a:cubicBezTo>
                                  <a:cubicBezTo>
                                    <a:pt x="35" y="213"/>
                                    <a:pt x="25" y="208"/>
                                    <a:pt x="13" y="208"/>
                                  </a:cubicBezTo>
                                  <a:cubicBezTo>
                                    <a:pt x="9" y="208"/>
                                    <a:pt x="4" y="209"/>
                                    <a:pt x="0" y="210"/>
                                  </a:cubicBezTo>
                                  <a:cubicBezTo>
                                    <a:pt x="0" y="208"/>
                                    <a:pt x="0" y="208"/>
                                    <a:pt x="0" y="208"/>
                                  </a:cubicBezTo>
                                  <a:cubicBezTo>
                                    <a:pt x="4" y="207"/>
                                    <a:pt x="9" y="206"/>
                                    <a:pt x="13" y="206"/>
                                  </a:cubicBezTo>
                                  <a:cubicBezTo>
                                    <a:pt x="37" y="206"/>
                                    <a:pt x="56" y="226"/>
                                    <a:pt x="56" y="250"/>
                                  </a:cubicBezTo>
                                  <a:cubicBezTo>
                                    <a:pt x="56" y="251"/>
                                    <a:pt x="56" y="252"/>
                                    <a:pt x="56" y="253"/>
                                  </a:cubicBezTo>
                                  <a:cubicBezTo>
                                    <a:pt x="58" y="253"/>
                                    <a:pt x="60" y="252"/>
                                    <a:pt x="63" y="251"/>
                                  </a:cubicBezTo>
                                  <a:cubicBezTo>
                                    <a:pt x="63" y="251"/>
                                    <a:pt x="63" y="250"/>
                                    <a:pt x="63" y="250"/>
                                  </a:cubicBezTo>
                                  <a:cubicBezTo>
                                    <a:pt x="63" y="236"/>
                                    <a:pt x="57" y="224"/>
                                    <a:pt x="48" y="215"/>
                                  </a:cubicBezTo>
                                  <a:cubicBezTo>
                                    <a:pt x="39" y="206"/>
                                    <a:pt x="27" y="200"/>
                                    <a:pt x="13" y="200"/>
                                  </a:cubicBezTo>
                                  <a:cubicBezTo>
                                    <a:pt x="9" y="200"/>
                                    <a:pt x="4" y="201"/>
                                    <a:pt x="0" y="202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3" y="188"/>
                                    <a:pt x="7" y="185"/>
                                    <a:pt x="13" y="185"/>
                                  </a:cubicBezTo>
                                  <a:cubicBezTo>
                                    <a:pt x="20" y="185"/>
                                    <a:pt x="27" y="191"/>
                                    <a:pt x="27" y="199"/>
                                  </a:cubicBezTo>
                                  <a:cubicBezTo>
                                    <a:pt x="27" y="199"/>
                                    <a:pt x="26" y="200"/>
                                    <a:pt x="26" y="200"/>
                                  </a:cubicBezTo>
                                  <a:cubicBezTo>
                                    <a:pt x="28" y="201"/>
                                    <a:pt x="30" y="202"/>
                                    <a:pt x="32" y="202"/>
                                  </a:cubicBezTo>
                                  <a:cubicBezTo>
                                    <a:pt x="32" y="201"/>
                                    <a:pt x="32" y="200"/>
                                    <a:pt x="32" y="199"/>
                                  </a:cubicBezTo>
                                  <a:cubicBezTo>
                                    <a:pt x="32" y="193"/>
                                    <a:pt x="30" y="188"/>
                                    <a:pt x="27" y="185"/>
                                  </a:cubicBezTo>
                                  <a:cubicBezTo>
                                    <a:pt x="23" y="181"/>
                                    <a:pt x="18" y="179"/>
                                    <a:pt x="13" y="179"/>
                                  </a:cubicBezTo>
                                  <a:cubicBezTo>
                                    <a:pt x="8" y="179"/>
                                    <a:pt x="4" y="181"/>
                                    <a:pt x="0" y="184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4" y="179"/>
                                    <a:pt x="8" y="177"/>
                                    <a:pt x="13" y="177"/>
                                  </a:cubicBezTo>
                                  <a:cubicBezTo>
                                    <a:pt x="25" y="177"/>
                                    <a:pt x="34" y="187"/>
                                    <a:pt x="34" y="199"/>
                                  </a:cubicBezTo>
                                  <a:cubicBezTo>
                                    <a:pt x="34" y="200"/>
                                    <a:pt x="34" y="202"/>
                                    <a:pt x="34" y="203"/>
                                  </a:cubicBezTo>
                                  <a:cubicBezTo>
                                    <a:pt x="35" y="204"/>
                                    <a:pt x="37" y="205"/>
                                    <a:pt x="39" y="206"/>
                                  </a:cubicBezTo>
                                  <a:cubicBezTo>
                                    <a:pt x="40" y="204"/>
                                    <a:pt x="40" y="201"/>
                                    <a:pt x="40" y="199"/>
                                  </a:cubicBezTo>
                                  <a:cubicBezTo>
                                    <a:pt x="40" y="191"/>
                                    <a:pt x="37" y="184"/>
                                    <a:pt x="32" y="179"/>
                                  </a:cubicBezTo>
                                  <a:cubicBezTo>
                                    <a:pt x="27" y="174"/>
                                    <a:pt x="20" y="171"/>
                                    <a:pt x="13" y="171"/>
                                  </a:cubicBezTo>
                                  <a:cubicBezTo>
                                    <a:pt x="8" y="171"/>
                                    <a:pt x="4" y="172"/>
                                    <a:pt x="0" y="174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4" y="171"/>
                                    <a:pt x="8" y="170"/>
                                    <a:pt x="13" y="170"/>
                                  </a:cubicBezTo>
                                  <a:cubicBezTo>
                                    <a:pt x="29" y="170"/>
                                    <a:pt x="42" y="183"/>
                                    <a:pt x="42" y="199"/>
                                  </a:cubicBezTo>
                                  <a:cubicBezTo>
                                    <a:pt x="42" y="201"/>
                                    <a:pt x="41" y="204"/>
                                    <a:pt x="41" y="207"/>
                                  </a:cubicBezTo>
                                  <a:cubicBezTo>
                                    <a:pt x="42" y="207"/>
                                    <a:pt x="43" y="208"/>
                                    <a:pt x="44" y="209"/>
                                  </a:cubicBezTo>
                                  <a:cubicBezTo>
                                    <a:pt x="44" y="208"/>
                                    <a:pt x="45" y="208"/>
                                    <a:pt x="46" y="207"/>
                                  </a:cubicBezTo>
                                  <a:cubicBezTo>
                                    <a:pt x="47" y="204"/>
                                    <a:pt x="47" y="201"/>
                                    <a:pt x="47" y="199"/>
                                  </a:cubicBezTo>
                                  <a:cubicBezTo>
                                    <a:pt x="47" y="189"/>
                                    <a:pt x="43" y="181"/>
                                    <a:pt x="37" y="174"/>
                                  </a:cubicBezTo>
                                  <a:cubicBezTo>
                                    <a:pt x="31" y="168"/>
                                    <a:pt x="22" y="164"/>
                                    <a:pt x="13" y="164"/>
                                  </a:cubicBezTo>
                                  <a:cubicBezTo>
                                    <a:pt x="9" y="164"/>
                                    <a:pt x="4" y="165"/>
                                    <a:pt x="0" y="167"/>
                                  </a:cubicBezTo>
                                  <a:cubicBezTo>
                                    <a:pt x="0" y="165"/>
                                    <a:pt x="0" y="165"/>
                                    <a:pt x="0" y="165"/>
                                  </a:cubicBezTo>
                                  <a:cubicBezTo>
                                    <a:pt x="4" y="164"/>
                                    <a:pt x="9" y="163"/>
                                    <a:pt x="13" y="163"/>
                                  </a:cubicBezTo>
                                  <a:cubicBezTo>
                                    <a:pt x="33" y="163"/>
                                    <a:pt x="49" y="179"/>
                                    <a:pt x="49" y="199"/>
                                  </a:cubicBezTo>
                                  <a:cubicBezTo>
                                    <a:pt x="49" y="201"/>
                                    <a:pt x="48" y="204"/>
                                    <a:pt x="48" y="206"/>
                                  </a:cubicBezTo>
                                  <a:cubicBezTo>
                                    <a:pt x="50" y="205"/>
                                    <a:pt x="52" y="204"/>
                                    <a:pt x="55" y="203"/>
                                  </a:cubicBezTo>
                                  <a:cubicBezTo>
                                    <a:pt x="55" y="201"/>
                                    <a:pt x="55" y="200"/>
                                    <a:pt x="55" y="199"/>
                                  </a:cubicBezTo>
                                  <a:cubicBezTo>
                                    <a:pt x="55" y="187"/>
                                    <a:pt x="50" y="176"/>
                                    <a:pt x="43" y="169"/>
                                  </a:cubicBezTo>
                                  <a:cubicBezTo>
                                    <a:pt x="35" y="161"/>
                                    <a:pt x="25" y="157"/>
                                    <a:pt x="13" y="157"/>
                                  </a:cubicBezTo>
                                  <a:cubicBezTo>
                                    <a:pt x="9" y="157"/>
                                    <a:pt x="4" y="157"/>
                                    <a:pt x="0" y="158"/>
                                  </a:cubicBezTo>
                                  <a:cubicBezTo>
                                    <a:pt x="0" y="157"/>
                                    <a:pt x="0" y="157"/>
                                    <a:pt x="0" y="157"/>
                                  </a:cubicBezTo>
                                  <a:cubicBezTo>
                                    <a:pt x="4" y="156"/>
                                    <a:pt x="9" y="155"/>
                                    <a:pt x="13" y="155"/>
                                  </a:cubicBezTo>
                                  <a:cubicBezTo>
                                    <a:pt x="37" y="155"/>
                                    <a:pt x="56" y="175"/>
                                    <a:pt x="56" y="199"/>
                                  </a:cubicBezTo>
                                  <a:cubicBezTo>
                                    <a:pt x="56" y="200"/>
                                    <a:pt x="56" y="201"/>
                                    <a:pt x="56" y="202"/>
                                  </a:cubicBezTo>
                                  <a:cubicBezTo>
                                    <a:pt x="58" y="201"/>
                                    <a:pt x="60" y="201"/>
                                    <a:pt x="63" y="200"/>
                                  </a:cubicBezTo>
                                  <a:cubicBezTo>
                                    <a:pt x="63" y="200"/>
                                    <a:pt x="63" y="199"/>
                                    <a:pt x="63" y="199"/>
                                  </a:cubicBezTo>
                                  <a:cubicBezTo>
                                    <a:pt x="63" y="185"/>
                                    <a:pt x="57" y="172"/>
                                    <a:pt x="48" y="163"/>
                                  </a:cubicBezTo>
                                  <a:cubicBezTo>
                                    <a:pt x="39" y="154"/>
                                    <a:pt x="27" y="149"/>
                                    <a:pt x="13" y="149"/>
                                  </a:cubicBezTo>
                                  <a:cubicBezTo>
                                    <a:pt x="9" y="149"/>
                                    <a:pt x="4" y="149"/>
                                    <a:pt x="0" y="151"/>
                                  </a:cubicBezTo>
                                  <a:cubicBezTo>
                                    <a:pt x="0" y="142"/>
                                    <a:pt x="0" y="142"/>
                                    <a:pt x="0" y="142"/>
                                  </a:cubicBezTo>
                                  <a:cubicBezTo>
                                    <a:pt x="3" y="137"/>
                                    <a:pt x="7" y="134"/>
                                    <a:pt x="13" y="134"/>
                                  </a:cubicBezTo>
                                  <a:cubicBezTo>
                                    <a:pt x="20" y="134"/>
                                    <a:pt x="27" y="140"/>
                                    <a:pt x="27" y="147"/>
                                  </a:cubicBezTo>
                                  <a:cubicBezTo>
                                    <a:pt x="27" y="148"/>
                                    <a:pt x="26" y="148"/>
                                    <a:pt x="26" y="149"/>
                                  </a:cubicBezTo>
                                  <a:cubicBezTo>
                                    <a:pt x="28" y="150"/>
                                    <a:pt x="30" y="150"/>
                                    <a:pt x="32" y="151"/>
                                  </a:cubicBezTo>
                                  <a:cubicBezTo>
                                    <a:pt x="32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2"/>
                                    <a:pt x="30" y="137"/>
                                    <a:pt x="27" y="133"/>
                                  </a:cubicBezTo>
                                  <a:cubicBezTo>
                                    <a:pt x="23" y="130"/>
                                    <a:pt x="18" y="128"/>
                                    <a:pt x="13" y="128"/>
                                  </a:cubicBezTo>
                                  <a:cubicBezTo>
                                    <a:pt x="8" y="128"/>
                                    <a:pt x="4" y="129"/>
                                    <a:pt x="0" y="132"/>
                                  </a:cubicBezTo>
                                  <a:cubicBezTo>
                                    <a:pt x="0" y="130"/>
                                    <a:pt x="0" y="130"/>
                                    <a:pt x="0" y="130"/>
                                  </a:cubicBezTo>
                                  <a:cubicBezTo>
                                    <a:pt x="4" y="128"/>
                                    <a:pt x="8" y="126"/>
                                    <a:pt x="13" y="126"/>
                                  </a:cubicBezTo>
                                  <a:cubicBezTo>
                                    <a:pt x="25" y="126"/>
                                    <a:pt x="34" y="135"/>
                                    <a:pt x="34" y="147"/>
                                  </a:cubicBezTo>
                                  <a:cubicBezTo>
                                    <a:pt x="34" y="149"/>
                                    <a:pt x="34" y="150"/>
                                    <a:pt x="34" y="152"/>
                                  </a:cubicBezTo>
                                  <a:cubicBezTo>
                                    <a:pt x="35" y="152"/>
                                    <a:pt x="37" y="153"/>
                                    <a:pt x="39" y="155"/>
                                  </a:cubicBezTo>
                                  <a:cubicBezTo>
                                    <a:pt x="40" y="152"/>
                                    <a:pt x="40" y="150"/>
                                    <a:pt x="40" y="147"/>
                                  </a:cubicBezTo>
                                  <a:cubicBezTo>
                                    <a:pt x="40" y="140"/>
                                    <a:pt x="37" y="133"/>
                                    <a:pt x="32" y="128"/>
                                  </a:cubicBezTo>
                                  <a:cubicBezTo>
                                    <a:pt x="27" y="123"/>
                                    <a:pt x="20" y="120"/>
                                    <a:pt x="13" y="120"/>
                                  </a:cubicBezTo>
                                  <a:cubicBezTo>
                                    <a:pt x="8" y="120"/>
                                    <a:pt x="4" y="121"/>
                                    <a:pt x="0" y="123"/>
                                  </a:cubicBez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4" y="119"/>
                                    <a:pt x="8" y="118"/>
                                    <a:pt x="13" y="118"/>
                                  </a:cubicBezTo>
                                  <a:cubicBezTo>
                                    <a:pt x="29" y="118"/>
                                    <a:pt x="42" y="131"/>
                                    <a:pt x="42" y="147"/>
                                  </a:cubicBezTo>
                                  <a:cubicBezTo>
                                    <a:pt x="42" y="150"/>
                                    <a:pt x="41" y="153"/>
                                    <a:pt x="41" y="155"/>
                                  </a:cubicBezTo>
                                  <a:cubicBezTo>
                                    <a:pt x="42" y="156"/>
                                    <a:pt x="43" y="157"/>
                                    <a:pt x="44" y="157"/>
                                  </a:cubicBezTo>
                                  <a:cubicBezTo>
                                    <a:pt x="44" y="157"/>
                                    <a:pt x="45" y="156"/>
                                    <a:pt x="46" y="156"/>
                                  </a:cubicBezTo>
                                  <a:cubicBezTo>
                                    <a:pt x="47" y="153"/>
                                    <a:pt x="47" y="150"/>
                                    <a:pt x="47" y="147"/>
                                  </a:cubicBezTo>
                                  <a:cubicBezTo>
                                    <a:pt x="47" y="138"/>
                                    <a:pt x="43" y="129"/>
                                    <a:pt x="37" y="123"/>
                                  </a:cubicBezTo>
                                  <a:cubicBezTo>
                                    <a:pt x="31" y="117"/>
                                    <a:pt x="22" y="113"/>
                                    <a:pt x="13" y="113"/>
                                  </a:cubicBezTo>
                                  <a:cubicBezTo>
                                    <a:pt x="9" y="113"/>
                                    <a:pt x="4" y="114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4" y="112"/>
                                    <a:pt x="9" y="111"/>
                                    <a:pt x="13" y="111"/>
                                  </a:cubicBezTo>
                                  <a:cubicBezTo>
                                    <a:pt x="33" y="111"/>
                                    <a:pt x="49" y="127"/>
                                    <a:pt x="49" y="147"/>
                                  </a:cubicBezTo>
                                  <a:cubicBezTo>
                                    <a:pt x="49" y="150"/>
                                    <a:pt x="48" y="152"/>
                                    <a:pt x="48" y="155"/>
                                  </a:cubicBezTo>
                                  <a:cubicBezTo>
                                    <a:pt x="50" y="153"/>
                                    <a:pt x="52" y="152"/>
                                    <a:pt x="55" y="151"/>
                                  </a:cubicBezTo>
                                  <a:cubicBezTo>
                                    <a:pt x="55" y="150"/>
                                    <a:pt x="55" y="149"/>
                                    <a:pt x="55" y="147"/>
                                  </a:cubicBezTo>
                                  <a:cubicBezTo>
                                    <a:pt x="55" y="136"/>
                                    <a:pt x="50" y="125"/>
                                    <a:pt x="43" y="117"/>
                                  </a:cubicBezTo>
                                  <a:cubicBezTo>
                                    <a:pt x="35" y="110"/>
                                    <a:pt x="25" y="105"/>
                                    <a:pt x="13" y="105"/>
                                  </a:cubicBezTo>
                                  <a:cubicBezTo>
                                    <a:pt x="9" y="105"/>
                                    <a:pt x="4" y="106"/>
                                    <a:pt x="0" y="107"/>
                                  </a:cubicBez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4" y="104"/>
                                    <a:pt x="9" y="104"/>
                                    <a:pt x="13" y="104"/>
                                  </a:cubicBezTo>
                                  <a:cubicBezTo>
                                    <a:pt x="37" y="104"/>
                                    <a:pt x="56" y="123"/>
                                    <a:pt x="56" y="147"/>
                                  </a:cubicBezTo>
                                  <a:cubicBezTo>
                                    <a:pt x="56" y="148"/>
                                    <a:pt x="56" y="149"/>
                                    <a:pt x="56" y="151"/>
                                  </a:cubicBezTo>
                                  <a:cubicBezTo>
                                    <a:pt x="58" y="150"/>
                                    <a:pt x="60" y="149"/>
                                    <a:pt x="63" y="149"/>
                                  </a:cubicBezTo>
                                  <a:cubicBezTo>
                                    <a:pt x="63" y="148"/>
                                    <a:pt x="63" y="148"/>
                                    <a:pt x="63" y="147"/>
                                  </a:cubicBezTo>
                                  <a:cubicBezTo>
                                    <a:pt x="63" y="133"/>
                                    <a:pt x="57" y="121"/>
                                    <a:pt x="48" y="112"/>
                                  </a:cubicBezTo>
                                  <a:cubicBezTo>
                                    <a:pt x="39" y="103"/>
                                    <a:pt x="27" y="98"/>
                                    <a:pt x="13" y="98"/>
                                  </a:cubicBezTo>
                                  <a:cubicBezTo>
                                    <a:pt x="9" y="98"/>
                                    <a:pt x="4" y="98"/>
                                    <a:pt x="0" y="99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3" y="86"/>
                                    <a:pt x="7" y="82"/>
                                    <a:pt x="13" y="82"/>
                                  </a:cubicBezTo>
                                  <a:cubicBezTo>
                                    <a:pt x="20" y="82"/>
                                    <a:pt x="27" y="88"/>
                                    <a:pt x="27" y="96"/>
                                  </a:cubicBezTo>
                                  <a:cubicBezTo>
                                    <a:pt x="27" y="96"/>
                                    <a:pt x="26" y="97"/>
                                    <a:pt x="26" y="98"/>
                                  </a:cubicBezTo>
                                  <a:cubicBezTo>
                                    <a:pt x="28" y="98"/>
                                    <a:pt x="30" y="99"/>
                                    <a:pt x="32" y="100"/>
                                  </a:cubicBezTo>
                                  <a:cubicBezTo>
                                    <a:pt x="32" y="98"/>
                                    <a:pt x="32" y="97"/>
                                    <a:pt x="32" y="96"/>
                                  </a:cubicBezTo>
                                  <a:cubicBezTo>
                                    <a:pt x="32" y="90"/>
                                    <a:pt x="30" y="86"/>
                                    <a:pt x="27" y="82"/>
                                  </a:cubicBezTo>
                                  <a:cubicBezTo>
                                    <a:pt x="23" y="78"/>
                                    <a:pt x="18" y="76"/>
                                    <a:pt x="13" y="76"/>
                                  </a:cubicBezTo>
                                  <a:cubicBezTo>
                                    <a:pt x="8" y="76"/>
                                    <a:pt x="4" y="78"/>
                                    <a:pt x="0" y="81"/>
                                  </a:cubicBezTo>
                                  <a:cubicBezTo>
                                    <a:pt x="0" y="79"/>
                                    <a:pt x="0" y="79"/>
                                    <a:pt x="0" y="79"/>
                                  </a:cubicBezTo>
                                  <a:cubicBezTo>
                                    <a:pt x="4" y="76"/>
                                    <a:pt x="8" y="75"/>
                                    <a:pt x="13" y="75"/>
                                  </a:cubicBezTo>
                                  <a:cubicBezTo>
                                    <a:pt x="25" y="75"/>
                                    <a:pt x="34" y="84"/>
                                    <a:pt x="34" y="96"/>
                                  </a:cubicBezTo>
                                  <a:cubicBezTo>
                                    <a:pt x="34" y="97"/>
                                    <a:pt x="34" y="99"/>
                                    <a:pt x="34" y="100"/>
                                  </a:cubicBezTo>
                                  <a:cubicBezTo>
                                    <a:pt x="35" y="101"/>
                                    <a:pt x="37" y="102"/>
                                    <a:pt x="39" y="103"/>
                                  </a:cubicBezTo>
                                  <a:cubicBezTo>
                                    <a:pt x="40" y="101"/>
                                    <a:pt x="40" y="98"/>
                                    <a:pt x="40" y="96"/>
                                  </a:cubicBezTo>
                                  <a:cubicBezTo>
                                    <a:pt x="40" y="88"/>
                                    <a:pt x="37" y="81"/>
                                    <a:pt x="32" y="77"/>
                                  </a:cubicBezTo>
                                  <a:cubicBezTo>
                                    <a:pt x="27" y="72"/>
                                    <a:pt x="20" y="69"/>
                                    <a:pt x="13" y="69"/>
                                  </a:cubicBezTo>
                                  <a:cubicBezTo>
                                    <a:pt x="8" y="69"/>
                                    <a:pt x="4" y="70"/>
                                    <a:pt x="0" y="72"/>
                                  </a:cubicBezTo>
                                  <a:cubicBezTo>
                                    <a:pt x="0" y="70"/>
                                    <a:pt x="0" y="70"/>
                                    <a:pt x="0" y="70"/>
                                  </a:cubicBezTo>
                                  <a:cubicBezTo>
                                    <a:pt x="4" y="68"/>
                                    <a:pt x="8" y="67"/>
                                    <a:pt x="13" y="67"/>
                                  </a:cubicBezTo>
                                  <a:cubicBezTo>
                                    <a:pt x="29" y="67"/>
                                    <a:pt x="42" y="80"/>
                                    <a:pt x="42" y="96"/>
                                  </a:cubicBezTo>
                                  <a:cubicBezTo>
                                    <a:pt x="42" y="99"/>
                                    <a:pt x="41" y="101"/>
                                    <a:pt x="41" y="104"/>
                                  </a:cubicBezTo>
                                  <a:cubicBezTo>
                                    <a:pt x="42" y="105"/>
                                    <a:pt x="43" y="105"/>
                                    <a:pt x="44" y="106"/>
                                  </a:cubicBezTo>
                                  <a:cubicBezTo>
                                    <a:pt x="44" y="105"/>
                                    <a:pt x="45" y="105"/>
                                    <a:pt x="46" y="104"/>
                                  </a:cubicBezTo>
                                  <a:cubicBezTo>
                                    <a:pt x="47" y="102"/>
                                    <a:pt x="47" y="99"/>
                                    <a:pt x="47" y="96"/>
                                  </a:cubicBezTo>
                                  <a:cubicBezTo>
                                    <a:pt x="47" y="86"/>
                                    <a:pt x="43" y="78"/>
                                    <a:pt x="37" y="72"/>
                                  </a:cubicBezTo>
                                  <a:cubicBezTo>
                                    <a:pt x="31" y="65"/>
                                    <a:pt x="22" y="62"/>
                                    <a:pt x="13" y="62"/>
                                  </a:cubicBezTo>
                                  <a:cubicBezTo>
                                    <a:pt x="9" y="62"/>
                                    <a:pt x="4" y="62"/>
                                    <a:pt x="0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4" y="61"/>
                                    <a:pt x="9" y="60"/>
                                    <a:pt x="13" y="60"/>
                                  </a:cubicBezTo>
                                  <a:cubicBezTo>
                                    <a:pt x="33" y="60"/>
                                    <a:pt x="49" y="76"/>
                                    <a:pt x="49" y="96"/>
                                  </a:cubicBezTo>
                                  <a:cubicBezTo>
                                    <a:pt x="49" y="98"/>
                                    <a:pt x="48" y="101"/>
                                    <a:pt x="48" y="103"/>
                                  </a:cubicBezTo>
                                  <a:cubicBezTo>
                                    <a:pt x="50" y="102"/>
                                    <a:pt x="52" y="101"/>
                                    <a:pt x="55" y="100"/>
                                  </a:cubicBezTo>
                                  <a:cubicBezTo>
                                    <a:pt x="55" y="98"/>
                                    <a:pt x="55" y="97"/>
                                    <a:pt x="55" y="96"/>
                                  </a:cubicBezTo>
                                  <a:cubicBezTo>
                                    <a:pt x="55" y="84"/>
                                    <a:pt x="50" y="74"/>
                                    <a:pt x="43" y="66"/>
                                  </a:cubicBezTo>
                                  <a:cubicBezTo>
                                    <a:pt x="35" y="59"/>
                                    <a:pt x="25" y="54"/>
                                    <a:pt x="13" y="54"/>
                                  </a:cubicBezTo>
                                  <a:cubicBezTo>
                                    <a:pt x="9" y="54"/>
                                    <a:pt x="4" y="54"/>
                                    <a:pt x="0" y="5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4" y="53"/>
                                    <a:pt x="9" y="52"/>
                                    <a:pt x="13" y="52"/>
                                  </a:cubicBezTo>
                                  <a:cubicBezTo>
                                    <a:pt x="37" y="52"/>
                                    <a:pt x="56" y="72"/>
                                    <a:pt x="56" y="96"/>
                                  </a:cubicBezTo>
                                  <a:cubicBezTo>
                                    <a:pt x="56" y="97"/>
                                    <a:pt x="56" y="98"/>
                                    <a:pt x="56" y="99"/>
                                  </a:cubicBezTo>
                                  <a:cubicBezTo>
                                    <a:pt x="58" y="98"/>
                                    <a:pt x="60" y="98"/>
                                    <a:pt x="63" y="97"/>
                                  </a:cubicBezTo>
                                  <a:cubicBezTo>
                                    <a:pt x="63" y="97"/>
                                    <a:pt x="63" y="96"/>
                                    <a:pt x="63" y="96"/>
                                  </a:cubicBezTo>
                                  <a:cubicBezTo>
                                    <a:pt x="63" y="82"/>
                                    <a:pt x="57" y="70"/>
                                    <a:pt x="48" y="61"/>
                                  </a:cubicBezTo>
                                  <a:cubicBezTo>
                                    <a:pt x="39" y="52"/>
                                    <a:pt x="27" y="46"/>
                                    <a:pt x="13" y="46"/>
                                  </a:cubicBezTo>
                                  <a:cubicBezTo>
                                    <a:pt x="9" y="46"/>
                                    <a:pt x="4" y="47"/>
                                    <a:pt x="0" y="4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3" y="34"/>
                                    <a:pt x="7" y="31"/>
                                    <a:pt x="13" y="31"/>
                                  </a:cubicBezTo>
                                  <a:cubicBezTo>
                                    <a:pt x="20" y="31"/>
                                    <a:pt x="27" y="37"/>
                                    <a:pt x="27" y="44"/>
                                  </a:cubicBezTo>
                                  <a:cubicBezTo>
                                    <a:pt x="27" y="45"/>
                                    <a:pt x="26" y="46"/>
                                    <a:pt x="26" y="46"/>
                                  </a:cubicBezTo>
                                  <a:cubicBezTo>
                                    <a:pt x="28" y="47"/>
                                    <a:pt x="30" y="48"/>
                                    <a:pt x="32" y="48"/>
                                  </a:cubicBezTo>
                                  <a:cubicBezTo>
                                    <a:pt x="32" y="47"/>
                                    <a:pt x="32" y="46"/>
                                    <a:pt x="32" y="44"/>
                                  </a:cubicBezTo>
                                  <a:cubicBezTo>
                                    <a:pt x="32" y="39"/>
                                    <a:pt x="30" y="34"/>
                                    <a:pt x="27" y="31"/>
                                  </a:cubicBezTo>
                                  <a:cubicBezTo>
                                    <a:pt x="23" y="27"/>
                                    <a:pt x="18" y="25"/>
                                    <a:pt x="13" y="25"/>
                                  </a:cubicBezTo>
                                  <a:cubicBezTo>
                                    <a:pt x="8" y="25"/>
                                    <a:pt x="4" y="27"/>
                                    <a:pt x="0" y="29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4" y="25"/>
                                    <a:pt x="8" y="23"/>
                                    <a:pt x="13" y="23"/>
                                  </a:cubicBezTo>
                                  <a:cubicBezTo>
                                    <a:pt x="25" y="23"/>
                                    <a:pt x="34" y="33"/>
                                    <a:pt x="34" y="44"/>
                                  </a:cubicBezTo>
                                  <a:cubicBezTo>
                                    <a:pt x="34" y="46"/>
                                    <a:pt x="34" y="47"/>
                                    <a:pt x="34" y="49"/>
                                  </a:cubicBezTo>
                                  <a:cubicBezTo>
                                    <a:pt x="35" y="50"/>
                                    <a:pt x="37" y="51"/>
                                    <a:pt x="39" y="52"/>
                                  </a:cubicBezTo>
                                  <a:cubicBezTo>
                                    <a:pt x="40" y="49"/>
                                    <a:pt x="40" y="47"/>
                                    <a:pt x="40" y="44"/>
                                  </a:cubicBezTo>
                                  <a:cubicBezTo>
                                    <a:pt x="40" y="37"/>
                                    <a:pt x="37" y="30"/>
                                    <a:pt x="32" y="25"/>
                                  </a:cubicBezTo>
                                  <a:cubicBezTo>
                                    <a:pt x="27" y="20"/>
                                    <a:pt x="20" y="17"/>
                                    <a:pt x="13" y="17"/>
                                  </a:cubicBezTo>
                                  <a:cubicBezTo>
                                    <a:pt x="8" y="17"/>
                                    <a:pt x="4" y="18"/>
                                    <a:pt x="0" y="20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4" y="17"/>
                                    <a:pt x="8" y="16"/>
                                    <a:pt x="13" y="16"/>
                                  </a:cubicBezTo>
                                  <a:cubicBezTo>
                                    <a:pt x="29" y="16"/>
                                    <a:pt x="42" y="28"/>
                                    <a:pt x="42" y="44"/>
                                  </a:cubicBezTo>
                                  <a:cubicBezTo>
                                    <a:pt x="42" y="47"/>
                                    <a:pt x="41" y="50"/>
                                    <a:pt x="41" y="53"/>
                                  </a:cubicBezTo>
                                  <a:cubicBezTo>
                                    <a:pt x="42" y="53"/>
                                    <a:pt x="43" y="54"/>
                                    <a:pt x="44" y="55"/>
                                  </a:cubicBezTo>
                                  <a:cubicBezTo>
                                    <a:pt x="44" y="54"/>
                                    <a:pt x="45" y="54"/>
                                    <a:pt x="46" y="53"/>
                                  </a:cubicBezTo>
                                  <a:cubicBezTo>
                                    <a:pt x="47" y="50"/>
                                    <a:pt x="47" y="47"/>
                                    <a:pt x="47" y="44"/>
                                  </a:cubicBezTo>
                                  <a:cubicBezTo>
                                    <a:pt x="47" y="35"/>
                                    <a:pt x="43" y="26"/>
                                    <a:pt x="37" y="20"/>
                                  </a:cubicBezTo>
                                  <a:cubicBezTo>
                                    <a:pt x="31" y="14"/>
                                    <a:pt x="22" y="10"/>
                                    <a:pt x="13" y="10"/>
                                  </a:cubicBezTo>
                                  <a:cubicBezTo>
                                    <a:pt x="9" y="10"/>
                                    <a:pt x="4" y="11"/>
                                    <a:pt x="0" y="13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4" y="9"/>
                                    <a:pt x="9" y="9"/>
                                    <a:pt x="13" y="9"/>
                                  </a:cubicBezTo>
                                  <a:cubicBezTo>
                                    <a:pt x="33" y="9"/>
                                    <a:pt x="49" y="25"/>
                                    <a:pt x="49" y="44"/>
                                  </a:cubicBezTo>
                                  <a:cubicBezTo>
                                    <a:pt x="49" y="47"/>
                                    <a:pt x="48" y="49"/>
                                    <a:pt x="48" y="52"/>
                                  </a:cubicBezTo>
                                  <a:cubicBezTo>
                                    <a:pt x="50" y="50"/>
                                    <a:pt x="52" y="49"/>
                                    <a:pt x="55" y="48"/>
                                  </a:cubicBezTo>
                                  <a:cubicBezTo>
                                    <a:pt x="55" y="47"/>
                                    <a:pt x="55" y="46"/>
                                    <a:pt x="55" y="44"/>
                                  </a:cubicBezTo>
                                  <a:cubicBezTo>
                                    <a:pt x="55" y="33"/>
                                    <a:pt x="50" y="22"/>
                                    <a:pt x="43" y="15"/>
                                  </a:cubicBezTo>
                                  <a:cubicBezTo>
                                    <a:pt x="35" y="7"/>
                                    <a:pt x="25" y="2"/>
                                    <a:pt x="13" y="2"/>
                                  </a:cubicBezTo>
                                  <a:cubicBezTo>
                                    <a:pt x="9" y="2"/>
                                    <a:pt x="4" y="3"/>
                                    <a:pt x="0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4" y="2"/>
                                    <a:pt x="9" y="1"/>
                                    <a:pt x="13" y="1"/>
                                  </a:cubicBezTo>
                                  <a:cubicBezTo>
                                    <a:pt x="37" y="1"/>
                                    <a:pt x="56" y="20"/>
                                    <a:pt x="56" y="44"/>
                                  </a:cubicBezTo>
                                  <a:cubicBezTo>
                                    <a:pt x="56" y="46"/>
                                    <a:pt x="56" y="47"/>
                                    <a:pt x="56" y="48"/>
                                  </a:cubicBezTo>
                                  <a:cubicBezTo>
                                    <a:pt x="58" y="47"/>
                                    <a:pt x="60" y="46"/>
                                    <a:pt x="63" y="46"/>
                                  </a:cubicBezTo>
                                  <a:cubicBezTo>
                                    <a:pt x="63" y="45"/>
                                    <a:pt x="63" y="45"/>
                                    <a:pt x="63" y="44"/>
                                  </a:cubicBezTo>
                                  <a:cubicBezTo>
                                    <a:pt x="63" y="31"/>
                                    <a:pt x="57" y="18"/>
                                    <a:pt x="48" y="9"/>
                                  </a:cubicBezTo>
                                  <a:cubicBezTo>
                                    <a:pt x="44" y="6"/>
                                    <a:pt x="40" y="2"/>
                                    <a:pt x="35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41" y="0"/>
                                    <a:pt x="41" y="1"/>
                                    <a:pt x="41" y="1"/>
                                  </a:cubicBezTo>
                                  <a:cubicBezTo>
                                    <a:pt x="42" y="2"/>
                                    <a:pt x="43" y="3"/>
                                    <a:pt x="44" y="3"/>
                                  </a:cubicBezTo>
                                  <a:cubicBezTo>
                                    <a:pt x="44" y="3"/>
                                    <a:pt x="45" y="2"/>
                                    <a:pt x="46" y="2"/>
                                  </a:cubicBezTo>
                                  <a:cubicBezTo>
                                    <a:pt x="46" y="1"/>
                                    <a:pt x="46" y="1"/>
                                    <a:pt x="46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9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49" y="1"/>
                                    <a:pt x="47" y="3"/>
                                    <a:pt x="45" y="4"/>
                                  </a:cubicBezTo>
                                  <a:cubicBezTo>
                                    <a:pt x="46" y="6"/>
                                    <a:pt x="48" y="7"/>
                                    <a:pt x="50" y="9"/>
                                  </a:cubicBezTo>
                                  <a:cubicBezTo>
                                    <a:pt x="57" y="4"/>
                                    <a:pt x="65" y="1"/>
                                    <a:pt x="74" y="1"/>
                                  </a:cubicBezTo>
                                  <a:cubicBezTo>
                                    <a:pt x="83" y="1"/>
                                    <a:pt x="92" y="4"/>
                                    <a:pt x="99" y="8"/>
                                  </a:cubicBezTo>
                                  <a:cubicBezTo>
                                    <a:pt x="100" y="7"/>
                                    <a:pt x="102" y="6"/>
                                    <a:pt x="103" y="4"/>
                                  </a:cubicBezTo>
                                  <a:cubicBezTo>
                                    <a:pt x="101" y="3"/>
                                    <a:pt x="99" y="1"/>
                                    <a:pt x="96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1"/>
                                    <a:pt x="102" y="1"/>
                                  </a:cubicBezTo>
                                  <a:cubicBezTo>
                                    <a:pt x="103" y="2"/>
                                    <a:pt x="104" y="3"/>
                                    <a:pt x="105" y="3"/>
                                  </a:cubicBezTo>
                                  <a:cubicBezTo>
                                    <a:pt x="106" y="3"/>
                                    <a:pt x="106" y="2"/>
                                    <a:pt x="107" y="1"/>
                                  </a:cubicBezTo>
                                  <a:cubicBezTo>
                                    <a:pt x="107" y="1"/>
                                    <a:pt x="107" y="0"/>
                                    <a:pt x="107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10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08" y="2"/>
                                    <a:pt x="104" y="6"/>
                                    <a:pt x="100" y="9"/>
                                  </a:cubicBezTo>
                                  <a:cubicBezTo>
                                    <a:pt x="91" y="18"/>
                                    <a:pt x="85" y="31"/>
                                    <a:pt x="85" y="44"/>
                                  </a:cubicBezTo>
                                  <a:cubicBezTo>
                                    <a:pt x="85" y="45"/>
                                    <a:pt x="85" y="45"/>
                                    <a:pt x="85" y="46"/>
                                  </a:cubicBezTo>
                                  <a:cubicBezTo>
                                    <a:pt x="88" y="46"/>
                                    <a:pt x="90" y="47"/>
                                    <a:pt x="92" y="48"/>
                                  </a:cubicBezTo>
                                  <a:cubicBezTo>
                                    <a:pt x="92" y="47"/>
                                    <a:pt x="92" y="45"/>
                                    <a:pt x="92" y="44"/>
                                  </a:cubicBezTo>
                                  <a:cubicBezTo>
                                    <a:pt x="92" y="20"/>
                                    <a:pt x="111" y="1"/>
                                    <a:pt x="135" y="1"/>
                                  </a:cubicBezTo>
                                  <a:cubicBezTo>
                                    <a:pt x="159" y="1"/>
                                    <a:pt x="179" y="20"/>
                                    <a:pt x="179" y="44"/>
                                  </a:cubicBezTo>
                                  <a:cubicBezTo>
                                    <a:pt x="179" y="45"/>
                                    <a:pt x="178" y="46"/>
                                    <a:pt x="178" y="47"/>
                                  </a:cubicBezTo>
                                  <a:cubicBezTo>
                                    <a:pt x="180" y="47"/>
                                    <a:pt x="183" y="46"/>
                                    <a:pt x="185" y="46"/>
                                  </a:cubicBezTo>
                                  <a:cubicBezTo>
                                    <a:pt x="185" y="45"/>
                                    <a:pt x="185" y="45"/>
                                    <a:pt x="185" y="44"/>
                                  </a:cubicBezTo>
                                  <a:cubicBezTo>
                                    <a:pt x="185" y="31"/>
                                    <a:pt x="179" y="18"/>
                                    <a:pt x="170" y="9"/>
                                  </a:cubicBezTo>
                                  <a:cubicBezTo>
                                    <a:pt x="166" y="6"/>
                                    <a:pt x="162" y="2"/>
                                    <a:pt x="157" y="0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3" y="0"/>
                                    <a:pt x="163" y="0"/>
                                    <a:pt x="163" y="0"/>
                                  </a:cubicBezTo>
                                  <a:cubicBezTo>
                                    <a:pt x="163" y="0"/>
                                    <a:pt x="163" y="1"/>
                                    <a:pt x="163" y="1"/>
                                  </a:cubicBezTo>
                                  <a:cubicBezTo>
                                    <a:pt x="163" y="2"/>
                                    <a:pt x="164" y="2"/>
                                    <a:pt x="165" y="3"/>
                                  </a:cubicBezTo>
                                  <a:cubicBezTo>
                                    <a:pt x="166" y="2"/>
                                    <a:pt x="167" y="1"/>
                                    <a:pt x="168" y="1"/>
                                  </a:cubicBezTo>
                                  <a:cubicBezTo>
                                    <a:pt x="168" y="0"/>
                                    <a:pt x="168" y="0"/>
                                    <a:pt x="168" y="0"/>
                                  </a:cubicBezTo>
                                  <a:cubicBezTo>
                                    <a:pt x="173" y="0"/>
                                    <a:pt x="173" y="0"/>
                                    <a:pt x="173" y="0"/>
                                  </a:cubicBezTo>
                                  <a:cubicBezTo>
                                    <a:pt x="171" y="1"/>
                                    <a:pt x="168" y="2"/>
                                    <a:pt x="166" y="4"/>
                                  </a:cubicBezTo>
                                  <a:cubicBezTo>
                                    <a:pt x="168" y="5"/>
                                    <a:pt x="170" y="7"/>
                                    <a:pt x="171" y="8"/>
                                  </a:cubicBezTo>
                                  <a:cubicBezTo>
                                    <a:pt x="178" y="4"/>
                                    <a:pt x="186" y="1"/>
                                    <a:pt x="195" y="1"/>
                                  </a:cubicBezTo>
                                  <a:cubicBezTo>
                                    <a:pt x="204" y="1"/>
                                    <a:pt x="212" y="4"/>
                                    <a:pt x="219" y="8"/>
                                  </a:cubicBezTo>
                                  <a:cubicBezTo>
                                    <a:pt x="221" y="7"/>
                                    <a:pt x="222" y="6"/>
                                    <a:pt x="224" y="4"/>
                                  </a:cubicBezTo>
                                  <a:cubicBezTo>
                                    <a:pt x="222" y="3"/>
                                    <a:pt x="220" y="1"/>
                                    <a:pt x="217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2" y="0"/>
                                    <a:pt x="222" y="0"/>
                                    <a:pt x="222" y="0"/>
                                  </a:cubicBezTo>
                                  <a:cubicBezTo>
                                    <a:pt x="223" y="0"/>
                                    <a:pt x="223" y="1"/>
                                    <a:pt x="223" y="1"/>
                                  </a:cubicBezTo>
                                  <a:cubicBezTo>
                                    <a:pt x="224" y="2"/>
                                    <a:pt x="225" y="3"/>
                                    <a:pt x="225" y="3"/>
                                  </a:cubicBezTo>
                                  <a:cubicBezTo>
                                    <a:pt x="226" y="3"/>
                                    <a:pt x="227" y="2"/>
                                    <a:pt x="228" y="1"/>
                                  </a:cubicBezTo>
                                  <a:cubicBezTo>
                                    <a:pt x="228" y="1"/>
                                    <a:pt x="228" y="0"/>
                                    <a:pt x="228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29" y="2"/>
                                    <a:pt x="225" y="6"/>
                                    <a:pt x="221" y="9"/>
                                  </a:cubicBezTo>
                                  <a:cubicBezTo>
                                    <a:pt x="212" y="18"/>
                                    <a:pt x="206" y="31"/>
                                    <a:pt x="206" y="44"/>
                                  </a:cubicBezTo>
                                  <a:cubicBezTo>
                                    <a:pt x="206" y="45"/>
                                    <a:pt x="206" y="45"/>
                                    <a:pt x="206" y="46"/>
                                  </a:cubicBezTo>
                                  <a:cubicBezTo>
                                    <a:pt x="208" y="46"/>
                                    <a:pt x="210" y="47"/>
                                    <a:pt x="213" y="48"/>
                                  </a:cubicBezTo>
                                  <a:cubicBezTo>
                                    <a:pt x="212" y="47"/>
                                    <a:pt x="212" y="45"/>
                                    <a:pt x="212" y="44"/>
                                  </a:cubicBezTo>
                                  <a:cubicBezTo>
                                    <a:pt x="212" y="20"/>
                                    <a:pt x="232" y="1"/>
                                    <a:pt x="256" y="1"/>
                                  </a:cubicBezTo>
                                  <a:cubicBezTo>
                                    <a:pt x="280" y="1"/>
                                    <a:pt x="299" y="20"/>
                                    <a:pt x="299" y="44"/>
                                  </a:cubicBezTo>
                                  <a:cubicBezTo>
                                    <a:pt x="299" y="46"/>
                                    <a:pt x="299" y="47"/>
                                    <a:pt x="299" y="48"/>
                                  </a:cubicBezTo>
                                  <a:cubicBezTo>
                                    <a:pt x="301" y="47"/>
                                    <a:pt x="303" y="46"/>
                                    <a:pt x="305" y="46"/>
                                  </a:cubicBezTo>
                                  <a:cubicBezTo>
                                    <a:pt x="305" y="45"/>
                                    <a:pt x="306" y="45"/>
                                    <a:pt x="306" y="44"/>
                                  </a:cubicBezTo>
                                  <a:cubicBezTo>
                                    <a:pt x="306" y="31"/>
                                    <a:pt x="300" y="18"/>
                                    <a:pt x="291" y="9"/>
                                  </a:cubicBezTo>
                                  <a:cubicBezTo>
                                    <a:pt x="287" y="6"/>
                                    <a:pt x="283" y="2"/>
                                    <a:pt x="278" y="0"/>
                                  </a:cubicBezTo>
                                  <a:cubicBezTo>
                                    <a:pt x="281" y="0"/>
                                    <a:pt x="281" y="0"/>
                                    <a:pt x="281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4" y="0"/>
                                    <a:pt x="284" y="0"/>
                                    <a:pt x="284" y="0"/>
                                  </a:cubicBezTo>
                                  <a:cubicBezTo>
                                    <a:pt x="284" y="0"/>
                                    <a:pt x="284" y="1"/>
                                    <a:pt x="283" y="1"/>
                                  </a:cubicBezTo>
                                  <a:cubicBezTo>
                                    <a:pt x="284" y="2"/>
                                    <a:pt x="285" y="3"/>
                                    <a:pt x="286" y="3"/>
                                  </a:cubicBezTo>
                                  <a:cubicBezTo>
                                    <a:pt x="287" y="3"/>
                                    <a:pt x="288" y="2"/>
                                    <a:pt x="289" y="1"/>
                                  </a:cubicBezTo>
                                  <a:cubicBezTo>
                                    <a:pt x="289" y="1"/>
                                    <a:pt x="289" y="0"/>
                                    <a:pt x="289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5" y="0"/>
                                    <a:pt x="295" y="0"/>
                                    <a:pt x="295" y="0"/>
                                  </a:cubicBezTo>
                                  <a:cubicBezTo>
                                    <a:pt x="292" y="1"/>
                                    <a:pt x="290" y="3"/>
                                    <a:pt x="288" y="4"/>
                                  </a:cubicBezTo>
                                  <a:cubicBezTo>
                                    <a:pt x="289" y="6"/>
                                    <a:pt x="291" y="7"/>
                                    <a:pt x="292" y="8"/>
                                  </a:cubicBezTo>
                                  <a:cubicBezTo>
                                    <a:pt x="299" y="4"/>
                                    <a:pt x="308" y="1"/>
                                    <a:pt x="317" y="1"/>
                                  </a:cubicBezTo>
                                  <a:cubicBezTo>
                                    <a:pt x="326" y="1"/>
                                    <a:pt x="334" y="4"/>
                                    <a:pt x="341" y="8"/>
                                  </a:cubicBezTo>
                                  <a:cubicBezTo>
                                    <a:pt x="343" y="7"/>
                                    <a:pt x="344" y="6"/>
                                    <a:pt x="346" y="4"/>
                                  </a:cubicBezTo>
                                  <a:cubicBezTo>
                                    <a:pt x="344" y="3"/>
                                    <a:pt x="342" y="1"/>
                                    <a:pt x="339" y="0"/>
                                  </a:cubicBezTo>
                                  <a:cubicBezTo>
                                    <a:pt x="342" y="0"/>
                                    <a:pt x="342" y="0"/>
                                    <a:pt x="342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4" y="0"/>
                                    <a:pt x="344" y="0"/>
                                    <a:pt x="344" y="0"/>
                                  </a:cubicBezTo>
                                  <a:cubicBezTo>
                                    <a:pt x="344" y="0"/>
                                    <a:pt x="344" y="1"/>
                                    <a:pt x="345" y="1"/>
                                  </a:cubicBezTo>
                                  <a:cubicBezTo>
                                    <a:pt x="346" y="2"/>
                                    <a:pt x="346" y="3"/>
                                    <a:pt x="347" y="3"/>
                                  </a:cubicBezTo>
                                  <a:cubicBezTo>
                                    <a:pt x="348" y="3"/>
                                    <a:pt x="349" y="2"/>
                                    <a:pt x="350" y="1"/>
                                  </a:cubicBezTo>
                                  <a:cubicBezTo>
                                    <a:pt x="350" y="1"/>
                                    <a:pt x="350" y="0"/>
                                    <a:pt x="350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6" y="0"/>
                                    <a:pt x="356" y="0"/>
                                    <a:pt x="356" y="0"/>
                                  </a:cubicBezTo>
                                  <a:cubicBezTo>
                                    <a:pt x="351" y="2"/>
                                    <a:pt x="346" y="6"/>
                                    <a:pt x="343" y="9"/>
                                  </a:cubicBezTo>
                                  <a:cubicBezTo>
                                    <a:pt x="334" y="18"/>
                                    <a:pt x="328" y="31"/>
                                    <a:pt x="328" y="44"/>
                                  </a:cubicBezTo>
                                  <a:cubicBezTo>
                                    <a:pt x="328" y="45"/>
                                    <a:pt x="328" y="45"/>
                                    <a:pt x="328" y="46"/>
                                  </a:cubicBezTo>
                                  <a:cubicBezTo>
                                    <a:pt x="330" y="46"/>
                                    <a:pt x="332" y="47"/>
                                    <a:pt x="334" y="48"/>
                                  </a:cubicBezTo>
                                  <a:cubicBezTo>
                                    <a:pt x="334" y="47"/>
                                    <a:pt x="334" y="45"/>
                                    <a:pt x="334" y="44"/>
                                  </a:cubicBezTo>
                                  <a:cubicBezTo>
                                    <a:pt x="334" y="20"/>
                                    <a:pt x="354" y="1"/>
                                    <a:pt x="378" y="1"/>
                                  </a:cubicBezTo>
                                  <a:cubicBezTo>
                                    <a:pt x="402" y="1"/>
                                    <a:pt x="421" y="20"/>
                                    <a:pt x="421" y="44"/>
                                  </a:cubicBezTo>
                                  <a:cubicBezTo>
                                    <a:pt x="421" y="45"/>
                                    <a:pt x="421" y="46"/>
                                    <a:pt x="421" y="47"/>
                                  </a:cubicBezTo>
                                  <a:cubicBezTo>
                                    <a:pt x="423" y="47"/>
                                    <a:pt x="425" y="46"/>
                                    <a:pt x="427" y="46"/>
                                  </a:cubicBezTo>
                                  <a:cubicBezTo>
                                    <a:pt x="427" y="45"/>
                                    <a:pt x="427" y="45"/>
                                    <a:pt x="427" y="44"/>
                                  </a:cubicBezTo>
                                  <a:cubicBezTo>
                                    <a:pt x="427" y="31"/>
                                    <a:pt x="422" y="18"/>
                                    <a:pt x="413" y="9"/>
                                  </a:cubicBezTo>
                                  <a:cubicBezTo>
                                    <a:pt x="409" y="6"/>
                                    <a:pt x="405" y="2"/>
                                    <a:pt x="400" y="0"/>
                                  </a:cubicBezTo>
                                  <a:cubicBezTo>
                                    <a:pt x="403" y="0"/>
                                    <a:pt x="403" y="0"/>
                                    <a:pt x="403" y="0"/>
                                  </a:cubicBezTo>
                                  <a:cubicBezTo>
                                    <a:pt x="403" y="0"/>
                                    <a:pt x="404" y="0"/>
                                    <a:pt x="404" y="0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6" y="0"/>
                                    <a:pt x="406" y="0"/>
                                    <a:pt x="406" y="0"/>
                                  </a:cubicBezTo>
                                  <a:cubicBezTo>
                                    <a:pt x="406" y="0"/>
                                    <a:pt x="405" y="1"/>
                                    <a:pt x="405" y="1"/>
                                  </a:cubicBezTo>
                                  <a:cubicBezTo>
                                    <a:pt x="406" y="2"/>
                                    <a:pt x="407" y="2"/>
                                    <a:pt x="408" y="3"/>
                                  </a:cubicBezTo>
                                  <a:cubicBezTo>
                                    <a:pt x="409" y="2"/>
                                    <a:pt x="410" y="1"/>
                                    <a:pt x="411" y="1"/>
                                  </a:cubicBezTo>
                                  <a:cubicBezTo>
                                    <a:pt x="411" y="0"/>
                                    <a:pt x="411" y="0"/>
                                    <a:pt x="411" y="0"/>
                                  </a:cubicBezTo>
                                  <a:cubicBezTo>
                                    <a:pt x="416" y="0"/>
                                    <a:pt x="416" y="0"/>
                                    <a:pt x="416" y="0"/>
                                  </a:cubicBezTo>
                                  <a:cubicBezTo>
                                    <a:pt x="413" y="1"/>
                                    <a:pt x="411" y="2"/>
                                    <a:pt x="409" y="4"/>
                                  </a:cubicBezTo>
                                  <a:cubicBezTo>
                                    <a:pt x="411" y="5"/>
                                    <a:pt x="412" y="7"/>
                                    <a:pt x="414" y="8"/>
                                  </a:cubicBezTo>
                                  <a:cubicBezTo>
                                    <a:pt x="421" y="4"/>
                                    <a:pt x="429" y="1"/>
                                    <a:pt x="438" y="1"/>
                                  </a:cubicBezTo>
                                  <a:cubicBezTo>
                                    <a:pt x="447" y="1"/>
                                    <a:pt x="455" y="4"/>
                                    <a:pt x="462" y="8"/>
                                  </a:cubicBezTo>
                                  <a:cubicBezTo>
                                    <a:pt x="464" y="7"/>
                                    <a:pt x="465" y="6"/>
                                    <a:pt x="467" y="4"/>
                                  </a:cubicBezTo>
                                  <a:cubicBezTo>
                                    <a:pt x="465" y="3"/>
                                    <a:pt x="462" y="1"/>
                                    <a:pt x="460" y="0"/>
                                  </a:cubicBezTo>
                                  <a:cubicBezTo>
                                    <a:pt x="463" y="0"/>
                                    <a:pt x="463" y="0"/>
                                    <a:pt x="463" y="0"/>
                                  </a:cubicBezTo>
                                  <a:cubicBezTo>
                                    <a:pt x="463" y="0"/>
                                    <a:pt x="463" y="0"/>
                                    <a:pt x="464" y="0"/>
                                  </a:cubicBezTo>
                                  <a:cubicBezTo>
                                    <a:pt x="464" y="0"/>
                                    <a:pt x="464" y="0"/>
                                    <a:pt x="464" y="0"/>
                                  </a:cubicBezTo>
                                  <a:cubicBezTo>
                                    <a:pt x="465" y="0"/>
                                    <a:pt x="465" y="0"/>
                                    <a:pt x="465" y="0"/>
                                  </a:cubicBezTo>
                                  <a:cubicBezTo>
                                    <a:pt x="465" y="0"/>
                                    <a:pt x="465" y="1"/>
                                    <a:pt x="465" y="1"/>
                                  </a:cubicBezTo>
                                  <a:cubicBezTo>
                                    <a:pt x="466" y="2"/>
                                    <a:pt x="467" y="3"/>
                                    <a:pt x="468" y="3"/>
                                  </a:cubicBezTo>
                                  <a:cubicBezTo>
                                    <a:pt x="469" y="3"/>
                                    <a:pt x="470" y="2"/>
                                    <a:pt x="471" y="1"/>
                                  </a:cubicBezTo>
                                  <a:cubicBezTo>
                                    <a:pt x="471" y="1"/>
                                    <a:pt x="471" y="0"/>
                                    <a:pt x="471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77" y="0"/>
                                    <a:pt x="477" y="0"/>
                                    <a:pt x="477" y="0"/>
                                  </a:cubicBezTo>
                                  <a:cubicBezTo>
                                    <a:pt x="472" y="2"/>
                                    <a:pt x="467" y="6"/>
                                    <a:pt x="464" y="9"/>
                                  </a:cubicBezTo>
                                  <a:cubicBezTo>
                                    <a:pt x="455" y="18"/>
                                    <a:pt x="449" y="31"/>
                                    <a:pt x="449" y="44"/>
                                  </a:cubicBezTo>
                                  <a:cubicBezTo>
                                    <a:pt x="449" y="45"/>
                                    <a:pt x="449" y="45"/>
                                    <a:pt x="449" y="46"/>
                                  </a:cubicBezTo>
                                  <a:cubicBezTo>
                                    <a:pt x="451" y="46"/>
                                    <a:pt x="453" y="47"/>
                                    <a:pt x="455" y="48"/>
                                  </a:cubicBezTo>
                                  <a:cubicBezTo>
                                    <a:pt x="455" y="47"/>
                                    <a:pt x="455" y="45"/>
                                    <a:pt x="455" y="44"/>
                                  </a:cubicBezTo>
                                  <a:cubicBezTo>
                                    <a:pt x="455" y="20"/>
                                    <a:pt x="475" y="1"/>
                                    <a:pt x="499" y="1"/>
                                  </a:cubicBezTo>
                                  <a:cubicBezTo>
                                    <a:pt x="523" y="1"/>
                                    <a:pt x="542" y="20"/>
                                    <a:pt x="542" y="44"/>
                                  </a:cubicBezTo>
                                  <a:cubicBezTo>
                                    <a:pt x="542" y="46"/>
                                    <a:pt x="542" y="47"/>
                                    <a:pt x="542" y="48"/>
                                  </a:cubicBezTo>
                                  <a:cubicBezTo>
                                    <a:pt x="544" y="47"/>
                                    <a:pt x="546" y="46"/>
                                    <a:pt x="548" y="46"/>
                                  </a:cubicBezTo>
                                  <a:cubicBezTo>
                                    <a:pt x="548" y="45"/>
                                    <a:pt x="548" y="45"/>
                                    <a:pt x="548" y="44"/>
                                  </a:cubicBezTo>
                                  <a:cubicBezTo>
                                    <a:pt x="548" y="31"/>
                                    <a:pt x="543" y="18"/>
                                    <a:pt x="534" y="9"/>
                                  </a:cubicBezTo>
                                  <a:cubicBezTo>
                                    <a:pt x="530" y="6"/>
                                    <a:pt x="526" y="2"/>
                                    <a:pt x="521" y="0"/>
                                  </a:cubicBezTo>
                                  <a:cubicBezTo>
                                    <a:pt x="524" y="0"/>
                                    <a:pt x="524" y="0"/>
                                    <a:pt x="524" y="0"/>
                                  </a:cubicBezTo>
                                  <a:cubicBezTo>
                                    <a:pt x="524" y="0"/>
                                    <a:pt x="525" y="0"/>
                                    <a:pt x="525" y="0"/>
                                  </a:cubicBezTo>
                                  <a:cubicBezTo>
                                    <a:pt x="525" y="0"/>
                                    <a:pt x="525" y="0"/>
                                    <a:pt x="525" y="0"/>
                                  </a:cubicBezTo>
                                  <a:cubicBezTo>
                                    <a:pt x="527" y="0"/>
                                    <a:pt x="527" y="0"/>
                                    <a:pt x="527" y="0"/>
                                  </a:cubicBezTo>
                                  <a:cubicBezTo>
                                    <a:pt x="526" y="0"/>
                                    <a:pt x="526" y="1"/>
                                    <a:pt x="526" y="1"/>
                                  </a:cubicBezTo>
                                  <a:cubicBezTo>
                                    <a:pt x="527" y="2"/>
                                    <a:pt x="528" y="3"/>
                                    <a:pt x="529" y="3"/>
                                  </a:cubicBezTo>
                                  <a:cubicBezTo>
                                    <a:pt x="530" y="3"/>
                                    <a:pt x="531" y="2"/>
                                    <a:pt x="532" y="2"/>
                                  </a:cubicBezTo>
                                  <a:cubicBezTo>
                                    <a:pt x="532" y="1"/>
                                    <a:pt x="532" y="1"/>
                                    <a:pt x="532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5" y="1"/>
                                    <a:pt x="533" y="3"/>
                                    <a:pt x="531" y="4"/>
                                  </a:cubicBezTo>
                                  <a:cubicBezTo>
                                    <a:pt x="532" y="6"/>
                                    <a:pt x="534" y="7"/>
                                    <a:pt x="535" y="9"/>
                                  </a:cubicBezTo>
                                  <a:cubicBezTo>
                                    <a:pt x="542" y="4"/>
                                    <a:pt x="551" y="1"/>
                                    <a:pt x="560" y="1"/>
                                  </a:cubicBezTo>
                                  <a:cubicBezTo>
                                    <a:pt x="569" y="1"/>
                                    <a:pt x="577" y="4"/>
                                    <a:pt x="584" y="8"/>
                                  </a:cubicBezTo>
                                  <a:cubicBezTo>
                                    <a:pt x="586" y="7"/>
                                    <a:pt x="587" y="6"/>
                                    <a:pt x="589" y="4"/>
                                  </a:cubicBezTo>
                                  <a:cubicBezTo>
                                    <a:pt x="587" y="3"/>
                                    <a:pt x="585" y="1"/>
                                    <a:pt x="582" y="0"/>
                                  </a:cubicBezTo>
                                  <a:cubicBezTo>
                                    <a:pt x="585" y="0"/>
                                    <a:pt x="585" y="0"/>
                                    <a:pt x="585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7" y="0"/>
                                    <a:pt x="587" y="0"/>
                                    <a:pt x="587" y="0"/>
                                  </a:cubicBezTo>
                                  <a:cubicBezTo>
                                    <a:pt x="587" y="0"/>
                                    <a:pt x="588" y="1"/>
                                    <a:pt x="588" y="1"/>
                                  </a:cubicBezTo>
                                  <a:cubicBezTo>
                                    <a:pt x="589" y="2"/>
                                    <a:pt x="589" y="3"/>
                                    <a:pt x="590" y="3"/>
                                  </a:cubicBezTo>
                                  <a:cubicBezTo>
                                    <a:pt x="591" y="3"/>
                                    <a:pt x="592" y="2"/>
                                    <a:pt x="593" y="1"/>
                                  </a:cubicBezTo>
                                  <a:cubicBezTo>
                                    <a:pt x="593" y="1"/>
                                    <a:pt x="593" y="0"/>
                                    <a:pt x="593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9" y="0"/>
                                    <a:pt x="599" y="0"/>
                                    <a:pt x="599" y="0"/>
                                  </a:cubicBezTo>
                                  <a:cubicBezTo>
                                    <a:pt x="594" y="2"/>
                                    <a:pt x="589" y="6"/>
                                    <a:pt x="586" y="9"/>
                                  </a:cubicBezTo>
                                  <a:cubicBezTo>
                                    <a:pt x="577" y="18"/>
                                    <a:pt x="571" y="31"/>
                                    <a:pt x="571" y="44"/>
                                  </a:cubicBezTo>
                                  <a:cubicBezTo>
                                    <a:pt x="571" y="45"/>
                                    <a:pt x="571" y="45"/>
                                    <a:pt x="571" y="46"/>
                                  </a:cubicBezTo>
                                  <a:cubicBezTo>
                                    <a:pt x="573" y="46"/>
                                    <a:pt x="575" y="47"/>
                                    <a:pt x="577" y="48"/>
                                  </a:cubicBezTo>
                                  <a:cubicBezTo>
                                    <a:pt x="577" y="47"/>
                                    <a:pt x="577" y="45"/>
                                    <a:pt x="577" y="44"/>
                                  </a:cubicBezTo>
                                  <a:cubicBezTo>
                                    <a:pt x="577" y="20"/>
                                    <a:pt x="597" y="1"/>
                                    <a:pt x="621" y="1"/>
                                  </a:cubicBezTo>
                                  <a:cubicBezTo>
                                    <a:pt x="645" y="1"/>
                                    <a:pt x="664" y="20"/>
                                    <a:pt x="664" y="44"/>
                                  </a:cubicBezTo>
                                  <a:cubicBezTo>
                                    <a:pt x="664" y="45"/>
                                    <a:pt x="664" y="46"/>
                                    <a:pt x="664" y="47"/>
                                  </a:cubicBezTo>
                                  <a:cubicBezTo>
                                    <a:pt x="666" y="47"/>
                                    <a:pt x="668" y="46"/>
                                    <a:pt x="670" y="46"/>
                                  </a:cubicBezTo>
                                  <a:cubicBezTo>
                                    <a:pt x="670" y="45"/>
                                    <a:pt x="670" y="45"/>
                                    <a:pt x="670" y="44"/>
                                  </a:cubicBezTo>
                                  <a:cubicBezTo>
                                    <a:pt x="670" y="31"/>
                                    <a:pt x="665" y="18"/>
                                    <a:pt x="656" y="9"/>
                                  </a:cubicBezTo>
                                  <a:cubicBezTo>
                                    <a:pt x="652" y="6"/>
                                    <a:pt x="648" y="2"/>
                                    <a:pt x="643" y="0"/>
                                  </a:cubicBezTo>
                                  <a:cubicBezTo>
                                    <a:pt x="646" y="0"/>
                                    <a:pt x="646" y="0"/>
                                    <a:pt x="646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9" y="0"/>
                                    <a:pt x="649" y="0"/>
                                    <a:pt x="649" y="0"/>
                                  </a:cubicBezTo>
                                  <a:cubicBezTo>
                                    <a:pt x="649" y="0"/>
                                    <a:pt x="649" y="1"/>
                                    <a:pt x="648" y="1"/>
                                  </a:cubicBezTo>
                                  <a:cubicBezTo>
                                    <a:pt x="649" y="2"/>
                                    <a:pt x="650" y="2"/>
                                    <a:pt x="651" y="3"/>
                                  </a:cubicBezTo>
                                  <a:cubicBezTo>
                                    <a:pt x="652" y="2"/>
                                    <a:pt x="653" y="1"/>
                                    <a:pt x="654" y="1"/>
                                  </a:cubicBezTo>
                                  <a:cubicBezTo>
                                    <a:pt x="654" y="0"/>
                                    <a:pt x="654" y="0"/>
                                    <a:pt x="654" y="0"/>
                                  </a:cubicBezTo>
                                  <a:cubicBezTo>
                                    <a:pt x="659" y="0"/>
                                    <a:pt x="659" y="0"/>
                                    <a:pt x="659" y="0"/>
                                  </a:cubicBezTo>
                                  <a:cubicBezTo>
                                    <a:pt x="656" y="1"/>
                                    <a:pt x="654" y="2"/>
                                    <a:pt x="652" y="4"/>
                                  </a:cubicBezTo>
                                  <a:cubicBezTo>
                                    <a:pt x="654" y="5"/>
                                    <a:pt x="655" y="7"/>
                                    <a:pt x="657" y="8"/>
                                  </a:cubicBezTo>
                                  <a:cubicBezTo>
                                    <a:pt x="664" y="4"/>
                                    <a:pt x="672" y="1"/>
                                    <a:pt x="681" y="1"/>
                                  </a:cubicBezTo>
                                  <a:cubicBezTo>
                                    <a:pt x="690" y="1"/>
                                    <a:pt x="698" y="4"/>
                                    <a:pt x="705" y="8"/>
                                  </a:cubicBezTo>
                                  <a:cubicBezTo>
                                    <a:pt x="707" y="7"/>
                                    <a:pt x="708" y="6"/>
                                    <a:pt x="710" y="4"/>
                                  </a:cubicBezTo>
                                  <a:cubicBezTo>
                                    <a:pt x="708" y="3"/>
                                    <a:pt x="705" y="1"/>
                                    <a:pt x="703" y="0"/>
                                  </a:cubicBezTo>
                                  <a:cubicBezTo>
                                    <a:pt x="706" y="0"/>
                                    <a:pt x="706" y="0"/>
                                    <a:pt x="706" y="0"/>
                                  </a:cubicBezTo>
                                  <a:cubicBezTo>
                                    <a:pt x="706" y="0"/>
                                    <a:pt x="707" y="0"/>
                                    <a:pt x="707" y="0"/>
                                  </a:cubicBez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8" y="0"/>
                                    <a:pt x="708" y="0"/>
                                    <a:pt x="708" y="0"/>
                                  </a:cubicBezTo>
                                  <a:cubicBezTo>
                                    <a:pt x="708" y="0"/>
                                    <a:pt x="708" y="1"/>
                                    <a:pt x="708" y="1"/>
                                  </a:cubicBezTo>
                                  <a:cubicBezTo>
                                    <a:pt x="709" y="2"/>
                                    <a:pt x="710" y="3"/>
                                    <a:pt x="711" y="3"/>
                                  </a:cubicBezTo>
                                  <a:cubicBezTo>
                                    <a:pt x="712" y="3"/>
                                    <a:pt x="713" y="2"/>
                                    <a:pt x="714" y="1"/>
                                  </a:cubicBezTo>
                                  <a:cubicBezTo>
                                    <a:pt x="714" y="1"/>
                                    <a:pt x="714" y="0"/>
                                    <a:pt x="714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6" y="0"/>
                                    <a:pt x="716" y="0"/>
                                    <a:pt x="716" y="0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715" y="2"/>
                                    <a:pt x="710" y="6"/>
                                    <a:pt x="707" y="9"/>
                                  </a:cubicBezTo>
                                  <a:cubicBezTo>
                                    <a:pt x="698" y="18"/>
                                    <a:pt x="692" y="31"/>
                                    <a:pt x="692" y="44"/>
                                  </a:cubicBezTo>
                                  <a:cubicBezTo>
                                    <a:pt x="692" y="45"/>
                                    <a:pt x="692" y="45"/>
                                    <a:pt x="692" y="46"/>
                                  </a:cubicBezTo>
                                  <a:cubicBezTo>
                                    <a:pt x="694" y="46"/>
                                    <a:pt x="696" y="47"/>
                                    <a:pt x="698" y="48"/>
                                  </a:cubicBezTo>
                                  <a:cubicBezTo>
                                    <a:pt x="698" y="47"/>
                                    <a:pt x="698" y="45"/>
                                    <a:pt x="698" y="44"/>
                                  </a:cubicBezTo>
                                  <a:cubicBezTo>
                                    <a:pt x="698" y="20"/>
                                    <a:pt x="718" y="1"/>
                                    <a:pt x="742" y="1"/>
                                  </a:cubicBezTo>
                                  <a:cubicBezTo>
                                    <a:pt x="766" y="1"/>
                                    <a:pt x="785" y="20"/>
                                    <a:pt x="785" y="44"/>
                                  </a:cubicBezTo>
                                  <a:cubicBezTo>
                                    <a:pt x="785" y="46"/>
                                    <a:pt x="785" y="47"/>
                                    <a:pt x="785" y="48"/>
                                  </a:cubicBezTo>
                                  <a:cubicBezTo>
                                    <a:pt x="787" y="47"/>
                                    <a:pt x="789" y="46"/>
                                    <a:pt x="791" y="46"/>
                                  </a:cubicBezTo>
                                  <a:cubicBezTo>
                                    <a:pt x="791" y="45"/>
                                    <a:pt x="791" y="45"/>
                                    <a:pt x="791" y="44"/>
                                  </a:cubicBezTo>
                                  <a:cubicBezTo>
                                    <a:pt x="791" y="31"/>
                                    <a:pt x="786" y="18"/>
                                    <a:pt x="777" y="9"/>
                                  </a:cubicBezTo>
                                  <a:cubicBezTo>
                                    <a:pt x="773" y="6"/>
                                    <a:pt x="769" y="2"/>
                                    <a:pt x="764" y="0"/>
                                  </a:cubicBezTo>
                                  <a:cubicBezTo>
                                    <a:pt x="767" y="0"/>
                                    <a:pt x="767" y="0"/>
                                    <a:pt x="767" y="0"/>
                                  </a:cubicBezTo>
                                  <a:cubicBezTo>
                                    <a:pt x="767" y="0"/>
                                    <a:pt x="768" y="0"/>
                                    <a:pt x="768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70" y="0"/>
                                    <a:pt x="770" y="0"/>
                                    <a:pt x="770" y="0"/>
                                  </a:cubicBezTo>
                                  <a:cubicBezTo>
                                    <a:pt x="769" y="0"/>
                                    <a:pt x="769" y="1"/>
                                    <a:pt x="769" y="1"/>
                                  </a:cubicBezTo>
                                  <a:cubicBezTo>
                                    <a:pt x="770" y="2"/>
                                    <a:pt x="771" y="3"/>
                                    <a:pt x="772" y="3"/>
                                  </a:cubicBezTo>
                                  <a:cubicBezTo>
                                    <a:pt x="773" y="3"/>
                                    <a:pt x="774" y="2"/>
                                    <a:pt x="775" y="1"/>
                                  </a:cubicBezTo>
                                  <a:cubicBezTo>
                                    <a:pt x="775" y="1"/>
                                    <a:pt x="775" y="0"/>
                                    <a:pt x="775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81" y="0"/>
                                    <a:pt x="781" y="0"/>
                                    <a:pt x="781" y="0"/>
                                  </a:cubicBezTo>
                                  <a:cubicBezTo>
                                    <a:pt x="778" y="1"/>
                                    <a:pt x="776" y="3"/>
                                    <a:pt x="773" y="4"/>
                                  </a:cubicBezTo>
                                  <a:cubicBezTo>
                                    <a:pt x="775" y="6"/>
                                    <a:pt x="777" y="7"/>
                                    <a:pt x="778" y="8"/>
                                  </a:cubicBezTo>
                                  <a:cubicBezTo>
                                    <a:pt x="785" y="4"/>
                                    <a:pt x="794" y="1"/>
                                    <a:pt x="803" y="1"/>
                                  </a:cubicBezTo>
                                  <a:cubicBezTo>
                                    <a:pt x="812" y="1"/>
                                    <a:pt x="820" y="4"/>
                                    <a:pt x="827" y="8"/>
                                  </a:cubicBezTo>
                                  <a:cubicBezTo>
                                    <a:pt x="829" y="7"/>
                                    <a:pt x="830" y="6"/>
                                    <a:pt x="832" y="4"/>
                                  </a:cubicBezTo>
                                  <a:cubicBezTo>
                                    <a:pt x="830" y="3"/>
                                    <a:pt x="827" y="1"/>
                                    <a:pt x="825" y="0"/>
                                  </a:cubicBezTo>
                                  <a:cubicBezTo>
                                    <a:pt x="828" y="0"/>
                                    <a:pt x="828" y="0"/>
                                    <a:pt x="828" y="0"/>
                                  </a:cubicBezTo>
                                  <a:cubicBezTo>
                                    <a:pt x="828" y="0"/>
                                    <a:pt x="828" y="0"/>
                                    <a:pt x="829" y="0"/>
                                  </a:cubicBezTo>
                                  <a:cubicBezTo>
                                    <a:pt x="829" y="0"/>
                                    <a:pt x="829" y="0"/>
                                    <a:pt x="828" y="0"/>
                                  </a:cubicBezTo>
                                  <a:cubicBezTo>
                                    <a:pt x="830" y="0"/>
                                    <a:pt x="830" y="0"/>
                                    <a:pt x="830" y="0"/>
                                  </a:cubicBezTo>
                                  <a:cubicBezTo>
                                    <a:pt x="830" y="0"/>
                                    <a:pt x="830" y="1"/>
                                    <a:pt x="830" y="1"/>
                                  </a:cubicBezTo>
                                  <a:cubicBezTo>
                                    <a:pt x="831" y="2"/>
                                    <a:pt x="832" y="3"/>
                                    <a:pt x="833" y="3"/>
                                  </a:cubicBezTo>
                                  <a:cubicBezTo>
                                    <a:pt x="834" y="3"/>
                                    <a:pt x="835" y="2"/>
                                    <a:pt x="836" y="1"/>
                                  </a:cubicBezTo>
                                  <a:cubicBezTo>
                                    <a:pt x="836" y="1"/>
                                    <a:pt x="836" y="0"/>
                                    <a:pt x="836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8" y="0"/>
                                    <a:pt x="838" y="0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37" y="2"/>
                                    <a:pt x="832" y="6"/>
                                    <a:pt x="828" y="9"/>
                                  </a:cubicBezTo>
                                  <a:cubicBezTo>
                                    <a:pt x="820" y="18"/>
                                    <a:pt x="814" y="31"/>
                                    <a:pt x="814" y="44"/>
                                  </a:cubicBezTo>
                                  <a:cubicBezTo>
                                    <a:pt x="814" y="45"/>
                                    <a:pt x="814" y="45"/>
                                    <a:pt x="814" y="46"/>
                                  </a:cubicBezTo>
                                  <a:cubicBezTo>
                                    <a:pt x="816" y="46"/>
                                    <a:pt x="818" y="47"/>
                                    <a:pt x="820" y="48"/>
                                  </a:cubicBezTo>
                                  <a:cubicBezTo>
                                    <a:pt x="820" y="47"/>
                                    <a:pt x="820" y="45"/>
                                    <a:pt x="820" y="44"/>
                                  </a:cubicBezTo>
                                  <a:cubicBezTo>
                                    <a:pt x="820" y="20"/>
                                    <a:pt x="840" y="1"/>
                                    <a:pt x="864" y="1"/>
                                  </a:cubicBezTo>
                                  <a:cubicBezTo>
                                    <a:pt x="888" y="1"/>
                                    <a:pt x="907" y="20"/>
                                    <a:pt x="907" y="44"/>
                                  </a:cubicBezTo>
                                  <a:cubicBezTo>
                                    <a:pt x="907" y="45"/>
                                    <a:pt x="907" y="46"/>
                                    <a:pt x="907" y="47"/>
                                  </a:cubicBezTo>
                                  <a:cubicBezTo>
                                    <a:pt x="909" y="47"/>
                                    <a:pt x="911" y="46"/>
                                    <a:pt x="913" y="46"/>
                                  </a:cubicBezTo>
                                  <a:cubicBezTo>
                                    <a:pt x="913" y="45"/>
                                    <a:pt x="913" y="45"/>
                                    <a:pt x="913" y="44"/>
                                  </a:cubicBezTo>
                                  <a:cubicBezTo>
                                    <a:pt x="913" y="31"/>
                                    <a:pt x="908" y="18"/>
                                    <a:pt x="899" y="9"/>
                                  </a:cubicBezTo>
                                  <a:cubicBezTo>
                                    <a:pt x="895" y="6"/>
                                    <a:pt x="891" y="2"/>
                                    <a:pt x="886" y="0"/>
                                  </a:cubicBezTo>
                                  <a:cubicBezTo>
                                    <a:pt x="889" y="0"/>
                                    <a:pt x="889" y="0"/>
                                    <a:pt x="889" y="0"/>
                                  </a:cubicBezTo>
                                  <a:cubicBezTo>
                                    <a:pt x="889" y="0"/>
                                    <a:pt x="890" y="0"/>
                                    <a:pt x="890" y="0"/>
                                  </a:cubicBezTo>
                                  <a:cubicBezTo>
                                    <a:pt x="890" y="0"/>
                                    <a:pt x="890" y="0"/>
                                    <a:pt x="890" y="0"/>
                                  </a:cubicBezTo>
                                  <a:cubicBezTo>
                                    <a:pt x="891" y="0"/>
                                    <a:pt x="891" y="0"/>
                                    <a:pt x="891" y="0"/>
                                  </a:cubicBezTo>
                                  <a:cubicBezTo>
                                    <a:pt x="891" y="0"/>
                                    <a:pt x="891" y="1"/>
                                    <a:pt x="891" y="1"/>
                                  </a:cubicBezTo>
                                  <a:cubicBezTo>
                                    <a:pt x="892" y="2"/>
                                    <a:pt x="893" y="2"/>
                                    <a:pt x="894" y="3"/>
                                  </a:cubicBezTo>
                                  <a:cubicBezTo>
                                    <a:pt x="895" y="2"/>
                                    <a:pt x="896" y="1"/>
                                    <a:pt x="897" y="1"/>
                                  </a:cubicBezTo>
                                  <a:cubicBezTo>
                                    <a:pt x="897" y="0"/>
                                    <a:pt x="897" y="0"/>
                                    <a:pt x="897" y="0"/>
                                  </a:cubicBezTo>
                                  <a:cubicBezTo>
                                    <a:pt x="901" y="0"/>
                                    <a:pt x="901" y="0"/>
                                    <a:pt x="901" y="0"/>
                                  </a:cubicBezTo>
                                  <a:cubicBezTo>
                                    <a:pt x="899" y="1"/>
                                    <a:pt x="897" y="2"/>
                                    <a:pt x="895" y="4"/>
                                  </a:cubicBezTo>
                                  <a:cubicBezTo>
                                    <a:pt x="897" y="5"/>
                                    <a:pt x="898" y="7"/>
                                    <a:pt x="900" y="8"/>
                                  </a:cubicBezTo>
                                  <a:cubicBezTo>
                                    <a:pt x="907" y="4"/>
                                    <a:pt x="915" y="1"/>
                                    <a:pt x="924" y="1"/>
                                  </a:cubicBezTo>
                                  <a:cubicBezTo>
                                    <a:pt x="928" y="1"/>
                                    <a:pt x="932" y="2"/>
                                    <a:pt x="937" y="3"/>
                                  </a:cubicBezTo>
                                  <a:cubicBezTo>
                                    <a:pt x="937" y="5"/>
                                    <a:pt x="937" y="5"/>
                                    <a:pt x="937" y="5"/>
                                  </a:cubicBezTo>
                                  <a:cubicBezTo>
                                    <a:pt x="932" y="3"/>
                                    <a:pt x="928" y="2"/>
                                    <a:pt x="924" y="2"/>
                                  </a:cubicBezTo>
                                  <a:cubicBezTo>
                                    <a:pt x="915" y="2"/>
                                    <a:pt x="907" y="5"/>
                                    <a:pt x="901" y="9"/>
                                  </a:cubicBezTo>
                                  <a:cubicBezTo>
                                    <a:pt x="902" y="11"/>
                                    <a:pt x="904" y="12"/>
                                    <a:pt x="905" y="14"/>
                                  </a:cubicBezTo>
                                  <a:cubicBezTo>
                                    <a:pt x="910" y="11"/>
                                    <a:pt x="917" y="9"/>
                                    <a:pt x="924" y="9"/>
                                  </a:cubicBezTo>
                                  <a:cubicBezTo>
                                    <a:pt x="928" y="9"/>
                                    <a:pt x="932" y="10"/>
                                    <a:pt x="937" y="11"/>
                                  </a:cubicBezTo>
                                  <a:cubicBezTo>
                                    <a:pt x="937" y="13"/>
                                    <a:pt x="937" y="13"/>
                                    <a:pt x="937" y="13"/>
                                  </a:cubicBezTo>
                                  <a:cubicBezTo>
                                    <a:pt x="933" y="11"/>
                                    <a:pt x="928" y="10"/>
                                    <a:pt x="924" y="10"/>
                                  </a:cubicBezTo>
                                  <a:cubicBezTo>
                                    <a:pt x="917" y="10"/>
                                    <a:pt x="911" y="12"/>
                                    <a:pt x="906" y="15"/>
                                  </a:cubicBezTo>
                                  <a:cubicBezTo>
                                    <a:pt x="907" y="17"/>
                                    <a:pt x="908" y="18"/>
                                    <a:pt x="909" y="20"/>
                                  </a:cubicBezTo>
                                  <a:cubicBezTo>
                                    <a:pt x="913" y="17"/>
                                    <a:pt x="918" y="16"/>
                                    <a:pt x="924" y="16"/>
                                  </a:cubicBezTo>
                                  <a:cubicBezTo>
                                    <a:pt x="928" y="16"/>
                                    <a:pt x="933" y="17"/>
                                    <a:pt x="937" y="19"/>
                                  </a:cubicBezTo>
                                  <a:cubicBezTo>
                                    <a:pt x="937" y="21"/>
                                    <a:pt x="937" y="21"/>
                                    <a:pt x="937" y="21"/>
                                  </a:cubicBezTo>
                                  <a:cubicBezTo>
                                    <a:pt x="933" y="18"/>
                                    <a:pt x="928" y="17"/>
                                    <a:pt x="924" y="17"/>
                                  </a:cubicBezTo>
                                  <a:cubicBezTo>
                                    <a:pt x="918" y="17"/>
                                    <a:pt x="913" y="19"/>
                                    <a:pt x="909" y="21"/>
                                  </a:cubicBezTo>
                                  <a:cubicBezTo>
                                    <a:pt x="910" y="23"/>
                                    <a:pt x="911" y="25"/>
                                    <a:pt x="912" y="27"/>
                                  </a:cubicBezTo>
                                  <a:cubicBezTo>
                                    <a:pt x="915" y="25"/>
                                    <a:pt x="919" y="23"/>
                                    <a:pt x="924" y="23"/>
                                  </a:cubicBezTo>
                                  <a:cubicBezTo>
                                    <a:pt x="928" y="23"/>
                                    <a:pt x="933" y="25"/>
                                    <a:pt x="936" y="27"/>
                                  </a:cubicBezTo>
                                  <a:cubicBezTo>
                                    <a:pt x="936" y="27"/>
                                    <a:pt x="936" y="27"/>
                                    <a:pt x="937" y="27"/>
                                  </a:cubicBezTo>
                                  <a:cubicBezTo>
                                    <a:pt x="937" y="32"/>
                                    <a:pt x="937" y="32"/>
                                    <a:pt x="937" y="32"/>
                                  </a:cubicBezTo>
                                  <a:cubicBezTo>
                                    <a:pt x="935" y="36"/>
                                    <a:pt x="935" y="40"/>
                                    <a:pt x="935" y="44"/>
                                  </a:cubicBezTo>
                                  <a:cubicBezTo>
                                    <a:pt x="935" y="45"/>
                                    <a:pt x="935" y="45"/>
                                    <a:pt x="935" y="46"/>
                                  </a:cubicBezTo>
                                  <a:close/>
                                  <a:moveTo>
                                    <a:pt x="18" y="44"/>
                                  </a:moveTo>
                                  <a:cubicBezTo>
                                    <a:pt x="18" y="42"/>
                                    <a:pt x="16" y="39"/>
                                    <a:pt x="13" y="39"/>
                                  </a:cubicBezTo>
                                  <a:cubicBezTo>
                                    <a:pt x="10" y="39"/>
                                    <a:pt x="8" y="42"/>
                                    <a:pt x="8" y="44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10" y="45"/>
                                    <a:pt x="11" y="45"/>
                                    <a:pt x="13" y="45"/>
                                  </a:cubicBezTo>
                                  <a:cubicBezTo>
                                    <a:pt x="15" y="45"/>
                                    <a:pt x="16" y="45"/>
                                    <a:pt x="18" y="45"/>
                                  </a:cubicBezTo>
                                  <a:cubicBezTo>
                                    <a:pt x="18" y="45"/>
                                    <a:pt x="18" y="45"/>
                                    <a:pt x="18" y="44"/>
                                  </a:cubicBezTo>
                                  <a:close/>
                                  <a:moveTo>
                                    <a:pt x="25" y="44"/>
                                  </a:moveTo>
                                  <a:cubicBezTo>
                                    <a:pt x="25" y="38"/>
                                    <a:pt x="20" y="32"/>
                                    <a:pt x="13" y="32"/>
                                  </a:cubicBezTo>
                                  <a:cubicBezTo>
                                    <a:pt x="6" y="32"/>
                                    <a:pt x="1" y="38"/>
                                    <a:pt x="1" y="44"/>
                                  </a:cubicBezTo>
                                  <a:cubicBezTo>
                                    <a:pt x="1" y="45"/>
                                    <a:pt x="1" y="45"/>
                                    <a:pt x="1" y="46"/>
                                  </a:cubicBezTo>
                                  <a:cubicBezTo>
                                    <a:pt x="3" y="46"/>
                                    <a:pt x="5" y="45"/>
                                    <a:pt x="6" y="45"/>
                                  </a:cubicBezTo>
                                  <a:cubicBezTo>
                                    <a:pt x="6" y="45"/>
                                    <a:pt x="6" y="45"/>
                                    <a:pt x="6" y="44"/>
                                  </a:cubicBezTo>
                                  <a:cubicBezTo>
                                    <a:pt x="6" y="41"/>
                                    <a:pt x="9" y="38"/>
                                    <a:pt x="13" y="38"/>
                                  </a:cubicBezTo>
                                  <a:cubicBezTo>
                                    <a:pt x="17" y="38"/>
                                    <a:pt x="20" y="41"/>
                                    <a:pt x="20" y="44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1" y="45"/>
                                    <a:pt x="23" y="46"/>
                                    <a:pt x="25" y="46"/>
                                  </a:cubicBezTo>
                                  <a:cubicBezTo>
                                    <a:pt x="25" y="45"/>
                                    <a:pt x="25" y="45"/>
                                    <a:pt x="25" y="44"/>
                                  </a:cubicBezTo>
                                  <a:close/>
                                  <a:moveTo>
                                    <a:pt x="18" y="96"/>
                                  </a:moveTo>
                                  <a:cubicBezTo>
                                    <a:pt x="18" y="93"/>
                                    <a:pt x="16" y="91"/>
                                    <a:pt x="13" y="91"/>
                                  </a:cubicBezTo>
                                  <a:cubicBezTo>
                                    <a:pt x="10" y="91"/>
                                    <a:pt x="8" y="93"/>
                                    <a:pt x="8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10" y="96"/>
                                    <a:pt x="11" y="96"/>
                                    <a:pt x="13" y="96"/>
                                  </a:cubicBezTo>
                                  <a:cubicBezTo>
                                    <a:pt x="15" y="96"/>
                                    <a:pt x="16" y="96"/>
                                    <a:pt x="18" y="96"/>
                                  </a:cubicBezTo>
                                  <a:cubicBezTo>
                                    <a:pt x="18" y="96"/>
                                    <a:pt x="18" y="96"/>
                                    <a:pt x="18" y="96"/>
                                  </a:cubicBezTo>
                                  <a:close/>
                                  <a:moveTo>
                                    <a:pt x="25" y="96"/>
                                  </a:moveTo>
                                  <a:cubicBezTo>
                                    <a:pt x="25" y="89"/>
                                    <a:pt x="20" y="84"/>
                                    <a:pt x="13" y="84"/>
                                  </a:cubicBezTo>
                                  <a:cubicBezTo>
                                    <a:pt x="6" y="84"/>
                                    <a:pt x="1" y="89"/>
                                    <a:pt x="1" y="96"/>
                                  </a:cubicBezTo>
                                  <a:cubicBezTo>
                                    <a:pt x="1" y="96"/>
                                    <a:pt x="1" y="97"/>
                                    <a:pt x="1" y="97"/>
                                  </a:cubicBezTo>
                                  <a:cubicBezTo>
                                    <a:pt x="3" y="97"/>
                                    <a:pt x="5" y="97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2"/>
                                    <a:pt x="9" y="89"/>
                                    <a:pt x="13" y="89"/>
                                  </a:cubicBezTo>
                                  <a:cubicBezTo>
                                    <a:pt x="17" y="89"/>
                                    <a:pt x="20" y="92"/>
                                    <a:pt x="20" y="96"/>
                                  </a:cubicBezTo>
                                  <a:cubicBezTo>
                                    <a:pt x="20" y="96"/>
                                    <a:pt x="20" y="96"/>
                                    <a:pt x="20" y="96"/>
                                  </a:cubicBezTo>
                                  <a:cubicBezTo>
                                    <a:pt x="21" y="97"/>
                                    <a:pt x="23" y="97"/>
                                    <a:pt x="25" y="97"/>
                                  </a:cubicBezTo>
                                  <a:cubicBezTo>
                                    <a:pt x="25" y="97"/>
                                    <a:pt x="25" y="96"/>
                                    <a:pt x="25" y="96"/>
                                  </a:cubicBezTo>
                                  <a:close/>
                                  <a:moveTo>
                                    <a:pt x="18" y="147"/>
                                  </a:moveTo>
                                  <a:cubicBezTo>
                                    <a:pt x="18" y="144"/>
                                    <a:pt x="16" y="142"/>
                                    <a:pt x="13" y="142"/>
                                  </a:cubicBezTo>
                                  <a:cubicBezTo>
                                    <a:pt x="10" y="142"/>
                                    <a:pt x="8" y="144"/>
                                    <a:pt x="8" y="147"/>
                                  </a:cubicBezTo>
                                  <a:cubicBezTo>
                                    <a:pt x="8" y="147"/>
                                    <a:pt x="8" y="147"/>
                                    <a:pt x="8" y="148"/>
                                  </a:cubicBezTo>
                                  <a:cubicBezTo>
                                    <a:pt x="10" y="147"/>
                                    <a:pt x="11" y="147"/>
                                    <a:pt x="13" y="147"/>
                                  </a:cubicBezTo>
                                  <a:cubicBezTo>
                                    <a:pt x="15" y="147"/>
                                    <a:pt x="16" y="147"/>
                                    <a:pt x="18" y="148"/>
                                  </a:cubicBezTo>
                                  <a:cubicBezTo>
                                    <a:pt x="18" y="147"/>
                                    <a:pt x="18" y="147"/>
                                    <a:pt x="18" y="147"/>
                                  </a:cubicBezTo>
                                  <a:close/>
                                  <a:moveTo>
                                    <a:pt x="25" y="147"/>
                                  </a:moveTo>
                                  <a:cubicBezTo>
                                    <a:pt x="25" y="141"/>
                                    <a:pt x="20" y="135"/>
                                    <a:pt x="13" y="135"/>
                                  </a:cubicBezTo>
                                  <a:cubicBezTo>
                                    <a:pt x="6" y="135"/>
                                    <a:pt x="1" y="141"/>
                                    <a:pt x="1" y="147"/>
                                  </a:cubicBezTo>
                                  <a:cubicBezTo>
                                    <a:pt x="1" y="148"/>
                                    <a:pt x="1" y="148"/>
                                    <a:pt x="1" y="149"/>
                                  </a:cubicBezTo>
                                  <a:cubicBezTo>
                                    <a:pt x="3" y="148"/>
                                    <a:pt x="5" y="148"/>
                                    <a:pt x="6" y="148"/>
                                  </a:cubicBezTo>
                                  <a:cubicBezTo>
                                    <a:pt x="6" y="148"/>
                                    <a:pt x="6" y="147"/>
                                    <a:pt x="6" y="147"/>
                                  </a:cubicBezTo>
                                  <a:cubicBezTo>
                                    <a:pt x="6" y="143"/>
                                    <a:pt x="9" y="140"/>
                                    <a:pt x="13" y="140"/>
                                  </a:cubicBezTo>
                                  <a:cubicBezTo>
                                    <a:pt x="17" y="140"/>
                                    <a:pt x="20" y="143"/>
                                    <a:pt x="20" y="147"/>
                                  </a:cubicBezTo>
                                  <a:cubicBezTo>
                                    <a:pt x="20" y="147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5" y="149"/>
                                  </a:cubicBezTo>
                                  <a:cubicBezTo>
                                    <a:pt x="25" y="148"/>
                                    <a:pt x="25" y="148"/>
                                    <a:pt x="25" y="147"/>
                                  </a:cubicBezTo>
                                  <a:close/>
                                  <a:moveTo>
                                    <a:pt x="18" y="199"/>
                                  </a:moveTo>
                                  <a:cubicBezTo>
                                    <a:pt x="18" y="196"/>
                                    <a:pt x="16" y="193"/>
                                    <a:pt x="13" y="193"/>
                                  </a:cubicBezTo>
                                  <a:cubicBezTo>
                                    <a:pt x="10" y="193"/>
                                    <a:pt x="8" y="196"/>
                                    <a:pt x="8" y="199"/>
                                  </a:cubicBezTo>
                                  <a:cubicBezTo>
                                    <a:pt x="8" y="199"/>
                                    <a:pt x="8" y="199"/>
                                    <a:pt x="8" y="199"/>
                                  </a:cubicBezTo>
                                  <a:cubicBezTo>
                                    <a:pt x="10" y="199"/>
                                    <a:pt x="11" y="199"/>
                                    <a:pt x="13" y="199"/>
                                  </a:cubicBezTo>
                                  <a:cubicBezTo>
                                    <a:pt x="15" y="199"/>
                                    <a:pt x="16" y="199"/>
                                    <a:pt x="18" y="199"/>
                                  </a:cubicBezTo>
                                  <a:cubicBezTo>
                                    <a:pt x="18" y="199"/>
                                    <a:pt x="18" y="199"/>
                                    <a:pt x="18" y="199"/>
                                  </a:cubicBezTo>
                                  <a:close/>
                                  <a:moveTo>
                                    <a:pt x="25" y="199"/>
                                  </a:moveTo>
                                  <a:cubicBezTo>
                                    <a:pt x="25" y="192"/>
                                    <a:pt x="20" y="187"/>
                                    <a:pt x="13" y="187"/>
                                  </a:cubicBezTo>
                                  <a:cubicBezTo>
                                    <a:pt x="6" y="187"/>
                                    <a:pt x="1" y="192"/>
                                    <a:pt x="1" y="199"/>
                                  </a:cubicBezTo>
                                  <a:cubicBezTo>
                                    <a:pt x="1" y="199"/>
                                    <a:pt x="1" y="200"/>
                                    <a:pt x="1" y="200"/>
                                  </a:cubicBezTo>
                                  <a:cubicBezTo>
                                    <a:pt x="3" y="200"/>
                                    <a:pt x="5" y="199"/>
                                    <a:pt x="6" y="199"/>
                                  </a:cubicBezTo>
                                  <a:cubicBezTo>
                                    <a:pt x="6" y="199"/>
                                    <a:pt x="6" y="199"/>
                                    <a:pt x="6" y="199"/>
                                  </a:cubicBezTo>
                                  <a:cubicBezTo>
                                    <a:pt x="6" y="195"/>
                                    <a:pt x="9" y="192"/>
                                    <a:pt x="13" y="192"/>
                                  </a:cubicBezTo>
                                  <a:cubicBezTo>
                                    <a:pt x="17" y="192"/>
                                    <a:pt x="20" y="195"/>
                                    <a:pt x="20" y="199"/>
                                  </a:cubicBezTo>
                                  <a:cubicBezTo>
                                    <a:pt x="20" y="199"/>
                                    <a:pt x="20" y="199"/>
                                    <a:pt x="20" y="199"/>
                                  </a:cubicBezTo>
                                  <a:cubicBezTo>
                                    <a:pt x="21" y="199"/>
                                    <a:pt x="23" y="200"/>
                                    <a:pt x="25" y="200"/>
                                  </a:cubicBezTo>
                                  <a:cubicBezTo>
                                    <a:pt x="25" y="200"/>
                                    <a:pt x="25" y="199"/>
                                    <a:pt x="25" y="199"/>
                                  </a:cubicBezTo>
                                  <a:close/>
                                  <a:moveTo>
                                    <a:pt x="18" y="250"/>
                                  </a:moveTo>
                                  <a:cubicBezTo>
                                    <a:pt x="18" y="247"/>
                                    <a:pt x="16" y="245"/>
                                    <a:pt x="13" y="245"/>
                                  </a:cubicBezTo>
                                  <a:cubicBezTo>
                                    <a:pt x="10" y="245"/>
                                    <a:pt x="8" y="247"/>
                                    <a:pt x="8" y="250"/>
                                  </a:cubicBezTo>
                                  <a:cubicBezTo>
                                    <a:pt x="8" y="250"/>
                                    <a:pt x="8" y="250"/>
                                    <a:pt x="8" y="250"/>
                                  </a:cubicBezTo>
                                  <a:cubicBezTo>
                                    <a:pt x="10" y="250"/>
                                    <a:pt x="11" y="250"/>
                                    <a:pt x="13" y="250"/>
                                  </a:cubicBezTo>
                                  <a:cubicBezTo>
                                    <a:pt x="15" y="250"/>
                                    <a:pt x="16" y="250"/>
                                    <a:pt x="18" y="250"/>
                                  </a:cubicBezTo>
                                  <a:cubicBezTo>
                                    <a:pt x="18" y="250"/>
                                    <a:pt x="18" y="250"/>
                                    <a:pt x="18" y="250"/>
                                  </a:cubicBezTo>
                                  <a:close/>
                                  <a:moveTo>
                                    <a:pt x="25" y="250"/>
                                  </a:moveTo>
                                  <a:cubicBezTo>
                                    <a:pt x="25" y="243"/>
                                    <a:pt x="20" y="238"/>
                                    <a:pt x="13" y="238"/>
                                  </a:cubicBezTo>
                                  <a:cubicBezTo>
                                    <a:pt x="6" y="238"/>
                                    <a:pt x="1" y="243"/>
                                    <a:pt x="1" y="250"/>
                                  </a:cubicBezTo>
                                  <a:cubicBezTo>
                                    <a:pt x="1" y="250"/>
                                    <a:pt x="1" y="251"/>
                                    <a:pt x="1" y="251"/>
                                  </a:cubicBezTo>
                                  <a:cubicBezTo>
                                    <a:pt x="3" y="251"/>
                                    <a:pt x="5" y="251"/>
                                    <a:pt x="6" y="251"/>
                                  </a:cubicBezTo>
                                  <a:cubicBezTo>
                                    <a:pt x="6" y="250"/>
                                    <a:pt x="6" y="250"/>
                                    <a:pt x="6" y="250"/>
                                  </a:cubicBezTo>
                                  <a:cubicBezTo>
                                    <a:pt x="6" y="246"/>
                                    <a:pt x="9" y="243"/>
                                    <a:pt x="13" y="243"/>
                                  </a:cubicBezTo>
                                  <a:cubicBezTo>
                                    <a:pt x="17" y="243"/>
                                    <a:pt x="20" y="246"/>
                                    <a:pt x="20" y="250"/>
                                  </a:cubicBezTo>
                                  <a:cubicBezTo>
                                    <a:pt x="20" y="250"/>
                                    <a:pt x="20" y="250"/>
                                    <a:pt x="20" y="251"/>
                                  </a:cubicBezTo>
                                  <a:cubicBezTo>
                                    <a:pt x="21" y="251"/>
                                    <a:pt x="23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0"/>
                                    <a:pt x="25" y="250"/>
                                  </a:cubicBezTo>
                                  <a:close/>
                                  <a:moveTo>
                                    <a:pt x="18" y="301"/>
                                  </a:moveTo>
                                  <a:cubicBezTo>
                                    <a:pt x="18" y="298"/>
                                    <a:pt x="16" y="296"/>
                                    <a:pt x="13" y="296"/>
                                  </a:cubicBezTo>
                                  <a:cubicBezTo>
                                    <a:pt x="10" y="296"/>
                                    <a:pt x="8" y="298"/>
                                    <a:pt x="8" y="301"/>
                                  </a:cubicBezTo>
                                  <a:cubicBezTo>
                                    <a:pt x="8" y="301"/>
                                    <a:pt x="8" y="302"/>
                                    <a:pt x="8" y="302"/>
                                  </a:cubicBezTo>
                                  <a:cubicBezTo>
                                    <a:pt x="10" y="302"/>
                                    <a:pt x="11" y="301"/>
                                    <a:pt x="13" y="301"/>
                                  </a:cubicBezTo>
                                  <a:cubicBezTo>
                                    <a:pt x="15" y="301"/>
                                    <a:pt x="16" y="302"/>
                                    <a:pt x="18" y="302"/>
                                  </a:cubicBezTo>
                                  <a:cubicBezTo>
                                    <a:pt x="18" y="302"/>
                                    <a:pt x="18" y="301"/>
                                    <a:pt x="18" y="301"/>
                                  </a:cubicBezTo>
                                  <a:close/>
                                  <a:moveTo>
                                    <a:pt x="25" y="301"/>
                                  </a:moveTo>
                                  <a:cubicBezTo>
                                    <a:pt x="25" y="295"/>
                                    <a:pt x="20" y="289"/>
                                    <a:pt x="13" y="289"/>
                                  </a:cubicBezTo>
                                  <a:cubicBezTo>
                                    <a:pt x="6" y="289"/>
                                    <a:pt x="1" y="295"/>
                                    <a:pt x="1" y="301"/>
                                  </a:cubicBezTo>
                                  <a:cubicBezTo>
                                    <a:pt x="1" y="302"/>
                                    <a:pt x="1" y="302"/>
                                    <a:pt x="1" y="303"/>
                                  </a:cubicBezTo>
                                  <a:cubicBezTo>
                                    <a:pt x="3" y="302"/>
                                    <a:pt x="5" y="302"/>
                                    <a:pt x="6" y="302"/>
                                  </a:cubicBezTo>
                                  <a:cubicBezTo>
                                    <a:pt x="6" y="302"/>
                                    <a:pt x="6" y="301"/>
                                    <a:pt x="6" y="301"/>
                                  </a:cubicBezTo>
                                  <a:cubicBezTo>
                                    <a:pt x="6" y="298"/>
                                    <a:pt x="9" y="295"/>
                                    <a:pt x="13" y="295"/>
                                  </a:cubicBezTo>
                                  <a:cubicBezTo>
                                    <a:pt x="17" y="295"/>
                                    <a:pt x="20" y="298"/>
                                    <a:pt x="20" y="301"/>
                                  </a:cubicBezTo>
                                  <a:cubicBezTo>
                                    <a:pt x="20" y="301"/>
                                    <a:pt x="20" y="302"/>
                                    <a:pt x="20" y="302"/>
                                  </a:cubicBezTo>
                                  <a:cubicBezTo>
                                    <a:pt x="21" y="302"/>
                                    <a:pt x="23" y="302"/>
                                    <a:pt x="25" y="303"/>
                                  </a:cubicBezTo>
                                  <a:cubicBezTo>
                                    <a:pt x="25" y="302"/>
                                    <a:pt x="25" y="302"/>
                                    <a:pt x="25" y="301"/>
                                  </a:cubicBezTo>
                                  <a:close/>
                                  <a:moveTo>
                                    <a:pt x="18" y="353"/>
                                  </a:moveTo>
                                  <a:cubicBezTo>
                                    <a:pt x="18" y="350"/>
                                    <a:pt x="16" y="348"/>
                                    <a:pt x="13" y="348"/>
                                  </a:cubicBezTo>
                                  <a:cubicBezTo>
                                    <a:pt x="10" y="348"/>
                                    <a:pt x="8" y="350"/>
                                    <a:pt x="8" y="353"/>
                                  </a:cubicBezTo>
                                  <a:cubicBezTo>
                                    <a:pt x="8" y="353"/>
                                    <a:pt x="8" y="353"/>
                                    <a:pt x="8" y="353"/>
                                  </a:cubicBezTo>
                                  <a:cubicBezTo>
                                    <a:pt x="10" y="353"/>
                                    <a:pt x="11" y="353"/>
                                    <a:pt x="13" y="353"/>
                                  </a:cubicBezTo>
                                  <a:cubicBezTo>
                                    <a:pt x="15" y="353"/>
                                    <a:pt x="16" y="353"/>
                                    <a:pt x="18" y="353"/>
                                  </a:cubicBezTo>
                                  <a:cubicBezTo>
                                    <a:pt x="18" y="353"/>
                                    <a:pt x="18" y="353"/>
                                    <a:pt x="18" y="353"/>
                                  </a:cubicBezTo>
                                  <a:close/>
                                  <a:moveTo>
                                    <a:pt x="25" y="353"/>
                                  </a:moveTo>
                                  <a:cubicBezTo>
                                    <a:pt x="25" y="346"/>
                                    <a:pt x="20" y="341"/>
                                    <a:pt x="13" y="341"/>
                                  </a:cubicBezTo>
                                  <a:cubicBezTo>
                                    <a:pt x="6" y="341"/>
                                    <a:pt x="1" y="346"/>
                                    <a:pt x="1" y="353"/>
                                  </a:cubicBezTo>
                                  <a:cubicBezTo>
                                    <a:pt x="1" y="353"/>
                                    <a:pt x="1" y="354"/>
                                    <a:pt x="1" y="354"/>
                                  </a:cubicBezTo>
                                  <a:cubicBezTo>
                                    <a:pt x="3" y="354"/>
                                    <a:pt x="5" y="354"/>
                                    <a:pt x="6" y="353"/>
                                  </a:cubicBezTo>
                                  <a:cubicBezTo>
                                    <a:pt x="6" y="353"/>
                                    <a:pt x="6" y="353"/>
                                    <a:pt x="6" y="353"/>
                                  </a:cubicBezTo>
                                  <a:cubicBezTo>
                                    <a:pt x="6" y="349"/>
                                    <a:pt x="9" y="346"/>
                                    <a:pt x="13" y="346"/>
                                  </a:cubicBezTo>
                                  <a:cubicBezTo>
                                    <a:pt x="17" y="346"/>
                                    <a:pt x="20" y="349"/>
                                    <a:pt x="20" y="353"/>
                                  </a:cubicBezTo>
                                  <a:cubicBezTo>
                                    <a:pt x="20" y="353"/>
                                    <a:pt x="20" y="353"/>
                                    <a:pt x="20" y="353"/>
                                  </a:cubicBezTo>
                                  <a:cubicBezTo>
                                    <a:pt x="21" y="354"/>
                                    <a:pt x="23" y="354"/>
                                    <a:pt x="25" y="354"/>
                                  </a:cubicBezTo>
                                  <a:cubicBezTo>
                                    <a:pt x="25" y="354"/>
                                    <a:pt x="25" y="353"/>
                                    <a:pt x="25" y="353"/>
                                  </a:cubicBezTo>
                                  <a:close/>
                                  <a:moveTo>
                                    <a:pt x="18" y="404"/>
                                  </a:moveTo>
                                  <a:cubicBezTo>
                                    <a:pt x="18" y="401"/>
                                    <a:pt x="16" y="399"/>
                                    <a:pt x="13" y="399"/>
                                  </a:cubicBezTo>
                                  <a:cubicBezTo>
                                    <a:pt x="10" y="399"/>
                                    <a:pt x="8" y="401"/>
                                    <a:pt x="8" y="404"/>
                                  </a:cubicBezTo>
                                  <a:cubicBezTo>
                                    <a:pt x="8" y="404"/>
                                    <a:pt x="8" y="404"/>
                                    <a:pt x="8" y="404"/>
                                  </a:cubicBezTo>
                                  <a:cubicBezTo>
                                    <a:pt x="10" y="404"/>
                                    <a:pt x="11" y="404"/>
                                    <a:pt x="13" y="404"/>
                                  </a:cubicBezTo>
                                  <a:cubicBezTo>
                                    <a:pt x="15" y="404"/>
                                    <a:pt x="16" y="404"/>
                                    <a:pt x="18" y="404"/>
                                  </a:cubicBezTo>
                                  <a:cubicBezTo>
                                    <a:pt x="18" y="404"/>
                                    <a:pt x="18" y="404"/>
                                    <a:pt x="18" y="404"/>
                                  </a:cubicBezTo>
                                  <a:close/>
                                  <a:moveTo>
                                    <a:pt x="25" y="404"/>
                                  </a:moveTo>
                                  <a:cubicBezTo>
                                    <a:pt x="25" y="397"/>
                                    <a:pt x="20" y="392"/>
                                    <a:pt x="13" y="392"/>
                                  </a:cubicBezTo>
                                  <a:cubicBezTo>
                                    <a:pt x="6" y="392"/>
                                    <a:pt x="1" y="397"/>
                                    <a:pt x="1" y="404"/>
                                  </a:cubicBezTo>
                                  <a:cubicBezTo>
                                    <a:pt x="1" y="405"/>
                                    <a:pt x="1" y="405"/>
                                    <a:pt x="1" y="406"/>
                                  </a:cubicBezTo>
                                  <a:cubicBezTo>
                                    <a:pt x="3" y="405"/>
                                    <a:pt x="5" y="405"/>
                                    <a:pt x="6" y="405"/>
                                  </a:cubicBezTo>
                                  <a:cubicBezTo>
                                    <a:pt x="6" y="404"/>
                                    <a:pt x="6" y="404"/>
                                    <a:pt x="6" y="404"/>
                                  </a:cubicBezTo>
                                  <a:cubicBezTo>
                                    <a:pt x="6" y="400"/>
                                    <a:pt x="9" y="397"/>
                                    <a:pt x="13" y="397"/>
                                  </a:cubicBezTo>
                                  <a:cubicBezTo>
                                    <a:pt x="17" y="397"/>
                                    <a:pt x="20" y="400"/>
                                    <a:pt x="20" y="404"/>
                                  </a:cubicBezTo>
                                  <a:cubicBezTo>
                                    <a:pt x="20" y="404"/>
                                    <a:pt x="20" y="404"/>
                                    <a:pt x="20" y="405"/>
                                  </a:cubicBezTo>
                                  <a:cubicBezTo>
                                    <a:pt x="21" y="405"/>
                                    <a:pt x="23" y="405"/>
                                    <a:pt x="25" y="406"/>
                                  </a:cubicBezTo>
                                  <a:cubicBezTo>
                                    <a:pt x="25" y="405"/>
                                    <a:pt x="25" y="405"/>
                                    <a:pt x="25" y="404"/>
                                  </a:cubicBezTo>
                                  <a:close/>
                                  <a:moveTo>
                                    <a:pt x="18" y="455"/>
                                  </a:moveTo>
                                  <a:cubicBezTo>
                                    <a:pt x="18" y="453"/>
                                    <a:pt x="16" y="450"/>
                                    <a:pt x="13" y="450"/>
                                  </a:cubicBezTo>
                                  <a:cubicBezTo>
                                    <a:pt x="10" y="450"/>
                                    <a:pt x="8" y="453"/>
                                    <a:pt x="8" y="455"/>
                                  </a:cubicBezTo>
                                  <a:cubicBezTo>
                                    <a:pt x="8" y="456"/>
                                    <a:pt x="8" y="456"/>
                                    <a:pt x="8" y="456"/>
                                  </a:cubicBezTo>
                                  <a:cubicBezTo>
                                    <a:pt x="10" y="456"/>
                                    <a:pt x="11" y="456"/>
                                    <a:pt x="13" y="456"/>
                                  </a:cubicBezTo>
                                  <a:cubicBezTo>
                                    <a:pt x="15" y="456"/>
                                    <a:pt x="16" y="456"/>
                                    <a:pt x="18" y="456"/>
                                  </a:cubicBezTo>
                                  <a:cubicBezTo>
                                    <a:pt x="18" y="456"/>
                                    <a:pt x="18" y="456"/>
                                    <a:pt x="18" y="455"/>
                                  </a:cubicBezTo>
                                  <a:close/>
                                  <a:moveTo>
                                    <a:pt x="25" y="455"/>
                                  </a:moveTo>
                                  <a:cubicBezTo>
                                    <a:pt x="25" y="449"/>
                                    <a:pt x="20" y="443"/>
                                    <a:pt x="13" y="443"/>
                                  </a:cubicBezTo>
                                  <a:cubicBezTo>
                                    <a:pt x="6" y="443"/>
                                    <a:pt x="1" y="449"/>
                                    <a:pt x="1" y="455"/>
                                  </a:cubicBezTo>
                                  <a:cubicBezTo>
                                    <a:pt x="1" y="456"/>
                                    <a:pt x="1" y="456"/>
                                    <a:pt x="1" y="457"/>
                                  </a:cubicBezTo>
                                  <a:cubicBezTo>
                                    <a:pt x="3" y="457"/>
                                    <a:pt x="5" y="456"/>
                                    <a:pt x="6" y="456"/>
                                  </a:cubicBezTo>
                                  <a:cubicBezTo>
                                    <a:pt x="6" y="456"/>
                                    <a:pt x="6" y="456"/>
                                    <a:pt x="6" y="455"/>
                                  </a:cubicBezTo>
                                  <a:cubicBezTo>
                                    <a:pt x="6" y="452"/>
                                    <a:pt x="9" y="449"/>
                                    <a:pt x="13" y="449"/>
                                  </a:cubicBezTo>
                                  <a:cubicBezTo>
                                    <a:pt x="17" y="449"/>
                                    <a:pt x="20" y="452"/>
                                    <a:pt x="20" y="455"/>
                                  </a:cubicBezTo>
                                  <a:cubicBezTo>
                                    <a:pt x="20" y="456"/>
                                    <a:pt x="20" y="456"/>
                                    <a:pt x="20" y="456"/>
                                  </a:cubicBezTo>
                                  <a:cubicBezTo>
                                    <a:pt x="21" y="456"/>
                                    <a:pt x="23" y="457"/>
                                    <a:pt x="25" y="457"/>
                                  </a:cubicBezTo>
                                  <a:cubicBezTo>
                                    <a:pt x="25" y="456"/>
                                    <a:pt x="25" y="456"/>
                                    <a:pt x="25" y="455"/>
                                  </a:cubicBezTo>
                                  <a:close/>
                                  <a:moveTo>
                                    <a:pt x="912" y="491"/>
                                  </a:moveTo>
                                  <a:cubicBezTo>
                                    <a:pt x="913" y="493"/>
                                    <a:pt x="913" y="495"/>
                                    <a:pt x="914" y="497"/>
                                  </a:cubicBezTo>
                                  <a:cubicBezTo>
                                    <a:pt x="916" y="495"/>
                                    <a:pt x="920" y="493"/>
                                    <a:pt x="924" y="493"/>
                                  </a:cubicBezTo>
                                  <a:cubicBezTo>
                                    <a:pt x="928" y="493"/>
                                    <a:pt x="931" y="495"/>
                                    <a:pt x="934" y="498"/>
                                  </a:cubicBezTo>
                                  <a:cubicBezTo>
                                    <a:pt x="934" y="496"/>
                                    <a:pt x="935" y="494"/>
                                    <a:pt x="936" y="491"/>
                                  </a:cubicBezTo>
                                  <a:cubicBezTo>
                                    <a:pt x="932" y="489"/>
                                    <a:pt x="928" y="487"/>
                                    <a:pt x="924" y="487"/>
                                  </a:cubicBezTo>
                                  <a:cubicBezTo>
                                    <a:pt x="919" y="487"/>
                                    <a:pt x="915" y="489"/>
                                    <a:pt x="912" y="491"/>
                                  </a:cubicBezTo>
                                  <a:close/>
                                  <a:moveTo>
                                    <a:pt x="783" y="14"/>
                                  </a:moveTo>
                                  <a:cubicBezTo>
                                    <a:pt x="789" y="11"/>
                                    <a:pt x="795" y="9"/>
                                    <a:pt x="803" y="9"/>
                                  </a:cubicBezTo>
                                  <a:cubicBezTo>
                                    <a:pt x="810" y="9"/>
                                    <a:pt x="817" y="11"/>
                                    <a:pt x="822" y="14"/>
                                  </a:cubicBezTo>
                                  <a:cubicBezTo>
                                    <a:pt x="823" y="13"/>
                                    <a:pt x="825" y="11"/>
                                    <a:pt x="826" y="10"/>
                                  </a:cubicBezTo>
                                  <a:cubicBezTo>
                                    <a:pt x="819" y="5"/>
                                    <a:pt x="811" y="2"/>
                                    <a:pt x="803" y="2"/>
                                  </a:cubicBezTo>
                                  <a:cubicBezTo>
                                    <a:pt x="794" y="2"/>
                                    <a:pt x="786" y="5"/>
                                    <a:pt x="779" y="10"/>
                                  </a:cubicBezTo>
                                  <a:cubicBezTo>
                                    <a:pt x="781" y="11"/>
                                    <a:pt x="782" y="13"/>
                                    <a:pt x="783" y="14"/>
                                  </a:cubicBezTo>
                                  <a:close/>
                                  <a:moveTo>
                                    <a:pt x="787" y="20"/>
                                  </a:moveTo>
                                  <a:cubicBezTo>
                                    <a:pt x="791" y="17"/>
                                    <a:pt x="797" y="16"/>
                                    <a:pt x="803" y="16"/>
                                  </a:cubicBezTo>
                                  <a:cubicBezTo>
                                    <a:pt x="809" y="16"/>
                                    <a:pt x="814" y="17"/>
                                    <a:pt x="818" y="20"/>
                                  </a:cubicBezTo>
                                  <a:cubicBezTo>
                                    <a:pt x="819" y="19"/>
                                    <a:pt x="820" y="17"/>
                                    <a:pt x="821" y="16"/>
                                  </a:cubicBezTo>
                                  <a:cubicBezTo>
                                    <a:pt x="816" y="12"/>
                                    <a:pt x="810" y="10"/>
                                    <a:pt x="803" y="10"/>
                                  </a:cubicBezTo>
                                  <a:cubicBezTo>
                                    <a:pt x="796" y="10"/>
                                    <a:pt x="789" y="12"/>
                                    <a:pt x="784" y="16"/>
                                  </a:cubicBezTo>
                                  <a:cubicBezTo>
                                    <a:pt x="785" y="17"/>
                                    <a:pt x="786" y="19"/>
                                    <a:pt x="787" y="20"/>
                                  </a:cubicBezTo>
                                  <a:close/>
                                  <a:moveTo>
                                    <a:pt x="790" y="28"/>
                                  </a:moveTo>
                                  <a:cubicBezTo>
                                    <a:pt x="794" y="25"/>
                                    <a:pt x="798" y="23"/>
                                    <a:pt x="803" y="23"/>
                                  </a:cubicBezTo>
                                  <a:cubicBezTo>
                                    <a:pt x="807" y="23"/>
                                    <a:pt x="812" y="25"/>
                                    <a:pt x="815" y="27"/>
                                  </a:cubicBezTo>
                                  <a:cubicBezTo>
                                    <a:pt x="816" y="25"/>
                                    <a:pt x="817" y="24"/>
                                    <a:pt x="818" y="22"/>
                                  </a:cubicBezTo>
                                  <a:cubicBezTo>
                                    <a:pt x="813" y="19"/>
                                    <a:pt x="808" y="17"/>
                                    <a:pt x="803" y="17"/>
                                  </a:cubicBezTo>
                                  <a:cubicBezTo>
                                    <a:pt x="797" y="17"/>
                                    <a:pt x="792" y="19"/>
                                    <a:pt x="788" y="22"/>
                                  </a:cubicBezTo>
                                  <a:cubicBezTo>
                                    <a:pt x="789" y="24"/>
                                    <a:pt x="789" y="26"/>
                                    <a:pt x="790" y="28"/>
                                  </a:cubicBezTo>
                                  <a:close/>
                                  <a:moveTo>
                                    <a:pt x="792" y="36"/>
                                  </a:moveTo>
                                  <a:cubicBezTo>
                                    <a:pt x="795" y="33"/>
                                    <a:pt x="798" y="31"/>
                                    <a:pt x="803" y="31"/>
                                  </a:cubicBezTo>
                                  <a:cubicBezTo>
                                    <a:pt x="807" y="31"/>
                                    <a:pt x="811" y="33"/>
                                    <a:pt x="813" y="36"/>
                                  </a:cubicBezTo>
                                  <a:cubicBezTo>
                                    <a:pt x="814" y="33"/>
                                    <a:pt x="814" y="31"/>
                                    <a:pt x="815" y="29"/>
                                  </a:cubicBezTo>
                                  <a:cubicBezTo>
                                    <a:pt x="811" y="26"/>
                                    <a:pt x="807" y="25"/>
                                    <a:pt x="803" y="25"/>
                                  </a:cubicBezTo>
                                  <a:cubicBezTo>
                                    <a:pt x="798" y="25"/>
                                    <a:pt x="794" y="26"/>
                                    <a:pt x="791" y="29"/>
                                  </a:cubicBezTo>
                                  <a:cubicBezTo>
                                    <a:pt x="791" y="31"/>
                                    <a:pt x="792" y="34"/>
                                    <a:pt x="792" y="36"/>
                                  </a:cubicBezTo>
                                  <a:close/>
                                  <a:moveTo>
                                    <a:pt x="812" y="44"/>
                                  </a:moveTo>
                                  <a:cubicBezTo>
                                    <a:pt x="812" y="42"/>
                                    <a:pt x="813" y="40"/>
                                    <a:pt x="813" y="38"/>
                                  </a:cubicBezTo>
                                  <a:cubicBezTo>
                                    <a:pt x="811" y="35"/>
                                    <a:pt x="807" y="32"/>
                                    <a:pt x="803" y="32"/>
                                  </a:cubicBezTo>
                                  <a:cubicBezTo>
                                    <a:pt x="798" y="32"/>
                                    <a:pt x="795" y="35"/>
                                    <a:pt x="793" y="38"/>
                                  </a:cubicBezTo>
                                  <a:cubicBezTo>
                                    <a:pt x="793" y="40"/>
                                    <a:pt x="793" y="42"/>
                                    <a:pt x="793" y="44"/>
                                  </a:cubicBezTo>
                                  <a:cubicBezTo>
                                    <a:pt x="793" y="45"/>
                                    <a:pt x="793" y="45"/>
                                    <a:pt x="793" y="46"/>
                                  </a:cubicBezTo>
                                  <a:cubicBezTo>
                                    <a:pt x="794" y="45"/>
                                    <a:pt x="795" y="45"/>
                                    <a:pt x="796" y="45"/>
                                  </a:cubicBezTo>
                                  <a:cubicBezTo>
                                    <a:pt x="796" y="45"/>
                                    <a:pt x="796" y="45"/>
                                    <a:pt x="796" y="44"/>
                                  </a:cubicBezTo>
                                  <a:cubicBezTo>
                                    <a:pt x="796" y="41"/>
                                    <a:pt x="799" y="38"/>
                                    <a:pt x="803" y="38"/>
                                  </a:cubicBezTo>
                                  <a:cubicBezTo>
                                    <a:pt x="806" y="38"/>
                                    <a:pt x="809" y="41"/>
                                    <a:pt x="809" y="44"/>
                                  </a:cubicBezTo>
                                  <a:cubicBezTo>
                                    <a:pt x="809" y="45"/>
                                    <a:pt x="809" y="45"/>
                                    <a:pt x="809" y="45"/>
                                  </a:cubicBezTo>
                                  <a:cubicBezTo>
                                    <a:pt x="810" y="45"/>
                                    <a:pt x="811" y="45"/>
                                    <a:pt x="812" y="45"/>
                                  </a:cubicBezTo>
                                  <a:cubicBezTo>
                                    <a:pt x="812" y="45"/>
                                    <a:pt x="812" y="45"/>
                                    <a:pt x="812" y="44"/>
                                  </a:cubicBezTo>
                                  <a:close/>
                                  <a:moveTo>
                                    <a:pt x="803" y="39"/>
                                  </a:moveTo>
                                  <a:cubicBezTo>
                                    <a:pt x="800" y="39"/>
                                    <a:pt x="798" y="42"/>
                                    <a:pt x="798" y="44"/>
                                  </a:cubicBezTo>
                                  <a:cubicBezTo>
                                    <a:pt x="798" y="45"/>
                                    <a:pt x="798" y="45"/>
                                    <a:pt x="798" y="45"/>
                                  </a:cubicBezTo>
                                  <a:cubicBezTo>
                                    <a:pt x="799" y="45"/>
                                    <a:pt x="801" y="45"/>
                                    <a:pt x="803" y="45"/>
                                  </a:cubicBezTo>
                                  <a:cubicBezTo>
                                    <a:pt x="804" y="45"/>
                                    <a:pt x="806" y="45"/>
                                    <a:pt x="808" y="45"/>
                                  </a:cubicBezTo>
                                  <a:cubicBezTo>
                                    <a:pt x="808" y="45"/>
                                    <a:pt x="808" y="45"/>
                                    <a:pt x="808" y="44"/>
                                  </a:cubicBezTo>
                                  <a:cubicBezTo>
                                    <a:pt x="808" y="42"/>
                                    <a:pt x="806" y="39"/>
                                    <a:pt x="803" y="39"/>
                                  </a:cubicBezTo>
                                  <a:close/>
                                  <a:moveTo>
                                    <a:pt x="773" y="56"/>
                                  </a:moveTo>
                                  <a:cubicBezTo>
                                    <a:pt x="775" y="57"/>
                                    <a:pt x="777" y="58"/>
                                    <a:pt x="778" y="60"/>
                                  </a:cubicBezTo>
                                  <a:cubicBezTo>
                                    <a:pt x="785" y="55"/>
                                    <a:pt x="794" y="52"/>
                                    <a:pt x="803" y="52"/>
                                  </a:cubicBezTo>
                                  <a:cubicBezTo>
                                    <a:pt x="812" y="52"/>
                                    <a:pt x="820" y="55"/>
                                    <a:pt x="827" y="60"/>
                                  </a:cubicBezTo>
                                  <a:cubicBezTo>
                                    <a:pt x="829" y="58"/>
                                    <a:pt x="830" y="57"/>
                                    <a:pt x="832" y="56"/>
                                  </a:cubicBezTo>
                                  <a:cubicBezTo>
                                    <a:pt x="824" y="50"/>
                                    <a:pt x="814" y="46"/>
                                    <a:pt x="803" y="46"/>
                                  </a:cubicBezTo>
                                  <a:cubicBezTo>
                                    <a:pt x="792" y="46"/>
                                    <a:pt x="782" y="50"/>
                                    <a:pt x="773" y="56"/>
                                  </a:cubicBezTo>
                                  <a:close/>
                                  <a:moveTo>
                                    <a:pt x="812" y="455"/>
                                  </a:moveTo>
                                  <a:cubicBezTo>
                                    <a:pt x="812" y="453"/>
                                    <a:pt x="813" y="451"/>
                                    <a:pt x="813" y="449"/>
                                  </a:cubicBezTo>
                                  <a:cubicBezTo>
                                    <a:pt x="811" y="446"/>
                                    <a:pt x="807" y="443"/>
                                    <a:pt x="803" y="443"/>
                                  </a:cubicBezTo>
                                  <a:cubicBezTo>
                                    <a:pt x="798" y="443"/>
                                    <a:pt x="795" y="446"/>
                                    <a:pt x="793" y="449"/>
                                  </a:cubicBezTo>
                                  <a:cubicBezTo>
                                    <a:pt x="793" y="451"/>
                                    <a:pt x="793" y="453"/>
                                    <a:pt x="793" y="455"/>
                                  </a:cubicBezTo>
                                  <a:cubicBezTo>
                                    <a:pt x="793" y="456"/>
                                    <a:pt x="793" y="456"/>
                                    <a:pt x="793" y="457"/>
                                  </a:cubicBezTo>
                                  <a:cubicBezTo>
                                    <a:pt x="794" y="456"/>
                                    <a:pt x="795" y="456"/>
                                    <a:pt x="796" y="456"/>
                                  </a:cubicBezTo>
                                  <a:cubicBezTo>
                                    <a:pt x="796" y="456"/>
                                    <a:pt x="796" y="456"/>
                                    <a:pt x="796" y="455"/>
                                  </a:cubicBezTo>
                                  <a:cubicBezTo>
                                    <a:pt x="796" y="452"/>
                                    <a:pt x="799" y="449"/>
                                    <a:pt x="803" y="449"/>
                                  </a:cubicBezTo>
                                  <a:cubicBezTo>
                                    <a:pt x="806" y="449"/>
                                    <a:pt x="809" y="452"/>
                                    <a:pt x="809" y="455"/>
                                  </a:cubicBezTo>
                                  <a:cubicBezTo>
                                    <a:pt x="809" y="456"/>
                                    <a:pt x="809" y="456"/>
                                    <a:pt x="809" y="456"/>
                                  </a:cubicBezTo>
                                  <a:cubicBezTo>
                                    <a:pt x="810" y="456"/>
                                    <a:pt x="811" y="456"/>
                                    <a:pt x="812" y="457"/>
                                  </a:cubicBezTo>
                                  <a:cubicBezTo>
                                    <a:pt x="812" y="456"/>
                                    <a:pt x="812" y="456"/>
                                    <a:pt x="812" y="455"/>
                                  </a:cubicBezTo>
                                  <a:close/>
                                  <a:moveTo>
                                    <a:pt x="803" y="450"/>
                                  </a:moveTo>
                                  <a:cubicBezTo>
                                    <a:pt x="800" y="450"/>
                                    <a:pt x="798" y="453"/>
                                    <a:pt x="798" y="455"/>
                                  </a:cubicBezTo>
                                  <a:cubicBezTo>
                                    <a:pt x="798" y="456"/>
                                    <a:pt x="798" y="456"/>
                                    <a:pt x="798" y="456"/>
                                  </a:cubicBezTo>
                                  <a:cubicBezTo>
                                    <a:pt x="799" y="456"/>
                                    <a:pt x="801" y="456"/>
                                    <a:pt x="803" y="456"/>
                                  </a:cubicBezTo>
                                  <a:cubicBezTo>
                                    <a:pt x="804" y="456"/>
                                    <a:pt x="806" y="456"/>
                                    <a:pt x="808" y="456"/>
                                  </a:cubicBezTo>
                                  <a:cubicBezTo>
                                    <a:pt x="808" y="456"/>
                                    <a:pt x="808" y="456"/>
                                    <a:pt x="808" y="455"/>
                                  </a:cubicBezTo>
                                  <a:cubicBezTo>
                                    <a:pt x="808" y="453"/>
                                    <a:pt x="806" y="450"/>
                                    <a:pt x="803" y="450"/>
                                  </a:cubicBezTo>
                                  <a:close/>
                                  <a:moveTo>
                                    <a:pt x="813" y="447"/>
                                  </a:moveTo>
                                  <a:cubicBezTo>
                                    <a:pt x="814" y="444"/>
                                    <a:pt x="814" y="442"/>
                                    <a:pt x="815" y="440"/>
                                  </a:cubicBezTo>
                                  <a:cubicBezTo>
                                    <a:pt x="811" y="437"/>
                                    <a:pt x="807" y="436"/>
                                    <a:pt x="803" y="436"/>
                                  </a:cubicBezTo>
                                  <a:cubicBezTo>
                                    <a:pt x="798" y="436"/>
                                    <a:pt x="794" y="437"/>
                                    <a:pt x="791" y="440"/>
                                  </a:cubicBezTo>
                                  <a:cubicBezTo>
                                    <a:pt x="791" y="442"/>
                                    <a:pt x="792" y="445"/>
                                    <a:pt x="792" y="447"/>
                                  </a:cubicBezTo>
                                  <a:cubicBezTo>
                                    <a:pt x="795" y="444"/>
                                    <a:pt x="798" y="442"/>
                                    <a:pt x="803" y="442"/>
                                  </a:cubicBezTo>
                                  <a:cubicBezTo>
                                    <a:pt x="807" y="442"/>
                                    <a:pt x="811" y="444"/>
                                    <a:pt x="813" y="447"/>
                                  </a:cubicBezTo>
                                  <a:close/>
                                  <a:moveTo>
                                    <a:pt x="785" y="455"/>
                                  </a:moveTo>
                                  <a:cubicBezTo>
                                    <a:pt x="785" y="457"/>
                                    <a:pt x="785" y="458"/>
                                    <a:pt x="785" y="459"/>
                                  </a:cubicBezTo>
                                  <a:cubicBezTo>
                                    <a:pt x="787" y="458"/>
                                    <a:pt x="789" y="457"/>
                                    <a:pt x="791" y="457"/>
                                  </a:cubicBezTo>
                                  <a:cubicBezTo>
                                    <a:pt x="791" y="456"/>
                                    <a:pt x="791" y="456"/>
                                    <a:pt x="791" y="455"/>
                                  </a:cubicBezTo>
                                  <a:cubicBezTo>
                                    <a:pt x="791" y="442"/>
                                    <a:pt x="786" y="429"/>
                                    <a:pt x="777" y="420"/>
                                  </a:cubicBezTo>
                                  <a:cubicBezTo>
                                    <a:pt x="768" y="411"/>
                                    <a:pt x="755" y="406"/>
                                    <a:pt x="742" y="406"/>
                                  </a:cubicBezTo>
                                  <a:cubicBezTo>
                                    <a:pt x="728" y="406"/>
                                    <a:pt x="716" y="411"/>
                                    <a:pt x="707" y="420"/>
                                  </a:cubicBezTo>
                                  <a:cubicBezTo>
                                    <a:pt x="698" y="429"/>
                                    <a:pt x="692" y="442"/>
                                    <a:pt x="692" y="455"/>
                                  </a:cubicBezTo>
                                  <a:cubicBezTo>
                                    <a:pt x="692" y="456"/>
                                    <a:pt x="692" y="456"/>
                                    <a:pt x="692" y="457"/>
                                  </a:cubicBezTo>
                                  <a:cubicBezTo>
                                    <a:pt x="694" y="457"/>
                                    <a:pt x="696" y="458"/>
                                    <a:pt x="698" y="459"/>
                                  </a:cubicBezTo>
                                  <a:cubicBezTo>
                                    <a:pt x="698" y="458"/>
                                    <a:pt x="698" y="457"/>
                                    <a:pt x="698" y="455"/>
                                  </a:cubicBezTo>
                                  <a:cubicBezTo>
                                    <a:pt x="698" y="431"/>
                                    <a:pt x="718" y="412"/>
                                    <a:pt x="742" y="412"/>
                                  </a:cubicBezTo>
                                  <a:cubicBezTo>
                                    <a:pt x="766" y="412"/>
                                    <a:pt x="785" y="431"/>
                                    <a:pt x="785" y="455"/>
                                  </a:cubicBezTo>
                                  <a:close/>
                                  <a:moveTo>
                                    <a:pt x="777" y="455"/>
                                  </a:moveTo>
                                  <a:cubicBezTo>
                                    <a:pt x="777" y="458"/>
                                    <a:pt x="777" y="460"/>
                                    <a:pt x="777" y="463"/>
                                  </a:cubicBezTo>
                                  <a:cubicBezTo>
                                    <a:pt x="779" y="461"/>
                                    <a:pt x="781" y="460"/>
                                    <a:pt x="783" y="459"/>
                                  </a:cubicBezTo>
                                  <a:cubicBezTo>
                                    <a:pt x="784" y="458"/>
                                    <a:pt x="784" y="457"/>
                                    <a:pt x="784" y="455"/>
                                  </a:cubicBezTo>
                                  <a:cubicBezTo>
                                    <a:pt x="784" y="444"/>
                                    <a:pt x="779" y="433"/>
                                    <a:pt x="771" y="426"/>
                                  </a:cubicBezTo>
                                  <a:cubicBezTo>
                                    <a:pt x="764" y="418"/>
                                    <a:pt x="753" y="413"/>
                                    <a:pt x="742" y="413"/>
                                  </a:cubicBezTo>
                                  <a:cubicBezTo>
                                    <a:pt x="730" y="413"/>
                                    <a:pt x="720" y="418"/>
                                    <a:pt x="712" y="426"/>
                                  </a:cubicBezTo>
                                  <a:cubicBezTo>
                                    <a:pt x="704" y="433"/>
                                    <a:pt x="700" y="444"/>
                                    <a:pt x="700" y="455"/>
                                  </a:cubicBezTo>
                                  <a:cubicBezTo>
                                    <a:pt x="700" y="457"/>
                                    <a:pt x="700" y="458"/>
                                    <a:pt x="700" y="459"/>
                                  </a:cubicBezTo>
                                  <a:cubicBezTo>
                                    <a:pt x="702" y="460"/>
                                    <a:pt x="704" y="461"/>
                                    <a:pt x="707" y="463"/>
                                  </a:cubicBezTo>
                                  <a:cubicBezTo>
                                    <a:pt x="706" y="460"/>
                                    <a:pt x="706" y="458"/>
                                    <a:pt x="706" y="455"/>
                                  </a:cubicBezTo>
                                  <a:cubicBezTo>
                                    <a:pt x="706" y="436"/>
                                    <a:pt x="722" y="420"/>
                                    <a:pt x="742" y="420"/>
                                  </a:cubicBezTo>
                                  <a:cubicBezTo>
                                    <a:pt x="761" y="420"/>
                                    <a:pt x="777" y="436"/>
                                    <a:pt x="777" y="455"/>
                                  </a:cubicBezTo>
                                  <a:close/>
                                  <a:moveTo>
                                    <a:pt x="690" y="455"/>
                                  </a:moveTo>
                                  <a:cubicBezTo>
                                    <a:pt x="690" y="453"/>
                                    <a:pt x="691" y="451"/>
                                    <a:pt x="691" y="449"/>
                                  </a:cubicBezTo>
                                  <a:cubicBezTo>
                                    <a:pt x="689" y="446"/>
                                    <a:pt x="685" y="443"/>
                                    <a:pt x="681" y="443"/>
                                  </a:cubicBezTo>
                                  <a:cubicBezTo>
                                    <a:pt x="677" y="443"/>
                                    <a:pt x="674" y="445"/>
                                    <a:pt x="671" y="448"/>
                                  </a:cubicBezTo>
                                  <a:cubicBezTo>
                                    <a:pt x="672" y="450"/>
                                    <a:pt x="672" y="453"/>
                                    <a:pt x="672" y="455"/>
                                  </a:cubicBezTo>
                                  <a:cubicBezTo>
                                    <a:pt x="672" y="456"/>
                                    <a:pt x="672" y="456"/>
                                    <a:pt x="672" y="456"/>
                                  </a:cubicBezTo>
                                  <a:cubicBezTo>
                                    <a:pt x="673" y="456"/>
                                    <a:pt x="673" y="456"/>
                                    <a:pt x="674" y="456"/>
                                  </a:cubicBezTo>
                                  <a:cubicBezTo>
                                    <a:pt x="674" y="456"/>
                                    <a:pt x="674" y="456"/>
                                    <a:pt x="674" y="455"/>
                                  </a:cubicBezTo>
                                  <a:cubicBezTo>
                                    <a:pt x="674" y="452"/>
                                    <a:pt x="677" y="449"/>
                                    <a:pt x="681" y="449"/>
                                  </a:cubicBezTo>
                                  <a:cubicBezTo>
                                    <a:pt x="685" y="449"/>
                                    <a:pt x="687" y="452"/>
                                    <a:pt x="687" y="455"/>
                                  </a:cubicBezTo>
                                  <a:cubicBezTo>
                                    <a:pt x="687" y="456"/>
                                    <a:pt x="687" y="456"/>
                                    <a:pt x="687" y="456"/>
                                  </a:cubicBezTo>
                                  <a:cubicBezTo>
                                    <a:pt x="688" y="456"/>
                                    <a:pt x="689" y="456"/>
                                    <a:pt x="691" y="457"/>
                                  </a:cubicBezTo>
                                  <a:cubicBezTo>
                                    <a:pt x="690" y="456"/>
                                    <a:pt x="690" y="456"/>
                                    <a:pt x="690" y="455"/>
                                  </a:cubicBezTo>
                                  <a:close/>
                                  <a:moveTo>
                                    <a:pt x="681" y="450"/>
                                  </a:moveTo>
                                  <a:cubicBezTo>
                                    <a:pt x="678" y="450"/>
                                    <a:pt x="676" y="453"/>
                                    <a:pt x="676" y="455"/>
                                  </a:cubicBezTo>
                                  <a:cubicBezTo>
                                    <a:pt x="676" y="456"/>
                                    <a:pt x="676" y="456"/>
                                    <a:pt x="676" y="456"/>
                                  </a:cubicBezTo>
                                  <a:cubicBezTo>
                                    <a:pt x="677" y="456"/>
                                    <a:pt x="679" y="456"/>
                                    <a:pt x="681" y="456"/>
                                  </a:cubicBezTo>
                                  <a:cubicBezTo>
                                    <a:pt x="683" y="456"/>
                                    <a:pt x="684" y="456"/>
                                    <a:pt x="686" y="456"/>
                                  </a:cubicBezTo>
                                  <a:cubicBezTo>
                                    <a:pt x="686" y="456"/>
                                    <a:pt x="686" y="456"/>
                                    <a:pt x="686" y="455"/>
                                  </a:cubicBezTo>
                                  <a:cubicBezTo>
                                    <a:pt x="686" y="453"/>
                                    <a:pt x="684" y="450"/>
                                    <a:pt x="681" y="450"/>
                                  </a:cubicBezTo>
                                  <a:close/>
                                  <a:moveTo>
                                    <a:pt x="691" y="447"/>
                                  </a:moveTo>
                                  <a:cubicBezTo>
                                    <a:pt x="692" y="444"/>
                                    <a:pt x="692" y="442"/>
                                    <a:pt x="693" y="440"/>
                                  </a:cubicBezTo>
                                  <a:cubicBezTo>
                                    <a:pt x="690" y="437"/>
                                    <a:pt x="685" y="436"/>
                                    <a:pt x="681" y="436"/>
                                  </a:cubicBezTo>
                                  <a:cubicBezTo>
                                    <a:pt x="677" y="436"/>
                                    <a:pt x="673" y="437"/>
                                    <a:pt x="669" y="440"/>
                                  </a:cubicBezTo>
                                  <a:cubicBezTo>
                                    <a:pt x="670" y="442"/>
                                    <a:pt x="671" y="444"/>
                                    <a:pt x="671" y="446"/>
                                  </a:cubicBezTo>
                                  <a:cubicBezTo>
                                    <a:pt x="674" y="443"/>
                                    <a:pt x="677" y="442"/>
                                    <a:pt x="681" y="442"/>
                                  </a:cubicBezTo>
                                  <a:cubicBezTo>
                                    <a:pt x="685" y="442"/>
                                    <a:pt x="689" y="444"/>
                                    <a:pt x="691" y="447"/>
                                  </a:cubicBezTo>
                                  <a:close/>
                                  <a:moveTo>
                                    <a:pt x="664" y="455"/>
                                  </a:moveTo>
                                  <a:cubicBezTo>
                                    <a:pt x="664" y="456"/>
                                    <a:pt x="664" y="457"/>
                                    <a:pt x="664" y="458"/>
                                  </a:cubicBezTo>
                                  <a:cubicBezTo>
                                    <a:pt x="666" y="458"/>
                                    <a:pt x="668" y="457"/>
                                    <a:pt x="670" y="457"/>
                                  </a:cubicBezTo>
                                  <a:cubicBezTo>
                                    <a:pt x="670" y="456"/>
                                    <a:pt x="670" y="456"/>
                                    <a:pt x="670" y="455"/>
                                  </a:cubicBezTo>
                                  <a:cubicBezTo>
                                    <a:pt x="670" y="442"/>
                                    <a:pt x="665" y="429"/>
                                    <a:pt x="656" y="420"/>
                                  </a:cubicBezTo>
                                  <a:cubicBezTo>
                                    <a:pt x="647" y="411"/>
                                    <a:pt x="635" y="406"/>
                                    <a:pt x="621" y="406"/>
                                  </a:cubicBezTo>
                                  <a:cubicBezTo>
                                    <a:pt x="607" y="406"/>
                                    <a:pt x="595" y="411"/>
                                    <a:pt x="586" y="420"/>
                                  </a:cubicBezTo>
                                  <a:cubicBezTo>
                                    <a:pt x="577" y="429"/>
                                    <a:pt x="571" y="442"/>
                                    <a:pt x="571" y="455"/>
                                  </a:cubicBezTo>
                                  <a:cubicBezTo>
                                    <a:pt x="571" y="456"/>
                                    <a:pt x="571" y="456"/>
                                    <a:pt x="571" y="457"/>
                                  </a:cubicBezTo>
                                  <a:cubicBezTo>
                                    <a:pt x="573" y="457"/>
                                    <a:pt x="575" y="458"/>
                                    <a:pt x="577" y="459"/>
                                  </a:cubicBezTo>
                                  <a:cubicBezTo>
                                    <a:pt x="577" y="458"/>
                                    <a:pt x="577" y="457"/>
                                    <a:pt x="577" y="455"/>
                                  </a:cubicBezTo>
                                  <a:cubicBezTo>
                                    <a:pt x="577" y="431"/>
                                    <a:pt x="597" y="412"/>
                                    <a:pt x="621" y="412"/>
                                  </a:cubicBezTo>
                                  <a:cubicBezTo>
                                    <a:pt x="645" y="412"/>
                                    <a:pt x="664" y="431"/>
                                    <a:pt x="664" y="455"/>
                                  </a:cubicBezTo>
                                  <a:close/>
                                  <a:moveTo>
                                    <a:pt x="657" y="455"/>
                                  </a:moveTo>
                                  <a:cubicBezTo>
                                    <a:pt x="657" y="458"/>
                                    <a:pt x="656" y="460"/>
                                    <a:pt x="656" y="462"/>
                                  </a:cubicBezTo>
                                  <a:cubicBezTo>
                                    <a:pt x="658" y="461"/>
                                    <a:pt x="660" y="460"/>
                                    <a:pt x="663" y="459"/>
                                  </a:cubicBezTo>
                                  <a:cubicBezTo>
                                    <a:pt x="663" y="458"/>
                                    <a:pt x="663" y="457"/>
                                    <a:pt x="663" y="455"/>
                                  </a:cubicBezTo>
                                  <a:cubicBezTo>
                                    <a:pt x="663" y="444"/>
                                    <a:pt x="658" y="433"/>
                                    <a:pt x="650" y="426"/>
                                  </a:cubicBezTo>
                                  <a:cubicBezTo>
                                    <a:pt x="643" y="418"/>
                                    <a:pt x="632" y="413"/>
                                    <a:pt x="621" y="413"/>
                                  </a:cubicBezTo>
                                  <a:cubicBezTo>
                                    <a:pt x="609" y="413"/>
                                    <a:pt x="599" y="418"/>
                                    <a:pt x="591" y="426"/>
                                  </a:cubicBezTo>
                                  <a:cubicBezTo>
                                    <a:pt x="584" y="433"/>
                                    <a:pt x="579" y="444"/>
                                    <a:pt x="579" y="455"/>
                                  </a:cubicBezTo>
                                  <a:cubicBezTo>
                                    <a:pt x="579" y="457"/>
                                    <a:pt x="579" y="458"/>
                                    <a:pt x="579" y="459"/>
                                  </a:cubicBezTo>
                                  <a:cubicBezTo>
                                    <a:pt x="581" y="460"/>
                                    <a:pt x="584" y="461"/>
                                    <a:pt x="586" y="463"/>
                                  </a:cubicBezTo>
                                  <a:cubicBezTo>
                                    <a:pt x="585" y="460"/>
                                    <a:pt x="585" y="458"/>
                                    <a:pt x="585" y="455"/>
                                  </a:cubicBezTo>
                                  <a:cubicBezTo>
                                    <a:pt x="585" y="436"/>
                                    <a:pt x="601" y="420"/>
                                    <a:pt x="621" y="420"/>
                                  </a:cubicBezTo>
                                  <a:cubicBezTo>
                                    <a:pt x="641" y="420"/>
                                    <a:pt x="657" y="436"/>
                                    <a:pt x="657" y="455"/>
                                  </a:cubicBezTo>
                                  <a:close/>
                                  <a:moveTo>
                                    <a:pt x="570" y="455"/>
                                  </a:moveTo>
                                  <a:cubicBezTo>
                                    <a:pt x="570" y="453"/>
                                    <a:pt x="570" y="451"/>
                                    <a:pt x="570" y="449"/>
                                  </a:cubicBezTo>
                                  <a:cubicBezTo>
                                    <a:pt x="568" y="446"/>
                                    <a:pt x="564" y="443"/>
                                    <a:pt x="560" y="443"/>
                                  </a:cubicBezTo>
                                  <a:cubicBezTo>
                                    <a:pt x="555" y="443"/>
                                    <a:pt x="552" y="446"/>
                                    <a:pt x="550" y="450"/>
                                  </a:cubicBezTo>
                                  <a:cubicBezTo>
                                    <a:pt x="549" y="449"/>
                                    <a:pt x="549" y="449"/>
                                    <a:pt x="549" y="448"/>
                                  </a:cubicBezTo>
                                  <a:cubicBezTo>
                                    <a:pt x="550" y="451"/>
                                    <a:pt x="550" y="453"/>
                                    <a:pt x="550" y="455"/>
                                  </a:cubicBezTo>
                                  <a:cubicBezTo>
                                    <a:pt x="550" y="456"/>
                                    <a:pt x="550" y="456"/>
                                    <a:pt x="550" y="457"/>
                                  </a:cubicBezTo>
                                  <a:cubicBezTo>
                                    <a:pt x="551" y="456"/>
                                    <a:pt x="552" y="456"/>
                                    <a:pt x="553" y="456"/>
                                  </a:cubicBezTo>
                                  <a:cubicBezTo>
                                    <a:pt x="553" y="456"/>
                                    <a:pt x="553" y="456"/>
                                    <a:pt x="553" y="455"/>
                                  </a:cubicBezTo>
                                  <a:cubicBezTo>
                                    <a:pt x="553" y="452"/>
                                    <a:pt x="556" y="449"/>
                                    <a:pt x="560" y="449"/>
                                  </a:cubicBezTo>
                                  <a:cubicBezTo>
                                    <a:pt x="564" y="449"/>
                                    <a:pt x="567" y="452"/>
                                    <a:pt x="567" y="455"/>
                                  </a:cubicBezTo>
                                  <a:cubicBezTo>
                                    <a:pt x="567" y="456"/>
                                    <a:pt x="567" y="456"/>
                                    <a:pt x="567" y="456"/>
                                  </a:cubicBezTo>
                                  <a:cubicBezTo>
                                    <a:pt x="568" y="456"/>
                                    <a:pt x="569" y="456"/>
                                    <a:pt x="570" y="457"/>
                                  </a:cubicBezTo>
                                  <a:cubicBezTo>
                                    <a:pt x="570" y="456"/>
                                    <a:pt x="570" y="456"/>
                                    <a:pt x="570" y="455"/>
                                  </a:cubicBezTo>
                                  <a:close/>
                                  <a:moveTo>
                                    <a:pt x="560" y="450"/>
                                  </a:moveTo>
                                  <a:cubicBezTo>
                                    <a:pt x="557" y="450"/>
                                    <a:pt x="555" y="453"/>
                                    <a:pt x="555" y="455"/>
                                  </a:cubicBezTo>
                                  <a:cubicBezTo>
                                    <a:pt x="555" y="456"/>
                                    <a:pt x="555" y="456"/>
                                    <a:pt x="555" y="456"/>
                                  </a:cubicBezTo>
                                  <a:cubicBezTo>
                                    <a:pt x="557" y="456"/>
                                    <a:pt x="558" y="456"/>
                                    <a:pt x="560" y="456"/>
                                  </a:cubicBezTo>
                                  <a:cubicBezTo>
                                    <a:pt x="562" y="456"/>
                                    <a:pt x="563" y="456"/>
                                    <a:pt x="565" y="456"/>
                                  </a:cubicBezTo>
                                  <a:cubicBezTo>
                                    <a:pt x="565" y="456"/>
                                    <a:pt x="565" y="456"/>
                                    <a:pt x="565" y="455"/>
                                  </a:cubicBezTo>
                                  <a:cubicBezTo>
                                    <a:pt x="565" y="453"/>
                                    <a:pt x="563" y="450"/>
                                    <a:pt x="560" y="450"/>
                                  </a:cubicBezTo>
                                  <a:close/>
                                  <a:moveTo>
                                    <a:pt x="570" y="447"/>
                                  </a:moveTo>
                                  <a:cubicBezTo>
                                    <a:pt x="571" y="444"/>
                                    <a:pt x="571" y="442"/>
                                    <a:pt x="572" y="440"/>
                                  </a:cubicBezTo>
                                  <a:cubicBezTo>
                                    <a:pt x="569" y="437"/>
                                    <a:pt x="564" y="436"/>
                                    <a:pt x="560" y="436"/>
                                  </a:cubicBezTo>
                                  <a:cubicBezTo>
                                    <a:pt x="555" y="436"/>
                                    <a:pt x="551" y="438"/>
                                    <a:pt x="548" y="440"/>
                                  </a:cubicBezTo>
                                  <a:cubicBezTo>
                                    <a:pt x="548" y="443"/>
                                    <a:pt x="549" y="445"/>
                                    <a:pt x="549" y="447"/>
                                  </a:cubicBezTo>
                                  <a:cubicBezTo>
                                    <a:pt x="549" y="447"/>
                                    <a:pt x="549" y="447"/>
                                    <a:pt x="549" y="447"/>
                                  </a:cubicBezTo>
                                  <a:cubicBezTo>
                                    <a:pt x="552" y="444"/>
                                    <a:pt x="556" y="442"/>
                                    <a:pt x="560" y="442"/>
                                  </a:cubicBezTo>
                                  <a:cubicBezTo>
                                    <a:pt x="564" y="442"/>
                                    <a:pt x="568" y="444"/>
                                    <a:pt x="570" y="447"/>
                                  </a:cubicBezTo>
                                  <a:close/>
                                  <a:moveTo>
                                    <a:pt x="542" y="455"/>
                                  </a:moveTo>
                                  <a:cubicBezTo>
                                    <a:pt x="542" y="457"/>
                                    <a:pt x="542" y="458"/>
                                    <a:pt x="542" y="459"/>
                                  </a:cubicBezTo>
                                  <a:cubicBezTo>
                                    <a:pt x="544" y="458"/>
                                    <a:pt x="546" y="457"/>
                                    <a:pt x="548" y="457"/>
                                  </a:cubicBezTo>
                                  <a:cubicBezTo>
                                    <a:pt x="548" y="456"/>
                                    <a:pt x="548" y="456"/>
                                    <a:pt x="548" y="455"/>
                                  </a:cubicBezTo>
                                  <a:cubicBezTo>
                                    <a:pt x="548" y="442"/>
                                    <a:pt x="543" y="429"/>
                                    <a:pt x="534" y="420"/>
                                  </a:cubicBezTo>
                                  <a:cubicBezTo>
                                    <a:pt x="525" y="411"/>
                                    <a:pt x="512" y="406"/>
                                    <a:pt x="499" y="406"/>
                                  </a:cubicBezTo>
                                  <a:cubicBezTo>
                                    <a:pt x="485" y="406"/>
                                    <a:pt x="473" y="411"/>
                                    <a:pt x="464" y="420"/>
                                  </a:cubicBezTo>
                                  <a:cubicBezTo>
                                    <a:pt x="455" y="429"/>
                                    <a:pt x="449" y="442"/>
                                    <a:pt x="449" y="455"/>
                                  </a:cubicBezTo>
                                  <a:cubicBezTo>
                                    <a:pt x="449" y="456"/>
                                    <a:pt x="449" y="456"/>
                                    <a:pt x="449" y="457"/>
                                  </a:cubicBezTo>
                                  <a:cubicBezTo>
                                    <a:pt x="451" y="457"/>
                                    <a:pt x="453" y="458"/>
                                    <a:pt x="455" y="459"/>
                                  </a:cubicBezTo>
                                  <a:cubicBezTo>
                                    <a:pt x="455" y="458"/>
                                    <a:pt x="455" y="457"/>
                                    <a:pt x="455" y="455"/>
                                  </a:cubicBezTo>
                                  <a:cubicBezTo>
                                    <a:pt x="455" y="431"/>
                                    <a:pt x="475" y="412"/>
                                    <a:pt x="499" y="412"/>
                                  </a:cubicBezTo>
                                  <a:cubicBezTo>
                                    <a:pt x="523" y="412"/>
                                    <a:pt x="542" y="431"/>
                                    <a:pt x="542" y="455"/>
                                  </a:cubicBezTo>
                                  <a:close/>
                                  <a:moveTo>
                                    <a:pt x="534" y="455"/>
                                  </a:moveTo>
                                  <a:cubicBezTo>
                                    <a:pt x="534" y="458"/>
                                    <a:pt x="534" y="460"/>
                                    <a:pt x="534" y="463"/>
                                  </a:cubicBezTo>
                                  <a:cubicBezTo>
                                    <a:pt x="536" y="462"/>
                                    <a:pt x="538" y="460"/>
                                    <a:pt x="540" y="459"/>
                                  </a:cubicBezTo>
                                  <a:cubicBezTo>
                                    <a:pt x="540" y="458"/>
                                    <a:pt x="541" y="457"/>
                                    <a:pt x="541" y="455"/>
                                  </a:cubicBezTo>
                                  <a:cubicBezTo>
                                    <a:pt x="541" y="444"/>
                                    <a:pt x="536" y="433"/>
                                    <a:pt x="528" y="426"/>
                                  </a:cubicBezTo>
                                  <a:cubicBezTo>
                                    <a:pt x="521" y="418"/>
                                    <a:pt x="510" y="413"/>
                                    <a:pt x="499" y="413"/>
                                  </a:cubicBezTo>
                                  <a:cubicBezTo>
                                    <a:pt x="487" y="413"/>
                                    <a:pt x="477" y="418"/>
                                    <a:pt x="469" y="426"/>
                                  </a:cubicBezTo>
                                  <a:cubicBezTo>
                                    <a:pt x="461" y="433"/>
                                    <a:pt x="457" y="444"/>
                                    <a:pt x="457" y="455"/>
                                  </a:cubicBezTo>
                                  <a:cubicBezTo>
                                    <a:pt x="457" y="457"/>
                                    <a:pt x="457" y="458"/>
                                    <a:pt x="457" y="459"/>
                                  </a:cubicBezTo>
                                  <a:cubicBezTo>
                                    <a:pt x="459" y="460"/>
                                    <a:pt x="461" y="461"/>
                                    <a:pt x="464" y="463"/>
                                  </a:cubicBezTo>
                                  <a:cubicBezTo>
                                    <a:pt x="463" y="460"/>
                                    <a:pt x="463" y="458"/>
                                    <a:pt x="463" y="455"/>
                                  </a:cubicBezTo>
                                  <a:cubicBezTo>
                                    <a:pt x="463" y="436"/>
                                    <a:pt x="479" y="420"/>
                                    <a:pt x="499" y="420"/>
                                  </a:cubicBezTo>
                                  <a:cubicBezTo>
                                    <a:pt x="518" y="420"/>
                                    <a:pt x="534" y="436"/>
                                    <a:pt x="534" y="455"/>
                                  </a:cubicBezTo>
                                  <a:close/>
                                  <a:moveTo>
                                    <a:pt x="447" y="455"/>
                                  </a:moveTo>
                                  <a:cubicBezTo>
                                    <a:pt x="447" y="453"/>
                                    <a:pt x="448" y="451"/>
                                    <a:pt x="448" y="449"/>
                                  </a:cubicBezTo>
                                  <a:cubicBezTo>
                                    <a:pt x="446" y="446"/>
                                    <a:pt x="442" y="443"/>
                                    <a:pt x="438" y="443"/>
                                  </a:cubicBezTo>
                                  <a:cubicBezTo>
                                    <a:pt x="434" y="443"/>
                                    <a:pt x="431" y="445"/>
                                    <a:pt x="428" y="448"/>
                                  </a:cubicBezTo>
                                  <a:cubicBezTo>
                                    <a:pt x="429" y="450"/>
                                    <a:pt x="429" y="453"/>
                                    <a:pt x="429" y="455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0" y="456"/>
                                    <a:pt x="430" y="456"/>
                                    <a:pt x="431" y="456"/>
                                  </a:cubicBezTo>
                                  <a:cubicBezTo>
                                    <a:pt x="431" y="456"/>
                                    <a:pt x="431" y="456"/>
                                    <a:pt x="431" y="455"/>
                                  </a:cubicBezTo>
                                  <a:cubicBezTo>
                                    <a:pt x="431" y="452"/>
                                    <a:pt x="434" y="449"/>
                                    <a:pt x="438" y="449"/>
                                  </a:cubicBezTo>
                                  <a:cubicBezTo>
                                    <a:pt x="441" y="449"/>
                                    <a:pt x="444" y="452"/>
                                    <a:pt x="444" y="455"/>
                                  </a:cubicBezTo>
                                  <a:cubicBezTo>
                                    <a:pt x="444" y="456"/>
                                    <a:pt x="444" y="456"/>
                                    <a:pt x="444" y="456"/>
                                  </a:cubicBezTo>
                                  <a:cubicBezTo>
                                    <a:pt x="445" y="456"/>
                                    <a:pt x="446" y="456"/>
                                    <a:pt x="447" y="457"/>
                                  </a:cubicBezTo>
                                  <a:cubicBezTo>
                                    <a:pt x="447" y="456"/>
                                    <a:pt x="447" y="456"/>
                                    <a:pt x="447" y="455"/>
                                  </a:cubicBezTo>
                                  <a:close/>
                                  <a:moveTo>
                                    <a:pt x="438" y="450"/>
                                  </a:moveTo>
                                  <a:cubicBezTo>
                                    <a:pt x="435" y="450"/>
                                    <a:pt x="433" y="453"/>
                                    <a:pt x="433" y="455"/>
                                  </a:cubicBezTo>
                                  <a:cubicBezTo>
                                    <a:pt x="433" y="456"/>
                                    <a:pt x="433" y="456"/>
                                    <a:pt x="433" y="456"/>
                                  </a:cubicBezTo>
                                  <a:cubicBezTo>
                                    <a:pt x="434" y="456"/>
                                    <a:pt x="436" y="456"/>
                                    <a:pt x="438" y="456"/>
                                  </a:cubicBezTo>
                                  <a:cubicBezTo>
                                    <a:pt x="439" y="456"/>
                                    <a:pt x="441" y="456"/>
                                    <a:pt x="443" y="456"/>
                                  </a:cubicBezTo>
                                  <a:cubicBezTo>
                                    <a:pt x="443" y="456"/>
                                    <a:pt x="443" y="456"/>
                                    <a:pt x="443" y="455"/>
                                  </a:cubicBezTo>
                                  <a:cubicBezTo>
                                    <a:pt x="443" y="453"/>
                                    <a:pt x="441" y="450"/>
                                    <a:pt x="438" y="450"/>
                                  </a:cubicBezTo>
                                  <a:close/>
                                  <a:moveTo>
                                    <a:pt x="448" y="447"/>
                                  </a:moveTo>
                                  <a:cubicBezTo>
                                    <a:pt x="449" y="444"/>
                                    <a:pt x="449" y="442"/>
                                    <a:pt x="450" y="440"/>
                                  </a:cubicBezTo>
                                  <a:cubicBezTo>
                                    <a:pt x="446" y="437"/>
                                    <a:pt x="442" y="436"/>
                                    <a:pt x="438" y="436"/>
                                  </a:cubicBezTo>
                                  <a:cubicBezTo>
                                    <a:pt x="434" y="436"/>
                                    <a:pt x="430" y="437"/>
                                    <a:pt x="426" y="440"/>
                                  </a:cubicBezTo>
                                  <a:cubicBezTo>
                                    <a:pt x="427" y="442"/>
                                    <a:pt x="428" y="444"/>
                                    <a:pt x="428" y="446"/>
                                  </a:cubicBezTo>
                                  <a:cubicBezTo>
                                    <a:pt x="431" y="443"/>
                                    <a:pt x="434" y="442"/>
                                    <a:pt x="438" y="442"/>
                                  </a:cubicBezTo>
                                  <a:cubicBezTo>
                                    <a:pt x="442" y="442"/>
                                    <a:pt x="446" y="444"/>
                                    <a:pt x="448" y="447"/>
                                  </a:cubicBezTo>
                                  <a:close/>
                                  <a:moveTo>
                                    <a:pt x="421" y="455"/>
                                  </a:moveTo>
                                  <a:cubicBezTo>
                                    <a:pt x="421" y="456"/>
                                    <a:pt x="421" y="457"/>
                                    <a:pt x="421" y="458"/>
                                  </a:cubicBezTo>
                                  <a:cubicBezTo>
                                    <a:pt x="423" y="458"/>
                                    <a:pt x="425" y="457"/>
                                    <a:pt x="427" y="457"/>
                                  </a:cubicBezTo>
                                  <a:cubicBezTo>
                                    <a:pt x="427" y="456"/>
                                    <a:pt x="427" y="456"/>
                                    <a:pt x="427" y="455"/>
                                  </a:cubicBezTo>
                                  <a:cubicBezTo>
                                    <a:pt x="427" y="442"/>
                                    <a:pt x="422" y="429"/>
                                    <a:pt x="413" y="420"/>
                                  </a:cubicBezTo>
                                  <a:cubicBezTo>
                                    <a:pt x="404" y="411"/>
                                    <a:pt x="391" y="406"/>
                                    <a:pt x="378" y="406"/>
                                  </a:cubicBezTo>
                                  <a:cubicBezTo>
                                    <a:pt x="364" y="406"/>
                                    <a:pt x="352" y="411"/>
                                    <a:pt x="343" y="420"/>
                                  </a:cubicBezTo>
                                  <a:cubicBezTo>
                                    <a:pt x="334" y="429"/>
                                    <a:pt x="328" y="442"/>
                                    <a:pt x="328" y="455"/>
                                  </a:cubicBezTo>
                                  <a:cubicBezTo>
                                    <a:pt x="328" y="456"/>
                                    <a:pt x="328" y="456"/>
                                    <a:pt x="328" y="457"/>
                                  </a:cubicBezTo>
                                  <a:cubicBezTo>
                                    <a:pt x="330" y="457"/>
                                    <a:pt x="332" y="458"/>
                                    <a:pt x="334" y="459"/>
                                  </a:cubicBezTo>
                                  <a:cubicBezTo>
                                    <a:pt x="334" y="458"/>
                                    <a:pt x="334" y="457"/>
                                    <a:pt x="334" y="455"/>
                                  </a:cubicBezTo>
                                  <a:cubicBezTo>
                                    <a:pt x="334" y="431"/>
                                    <a:pt x="354" y="412"/>
                                    <a:pt x="378" y="412"/>
                                  </a:cubicBezTo>
                                  <a:cubicBezTo>
                                    <a:pt x="402" y="412"/>
                                    <a:pt x="421" y="431"/>
                                    <a:pt x="421" y="455"/>
                                  </a:cubicBezTo>
                                  <a:close/>
                                  <a:moveTo>
                                    <a:pt x="414" y="455"/>
                                  </a:moveTo>
                                  <a:cubicBezTo>
                                    <a:pt x="414" y="458"/>
                                    <a:pt x="413" y="460"/>
                                    <a:pt x="413" y="462"/>
                                  </a:cubicBezTo>
                                  <a:cubicBezTo>
                                    <a:pt x="415" y="461"/>
                                    <a:pt x="417" y="460"/>
                                    <a:pt x="420" y="459"/>
                                  </a:cubicBezTo>
                                  <a:cubicBezTo>
                                    <a:pt x="420" y="458"/>
                                    <a:pt x="420" y="457"/>
                                    <a:pt x="420" y="455"/>
                                  </a:cubicBezTo>
                                  <a:cubicBezTo>
                                    <a:pt x="420" y="444"/>
                                    <a:pt x="415" y="433"/>
                                    <a:pt x="407" y="426"/>
                                  </a:cubicBezTo>
                                  <a:cubicBezTo>
                                    <a:pt x="400" y="418"/>
                                    <a:pt x="389" y="413"/>
                                    <a:pt x="378" y="413"/>
                                  </a:cubicBezTo>
                                  <a:cubicBezTo>
                                    <a:pt x="366" y="413"/>
                                    <a:pt x="356" y="418"/>
                                    <a:pt x="348" y="426"/>
                                  </a:cubicBezTo>
                                  <a:cubicBezTo>
                                    <a:pt x="341" y="433"/>
                                    <a:pt x="336" y="444"/>
                                    <a:pt x="336" y="455"/>
                                  </a:cubicBezTo>
                                  <a:cubicBezTo>
                                    <a:pt x="336" y="457"/>
                                    <a:pt x="336" y="458"/>
                                    <a:pt x="336" y="459"/>
                                  </a:cubicBezTo>
                                  <a:cubicBezTo>
                                    <a:pt x="338" y="460"/>
                                    <a:pt x="341" y="461"/>
                                    <a:pt x="343" y="463"/>
                                  </a:cubicBezTo>
                                  <a:cubicBezTo>
                                    <a:pt x="342" y="460"/>
                                    <a:pt x="342" y="458"/>
                                    <a:pt x="342" y="455"/>
                                  </a:cubicBezTo>
                                  <a:cubicBezTo>
                                    <a:pt x="342" y="436"/>
                                    <a:pt x="358" y="420"/>
                                    <a:pt x="378" y="420"/>
                                  </a:cubicBezTo>
                                  <a:cubicBezTo>
                                    <a:pt x="398" y="420"/>
                                    <a:pt x="414" y="436"/>
                                    <a:pt x="414" y="455"/>
                                  </a:cubicBezTo>
                                  <a:close/>
                                  <a:moveTo>
                                    <a:pt x="327" y="455"/>
                                  </a:moveTo>
                                  <a:cubicBezTo>
                                    <a:pt x="327" y="453"/>
                                    <a:pt x="327" y="451"/>
                                    <a:pt x="327" y="449"/>
                                  </a:cubicBezTo>
                                  <a:cubicBezTo>
                                    <a:pt x="325" y="446"/>
                                    <a:pt x="321" y="443"/>
                                    <a:pt x="317" y="443"/>
                                  </a:cubicBezTo>
                                  <a:cubicBezTo>
                                    <a:pt x="313" y="443"/>
                                    <a:pt x="309" y="446"/>
                                    <a:pt x="307" y="449"/>
                                  </a:cubicBezTo>
                                  <a:cubicBezTo>
                                    <a:pt x="307" y="451"/>
                                    <a:pt x="307" y="453"/>
                                    <a:pt x="307" y="455"/>
                                  </a:cubicBezTo>
                                  <a:cubicBezTo>
                                    <a:pt x="307" y="456"/>
                                    <a:pt x="307" y="456"/>
                                    <a:pt x="307" y="457"/>
                                  </a:cubicBezTo>
                                  <a:cubicBezTo>
                                    <a:pt x="308" y="456"/>
                                    <a:pt x="309" y="456"/>
                                    <a:pt x="310" y="456"/>
                                  </a:cubicBezTo>
                                  <a:cubicBezTo>
                                    <a:pt x="310" y="456"/>
                                    <a:pt x="310" y="456"/>
                                    <a:pt x="310" y="455"/>
                                  </a:cubicBezTo>
                                  <a:cubicBezTo>
                                    <a:pt x="310" y="452"/>
                                    <a:pt x="313" y="449"/>
                                    <a:pt x="317" y="449"/>
                                  </a:cubicBezTo>
                                  <a:cubicBezTo>
                                    <a:pt x="321" y="449"/>
                                    <a:pt x="324" y="452"/>
                                    <a:pt x="324" y="455"/>
                                  </a:cubicBezTo>
                                  <a:cubicBezTo>
                                    <a:pt x="324" y="456"/>
                                    <a:pt x="324" y="456"/>
                                    <a:pt x="324" y="456"/>
                                  </a:cubicBezTo>
                                  <a:cubicBezTo>
                                    <a:pt x="325" y="456"/>
                                    <a:pt x="326" y="456"/>
                                    <a:pt x="327" y="457"/>
                                  </a:cubicBezTo>
                                  <a:cubicBezTo>
                                    <a:pt x="327" y="456"/>
                                    <a:pt x="327" y="456"/>
                                    <a:pt x="327" y="455"/>
                                  </a:cubicBezTo>
                                  <a:close/>
                                  <a:moveTo>
                                    <a:pt x="317" y="450"/>
                                  </a:moveTo>
                                  <a:cubicBezTo>
                                    <a:pt x="314" y="450"/>
                                    <a:pt x="312" y="453"/>
                                    <a:pt x="312" y="455"/>
                                  </a:cubicBezTo>
                                  <a:cubicBezTo>
                                    <a:pt x="312" y="456"/>
                                    <a:pt x="312" y="456"/>
                                    <a:pt x="312" y="456"/>
                                  </a:cubicBezTo>
                                  <a:cubicBezTo>
                                    <a:pt x="314" y="456"/>
                                    <a:pt x="315" y="456"/>
                                    <a:pt x="317" y="456"/>
                                  </a:cubicBezTo>
                                  <a:cubicBezTo>
                                    <a:pt x="319" y="456"/>
                                    <a:pt x="320" y="456"/>
                                    <a:pt x="322" y="456"/>
                                  </a:cubicBezTo>
                                  <a:cubicBezTo>
                                    <a:pt x="322" y="456"/>
                                    <a:pt x="322" y="456"/>
                                    <a:pt x="322" y="455"/>
                                  </a:cubicBezTo>
                                  <a:cubicBezTo>
                                    <a:pt x="322" y="453"/>
                                    <a:pt x="320" y="450"/>
                                    <a:pt x="317" y="450"/>
                                  </a:cubicBezTo>
                                  <a:close/>
                                  <a:moveTo>
                                    <a:pt x="327" y="447"/>
                                  </a:moveTo>
                                  <a:cubicBezTo>
                                    <a:pt x="328" y="444"/>
                                    <a:pt x="328" y="442"/>
                                    <a:pt x="329" y="440"/>
                                  </a:cubicBezTo>
                                  <a:cubicBezTo>
                                    <a:pt x="326" y="437"/>
                                    <a:pt x="321" y="436"/>
                                    <a:pt x="317" y="436"/>
                                  </a:cubicBezTo>
                                  <a:cubicBezTo>
                                    <a:pt x="312" y="436"/>
                                    <a:pt x="308" y="437"/>
                                    <a:pt x="305" y="440"/>
                                  </a:cubicBezTo>
                                  <a:cubicBezTo>
                                    <a:pt x="305" y="442"/>
                                    <a:pt x="306" y="445"/>
                                    <a:pt x="306" y="447"/>
                                  </a:cubicBezTo>
                                  <a:cubicBezTo>
                                    <a:pt x="309" y="444"/>
                                    <a:pt x="313" y="442"/>
                                    <a:pt x="317" y="442"/>
                                  </a:cubicBezTo>
                                  <a:cubicBezTo>
                                    <a:pt x="321" y="442"/>
                                    <a:pt x="325" y="444"/>
                                    <a:pt x="327" y="447"/>
                                  </a:cubicBezTo>
                                  <a:close/>
                                  <a:moveTo>
                                    <a:pt x="299" y="455"/>
                                  </a:moveTo>
                                  <a:cubicBezTo>
                                    <a:pt x="299" y="457"/>
                                    <a:pt x="299" y="458"/>
                                    <a:pt x="299" y="459"/>
                                  </a:cubicBezTo>
                                  <a:cubicBezTo>
                                    <a:pt x="301" y="458"/>
                                    <a:pt x="303" y="457"/>
                                    <a:pt x="305" y="457"/>
                                  </a:cubicBezTo>
                                  <a:cubicBezTo>
                                    <a:pt x="305" y="456"/>
                                    <a:pt x="306" y="456"/>
                                    <a:pt x="306" y="455"/>
                                  </a:cubicBezTo>
                                  <a:cubicBezTo>
                                    <a:pt x="306" y="442"/>
                                    <a:pt x="300" y="429"/>
                                    <a:pt x="291" y="420"/>
                                  </a:cubicBezTo>
                                  <a:cubicBezTo>
                                    <a:pt x="282" y="411"/>
                                    <a:pt x="270" y="406"/>
                                    <a:pt x="256" y="406"/>
                                  </a:cubicBezTo>
                                  <a:cubicBezTo>
                                    <a:pt x="242" y="406"/>
                                    <a:pt x="230" y="411"/>
                                    <a:pt x="221" y="420"/>
                                  </a:cubicBezTo>
                                  <a:cubicBezTo>
                                    <a:pt x="212" y="429"/>
                                    <a:pt x="206" y="442"/>
                                    <a:pt x="206" y="455"/>
                                  </a:cubicBezTo>
                                  <a:cubicBezTo>
                                    <a:pt x="206" y="456"/>
                                    <a:pt x="206" y="456"/>
                                    <a:pt x="206" y="457"/>
                                  </a:cubicBezTo>
                                  <a:cubicBezTo>
                                    <a:pt x="208" y="457"/>
                                    <a:pt x="210" y="458"/>
                                    <a:pt x="213" y="459"/>
                                  </a:cubicBezTo>
                                  <a:cubicBezTo>
                                    <a:pt x="212" y="458"/>
                                    <a:pt x="212" y="457"/>
                                    <a:pt x="212" y="455"/>
                                  </a:cubicBezTo>
                                  <a:cubicBezTo>
                                    <a:pt x="212" y="431"/>
                                    <a:pt x="232" y="412"/>
                                    <a:pt x="256" y="412"/>
                                  </a:cubicBezTo>
                                  <a:cubicBezTo>
                                    <a:pt x="280" y="412"/>
                                    <a:pt x="299" y="431"/>
                                    <a:pt x="299" y="455"/>
                                  </a:cubicBezTo>
                                  <a:close/>
                                  <a:moveTo>
                                    <a:pt x="292" y="455"/>
                                  </a:moveTo>
                                  <a:cubicBezTo>
                                    <a:pt x="292" y="458"/>
                                    <a:pt x="291" y="460"/>
                                    <a:pt x="291" y="463"/>
                                  </a:cubicBezTo>
                                  <a:cubicBezTo>
                                    <a:pt x="293" y="461"/>
                                    <a:pt x="295" y="460"/>
                                    <a:pt x="298" y="459"/>
                                  </a:cubicBezTo>
                                  <a:cubicBezTo>
                                    <a:pt x="298" y="458"/>
                                    <a:pt x="298" y="457"/>
                                    <a:pt x="298" y="455"/>
                                  </a:cubicBezTo>
                                  <a:cubicBezTo>
                                    <a:pt x="298" y="444"/>
                                    <a:pt x="293" y="433"/>
                                    <a:pt x="286" y="426"/>
                                  </a:cubicBezTo>
                                  <a:cubicBezTo>
                                    <a:pt x="278" y="418"/>
                                    <a:pt x="267" y="413"/>
                                    <a:pt x="256" y="413"/>
                                  </a:cubicBezTo>
                                  <a:cubicBezTo>
                                    <a:pt x="244" y="413"/>
                                    <a:pt x="234" y="418"/>
                                    <a:pt x="226" y="426"/>
                                  </a:cubicBezTo>
                                  <a:cubicBezTo>
                                    <a:pt x="219" y="433"/>
                                    <a:pt x="214" y="444"/>
                                    <a:pt x="214" y="455"/>
                                  </a:cubicBezTo>
                                  <a:cubicBezTo>
                                    <a:pt x="214" y="457"/>
                                    <a:pt x="214" y="458"/>
                                    <a:pt x="214" y="459"/>
                                  </a:cubicBezTo>
                                  <a:cubicBezTo>
                                    <a:pt x="216" y="460"/>
                                    <a:pt x="219" y="461"/>
                                    <a:pt x="221" y="463"/>
                                  </a:cubicBezTo>
                                  <a:cubicBezTo>
                                    <a:pt x="220" y="460"/>
                                    <a:pt x="220" y="458"/>
                                    <a:pt x="220" y="455"/>
                                  </a:cubicBezTo>
                                  <a:cubicBezTo>
                                    <a:pt x="220" y="436"/>
                                    <a:pt x="236" y="420"/>
                                    <a:pt x="256" y="420"/>
                                  </a:cubicBezTo>
                                  <a:cubicBezTo>
                                    <a:pt x="276" y="420"/>
                                    <a:pt x="292" y="436"/>
                                    <a:pt x="292" y="455"/>
                                  </a:cubicBezTo>
                                  <a:close/>
                                  <a:moveTo>
                                    <a:pt x="205" y="455"/>
                                  </a:moveTo>
                                  <a:cubicBezTo>
                                    <a:pt x="205" y="453"/>
                                    <a:pt x="205" y="451"/>
                                    <a:pt x="205" y="449"/>
                                  </a:cubicBezTo>
                                  <a:cubicBezTo>
                                    <a:pt x="203" y="446"/>
                                    <a:pt x="199" y="443"/>
                                    <a:pt x="195" y="443"/>
                                  </a:cubicBezTo>
                                  <a:cubicBezTo>
                                    <a:pt x="191" y="443"/>
                                    <a:pt x="188" y="445"/>
                                    <a:pt x="186" y="448"/>
                                  </a:cubicBezTo>
                                  <a:cubicBezTo>
                                    <a:pt x="186" y="450"/>
                                    <a:pt x="186" y="453"/>
                                    <a:pt x="186" y="455"/>
                                  </a:cubicBezTo>
                                  <a:cubicBezTo>
                                    <a:pt x="186" y="456"/>
                                    <a:pt x="186" y="456"/>
                                    <a:pt x="186" y="456"/>
                                  </a:cubicBezTo>
                                  <a:cubicBezTo>
                                    <a:pt x="187" y="456"/>
                                    <a:pt x="188" y="456"/>
                                    <a:pt x="188" y="456"/>
                                  </a:cubicBezTo>
                                  <a:cubicBezTo>
                                    <a:pt x="188" y="456"/>
                                    <a:pt x="188" y="456"/>
                                    <a:pt x="188" y="455"/>
                                  </a:cubicBezTo>
                                  <a:cubicBezTo>
                                    <a:pt x="188" y="452"/>
                                    <a:pt x="191" y="449"/>
                                    <a:pt x="195" y="449"/>
                                  </a:cubicBezTo>
                                  <a:cubicBezTo>
                                    <a:pt x="199" y="449"/>
                                    <a:pt x="202" y="452"/>
                                    <a:pt x="202" y="455"/>
                                  </a:cubicBezTo>
                                  <a:cubicBezTo>
                                    <a:pt x="202" y="456"/>
                                    <a:pt x="202" y="456"/>
                                    <a:pt x="202" y="456"/>
                                  </a:cubicBezTo>
                                  <a:cubicBezTo>
                                    <a:pt x="203" y="456"/>
                                    <a:pt x="204" y="456"/>
                                    <a:pt x="205" y="457"/>
                                  </a:cubicBezTo>
                                  <a:cubicBezTo>
                                    <a:pt x="205" y="456"/>
                                    <a:pt x="205" y="456"/>
                                    <a:pt x="205" y="455"/>
                                  </a:cubicBezTo>
                                  <a:close/>
                                  <a:moveTo>
                                    <a:pt x="195" y="450"/>
                                  </a:moveTo>
                                  <a:cubicBezTo>
                                    <a:pt x="192" y="450"/>
                                    <a:pt x="190" y="453"/>
                                    <a:pt x="190" y="455"/>
                                  </a:cubicBezTo>
                                  <a:cubicBezTo>
                                    <a:pt x="190" y="456"/>
                                    <a:pt x="190" y="456"/>
                                    <a:pt x="190" y="456"/>
                                  </a:cubicBezTo>
                                  <a:cubicBezTo>
                                    <a:pt x="192" y="456"/>
                                    <a:pt x="193" y="456"/>
                                    <a:pt x="195" y="456"/>
                                  </a:cubicBezTo>
                                  <a:cubicBezTo>
                                    <a:pt x="197" y="456"/>
                                    <a:pt x="198" y="456"/>
                                    <a:pt x="200" y="456"/>
                                  </a:cubicBezTo>
                                  <a:cubicBezTo>
                                    <a:pt x="200" y="456"/>
                                    <a:pt x="200" y="456"/>
                                    <a:pt x="200" y="455"/>
                                  </a:cubicBezTo>
                                  <a:cubicBezTo>
                                    <a:pt x="200" y="453"/>
                                    <a:pt x="198" y="450"/>
                                    <a:pt x="195" y="450"/>
                                  </a:cubicBezTo>
                                  <a:close/>
                                  <a:moveTo>
                                    <a:pt x="205" y="447"/>
                                  </a:moveTo>
                                  <a:cubicBezTo>
                                    <a:pt x="206" y="444"/>
                                    <a:pt x="206" y="442"/>
                                    <a:pt x="207" y="440"/>
                                  </a:cubicBezTo>
                                  <a:cubicBezTo>
                                    <a:pt x="204" y="437"/>
                                    <a:pt x="200" y="436"/>
                                    <a:pt x="195" y="436"/>
                                  </a:cubicBezTo>
                                  <a:cubicBezTo>
                                    <a:pt x="191" y="436"/>
                                    <a:pt x="187" y="437"/>
                                    <a:pt x="184" y="440"/>
                                  </a:cubicBezTo>
                                  <a:cubicBezTo>
                                    <a:pt x="184" y="442"/>
                                    <a:pt x="185" y="444"/>
                                    <a:pt x="185" y="446"/>
                                  </a:cubicBezTo>
                                  <a:cubicBezTo>
                                    <a:pt x="188" y="443"/>
                                    <a:pt x="191" y="442"/>
                                    <a:pt x="195" y="442"/>
                                  </a:cubicBezTo>
                                  <a:cubicBezTo>
                                    <a:pt x="199" y="442"/>
                                    <a:pt x="203" y="444"/>
                                    <a:pt x="205" y="447"/>
                                  </a:cubicBezTo>
                                  <a:close/>
                                  <a:moveTo>
                                    <a:pt x="179" y="455"/>
                                  </a:moveTo>
                                  <a:cubicBezTo>
                                    <a:pt x="179" y="456"/>
                                    <a:pt x="178" y="457"/>
                                    <a:pt x="178" y="458"/>
                                  </a:cubicBezTo>
                                  <a:cubicBezTo>
                                    <a:pt x="180" y="458"/>
                                    <a:pt x="183" y="457"/>
                                    <a:pt x="185" y="457"/>
                                  </a:cubicBezTo>
                                  <a:cubicBezTo>
                                    <a:pt x="185" y="456"/>
                                    <a:pt x="185" y="456"/>
                                    <a:pt x="185" y="455"/>
                                  </a:cubicBezTo>
                                  <a:cubicBezTo>
                                    <a:pt x="185" y="442"/>
                                    <a:pt x="179" y="429"/>
                                    <a:pt x="170" y="420"/>
                                  </a:cubicBezTo>
                                  <a:cubicBezTo>
                                    <a:pt x="161" y="411"/>
                                    <a:pt x="149" y="406"/>
                                    <a:pt x="135" y="406"/>
                                  </a:cubicBezTo>
                                  <a:cubicBezTo>
                                    <a:pt x="121" y="406"/>
                                    <a:pt x="109" y="411"/>
                                    <a:pt x="100" y="420"/>
                                  </a:cubicBezTo>
                                  <a:cubicBezTo>
                                    <a:pt x="91" y="429"/>
                                    <a:pt x="85" y="442"/>
                                    <a:pt x="85" y="455"/>
                                  </a:cubicBezTo>
                                  <a:cubicBezTo>
                                    <a:pt x="85" y="456"/>
                                    <a:pt x="85" y="456"/>
                                    <a:pt x="85" y="457"/>
                                  </a:cubicBezTo>
                                  <a:cubicBezTo>
                                    <a:pt x="88" y="457"/>
                                    <a:pt x="90" y="458"/>
                                    <a:pt x="92" y="459"/>
                                  </a:cubicBezTo>
                                  <a:cubicBezTo>
                                    <a:pt x="92" y="458"/>
                                    <a:pt x="92" y="457"/>
                                    <a:pt x="92" y="455"/>
                                  </a:cubicBezTo>
                                  <a:cubicBezTo>
                                    <a:pt x="92" y="431"/>
                                    <a:pt x="111" y="412"/>
                                    <a:pt x="135" y="412"/>
                                  </a:cubicBezTo>
                                  <a:cubicBezTo>
                                    <a:pt x="159" y="412"/>
                                    <a:pt x="179" y="431"/>
                                    <a:pt x="179" y="455"/>
                                  </a:cubicBezTo>
                                  <a:close/>
                                  <a:moveTo>
                                    <a:pt x="171" y="455"/>
                                  </a:moveTo>
                                  <a:cubicBezTo>
                                    <a:pt x="171" y="458"/>
                                    <a:pt x="171" y="460"/>
                                    <a:pt x="170" y="462"/>
                                  </a:cubicBezTo>
                                  <a:cubicBezTo>
                                    <a:pt x="172" y="461"/>
                                    <a:pt x="175" y="460"/>
                                    <a:pt x="177" y="459"/>
                                  </a:cubicBezTo>
                                  <a:cubicBezTo>
                                    <a:pt x="177" y="458"/>
                                    <a:pt x="177" y="457"/>
                                    <a:pt x="177" y="455"/>
                                  </a:cubicBezTo>
                                  <a:cubicBezTo>
                                    <a:pt x="177" y="444"/>
                                    <a:pt x="172" y="433"/>
                                    <a:pt x="165" y="426"/>
                                  </a:cubicBezTo>
                                  <a:cubicBezTo>
                                    <a:pt x="157" y="418"/>
                                    <a:pt x="147" y="413"/>
                                    <a:pt x="135" y="413"/>
                                  </a:cubicBezTo>
                                  <a:cubicBezTo>
                                    <a:pt x="123" y="413"/>
                                    <a:pt x="113" y="418"/>
                                    <a:pt x="105" y="426"/>
                                  </a:cubicBezTo>
                                  <a:cubicBezTo>
                                    <a:pt x="98" y="433"/>
                                    <a:pt x="93" y="444"/>
                                    <a:pt x="93" y="455"/>
                                  </a:cubicBezTo>
                                  <a:cubicBezTo>
                                    <a:pt x="93" y="457"/>
                                    <a:pt x="93" y="458"/>
                                    <a:pt x="93" y="459"/>
                                  </a:cubicBezTo>
                                  <a:cubicBezTo>
                                    <a:pt x="96" y="460"/>
                                    <a:pt x="98" y="461"/>
                                    <a:pt x="100" y="463"/>
                                  </a:cubicBezTo>
                                  <a:cubicBezTo>
                                    <a:pt x="99" y="460"/>
                                    <a:pt x="99" y="458"/>
                                    <a:pt x="99" y="455"/>
                                  </a:cubicBezTo>
                                  <a:cubicBezTo>
                                    <a:pt x="99" y="436"/>
                                    <a:pt x="115" y="420"/>
                                    <a:pt x="135" y="420"/>
                                  </a:cubicBezTo>
                                  <a:cubicBezTo>
                                    <a:pt x="155" y="420"/>
                                    <a:pt x="171" y="436"/>
                                    <a:pt x="171" y="455"/>
                                  </a:cubicBezTo>
                                  <a:close/>
                                  <a:moveTo>
                                    <a:pt x="99" y="404"/>
                                  </a:moveTo>
                                  <a:cubicBezTo>
                                    <a:pt x="99" y="384"/>
                                    <a:pt x="115" y="368"/>
                                    <a:pt x="135" y="368"/>
                                  </a:cubicBezTo>
                                  <a:cubicBezTo>
                                    <a:pt x="155" y="368"/>
                                    <a:pt x="171" y="384"/>
                                    <a:pt x="171" y="404"/>
                                  </a:cubicBezTo>
                                  <a:cubicBezTo>
                                    <a:pt x="171" y="406"/>
                                    <a:pt x="171" y="408"/>
                                    <a:pt x="170" y="411"/>
                                  </a:cubicBezTo>
                                  <a:cubicBezTo>
                                    <a:pt x="172" y="409"/>
                                    <a:pt x="175" y="408"/>
                                    <a:pt x="177" y="408"/>
                                  </a:cubicBezTo>
                                  <a:cubicBezTo>
                                    <a:pt x="177" y="406"/>
                                    <a:pt x="177" y="405"/>
                                    <a:pt x="177" y="404"/>
                                  </a:cubicBezTo>
                                  <a:cubicBezTo>
                                    <a:pt x="177" y="392"/>
                                    <a:pt x="172" y="382"/>
                                    <a:pt x="165" y="374"/>
                                  </a:cubicBezTo>
                                  <a:cubicBezTo>
                                    <a:pt x="157" y="367"/>
                                    <a:pt x="147" y="362"/>
                                    <a:pt x="135" y="362"/>
                                  </a:cubicBezTo>
                                  <a:cubicBezTo>
                                    <a:pt x="123" y="362"/>
                                    <a:pt x="113" y="367"/>
                                    <a:pt x="105" y="374"/>
                                  </a:cubicBezTo>
                                  <a:cubicBezTo>
                                    <a:pt x="98" y="382"/>
                                    <a:pt x="93" y="392"/>
                                    <a:pt x="93" y="404"/>
                                  </a:cubicBezTo>
                                  <a:cubicBezTo>
                                    <a:pt x="93" y="405"/>
                                    <a:pt x="93" y="407"/>
                                    <a:pt x="93" y="408"/>
                                  </a:cubicBezTo>
                                  <a:cubicBezTo>
                                    <a:pt x="96" y="409"/>
                                    <a:pt x="98" y="410"/>
                                    <a:pt x="100" y="411"/>
                                  </a:cubicBezTo>
                                  <a:cubicBezTo>
                                    <a:pt x="99" y="409"/>
                                    <a:pt x="99" y="406"/>
                                    <a:pt x="99" y="404"/>
                                  </a:cubicBezTo>
                                  <a:close/>
                                  <a:moveTo>
                                    <a:pt x="92" y="404"/>
                                  </a:moveTo>
                                  <a:cubicBezTo>
                                    <a:pt x="92" y="380"/>
                                    <a:pt x="111" y="361"/>
                                    <a:pt x="135" y="361"/>
                                  </a:cubicBezTo>
                                  <a:cubicBezTo>
                                    <a:pt x="159" y="361"/>
                                    <a:pt x="179" y="380"/>
                                    <a:pt x="179" y="404"/>
                                  </a:cubicBezTo>
                                  <a:cubicBezTo>
                                    <a:pt x="179" y="405"/>
                                    <a:pt x="178" y="406"/>
                                    <a:pt x="178" y="407"/>
                                  </a:cubicBezTo>
                                  <a:cubicBezTo>
                                    <a:pt x="180" y="406"/>
                                    <a:pt x="183" y="406"/>
                                    <a:pt x="185" y="405"/>
                                  </a:cubicBezTo>
                                  <a:cubicBezTo>
                                    <a:pt x="185" y="405"/>
                                    <a:pt x="185" y="404"/>
                                    <a:pt x="185" y="404"/>
                                  </a:cubicBezTo>
                                  <a:cubicBezTo>
                                    <a:pt x="185" y="390"/>
                                    <a:pt x="179" y="378"/>
                                    <a:pt x="170" y="369"/>
                                  </a:cubicBezTo>
                                  <a:cubicBezTo>
                                    <a:pt x="161" y="360"/>
                                    <a:pt x="149" y="354"/>
                                    <a:pt x="135" y="354"/>
                                  </a:cubicBezTo>
                                  <a:cubicBezTo>
                                    <a:pt x="121" y="354"/>
                                    <a:pt x="109" y="360"/>
                                    <a:pt x="100" y="369"/>
                                  </a:cubicBezTo>
                                  <a:cubicBezTo>
                                    <a:pt x="91" y="378"/>
                                    <a:pt x="85" y="390"/>
                                    <a:pt x="85" y="404"/>
                                  </a:cubicBezTo>
                                  <a:cubicBezTo>
                                    <a:pt x="85" y="405"/>
                                    <a:pt x="85" y="405"/>
                                    <a:pt x="85" y="405"/>
                                  </a:cubicBezTo>
                                  <a:cubicBezTo>
                                    <a:pt x="88" y="406"/>
                                    <a:pt x="90" y="407"/>
                                    <a:pt x="92" y="407"/>
                                  </a:cubicBezTo>
                                  <a:cubicBezTo>
                                    <a:pt x="92" y="406"/>
                                    <a:pt x="92" y="405"/>
                                    <a:pt x="92" y="404"/>
                                  </a:cubicBezTo>
                                  <a:close/>
                                  <a:moveTo>
                                    <a:pt x="99" y="353"/>
                                  </a:moveTo>
                                  <a:cubicBezTo>
                                    <a:pt x="99" y="333"/>
                                    <a:pt x="115" y="317"/>
                                    <a:pt x="135" y="317"/>
                                  </a:cubicBezTo>
                                  <a:cubicBezTo>
                                    <a:pt x="155" y="317"/>
                                    <a:pt x="171" y="333"/>
                                    <a:pt x="171" y="353"/>
                                  </a:cubicBezTo>
                                  <a:cubicBezTo>
                                    <a:pt x="171" y="355"/>
                                    <a:pt x="171" y="357"/>
                                    <a:pt x="170" y="359"/>
                                  </a:cubicBezTo>
                                  <a:cubicBezTo>
                                    <a:pt x="172" y="358"/>
                                    <a:pt x="175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7" y="353"/>
                                  </a:cubicBezTo>
                                  <a:cubicBezTo>
                                    <a:pt x="177" y="341"/>
                                    <a:pt x="172" y="331"/>
                                    <a:pt x="165" y="323"/>
                                  </a:cubicBezTo>
                                  <a:cubicBezTo>
                                    <a:pt x="157" y="315"/>
                                    <a:pt x="147" y="311"/>
                                    <a:pt x="135" y="311"/>
                                  </a:cubicBezTo>
                                  <a:cubicBezTo>
                                    <a:pt x="123" y="311"/>
                                    <a:pt x="113" y="315"/>
                                    <a:pt x="105" y="323"/>
                                  </a:cubicBezTo>
                                  <a:cubicBezTo>
                                    <a:pt x="98" y="331"/>
                                    <a:pt x="93" y="341"/>
                                    <a:pt x="93" y="353"/>
                                  </a:cubicBezTo>
                                  <a:cubicBezTo>
                                    <a:pt x="93" y="354"/>
                                    <a:pt x="93" y="355"/>
                                    <a:pt x="93" y="357"/>
                                  </a:cubicBezTo>
                                  <a:cubicBezTo>
                                    <a:pt x="96" y="357"/>
                                    <a:pt x="98" y="359"/>
                                    <a:pt x="100" y="360"/>
                                  </a:cubicBezTo>
                                  <a:cubicBezTo>
                                    <a:pt x="99" y="358"/>
                                    <a:pt x="99" y="355"/>
                                    <a:pt x="99" y="353"/>
                                  </a:cubicBezTo>
                                  <a:close/>
                                  <a:moveTo>
                                    <a:pt x="92" y="353"/>
                                  </a:moveTo>
                                  <a:cubicBezTo>
                                    <a:pt x="92" y="329"/>
                                    <a:pt x="111" y="309"/>
                                    <a:pt x="135" y="309"/>
                                  </a:cubicBezTo>
                                  <a:cubicBezTo>
                                    <a:pt x="159" y="309"/>
                                    <a:pt x="179" y="329"/>
                                    <a:pt x="179" y="353"/>
                                  </a:cubicBezTo>
                                  <a:cubicBezTo>
                                    <a:pt x="179" y="354"/>
                                    <a:pt x="178" y="355"/>
                                    <a:pt x="178" y="356"/>
                                  </a:cubicBezTo>
                                  <a:cubicBezTo>
                                    <a:pt x="180" y="355"/>
                                    <a:pt x="183" y="354"/>
                                    <a:pt x="185" y="354"/>
                                  </a:cubicBezTo>
                                  <a:cubicBezTo>
                                    <a:pt x="185" y="353"/>
                                    <a:pt x="185" y="353"/>
                                    <a:pt x="185" y="353"/>
                                  </a:cubicBezTo>
                                  <a:cubicBezTo>
                                    <a:pt x="185" y="339"/>
                                    <a:pt x="179" y="327"/>
                                    <a:pt x="170" y="318"/>
                                  </a:cubicBezTo>
                                  <a:cubicBezTo>
                                    <a:pt x="161" y="309"/>
                                    <a:pt x="149" y="303"/>
                                    <a:pt x="135" y="303"/>
                                  </a:cubicBezTo>
                                  <a:cubicBezTo>
                                    <a:pt x="121" y="303"/>
                                    <a:pt x="109" y="309"/>
                                    <a:pt x="100" y="318"/>
                                  </a:cubicBezTo>
                                  <a:cubicBezTo>
                                    <a:pt x="91" y="327"/>
                                    <a:pt x="85" y="339"/>
                                    <a:pt x="85" y="353"/>
                                  </a:cubicBezTo>
                                  <a:cubicBezTo>
                                    <a:pt x="85" y="353"/>
                                    <a:pt x="85" y="354"/>
                                    <a:pt x="85" y="354"/>
                                  </a:cubicBezTo>
                                  <a:cubicBezTo>
                                    <a:pt x="88" y="355"/>
                                    <a:pt x="90" y="355"/>
                                    <a:pt x="92" y="356"/>
                                  </a:cubicBezTo>
                                  <a:cubicBezTo>
                                    <a:pt x="92" y="355"/>
                                    <a:pt x="92" y="354"/>
                                    <a:pt x="92" y="353"/>
                                  </a:cubicBezTo>
                                  <a:close/>
                                  <a:moveTo>
                                    <a:pt x="99" y="301"/>
                                  </a:moveTo>
                                  <a:cubicBezTo>
                                    <a:pt x="99" y="282"/>
                                    <a:pt x="115" y="265"/>
                                    <a:pt x="135" y="265"/>
                                  </a:cubicBezTo>
                                  <a:cubicBezTo>
                                    <a:pt x="155" y="265"/>
                                    <a:pt x="171" y="282"/>
                                    <a:pt x="171" y="301"/>
                                  </a:cubicBezTo>
                                  <a:cubicBezTo>
                                    <a:pt x="171" y="304"/>
                                    <a:pt x="171" y="306"/>
                                    <a:pt x="170" y="308"/>
                                  </a:cubicBezTo>
                                  <a:cubicBezTo>
                                    <a:pt x="172" y="307"/>
                                    <a:pt x="175" y="306"/>
                                    <a:pt x="177" y="305"/>
                                  </a:cubicBezTo>
                                  <a:cubicBezTo>
                                    <a:pt x="177" y="304"/>
                                    <a:pt x="177" y="302"/>
                                    <a:pt x="177" y="301"/>
                                  </a:cubicBezTo>
                                  <a:cubicBezTo>
                                    <a:pt x="177" y="290"/>
                                    <a:pt x="172" y="279"/>
                                    <a:pt x="165" y="272"/>
                                  </a:cubicBezTo>
                                  <a:cubicBezTo>
                                    <a:pt x="157" y="264"/>
                                    <a:pt x="147" y="259"/>
                                    <a:pt x="135" y="259"/>
                                  </a:cubicBezTo>
                                  <a:cubicBezTo>
                                    <a:pt x="123" y="259"/>
                                    <a:pt x="113" y="264"/>
                                    <a:pt x="105" y="272"/>
                                  </a:cubicBezTo>
                                  <a:cubicBezTo>
                                    <a:pt x="98" y="279"/>
                                    <a:pt x="93" y="290"/>
                                    <a:pt x="93" y="301"/>
                                  </a:cubicBezTo>
                                  <a:cubicBezTo>
                                    <a:pt x="93" y="303"/>
                                    <a:pt x="93" y="304"/>
                                    <a:pt x="93" y="305"/>
                                  </a:cubicBezTo>
                                  <a:cubicBezTo>
                                    <a:pt x="96" y="306"/>
                                    <a:pt x="98" y="307"/>
                                    <a:pt x="100" y="308"/>
                                  </a:cubicBezTo>
                                  <a:cubicBezTo>
                                    <a:pt x="99" y="306"/>
                                    <a:pt x="99" y="304"/>
                                    <a:pt x="99" y="301"/>
                                  </a:cubicBezTo>
                                  <a:close/>
                                  <a:moveTo>
                                    <a:pt x="92" y="301"/>
                                  </a:moveTo>
                                  <a:cubicBezTo>
                                    <a:pt x="92" y="277"/>
                                    <a:pt x="111" y="258"/>
                                    <a:pt x="135" y="258"/>
                                  </a:cubicBezTo>
                                  <a:cubicBezTo>
                                    <a:pt x="159" y="258"/>
                                    <a:pt x="179" y="277"/>
                                    <a:pt x="179" y="301"/>
                                  </a:cubicBezTo>
                                  <a:cubicBezTo>
                                    <a:pt x="179" y="302"/>
                                    <a:pt x="178" y="303"/>
                                    <a:pt x="178" y="304"/>
                                  </a:cubicBezTo>
                                  <a:cubicBezTo>
                                    <a:pt x="180" y="304"/>
                                    <a:pt x="183" y="303"/>
                                    <a:pt x="185" y="303"/>
                                  </a:cubicBezTo>
                                  <a:cubicBezTo>
                                    <a:pt x="185" y="302"/>
                                    <a:pt x="185" y="302"/>
                                    <a:pt x="185" y="301"/>
                                  </a:cubicBezTo>
                                  <a:cubicBezTo>
                                    <a:pt x="185" y="288"/>
                                    <a:pt x="179" y="275"/>
                                    <a:pt x="170" y="266"/>
                                  </a:cubicBezTo>
                                  <a:cubicBezTo>
                                    <a:pt x="161" y="257"/>
                                    <a:pt x="149" y="252"/>
                                    <a:pt x="135" y="252"/>
                                  </a:cubicBezTo>
                                  <a:cubicBezTo>
                                    <a:pt x="121" y="252"/>
                                    <a:pt x="109" y="257"/>
                                    <a:pt x="100" y="266"/>
                                  </a:cubicBezTo>
                                  <a:cubicBezTo>
                                    <a:pt x="91" y="275"/>
                                    <a:pt x="85" y="288"/>
                                    <a:pt x="85" y="301"/>
                                  </a:cubicBezTo>
                                  <a:cubicBezTo>
                                    <a:pt x="85" y="302"/>
                                    <a:pt x="85" y="302"/>
                                    <a:pt x="85" y="303"/>
                                  </a:cubicBezTo>
                                  <a:cubicBezTo>
                                    <a:pt x="88" y="303"/>
                                    <a:pt x="90" y="304"/>
                                    <a:pt x="92" y="305"/>
                                  </a:cubicBezTo>
                                  <a:cubicBezTo>
                                    <a:pt x="92" y="303"/>
                                    <a:pt x="92" y="302"/>
                                    <a:pt x="92" y="301"/>
                                  </a:cubicBezTo>
                                  <a:close/>
                                  <a:moveTo>
                                    <a:pt x="99" y="250"/>
                                  </a:moveTo>
                                  <a:cubicBezTo>
                                    <a:pt x="99" y="230"/>
                                    <a:pt x="115" y="214"/>
                                    <a:pt x="135" y="214"/>
                                  </a:cubicBezTo>
                                  <a:cubicBezTo>
                                    <a:pt x="155" y="214"/>
                                    <a:pt x="171" y="230"/>
                                    <a:pt x="171" y="250"/>
                                  </a:cubicBezTo>
                                  <a:cubicBezTo>
                                    <a:pt x="171" y="252"/>
                                    <a:pt x="171" y="254"/>
                                    <a:pt x="170" y="256"/>
                                  </a:cubicBezTo>
                                  <a:cubicBezTo>
                                    <a:pt x="172" y="255"/>
                                    <a:pt x="175" y="254"/>
                                    <a:pt x="177" y="253"/>
                                  </a:cubicBezTo>
                                  <a:cubicBezTo>
                                    <a:pt x="177" y="252"/>
                                    <a:pt x="177" y="251"/>
                                    <a:pt x="177" y="250"/>
                                  </a:cubicBezTo>
                                  <a:cubicBezTo>
                                    <a:pt x="177" y="238"/>
                                    <a:pt x="172" y="228"/>
                                    <a:pt x="165" y="220"/>
                                  </a:cubicBezTo>
                                  <a:cubicBezTo>
                                    <a:pt x="157" y="213"/>
                                    <a:pt x="147" y="208"/>
                                    <a:pt x="135" y="208"/>
                                  </a:cubicBezTo>
                                  <a:cubicBezTo>
                                    <a:pt x="123" y="208"/>
                                    <a:pt x="113" y="213"/>
                                    <a:pt x="105" y="220"/>
                                  </a:cubicBezTo>
                                  <a:cubicBezTo>
                                    <a:pt x="98" y="228"/>
                                    <a:pt x="93" y="238"/>
                                    <a:pt x="93" y="250"/>
                                  </a:cubicBezTo>
                                  <a:cubicBezTo>
                                    <a:pt x="93" y="251"/>
                                    <a:pt x="93" y="253"/>
                                    <a:pt x="93" y="254"/>
                                  </a:cubicBezTo>
                                  <a:cubicBezTo>
                                    <a:pt x="96" y="255"/>
                                    <a:pt x="98" y="256"/>
                                    <a:pt x="100" y="257"/>
                                  </a:cubicBezTo>
                                  <a:cubicBezTo>
                                    <a:pt x="99" y="255"/>
                                    <a:pt x="99" y="252"/>
                                    <a:pt x="99" y="250"/>
                                  </a:cubicBezTo>
                                  <a:close/>
                                  <a:moveTo>
                                    <a:pt x="92" y="250"/>
                                  </a:moveTo>
                                  <a:cubicBezTo>
                                    <a:pt x="92" y="226"/>
                                    <a:pt x="111" y="206"/>
                                    <a:pt x="135" y="206"/>
                                  </a:cubicBezTo>
                                  <a:cubicBezTo>
                                    <a:pt x="159" y="206"/>
                                    <a:pt x="179" y="226"/>
                                    <a:pt x="179" y="250"/>
                                  </a:cubicBezTo>
                                  <a:cubicBezTo>
                                    <a:pt x="179" y="251"/>
                                    <a:pt x="178" y="252"/>
                                    <a:pt x="178" y="253"/>
                                  </a:cubicBezTo>
                                  <a:cubicBezTo>
                                    <a:pt x="180" y="252"/>
                                    <a:pt x="183" y="252"/>
                                    <a:pt x="185" y="251"/>
                                  </a:cubicBezTo>
                                  <a:cubicBezTo>
                                    <a:pt x="185" y="251"/>
                                    <a:pt x="185" y="250"/>
                                    <a:pt x="185" y="250"/>
                                  </a:cubicBezTo>
                                  <a:cubicBezTo>
                                    <a:pt x="185" y="236"/>
                                    <a:pt x="179" y="224"/>
                                    <a:pt x="170" y="215"/>
                                  </a:cubicBezTo>
                                  <a:cubicBezTo>
                                    <a:pt x="161" y="206"/>
                                    <a:pt x="149" y="200"/>
                                    <a:pt x="135" y="200"/>
                                  </a:cubicBezTo>
                                  <a:cubicBezTo>
                                    <a:pt x="121" y="200"/>
                                    <a:pt x="109" y="206"/>
                                    <a:pt x="100" y="215"/>
                                  </a:cubicBezTo>
                                  <a:cubicBezTo>
                                    <a:pt x="91" y="224"/>
                                    <a:pt x="85" y="236"/>
                                    <a:pt x="85" y="250"/>
                                  </a:cubicBezTo>
                                  <a:cubicBezTo>
                                    <a:pt x="85" y="250"/>
                                    <a:pt x="85" y="251"/>
                                    <a:pt x="85" y="251"/>
                                  </a:cubicBezTo>
                                  <a:cubicBezTo>
                                    <a:pt x="88" y="252"/>
                                    <a:pt x="90" y="252"/>
                                    <a:pt x="92" y="253"/>
                                  </a:cubicBezTo>
                                  <a:cubicBezTo>
                                    <a:pt x="92" y="252"/>
                                    <a:pt x="92" y="251"/>
                                    <a:pt x="92" y="250"/>
                                  </a:cubicBezTo>
                                  <a:close/>
                                  <a:moveTo>
                                    <a:pt x="99" y="199"/>
                                  </a:moveTo>
                                  <a:cubicBezTo>
                                    <a:pt x="99" y="179"/>
                                    <a:pt x="115" y="163"/>
                                    <a:pt x="135" y="163"/>
                                  </a:cubicBezTo>
                                  <a:cubicBezTo>
                                    <a:pt x="155" y="163"/>
                                    <a:pt x="171" y="179"/>
                                    <a:pt x="171" y="199"/>
                                  </a:cubicBezTo>
                                  <a:cubicBezTo>
                                    <a:pt x="171" y="201"/>
                                    <a:pt x="171" y="203"/>
                                    <a:pt x="170" y="205"/>
                                  </a:cubicBezTo>
                                  <a:cubicBezTo>
                                    <a:pt x="172" y="204"/>
                                    <a:pt x="175" y="203"/>
                                    <a:pt x="177" y="202"/>
                                  </a:cubicBezTo>
                                  <a:cubicBezTo>
                                    <a:pt x="177" y="201"/>
                                    <a:pt x="177" y="200"/>
                                    <a:pt x="177" y="199"/>
                                  </a:cubicBezTo>
                                  <a:cubicBezTo>
                                    <a:pt x="177" y="187"/>
                                    <a:pt x="172" y="176"/>
                                    <a:pt x="165" y="169"/>
                                  </a:cubicBezTo>
                                  <a:cubicBezTo>
                                    <a:pt x="157" y="161"/>
                                    <a:pt x="147" y="157"/>
                                    <a:pt x="135" y="157"/>
                                  </a:cubicBezTo>
                                  <a:cubicBezTo>
                                    <a:pt x="123" y="157"/>
                                    <a:pt x="113" y="161"/>
                                    <a:pt x="105" y="169"/>
                                  </a:cubicBezTo>
                                  <a:cubicBezTo>
                                    <a:pt x="98" y="176"/>
                                    <a:pt x="93" y="187"/>
                                    <a:pt x="93" y="199"/>
                                  </a:cubicBezTo>
                                  <a:cubicBezTo>
                                    <a:pt x="93" y="200"/>
                                    <a:pt x="93" y="201"/>
                                    <a:pt x="93" y="202"/>
                                  </a:cubicBezTo>
                                  <a:cubicBezTo>
                                    <a:pt x="96" y="203"/>
                                    <a:pt x="98" y="204"/>
                                    <a:pt x="100" y="206"/>
                                  </a:cubicBezTo>
                                  <a:cubicBezTo>
                                    <a:pt x="99" y="203"/>
                                    <a:pt x="99" y="201"/>
                                    <a:pt x="99" y="199"/>
                                  </a:cubicBezTo>
                                  <a:close/>
                                  <a:moveTo>
                                    <a:pt x="92" y="199"/>
                                  </a:moveTo>
                                  <a:cubicBezTo>
                                    <a:pt x="92" y="175"/>
                                    <a:pt x="111" y="155"/>
                                    <a:pt x="135" y="155"/>
                                  </a:cubicBezTo>
                                  <a:cubicBezTo>
                                    <a:pt x="159" y="155"/>
                                    <a:pt x="179" y="175"/>
                                    <a:pt x="179" y="199"/>
                                  </a:cubicBezTo>
                                  <a:cubicBezTo>
                                    <a:pt x="179" y="200"/>
                                    <a:pt x="178" y="200"/>
                                    <a:pt x="178" y="201"/>
                                  </a:cubicBezTo>
                                  <a:cubicBezTo>
                                    <a:pt x="180" y="201"/>
                                    <a:pt x="183" y="200"/>
                                    <a:pt x="185" y="200"/>
                                  </a:cubicBezTo>
                                  <a:cubicBezTo>
                                    <a:pt x="185" y="199"/>
                                    <a:pt x="185" y="199"/>
                                    <a:pt x="185" y="199"/>
                                  </a:cubicBezTo>
                                  <a:cubicBezTo>
                                    <a:pt x="185" y="185"/>
                                    <a:pt x="179" y="172"/>
                                    <a:pt x="170" y="163"/>
                                  </a:cubicBezTo>
                                  <a:cubicBezTo>
                                    <a:pt x="161" y="154"/>
                                    <a:pt x="149" y="149"/>
                                    <a:pt x="135" y="149"/>
                                  </a:cubicBezTo>
                                  <a:cubicBezTo>
                                    <a:pt x="121" y="149"/>
                                    <a:pt x="109" y="154"/>
                                    <a:pt x="100" y="163"/>
                                  </a:cubicBezTo>
                                  <a:cubicBezTo>
                                    <a:pt x="91" y="172"/>
                                    <a:pt x="85" y="185"/>
                                    <a:pt x="85" y="199"/>
                                  </a:cubicBezTo>
                                  <a:cubicBezTo>
                                    <a:pt x="85" y="199"/>
                                    <a:pt x="85" y="199"/>
                                    <a:pt x="85" y="200"/>
                                  </a:cubicBezTo>
                                  <a:cubicBezTo>
                                    <a:pt x="88" y="200"/>
                                    <a:pt x="90" y="201"/>
                                    <a:pt x="92" y="202"/>
                                  </a:cubicBezTo>
                                  <a:cubicBezTo>
                                    <a:pt x="92" y="201"/>
                                    <a:pt x="92" y="200"/>
                                    <a:pt x="92" y="199"/>
                                  </a:cubicBezTo>
                                  <a:close/>
                                  <a:moveTo>
                                    <a:pt x="99" y="147"/>
                                  </a:moveTo>
                                  <a:cubicBezTo>
                                    <a:pt x="99" y="127"/>
                                    <a:pt x="115" y="111"/>
                                    <a:pt x="135" y="111"/>
                                  </a:cubicBezTo>
                                  <a:cubicBezTo>
                                    <a:pt x="155" y="111"/>
                                    <a:pt x="171" y="127"/>
                                    <a:pt x="171" y="147"/>
                                  </a:cubicBezTo>
                                  <a:cubicBezTo>
                                    <a:pt x="171" y="149"/>
                                    <a:pt x="171" y="152"/>
                                    <a:pt x="170" y="154"/>
                                  </a:cubicBezTo>
                                  <a:cubicBezTo>
                                    <a:pt x="172" y="153"/>
                                    <a:pt x="175" y="152"/>
                                    <a:pt x="177" y="151"/>
                                  </a:cubicBezTo>
                                  <a:cubicBezTo>
                                    <a:pt x="177" y="150"/>
                                    <a:pt x="177" y="148"/>
                                    <a:pt x="177" y="147"/>
                                  </a:cubicBezTo>
                                  <a:cubicBezTo>
                                    <a:pt x="177" y="136"/>
                                    <a:pt x="172" y="125"/>
                                    <a:pt x="165" y="117"/>
                                  </a:cubicBezTo>
                                  <a:cubicBezTo>
                                    <a:pt x="157" y="110"/>
                                    <a:pt x="147" y="105"/>
                                    <a:pt x="135" y="105"/>
                                  </a:cubicBezTo>
                                  <a:cubicBezTo>
                                    <a:pt x="123" y="105"/>
                                    <a:pt x="113" y="110"/>
                                    <a:pt x="105" y="117"/>
                                  </a:cubicBezTo>
                                  <a:cubicBezTo>
                                    <a:pt x="98" y="125"/>
                                    <a:pt x="93" y="136"/>
                                    <a:pt x="93" y="147"/>
                                  </a:cubicBezTo>
                                  <a:cubicBezTo>
                                    <a:pt x="93" y="148"/>
                                    <a:pt x="93" y="150"/>
                                    <a:pt x="93" y="151"/>
                                  </a:cubicBezTo>
                                  <a:cubicBezTo>
                                    <a:pt x="96" y="152"/>
                                    <a:pt x="98" y="153"/>
                                    <a:pt x="100" y="154"/>
                                  </a:cubicBezTo>
                                  <a:cubicBezTo>
                                    <a:pt x="99" y="152"/>
                                    <a:pt x="99" y="150"/>
                                    <a:pt x="99" y="147"/>
                                  </a:cubicBezTo>
                                  <a:close/>
                                  <a:moveTo>
                                    <a:pt x="92" y="147"/>
                                  </a:moveTo>
                                  <a:cubicBezTo>
                                    <a:pt x="92" y="123"/>
                                    <a:pt x="111" y="104"/>
                                    <a:pt x="135" y="104"/>
                                  </a:cubicBezTo>
                                  <a:cubicBezTo>
                                    <a:pt x="159" y="104"/>
                                    <a:pt x="179" y="123"/>
                                    <a:pt x="179" y="147"/>
                                  </a:cubicBezTo>
                                  <a:cubicBezTo>
                                    <a:pt x="179" y="148"/>
                                    <a:pt x="178" y="149"/>
                                    <a:pt x="178" y="150"/>
                                  </a:cubicBezTo>
                                  <a:cubicBezTo>
                                    <a:pt x="180" y="149"/>
                                    <a:pt x="183" y="149"/>
                                    <a:pt x="185" y="148"/>
                                  </a:cubicBezTo>
                                  <a:cubicBezTo>
                                    <a:pt x="185" y="148"/>
                                    <a:pt x="185" y="148"/>
                                    <a:pt x="185" y="147"/>
                                  </a:cubicBezTo>
                                  <a:cubicBezTo>
                                    <a:pt x="185" y="133"/>
                                    <a:pt x="179" y="121"/>
                                    <a:pt x="170" y="112"/>
                                  </a:cubicBezTo>
                                  <a:cubicBezTo>
                                    <a:pt x="161" y="103"/>
                                    <a:pt x="149" y="98"/>
                                    <a:pt x="135" y="98"/>
                                  </a:cubicBezTo>
                                  <a:cubicBezTo>
                                    <a:pt x="121" y="98"/>
                                    <a:pt x="109" y="103"/>
                                    <a:pt x="100" y="112"/>
                                  </a:cubicBezTo>
                                  <a:cubicBezTo>
                                    <a:pt x="91" y="121"/>
                                    <a:pt x="85" y="133"/>
                                    <a:pt x="85" y="147"/>
                                  </a:cubicBezTo>
                                  <a:cubicBezTo>
                                    <a:pt x="85" y="148"/>
                                    <a:pt x="85" y="148"/>
                                    <a:pt x="85" y="149"/>
                                  </a:cubicBezTo>
                                  <a:cubicBezTo>
                                    <a:pt x="88" y="149"/>
                                    <a:pt x="90" y="150"/>
                                    <a:pt x="92" y="150"/>
                                  </a:cubicBezTo>
                                  <a:cubicBezTo>
                                    <a:pt x="92" y="149"/>
                                    <a:pt x="92" y="148"/>
                                    <a:pt x="92" y="147"/>
                                  </a:cubicBezTo>
                                  <a:close/>
                                  <a:moveTo>
                                    <a:pt x="99" y="96"/>
                                  </a:moveTo>
                                  <a:cubicBezTo>
                                    <a:pt x="99" y="76"/>
                                    <a:pt x="115" y="60"/>
                                    <a:pt x="135" y="60"/>
                                  </a:cubicBezTo>
                                  <a:cubicBezTo>
                                    <a:pt x="155" y="60"/>
                                    <a:pt x="171" y="76"/>
                                    <a:pt x="171" y="96"/>
                                  </a:cubicBezTo>
                                  <a:cubicBezTo>
                                    <a:pt x="171" y="98"/>
                                    <a:pt x="171" y="100"/>
                                    <a:pt x="170" y="102"/>
                                  </a:cubicBezTo>
                                  <a:cubicBezTo>
                                    <a:pt x="172" y="101"/>
                                    <a:pt x="175" y="100"/>
                                    <a:pt x="177" y="99"/>
                                  </a:cubicBezTo>
                                  <a:cubicBezTo>
                                    <a:pt x="177" y="98"/>
                                    <a:pt x="177" y="97"/>
                                    <a:pt x="177" y="96"/>
                                  </a:cubicBezTo>
                                  <a:cubicBezTo>
                                    <a:pt x="177" y="84"/>
                                    <a:pt x="172" y="74"/>
                                    <a:pt x="165" y="66"/>
                                  </a:cubicBezTo>
                                  <a:cubicBezTo>
                                    <a:pt x="157" y="59"/>
                                    <a:pt x="147" y="54"/>
                                    <a:pt x="135" y="54"/>
                                  </a:cubicBezTo>
                                  <a:cubicBezTo>
                                    <a:pt x="123" y="54"/>
                                    <a:pt x="113" y="59"/>
                                    <a:pt x="105" y="66"/>
                                  </a:cubicBezTo>
                                  <a:cubicBezTo>
                                    <a:pt x="98" y="74"/>
                                    <a:pt x="93" y="84"/>
                                    <a:pt x="93" y="96"/>
                                  </a:cubicBezTo>
                                  <a:cubicBezTo>
                                    <a:pt x="93" y="97"/>
                                    <a:pt x="93" y="98"/>
                                    <a:pt x="93" y="100"/>
                                  </a:cubicBezTo>
                                  <a:cubicBezTo>
                                    <a:pt x="96" y="101"/>
                                    <a:pt x="98" y="102"/>
                                    <a:pt x="100" y="103"/>
                                  </a:cubicBezTo>
                                  <a:cubicBezTo>
                                    <a:pt x="99" y="101"/>
                                    <a:pt x="99" y="98"/>
                                    <a:pt x="99" y="96"/>
                                  </a:cubicBezTo>
                                  <a:close/>
                                  <a:moveTo>
                                    <a:pt x="92" y="96"/>
                                  </a:moveTo>
                                  <a:cubicBezTo>
                                    <a:pt x="92" y="72"/>
                                    <a:pt x="111" y="52"/>
                                    <a:pt x="135" y="52"/>
                                  </a:cubicBezTo>
                                  <a:cubicBezTo>
                                    <a:pt x="159" y="52"/>
                                    <a:pt x="179" y="72"/>
                                    <a:pt x="179" y="96"/>
                                  </a:cubicBezTo>
                                  <a:cubicBezTo>
                                    <a:pt x="179" y="97"/>
                                    <a:pt x="178" y="98"/>
                                    <a:pt x="178" y="99"/>
                                  </a:cubicBezTo>
                                  <a:cubicBezTo>
                                    <a:pt x="180" y="98"/>
                                    <a:pt x="183" y="97"/>
                                    <a:pt x="185" y="97"/>
                                  </a:cubicBezTo>
                                  <a:cubicBezTo>
                                    <a:pt x="185" y="97"/>
                                    <a:pt x="185" y="96"/>
                                    <a:pt x="185" y="96"/>
                                  </a:cubicBezTo>
                                  <a:cubicBezTo>
                                    <a:pt x="185" y="82"/>
                                    <a:pt x="179" y="70"/>
                                    <a:pt x="170" y="61"/>
                                  </a:cubicBezTo>
                                  <a:cubicBezTo>
                                    <a:pt x="161" y="52"/>
                                    <a:pt x="149" y="46"/>
                                    <a:pt x="135" y="46"/>
                                  </a:cubicBezTo>
                                  <a:cubicBezTo>
                                    <a:pt x="121" y="46"/>
                                    <a:pt x="109" y="52"/>
                                    <a:pt x="100" y="61"/>
                                  </a:cubicBezTo>
                                  <a:cubicBezTo>
                                    <a:pt x="91" y="70"/>
                                    <a:pt x="85" y="82"/>
                                    <a:pt x="85" y="96"/>
                                  </a:cubicBezTo>
                                  <a:cubicBezTo>
                                    <a:pt x="85" y="96"/>
                                    <a:pt x="85" y="97"/>
                                    <a:pt x="85" y="97"/>
                                  </a:cubicBezTo>
                                  <a:cubicBezTo>
                                    <a:pt x="88" y="98"/>
                                    <a:pt x="90" y="98"/>
                                    <a:pt x="92" y="99"/>
                                  </a:cubicBezTo>
                                  <a:cubicBezTo>
                                    <a:pt x="92" y="98"/>
                                    <a:pt x="92" y="97"/>
                                    <a:pt x="92" y="96"/>
                                  </a:cubicBezTo>
                                  <a:close/>
                                  <a:moveTo>
                                    <a:pt x="164" y="44"/>
                                  </a:moveTo>
                                  <a:cubicBezTo>
                                    <a:pt x="164" y="47"/>
                                    <a:pt x="163" y="50"/>
                                    <a:pt x="163" y="53"/>
                                  </a:cubicBezTo>
                                  <a:cubicBezTo>
                                    <a:pt x="163" y="53"/>
                                    <a:pt x="164" y="54"/>
                                    <a:pt x="165" y="54"/>
                                  </a:cubicBezTo>
                                  <a:cubicBezTo>
                                    <a:pt x="166" y="53"/>
                                    <a:pt x="167" y="53"/>
                                    <a:pt x="168" y="52"/>
                                  </a:cubicBezTo>
                                  <a:cubicBezTo>
                                    <a:pt x="169" y="50"/>
                                    <a:pt x="169" y="47"/>
                                    <a:pt x="169" y="44"/>
                                  </a:cubicBezTo>
                                  <a:cubicBezTo>
                                    <a:pt x="169" y="35"/>
                                    <a:pt x="165" y="26"/>
                                    <a:pt x="159" y="20"/>
                                  </a:cubicBezTo>
                                  <a:cubicBezTo>
                                    <a:pt x="153" y="14"/>
                                    <a:pt x="144" y="10"/>
                                    <a:pt x="135" y="10"/>
                                  </a:cubicBezTo>
                                  <a:cubicBezTo>
                                    <a:pt x="126" y="10"/>
                                    <a:pt x="117" y="14"/>
                                    <a:pt x="111" y="20"/>
                                  </a:cubicBezTo>
                                  <a:cubicBezTo>
                                    <a:pt x="105" y="26"/>
                                    <a:pt x="101" y="35"/>
                                    <a:pt x="101" y="44"/>
                                  </a:cubicBezTo>
                                  <a:cubicBezTo>
                                    <a:pt x="101" y="47"/>
                                    <a:pt x="101" y="50"/>
                                    <a:pt x="102" y="53"/>
                                  </a:cubicBezTo>
                                  <a:cubicBezTo>
                                    <a:pt x="103" y="53"/>
                                    <a:pt x="104" y="54"/>
                                    <a:pt x="105" y="55"/>
                                  </a:cubicBezTo>
                                  <a:cubicBezTo>
                                    <a:pt x="106" y="54"/>
                                    <a:pt x="106" y="53"/>
                                    <a:pt x="107" y="53"/>
                                  </a:cubicBezTo>
                                  <a:cubicBezTo>
                                    <a:pt x="107" y="50"/>
                                    <a:pt x="106" y="47"/>
                                    <a:pt x="106" y="44"/>
                                  </a:cubicBezTo>
                                  <a:cubicBezTo>
                                    <a:pt x="106" y="28"/>
                                    <a:pt x="119" y="16"/>
                                    <a:pt x="135" y="16"/>
                                  </a:cubicBezTo>
                                  <a:cubicBezTo>
                                    <a:pt x="151" y="16"/>
                                    <a:pt x="164" y="28"/>
                                    <a:pt x="164" y="44"/>
                                  </a:cubicBezTo>
                                  <a:close/>
                                  <a:moveTo>
                                    <a:pt x="156" y="44"/>
                                  </a:moveTo>
                                  <a:cubicBezTo>
                                    <a:pt x="156" y="46"/>
                                    <a:pt x="156" y="47"/>
                                    <a:pt x="156" y="49"/>
                                  </a:cubicBezTo>
                                  <a:cubicBezTo>
                                    <a:pt x="158" y="50"/>
                                    <a:pt x="159" y="51"/>
                                    <a:pt x="161" y="52"/>
                                  </a:cubicBezTo>
                                  <a:cubicBezTo>
                                    <a:pt x="162" y="49"/>
                                    <a:pt x="162" y="47"/>
                                    <a:pt x="162" y="44"/>
                                  </a:cubicBezTo>
                                  <a:cubicBezTo>
                                    <a:pt x="162" y="37"/>
                                    <a:pt x="159" y="30"/>
                                    <a:pt x="154" y="25"/>
                                  </a:cubicBezTo>
                                  <a:cubicBezTo>
                                    <a:pt x="149" y="20"/>
                                    <a:pt x="143" y="17"/>
                                    <a:pt x="135" y="17"/>
                                  </a:cubicBezTo>
                                  <a:cubicBezTo>
                                    <a:pt x="128" y="17"/>
                                    <a:pt x="121" y="20"/>
                                    <a:pt x="116" y="25"/>
                                  </a:cubicBezTo>
                                  <a:cubicBezTo>
                                    <a:pt x="111" y="30"/>
                                    <a:pt x="108" y="37"/>
                                    <a:pt x="108" y="44"/>
                                  </a:cubicBezTo>
                                  <a:cubicBezTo>
                                    <a:pt x="108" y="47"/>
                                    <a:pt x="108" y="49"/>
                                    <a:pt x="109" y="52"/>
                                  </a:cubicBezTo>
                                  <a:cubicBezTo>
                                    <a:pt x="111" y="51"/>
                                    <a:pt x="113" y="50"/>
                                    <a:pt x="114" y="49"/>
                                  </a:cubicBezTo>
                                  <a:cubicBezTo>
                                    <a:pt x="114" y="47"/>
                                    <a:pt x="114" y="46"/>
                                    <a:pt x="114" y="44"/>
                                  </a:cubicBezTo>
                                  <a:cubicBezTo>
                                    <a:pt x="114" y="33"/>
                                    <a:pt x="123" y="23"/>
                                    <a:pt x="135" y="23"/>
                                  </a:cubicBezTo>
                                  <a:cubicBezTo>
                                    <a:pt x="147" y="23"/>
                                    <a:pt x="156" y="33"/>
                                    <a:pt x="156" y="44"/>
                                  </a:cubicBezTo>
                                  <a:close/>
                                  <a:moveTo>
                                    <a:pt x="149" y="44"/>
                                  </a:moveTo>
                                  <a:cubicBezTo>
                                    <a:pt x="149" y="45"/>
                                    <a:pt x="149" y="46"/>
                                    <a:pt x="148" y="46"/>
                                  </a:cubicBezTo>
                                  <a:cubicBezTo>
                                    <a:pt x="150" y="47"/>
                                    <a:pt x="152" y="48"/>
                                    <a:pt x="154" y="48"/>
                                  </a:cubicBezTo>
                                  <a:cubicBezTo>
                                    <a:pt x="154" y="47"/>
                                    <a:pt x="155" y="46"/>
                                    <a:pt x="155" y="44"/>
                                  </a:cubicBezTo>
                                  <a:cubicBezTo>
                                    <a:pt x="155" y="39"/>
                                    <a:pt x="152" y="34"/>
                                    <a:pt x="149" y="31"/>
                                  </a:cubicBezTo>
                                  <a:cubicBezTo>
                                    <a:pt x="145" y="27"/>
                                    <a:pt x="140" y="25"/>
                                    <a:pt x="135" y="25"/>
                                  </a:cubicBezTo>
                                  <a:cubicBezTo>
                                    <a:pt x="130" y="25"/>
                                    <a:pt x="125" y="27"/>
                                    <a:pt x="121" y="31"/>
                                  </a:cubicBezTo>
                                  <a:cubicBezTo>
                                    <a:pt x="118" y="34"/>
                                    <a:pt x="116" y="39"/>
                                    <a:pt x="116" y="44"/>
                                  </a:cubicBezTo>
                                  <a:cubicBezTo>
                                    <a:pt x="116" y="46"/>
                                    <a:pt x="116" y="47"/>
                                    <a:pt x="116" y="48"/>
                                  </a:cubicBezTo>
                                  <a:cubicBezTo>
                                    <a:pt x="118" y="48"/>
                                    <a:pt x="120" y="47"/>
                                    <a:pt x="122" y="46"/>
                                  </a:cubicBezTo>
                                  <a:cubicBezTo>
                                    <a:pt x="122" y="46"/>
                                    <a:pt x="121" y="45"/>
                                    <a:pt x="121" y="44"/>
                                  </a:cubicBezTo>
                                  <a:cubicBezTo>
                                    <a:pt x="121" y="37"/>
                                    <a:pt x="128" y="31"/>
                                    <a:pt x="135" y="31"/>
                                  </a:cubicBezTo>
                                  <a:cubicBezTo>
                                    <a:pt x="143" y="31"/>
                                    <a:pt x="149" y="37"/>
                                    <a:pt x="149" y="44"/>
                                  </a:cubicBezTo>
                                  <a:close/>
                                  <a:moveTo>
                                    <a:pt x="142" y="44"/>
                                  </a:move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3" y="45"/>
                                    <a:pt x="145" y="46"/>
                                    <a:pt x="147" y="46"/>
                                  </a:cubicBezTo>
                                  <a:cubicBezTo>
                                    <a:pt x="147" y="45"/>
                                    <a:pt x="147" y="45"/>
                                    <a:pt x="147" y="44"/>
                                  </a:cubicBezTo>
                                  <a:cubicBezTo>
                                    <a:pt x="147" y="38"/>
                                    <a:pt x="142" y="32"/>
                                    <a:pt x="135" y="32"/>
                                  </a:cubicBezTo>
                                  <a:cubicBezTo>
                                    <a:pt x="128" y="32"/>
                                    <a:pt x="123" y="38"/>
                                    <a:pt x="123" y="44"/>
                                  </a:cubicBezTo>
                                  <a:cubicBezTo>
                                    <a:pt x="123" y="45"/>
                                    <a:pt x="123" y="45"/>
                                    <a:pt x="123" y="46"/>
                                  </a:cubicBezTo>
                                  <a:cubicBezTo>
                                    <a:pt x="125" y="46"/>
                                    <a:pt x="127" y="45"/>
                                    <a:pt x="128" y="45"/>
                                  </a:cubicBezTo>
                                  <a:cubicBezTo>
                                    <a:pt x="128" y="45"/>
                                    <a:pt x="128" y="45"/>
                                    <a:pt x="128" y="44"/>
                                  </a:cubicBezTo>
                                  <a:cubicBezTo>
                                    <a:pt x="128" y="41"/>
                                    <a:pt x="131" y="38"/>
                                    <a:pt x="135" y="38"/>
                                  </a:cubicBezTo>
                                  <a:cubicBezTo>
                                    <a:pt x="139" y="38"/>
                                    <a:pt x="142" y="41"/>
                                    <a:pt x="142" y="44"/>
                                  </a:cubicBezTo>
                                  <a:close/>
                                  <a:moveTo>
                                    <a:pt x="135" y="39"/>
                                  </a:moveTo>
                                  <a:cubicBezTo>
                                    <a:pt x="132" y="39"/>
                                    <a:pt x="130" y="42"/>
                                    <a:pt x="130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2" y="45"/>
                                    <a:pt x="133" y="45"/>
                                    <a:pt x="135" y="45"/>
                                  </a:cubicBezTo>
                                  <a:cubicBezTo>
                                    <a:pt x="137" y="45"/>
                                    <a:pt x="138" y="45"/>
                                    <a:pt x="140" y="45"/>
                                  </a:cubicBezTo>
                                  <a:cubicBezTo>
                                    <a:pt x="140" y="45"/>
                                    <a:pt x="140" y="45"/>
                                    <a:pt x="140" y="44"/>
                                  </a:cubicBezTo>
                                  <a:cubicBezTo>
                                    <a:pt x="140" y="42"/>
                                    <a:pt x="138" y="39"/>
                                    <a:pt x="135" y="39"/>
                                  </a:cubicBezTo>
                                  <a:close/>
                                  <a:moveTo>
                                    <a:pt x="285" y="44"/>
                                  </a:moveTo>
                                  <a:cubicBezTo>
                                    <a:pt x="285" y="47"/>
                                    <a:pt x="284" y="50"/>
                                    <a:pt x="283" y="53"/>
                                  </a:cubicBezTo>
                                  <a:cubicBezTo>
                                    <a:pt x="284" y="53"/>
                                    <a:pt x="285" y="54"/>
                                    <a:pt x="286" y="55"/>
                                  </a:cubicBezTo>
                                  <a:cubicBezTo>
                                    <a:pt x="287" y="54"/>
                                    <a:pt x="288" y="53"/>
                                    <a:pt x="289" y="53"/>
                                  </a:cubicBezTo>
                                  <a:cubicBezTo>
                                    <a:pt x="290" y="50"/>
                                    <a:pt x="290" y="47"/>
                                    <a:pt x="290" y="44"/>
                                  </a:cubicBezTo>
                                  <a:cubicBezTo>
                                    <a:pt x="290" y="35"/>
                                    <a:pt x="286" y="26"/>
                                    <a:pt x="280" y="20"/>
                                  </a:cubicBezTo>
                                  <a:cubicBezTo>
                                    <a:pt x="274" y="14"/>
                                    <a:pt x="265" y="10"/>
                                    <a:pt x="256" y="10"/>
                                  </a:cubicBezTo>
                                  <a:cubicBezTo>
                                    <a:pt x="246" y="10"/>
                                    <a:pt x="238" y="14"/>
                                    <a:pt x="232" y="20"/>
                                  </a:cubicBezTo>
                                  <a:cubicBezTo>
                                    <a:pt x="225" y="26"/>
                                    <a:pt x="222" y="35"/>
                                    <a:pt x="222" y="44"/>
                                  </a:cubicBezTo>
                                  <a:cubicBezTo>
                                    <a:pt x="222" y="47"/>
                                    <a:pt x="222" y="50"/>
                                    <a:pt x="223" y="53"/>
                                  </a:cubicBezTo>
                                  <a:cubicBezTo>
                                    <a:pt x="224" y="53"/>
                                    <a:pt x="225" y="54"/>
                                    <a:pt x="225" y="55"/>
                                  </a:cubicBezTo>
                                  <a:cubicBezTo>
                                    <a:pt x="226" y="54"/>
                                    <a:pt x="227" y="53"/>
                                    <a:pt x="228" y="53"/>
                                  </a:cubicBezTo>
                                  <a:cubicBezTo>
                                    <a:pt x="228" y="50"/>
                                    <a:pt x="227" y="47"/>
                                    <a:pt x="227" y="44"/>
                                  </a:cubicBezTo>
                                  <a:cubicBezTo>
                                    <a:pt x="227" y="28"/>
                                    <a:pt x="240" y="16"/>
                                    <a:pt x="256" y="16"/>
                                  </a:cubicBezTo>
                                  <a:cubicBezTo>
                                    <a:pt x="272" y="16"/>
                                    <a:pt x="285" y="28"/>
                                    <a:pt x="285" y="44"/>
                                  </a:cubicBezTo>
                                  <a:close/>
                                  <a:moveTo>
                                    <a:pt x="277" y="44"/>
                                  </a:moveTo>
                                  <a:cubicBezTo>
                                    <a:pt x="277" y="46"/>
                                    <a:pt x="277" y="47"/>
                                    <a:pt x="276" y="49"/>
                                  </a:cubicBezTo>
                                  <a:cubicBezTo>
                                    <a:pt x="278" y="50"/>
                                    <a:pt x="280" y="51"/>
                                    <a:pt x="282" y="52"/>
                                  </a:cubicBezTo>
                                  <a:cubicBezTo>
                                    <a:pt x="283" y="49"/>
                                    <a:pt x="283" y="47"/>
                                    <a:pt x="283" y="44"/>
                                  </a:cubicBezTo>
                                  <a:cubicBezTo>
                                    <a:pt x="283" y="37"/>
                                    <a:pt x="280" y="30"/>
                                    <a:pt x="275" y="25"/>
                                  </a:cubicBezTo>
                                  <a:cubicBezTo>
                                    <a:pt x="270" y="20"/>
                                    <a:pt x="263" y="17"/>
                                    <a:pt x="256" y="17"/>
                                  </a:cubicBezTo>
                                  <a:cubicBezTo>
                                    <a:pt x="248" y="17"/>
                                    <a:pt x="242" y="20"/>
                                    <a:pt x="237" y="25"/>
                                  </a:cubicBezTo>
                                  <a:cubicBezTo>
                                    <a:pt x="232" y="30"/>
                                    <a:pt x="229" y="37"/>
                                    <a:pt x="229" y="44"/>
                                  </a:cubicBezTo>
                                  <a:cubicBezTo>
                                    <a:pt x="229" y="47"/>
                                    <a:pt x="229" y="49"/>
                                    <a:pt x="230" y="52"/>
                                  </a:cubicBezTo>
                                  <a:cubicBezTo>
                                    <a:pt x="231" y="51"/>
                                    <a:pt x="233" y="50"/>
                                    <a:pt x="235" y="49"/>
                                  </a:cubicBezTo>
                                  <a:cubicBezTo>
                                    <a:pt x="235" y="47"/>
                                    <a:pt x="235" y="46"/>
                                    <a:pt x="235" y="44"/>
                                  </a:cubicBezTo>
                                  <a:cubicBezTo>
                                    <a:pt x="235" y="33"/>
                                    <a:pt x="244" y="23"/>
                                    <a:pt x="256" y="23"/>
                                  </a:cubicBezTo>
                                  <a:cubicBezTo>
                                    <a:pt x="268" y="23"/>
                                    <a:pt x="277" y="33"/>
                                    <a:pt x="277" y="44"/>
                                  </a:cubicBezTo>
                                  <a:close/>
                                  <a:moveTo>
                                    <a:pt x="269" y="44"/>
                                  </a:moveTo>
                                  <a:cubicBezTo>
                                    <a:pt x="269" y="45"/>
                                    <a:pt x="269" y="46"/>
                                    <a:pt x="269" y="46"/>
                                  </a:cubicBezTo>
                                  <a:cubicBezTo>
                                    <a:pt x="271" y="47"/>
                                    <a:pt x="273" y="48"/>
                                    <a:pt x="275" y="48"/>
                                  </a:cubicBezTo>
                                  <a:cubicBezTo>
                                    <a:pt x="275" y="47"/>
                                    <a:pt x="275" y="46"/>
                                    <a:pt x="275" y="44"/>
                                  </a:cubicBezTo>
                                  <a:cubicBezTo>
                                    <a:pt x="275" y="39"/>
                                    <a:pt x="273" y="34"/>
                                    <a:pt x="270" y="31"/>
                                  </a:cubicBezTo>
                                  <a:cubicBezTo>
                                    <a:pt x="266" y="27"/>
                                    <a:pt x="261" y="25"/>
                                    <a:pt x="256" y="25"/>
                                  </a:cubicBezTo>
                                  <a:cubicBezTo>
                                    <a:pt x="250" y="25"/>
                                    <a:pt x="246" y="27"/>
                                    <a:pt x="242" y="31"/>
                                  </a:cubicBezTo>
                                  <a:cubicBezTo>
                                    <a:pt x="239" y="34"/>
                                    <a:pt x="236" y="39"/>
                                    <a:pt x="236" y="44"/>
                                  </a:cubicBezTo>
                                  <a:cubicBezTo>
                                    <a:pt x="236" y="46"/>
                                    <a:pt x="237" y="47"/>
                                    <a:pt x="237" y="48"/>
                                  </a:cubicBezTo>
                                  <a:cubicBezTo>
                                    <a:pt x="239" y="48"/>
                                    <a:pt x="241" y="47"/>
                                    <a:pt x="242" y="46"/>
                                  </a:cubicBezTo>
                                  <a:cubicBezTo>
                                    <a:pt x="242" y="46"/>
                                    <a:pt x="242" y="45"/>
                                    <a:pt x="242" y="44"/>
                                  </a:cubicBezTo>
                                  <a:cubicBezTo>
                                    <a:pt x="242" y="37"/>
                                    <a:pt x="248" y="31"/>
                                    <a:pt x="256" y="31"/>
                                  </a:cubicBezTo>
                                  <a:cubicBezTo>
                                    <a:pt x="263" y="31"/>
                                    <a:pt x="269" y="37"/>
                                    <a:pt x="269" y="44"/>
                                  </a:cubicBezTo>
                                  <a:close/>
                                  <a:moveTo>
                                    <a:pt x="263" y="44"/>
                                  </a:moveTo>
                                  <a:cubicBezTo>
                                    <a:pt x="263" y="45"/>
                                    <a:pt x="263" y="45"/>
                                    <a:pt x="263" y="45"/>
                                  </a:cubicBezTo>
                                  <a:cubicBezTo>
                                    <a:pt x="264" y="45"/>
                                    <a:pt x="266" y="46"/>
                                    <a:pt x="268" y="46"/>
                                  </a:cubicBezTo>
                                  <a:cubicBezTo>
                                    <a:pt x="268" y="45"/>
                                    <a:pt x="268" y="45"/>
                                    <a:pt x="268" y="44"/>
                                  </a:cubicBezTo>
                                  <a:cubicBezTo>
                                    <a:pt x="268" y="38"/>
                                    <a:pt x="262" y="32"/>
                                    <a:pt x="256" y="32"/>
                                  </a:cubicBezTo>
                                  <a:cubicBezTo>
                                    <a:pt x="249" y="32"/>
                                    <a:pt x="244" y="38"/>
                                    <a:pt x="244" y="44"/>
                                  </a:cubicBezTo>
                                  <a:cubicBezTo>
                                    <a:pt x="244" y="45"/>
                                    <a:pt x="244" y="45"/>
                                    <a:pt x="244" y="46"/>
                                  </a:cubicBezTo>
                                  <a:cubicBezTo>
                                    <a:pt x="246" y="46"/>
                                    <a:pt x="247" y="45"/>
                                    <a:pt x="249" y="45"/>
                                  </a:cubicBezTo>
                                  <a:cubicBezTo>
                                    <a:pt x="249" y="45"/>
                                    <a:pt x="249" y="45"/>
                                    <a:pt x="249" y="44"/>
                                  </a:cubicBezTo>
                                  <a:cubicBezTo>
                                    <a:pt x="249" y="41"/>
                                    <a:pt x="252" y="38"/>
                                    <a:pt x="256" y="38"/>
                                  </a:cubicBezTo>
                                  <a:cubicBezTo>
                                    <a:pt x="260" y="38"/>
                                    <a:pt x="263" y="41"/>
                                    <a:pt x="263" y="44"/>
                                  </a:cubicBezTo>
                                  <a:close/>
                                  <a:moveTo>
                                    <a:pt x="256" y="39"/>
                                  </a:moveTo>
                                  <a:cubicBezTo>
                                    <a:pt x="253" y="39"/>
                                    <a:pt x="251" y="42"/>
                                    <a:pt x="251" y="44"/>
                                  </a:cubicBezTo>
                                  <a:cubicBezTo>
                                    <a:pt x="251" y="45"/>
                                    <a:pt x="251" y="45"/>
                                    <a:pt x="251" y="45"/>
                                  </a:cubicBezTo>
                                  <a:cubicBezTo>
                                    <a:pt x="252" y="45"/>
                                    <a:pt x="254" y="45"/>
                                    <a:pt x="256" y="45"/>
                                  </a:cubicBezTo>
                                  <a:cubicBezTo>
                                    <a:pt x="258" y="45"/>
                                    <a:pt x="259" y="45"/>
                                    <a:pt x="261" y="45"/>
                                  </a:cubicBezTo>
                                  <a:cubicBezTo>
                                    <a:pt x="261" y="45"/>
                                    <a:pt x="261" y="45"/>
                                    <a:pt x="261" y="44"/>
                                  </a:cubicBezTo>
                                  <a:cubicBezTo>
                                    <a:pt x="261" y="42"/>
                                    <a:pt x="259" y="39"/>
                                    <a:pt x="256" y="39"/>
                                  </a:cubicBezTo>
                                  <a:close/>
                                  <a:moveTo>
                                    <a:pt x="221" y="61"/>
                                  </a:moveTo>
                                  <a:cubicBezTo>
                                    <a:pt x="212" y="70"/>
                                    <a:pt x="206" y="82"/>
                                    <a:pt x="206" y="96"/>
                                  </a:cubicBezTo>
                                  <a:cubicBezTo>
                                    <a:pt x="206" y="96"/>
                                    <a:pt x="206" y="97"/>
                                    <a:pt x="206" y="97"/>
                                  </a:cubicBezTo>
                                  <a:cubicBezTo>
                                    <a:pt x="208" y="98"/>
                                    <a:pt x="210" y="98"/>
                                    <a:pt x="213" y="99"/>
                                  </a:cubicBezTo>
                                  <a:cubicBezTo>
                                    <a:pt x="212" y="98"/>
                                    <a:pt x="212" y="97"/>
                                    <a:pt x="212" y="96"/>
                                  </a:cubicBezTo>
                                  <a:cubicBezTo>
                                    <a:pt x="212" y="72"/>
                                    <a:pt x="232" y="52"/>
                                    <a:pt x="256" y="52"/>
                                  </a:cubicBezTo>
                                  <a:cubicBezTo>
                                    <a:pt x="280" y="52"/>
                                    <a:pt x="299" y="72"/>
                                    <a:pt x="299" y="96"/>
                                  </a:cubicBezTo>
                                  <a:cubicBezTo>
                                    <a:pt x="299" y="97"/>
                                    <a:pt x="299" y="98"/>
                                    <a:pt x="299" y="99"/>
                                  </a:cubicBezTo>
                                  <a:cubicBezTo>
                                    <a:pt x="301" y="98"/>
                                    <a:pt x="303" y="98"/>
                                    <a:pt x="305" y="97"/>
                                  </a:cubicBezTo>
                                  <a:cubicBezTo>
                                    <a:pt x="305" y="97"/>
                                    <a:pt x="306" y="96"/>
                                    <a:pt x="306" y="96"/>
                                  </a:cubicBezTo>
                                  <a:cubicBezTo>
                                    <a:pt x="306" y="82"/>
                                    <a:pt x="300" y="70"/>
                                    <a:pt x="291" y="61"/>
                                  </a:cubicBezTo>
                                  <a:cubicBezTo>
                                    <a:pt x="282" y="52"/>
                                    <a:pt x="270" y="46"/>
                                    <a:pt x="256" y="46"/>
                                  </a:cubicBezTo>
                                  <a:cubicBezTo>
                                    <a:pt x="242" y="46"/>
                                    <a:pt x="230" y="52"/>
                                    <a:pt x="221" y="61"/>
                                  </a:cubicBezTo>
                                  <a:close/>
                                  <a:moveTo>
                                    <a:pt x="407" y="44"/>
                                  </a:moveTo>
                                  <a:cubicBezTo>
                                    <a:pt x="407" y="47"/>
                                    <a:pt x="406" y="50"/>
                                    <a:pt x="405" y="53"/>
                                  </a:cubicBezTo>
                                  <a:cubicBezTo>
                                    <a:pt x="406" y="53"/>
                                    <a:pt x="407" y="54"/>
                                    <a:pt x="408" y="54"/>
                                  </a:cubicBezTo>
                                  <a:cubicBezTo>
                                    <a:pt x="409" y="53"/>
                                    <a:pt x="410" y="53"/>
                                    <a:pt x="411" y="52"/>
                                  </a:cubicBezTo>
                                  <a:cubicBezTo>
                                    <a:pt x="412" y="50"/>
                                    <a:pt x="412" y="47"/>
                                    <a:pt x="412" y="44"/>
                                  </a:cubicBezTo>
                                  <a:cubicBezTo>
                                    <a:pt x="412" y="35"/>
                                    <a:pt x="408" y="26"/>
                                    <a:pt x="402" y="20"/>
                                  </a:cubicBezTo>
                                  <a:cubicBezTo>
                                    <a:pt x="396" y="14"/>
                                    <a:pt x="387" y="10"/>
                                    <a:pt x="378" y="10"/>
                                  </a:cubicBezTo>
                                  <a:cubicBezTo>
                                    <a:pt x="368" y="10"/>
                                    <a:pt x="360" y="14"/>
                                    <a:pt x="354" y="20"/>
                                  </a:cubicBezTo>
                                  <a:cubicBezTo>
                                    <a:pt x="347" y="26"/>
                                    <a:pt x="344" y="35"/>
                                    <a:pt x="344" y="44"/>
                                  </a:cubicBezTo>
                                  <a:cubicBezTo>
                                    <a:pt x="344" y="47"/>
                                    <a:pt x="344" y="50"/>
                                    <a:pt x="345" y="53"/>
                                  </a:cubicBezTo>
                                  <a:cubicBezTo>
                                    <a:pt x="346" y="53"/>
                                    <a:pt x="346" y="54"/>
                                    <a:pt x="347" y="55"/>
                                  </a:cubicBezTo>
                                  <a:cubicBezTo>
                                    <a:pt x="348" y="54"/>
                                    <a:pt x="349" y="53"/>
                                    <a:pt x="350" y="53"/>
                                  </a:cubicBezTo>
                                  <a:cubicBezTo>
                                    <a:pt x="349" y="50"/>
                                    <a:pt x="349" y="47"/>
                                    <a:pt x="349" y="44"/>
                                  </a:cubicBezTo>
                                  <a:cubicBezTo>
                                    <a:pt x="349" y="28"/>
                                    <a:pt x="362" y="16"/>
                                    <a:pt x="378" y="16"/>
                                  </a:cubicBezTo>
                                  <a:cubicBezTo>
                                    <a:pt x="394" y="16"/>
                                    <a:pt x="407" y="28"/>
                                    <a:pt x="407" y="44"/>
                                  </a:cubicBezTo>
                                  <a:close/>
                                  <a:moveTo>
                                    <a:pt x="399" y="44"/>
                                  </a:moveTo>
                                  <a:cubicBezTo>
                                    <a:pt x="399" y="46"/>
                                    <a:pt x="399" y="47"/>
                                    <a:pt x="398" y="49"/>
                                  </a:cubicBezTo>
                                  <a:cubicBezTo>
                                    <a:pt x="400" y="50"/>
                                    <a:pt x="402" y="51"/>
                                    <a:pt x="404" y="52"/>
                                  </a:cubicBezTo>
                                  <a:cubicBezTo>
                                    <a:pt x="405" y="49"/>
                                    <a:pt x="405" y="47"/>
                                    <a:pt x="405" y="44"/>
                                  </a:cubicBezTo>
                                  <a:cubicBezTo>
                                    <a:pt x="405" y="37"/>
                                    <a:pt x="402" y="30"/>
                                    <a:pt x="397" y="25"/>
                                  </a:cubicBezTo>
                                  <a:cubicBezTo>
                                    <a:pt x="392" y="20"/>
                                    <a:pt x="385" y="17"/>
                                    <a:pt x="378" y="17"/>
                                  </a:cubicBezTo>
                                  <a:cubicBezTo>
                                    <a:pt x="370" y="17"/>
                                    <a:pt x="363" y="20"/>
                                    <a:pt x="359" y="25"/>
                                  </a:cubicBezTo>
                                  <a:cubicBezTo>
                                    <a:pt x="354" y="30"/>
                                    <a:pt x="351" y="37"/>
                                    <a:pt x="351" y="44"/>
                                  </a:cubicBezTo>
                                  <a:cubicBezTo>
                                    <a:pt x="351" y="47"/>
                                    <a:pt x="351" y="49"/>
                                    <a:pt x="352" y="52"/>
                                  </a:cubicBezTo>
                                  <a:cubicBezTo>
                                    <a:pt x="353" y="51"/>
                                    <a:pt x="355" y="50"/>
                                    <a:pt x="357" y="49"/>
                                  </a:cubicBezTo>
                                  <a:cubicBezTo>
                                    <a:pt x="357" y="47"/>
                                    <a:pt x="357" y="46"/>
                                    <a:pt x="357" y="44"/>
                                  </a:cubicBezTo>
                                  <a:cubicBezTo>
                                    <a:pt x="357" y="33"/>
                                    <a:pt x="366" y="23"/>
                                    <a:pt x="378" y="23"/>
                                  </a:cubicBezTo>
                                  <a:cubicBezTo>
                                    <a:pt x="389" y="23"/>
                                    <a:pt x="399" y="33"/>
                                    <a:pt x="399" y="44"/>
                                  </a:cubicBezTo>
                                  <a:close/>
                                  <a:moveTo>
                                    <a:pt x="391" y="44"/>
                                  </a:moveTo>
                                  <a:cubicBezTo>
                                    <a:pt x="391" y="45"/>
                                    <a:pt x="391" y="46"/>
                                    <a:pt x="391" y="46"/>
                                  </a:cubicBezTo>
                                  <a:cubicBezTo>
                                    <a:pt x="393" y="47"/>
                                    <a:pt x="395" y="48"/>
                                    <a:pt x="397" y="48"/>
                                  </a:cubicBezTo>
                                  <a:cubicBezTo>
                                    <a:pt x="397" y="47"/>
                                    <a:pt x="397" y="46"/>
                                    <a:pt x="397" y="44"/>
                                  </a:cubicBezTo>
                                  <a:cubicBezTo>
                                    <a:pt x="397" y="39"/>
                                    <a:pt x="395" y="34"/>
                                    <a:pt x="392" y="31"/>
                                  </a:cubicBezTo>
                                  <a:cubicBezTo>
                                    <a:pt x="388" y="27"/>
                                    <a:pt x="383" y="25"/>
                                    <a:pt x="378" y="25"/>
                                  </a:cubicBezTo>
                                  <a:cubicBezTo>
                                    <a:pt x="372" y="25"/>
                                    <a:pt x="368" y="27"/>
                                    <a:pt x="364" y="31"/>
                                  </a:cubicBezTo>
                                  <a:cubicBezTo>
                                    <a:pt x="360" y="34"/>
                                    <a:pt x="358" y="39"/>
                                    <a:pt x="358" y="44"/>
                                  </a:cubicBezTo>
                                  <a:cubicBezTo>
                                    <a:pt x="358" y="46"/>
                                    <a:pt x="358" y="47"/>
                                    <a:pt x="359" y="48"/>
                                  </a:cubicBezTo>
                                  <a:cubicBezTo>
                                    <a:pt x="361" y="48"/>
                                    <a:pt x="362" y="47"/>
                                    <a:pt x="364" y="46"/>
                                  </a:cubicBezTo>
                                  <a:cubicBezTo>
                                    <a:pt x="364" y="46"/>
                                    <a:pt x="364" y="45"/>
                                    <a:pt x="364" y="44"/>
                                  </a:cubicBezTo>
                                  <a:cubicBezTo>
                                    <a:pt x="364" y="37"/>
                                    <a:pt x="370" y="31"/>
                                    <a:pt x="378" y="31"/>
                                  </a:cubicBezTo>
                                  <a:cubicBezTo>
                                    <a:pt x="385" y="31"/>
                                    <a:pt x="391" y="37"/>
                                    <a:pt x="391" y="44"/>
                                  </a:cubicBezTo>
                                  <a:close/>
                                  <a:moveTo>
                                    <a:pt x="384" y="44"/>
                                  </a:moveTo>
                                  <a:cubicBezTo>
                                    <a:pt x="384" y="45"/>
                                    <a:pt x="384" y="45"/>
                                    <a:pt x="384" y="45"/>
                                  </a:cubicBezTo>
                                  <a:cubicBezTo>
                                    <a:pt x="386" y="45"/>
                                    <a:pt x="388" y="46"/>
                                    <a:pt x="390" y="46"/>
                                  </a:cubicBezTo>
                                  <a:cubicBezTo>
                                    <a:pt x="390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38"/>
                                    <a:pt x="384" y="32"/>
                                    <a:pt x="378" y="32"/>
                                  </a:cubicBezTo>
                                  <a:cubicBezTo>
                                    <a:pt x="371" y="32"/>
                                    <a:pt x="366" y="38"/>
                                    <a:pt x="366" y="44"/>
                                  </a:cubicBezTo>
                                  <a:cubicBezTo>
                                    <a:pt x="366" y="45"/>
                                    <a:pt x="366" y="45"/>
                                    <a:pt x="366" y="46"/>
                                  </a:cubicBezTo>
                                  <a:cubicBezTo>
                                    <a:pt x="368" y="46"/>
                                    <a:pt x="369" y="45"/>
                                    <a:pt x="371" y="45"/>
                                  </a:cubicBezTo>
                                  <a:cubicBezTo>
                                    <a:pt x="371" y="45"/>
                                    <a:pt x="371" y="45"/>
                                    <a:pt x="371" y="44"/>
                                  </a:cubicBezTo>
                                  <a:cubicBezTo>
                                    <a:pt x="371" y="41"/>
                                    <a:pt x="374" y="38"/>
                                    <a:pt x="378" y="38"/>
                                  </a:cubicBezTo>
                                  <a:cubicBezTo>
                                    <a:pt x="381" y="38"/>
                                    <a:pt x="384" y="41"/>
                                    <a:pt x="384" y="44"/>
                                  </a:cubicBezTo>
                                  <a:close/>
                                  <a:moveTo>
                                    <a:pt x="378" y="39"/>
                                  </a:moveTo>
                                  <a:cubicBezTo>
                                    <a:pt x="375" y="39"/>
                                    <a:pt x="373" y="42"/>
                                    <a:pt x="373" y="44"/>
                                  </a:cubicBezTo>
                                  <a:cubicBezTo>
                                    <a:pt x="373" y="45"/>
                                    <a:pt x="373" y="45"/>
                                    <a:pt x="373" y="45"/>
                                  </a:cubicBezTo>
                                  <a:cubicBezTo>
                                    <a:pt x="374" y="45"/>
                                    <a:pt x="376" y="45"/>
                                    <a:pt x="378" y="45"/>
                                  </a:cubicBezTo>
                                  <a:cubicBezTo>
                                    <a:pt x="379" y="45"/>
                                    <a:pt x="381" y="45"/>
                                    <a:pt x="383" y="45"/>
                                  </a:cubicBezTo>
                                  <a:cubicBezTo>
                                    <a:pt x="383" y="45"/>
                                    <a:pt x="383" y="45"/>
                                    <a:pt x="383" y="44"/>
                                  </a:cubicBezTo>
                                  <a:cubicBezTo>
                                    <a:pt x="383" y="42"/>
                                    <a:pt x="381" y="39"/>
                                    <a:pt x="378" y="39"/>
                                  </a:cubicBezTo>
                                  <a:close/>
                                  <a:moveTo>
                                    <a:pt x="343" y="61"/>
                                  </a:moveTo>
                                  <a:cubicBezTo>
                                    <a:pt x="334" y="70"/>
                                    <a:pt x="328" y="82"/>
                                    <a:pt x="328" y="96"/>
                                  </a:cubicBezTo>
                                  <a:cubicBezTo>
                                    <a:pt x="328" y="96"/>
                                    <a:pt x="328" y="97"/>
                                    <a:pt x="328" y="97"/>
                                  </a:cubicBezTo>
                                  <a:cubicBezTo>
                                    <a:pt x="330" y="98"/>
                                    <a:pt x="332" y="98"/>
                                    <a:pt x="334" y="99"/>
                                  </a:cubicBezTo>
                                  <a:cubicBezTo>
                                    <a:pt x="334" y="98"/>
                                    <a:pt x="334" y="97"/>
                                    <a:pt x="334" y="96"/>
                                  </a:cubicBezTo>
                                  <a:cubicBezTo>
                                    <a:pt x="334" y="72"/>
                                    <a:pt x="354" y="52"/>
                                    <a:pt x="378" y="52"/>
                                  </a:cubicBezTo>
                                  <a:cubicBezTo>
                                    <a:pt x="402" y="52"/>
                                    <a:pt x="421" y="72"/>
                                    <a:pt x="421" y="96"/>
                                  </a:cubicBezTo>
                                  <a:cubicBezTo>
                                    <a:pt x="421" y="97"/>
                                    <a:pt x="421" y="98"/>
                                    <a:pt x="421" y="99"/>
                                  </a:cubicBezTo>
                                  <a:cubicBezTo>
                                    <a:pt x="423" y="98"/>
                                    <a:pt x="425" y="97"/>
                                    <a:pt x="427" y="97"/>
                                  </a:cubicBezTo>
                                  <a:cubicBezTo>
                                    <a:pt x="427" y="97"/>
                                    <a:pt x="427" y="96"/>
                                    <a:pt x="427" y="96"/>
                                  </a:cubicBezTo>
                                  <a:cubicBezTo>
                                    <a:pt x="427" y="82"/>
                                    <a:pt x="422" y="70"/>
                                    <a:pt x="413" y="61"/>
                                  </a:cubicBezTo>
                                  <a:cubicBezTo>
                                    <a:pt x="404" y="52"/>
                                    <a:pt x="391" y="46"/>
                                    <a:pt x="378" y="46"/>
                                  </a:cubicBezTo>
                                  <a:cubicBezTo>
                                    <a:pt x="364" y="46"/>
                                    <a:pt x="352" y="52"/>
                                    <a:pt x="343" y="61"/>
                                  </a:cubicBezTo>
                                  <a:close/>
                                  <a:moveTo>
                                    <a:pt x="527" y="44"/>
                                  </a:moveTo>
                                  <a:cubicBezTo>
                                    <a:pt x="527" y="47"/>
                                    <a:pt x="527" y="50"/>
                                    <a:pt x="526" y="53"/>
                                  </a:cubicBezTo>
                                  <a:cubicBezTo>
                                    <a:pt x="527" y="53"/>
                                    <a:pt x="528" y="54"/>
                                    <a:pt x="529" y="55"/>
                                  </a:cubicBezTo>
                                  <a:cubicBezTo>
                                    <a:pt x="530" y="54"/>
                                    <a:pt x="531" y="54"/>
                                    <a:pt x="532" y="53"/>
                                  </a:cubicBezTo>
                                  <a:cubicBezTo>
                                    <a:pt x="532" y="50"/>
                                    <a:pt x="533" y="47"/>
                                    <a:pt x="533" y="44"/>
                                  </a:cubicBezTo>
                                  <a:cubicBezTo>
                                    <a:pt x="533" y="35"/>
                                    <a:pt x="529" y="26"/>
                                    <a:pt x="523" y="20"/>
                                  </a:cubicBezTo>
                                  <a:cubicBezTo>
                                    <a:pt x="517" y="14"/>
                                    <a:pt x="508" y="10"/>
                                    <a:pt x="499" y="10"/>
                                  </a:cubicBezTo>
                                  <a:cubicBezTo>
                                    <a:pt x="489" y="10"/>
                                    <a:pt x="481" y="14"/>
                                    <a:pt x="474" y="20"/>
                                  </a:cubicBezTo>
                                  <a:cubicBezTo>
                                    <a:pt x="468" y="26"/>
                                    <a:pt x="464" y="35"/>
                                    <a:pt x="464" y="44"/>
                                  </a:cubicBezTo>
                                  <a:cubicBezTo>
                                    <a:pt x="464" y="47"/>
                                    <a:pt x="465" y="50"/>
                                    <a:pt x="465" y="53"/>
                                  </a:cubicBezTo>
                                  <a:cubicBezTo>
                                    <a:pt x="466" y="53"/>
                                    <a:pt x="467" y="54"/>
                                    <a:pt x="468" y="55"/>
                                  </a:cubicBezTo>
                                  <a:cubicBezTo>
                                    <a:pt x="469" y="54"/>
                                    <a:pt x="470" y="53"/>
                                    <a:pt x="471" y="53"/>
                                  </a:cubicBezTo>
                                  <a:cubicBezTo>
                                    <a:pt x="470" y="50"/>
                                    <a:pt x="470" y="47"/>
                                    <a:pt x="470" y="44"/>
                                  </a:cubicBezTo>
                                  <a:cubicBezTo>
                                    <a:pt x="470" y="28"/>
                                    <a:pt x="483" y="16"/>
                                    <a:pt x="499" y="16"/>
                                  </a:cubicBezTo>
                                  <a:cubicBezTo>
                                    <a:pt x="515" y="16"/>
                                    <a:pt x="527" y="28"/>
                                    <a:pt x="527" y="44"/>
                                  </a:cubicBezTo>
                                  <a:close/>
                                  <a:moveTo>
                                    <a:pt x="520" y="44"/>
                                  </a:moveTo>
                                  <a:cubicBezTo>
                                    <a:pt x="520" y="46"/>
                                    <a:pt x="520" y="47"/>
                                    <a:pt x="519" y="49"/>
                                  </a:cubicBezTo>
                                  <a:cubicBezTo>
                                    <a:pt x="521" y="50"/>
                                    <a:pt x="523" y="51"/>
                                    <a:pt x="525" y="52"/>
                                  </a:cubicBezTo>
                                  <a:cubicBezTo>
                                    <a:pt x="525" y="49"/>
                                    <a:pt x="526" y="47"/>
                                    <a:pt x="526" y="44"/>
                                  </a:cubicBezTo>
                                  <a:cubicBezTo>
                                    <a:pt x="526" y="37"/>
                                    <a:pt x="523" y="30"/>
                                    <a:pt x="518" y="25"/>
                                  </a:cubicBezTo>
                                  <a:cubicBezTo>
                                    <a:pt x="513" y="20"/>
                                    <a:pt x="506" y="17"/>
                                    <a:pt x="499" y="17"/>
                                  </a:cubicBezTo>
                                  <a:cubicBezTo>
                                    <a:pt x="491" y="17"/>
                                    <a:pt x="484" y="20"/>
                                    <a:pt x="479" y="25"/>
                                  </a:cubicBezTo>
                                  <a:cubicBezTo>
                                    <a:pt x="474" y="30"/>
                                    <a:pt x="471" y="37"/>
                                    <a:pt x="471" y="44"/>
                                  </a:cubicBezTo>
                                  <a:cubicBezTo>
                                    <a:pt x="471" y="47"/>
                                    <a:pt x="472" y="49"/>
                                    <a:pt x="472" y="52"/>
                                  </a:cubicBezTo>
                                  <a:cubicBezTo>
                                    <a:pt x="474" y="51"/>
                                    <a:pt x="476" y="50"/>
                                    <a:pt x="478" y="49"/>
                                  </a:cubicBezTo>
                                  <a:cubicBezTo>
                                    <a:pt x="478" y="47"/>
                                    <a:pt x="478" y="46"/>
                                    <a:pt x="478" y="44"/>
                                  </a:cubicBezTo>
                                  <a:cubicBezTo>
                                    <a:pt x="478" y="33"/>
                                    <a:pt x="487" y="23"/>
                                    <a:pt x="499" y="23"/>
                                  </a:cubicBezTo>
                                  <a:cubicBezTo>
                                    <a:pt x="510" y="23"/>
                                    <a:pt x="520" y="33"/>
                                    <a:pt x="520" y="44"/>
                                  </a:cubicBezTo>
                                  <a:close/>
                                  <a:moveTo>
                                    <a:pt x="512" y="44"/>
                                  </a:moveTo>
                                  <a:cubicBezTo>
                                    <a:pt x="512" y="45"/>
                                    <a:pt x="512" y="46"/>
                                    <a:pt x="512" y="46"/>
                                  </a:cubicBezTo>
                                  <a:cubicBezTo>
                                    <a:pt x="514" y="47"/>
                                    <a:pt x="516" y="48"/>
                                    <a:pt x="518" y="48"/>
                                  </a:cubicBezTo>
                                  <a:cubicBezTo>
                                    <a:pt x="518" y="47"/>
                                    <a:pt x="518" y="46"/>
                                    <a:pt x="518" y="44"/>
                                  </a:cubicBezTo>
                                  <a:cubicBezTo>
                                    <a:pt x="518" y="39"/>
                                    <a:pt x="516" y="34"/>
                                    <a:pt x="512" y="31"/>
                                  </a:cubicBezTo>
                                  <a:cubicBezTo>
                                    <a:pt x="509" y="27"/>
                                    <a:pt x="504" y="25"/>
                                    <a:pt x="499" y="25"/>
                                  </a:cubicBezTo>
                                  <a:cubicBezTo>
                                    <a:pt x="493" y="25"/>
                                    <a:pt x="488" y="27"/>
                                    <a:pt x="485" y="31"/>
                                  </a:cubicBezTo>
                                  <a:cubicBezTo>
                                    <a:pt x="481" y="34"/>
                                    <a:pt x="479" y="39"/>
                                    <a:pt x="479" y="44"/>
                                  </a:cubicBezTo>
                                  <a:cubicBezTo>
                                    <a:pt x="479" y="46"/>
                                    <a:pt x="479" y="47"/>
                                    <a:pt x="480" y="48"/>
                                  </a:cubicBezTo>
                                  <a:cubicBezTo>
                                    <a:pt x="481" y="48"/>
                                    <a:pt x="483" y="47"/>
                                    <a:pt x="485" y="46"/>
                                  </a:cubicBezTo>
                                  <a:cubicBezTo>
                                    <a:pt x="485" y="46"/>
                                    <a:pt x="485" y="45"/>
                                    <a:pt x="485" y="44"/>
                                  </a:cubicBezTo>
                                  <a:cubicBezTo>
                                    <a:pt x="485" y="37"/>
                                    <a:pt x="491" y="31"/>
                                    <a:pt x="499" y="31"/>
                                  </a:cubicBezTo>
                                  <a:cubicBezTo>
                                    <a:pt x="506" y="31"/>
                                    <a:pt x="512" y="37"/>
                                    <a:pt x="512" y="44"/>
                                  </a:cubicBezTo>
                                  <a:close/>
                                  <a:moveTo>
                                    <a:pt x="505" y="44"/>
                                  </a:moveTo>
                                  <a:cubicBezTo>
                                    <a:pt x="505" y="45"/>
                                    <a:pt x="505" y="45"/>
                                    <a:pt x="505" y="45"/>
                                  </a:cubicBezTo>
                                  <a:cubicBezTo>
                                    <a:pt x="507" y="45"/>
                                    <a:pt x="509" y="46"/>
                                    <a:pt x="510" y="46"/>
                                  </a:cubicBezTo>
                                  <a:cubicBezTo>
                                    <a:pt x="511" y="45"/>
                                    <a:pt x="511" y="45"/>
                                    <a:pt x="511" y="44"/>
                                  </a:cubicBezTo>
                                  <a:cubicBezTo>
                                    <a:pt x="511" y="38"/>
                                    <a:pt x="505" y="32"/>
                                    <a:pt x="499" y="32"/>
                                  </a:cubicBezTo>
                                  <a:cubicBezTo>
                                    <a:pt x="492" y="32"/>
                                    <a:pt x="487" y="38"/>
                                    <a:pt x="487" y="44"/>
                                  </a:cubicBezTo>
                                  <a:cubicBezTo>
                                    <a:pt x="487" y="45"/>
                                    <a:pt x="487" y="45"/>
                                    <a:pt x="487" y="46"/>
                                  </a:cubicBezTo>
                                  <a:cubicBezTo>
                                    <a:pt x="489" y="46"/>
                                    <a:pt x="490" y="45"/>
                                    <a:pt x="492" y="45"/>
                                  </a:cubicBezTo>
                                  <a:cubicBezTo>
                                    <a:pt x="492" y="45"/>
                                    <a:pt x="492" y="45"/>
                                    <a:pt x="492" y="44"/>
                                  </a:cubicBezTo>
                                  <a:cubicBezTo>
                                    <a:pt x="492" y="41"/>
                                    <a:pt x="495" y="38"/>
                                    <a:pt x="499" y="38"/>
                                  </a:cubicBezTo>
                                  <a:cubicBezTo>
                                    <a:pt x="502" y="38"/>
                                    <a:pt x="505" y="41"/>
                                    <a:pt x="505" y="44"/>
                                  </a:cubicBezTo>
                                  <a:close/>
                                  <a:moveTo>
                                    <a:pt x="499" y="39"/>
                                  </a:moveTo>
                                  <a:cubicBezTo>
                                    <a:pt x="496" y="39"/>
                                    <a:pt x="494" y="42"/>
                                    <a:pt x="494" y="44"/>
                                  </a:cubicBezTo>
                                  <a:cubicBezTo>
                                    <a:pt x="494" y="45"/>
                                    <a:pt x="494" y="45"/>
                                    <a:pt x="494" y="45"/>
                                  </a:cubicBezTo>
                                  <a:cubicBezTo>
                                    <a:pt x="495" y="45"/>
                                    <a:pt x="497" y="45"/>
                                    <a:pt x="499" y="45"/>
                                  </a:cubicBezTo>
                                  <a:cubicBezTo>
                                    <a:pt x="500" y="45"/>
                                    <a:pt x="502" y="45"/>
                                    <a:pt x="504" y="45"/>
                                  </a:cubicBezTo>
                                  <a:cubicBezTo>
                                    <a:pt x="504" y="45"/>
                                    <a:pt x="504" y="45"/>
                                    <a:pt x="504" y="44"/>
                                  </a:cubicBezTo>
                                  <a:cubicBezTo>
                                    <a:pt x="504" y="42"/>
                                    <a:pt x="501" y="39"/>
                                    <a:pt x="499" y="39"/>
                                  </a:cubicBezTo>
                                  <a:close/>
                                  <a:moveTo>
                                    <a:pt x="464" y="61"/>
                                  </a:moveTo>
                                  <a:cubicBezTo>
                                    <a:pt x="455" y="70"/>
                                    <a:pt x="449" y="82"/>
                                    <a:pt x="449" y="96"/>
                                  </a:cubicBezTo>
                                  <a:cubicBezTo>
                                    <a:pt x="449" y="96"/>
                                    <a:pt x="449" y="97"/>
                                    <a:pt x="449" y="97"/>
                                  </a:cubicBezTo>
                                  <a:cubicBezTo>
                                    <a:pt x="451" y="98"/>
                                    <a:pt x="453" y="98"/>
                                    <a:pt x="455" y="99"/>
                                  </a:cubicBezTo>
                                  <a:cubicBezTo>
                                    <a:pt x="455" y="98"/>
                                    <a:pt x="455" y="97"/>
                                    <a:pt x="455" y="96"/>
                                  </a:cubicBezTo>
                                  <a:cubicBezTo>
                                    <a:pt x="455" y="72"/>
                                    <a:pt x="475" y="52"/>
                                    <a:pt x="499" y="52"/>
                                  </a:cubicBezTo>
                                  <a:cubicBezTo>
                                    <a:pt x="523" y="52"/>
                                    <a:pt x="542" y="72"/>
                                    <a:pt x="542" y="96"/>
                                  </a:cubicBezTo>
                                  <a:cubicBezTo>
                                    <a:pt x="542" y="97"/>
                                    <a:pt x="542" y="98"/>
                                    <a:pt x="542" y="99"/>
                                  </a:cubicBezTo>
                                  <a:cubicBezTo>
                                    <a:pt x="544" y="98"/>
                                    <a:pt x="546" y="98"/>
                                    <a:pt x="548" y="97"/>
                                  </a:cubicBezTo>
                                  <a:cubicBezTo>
                                    <a:pt x="548" y="97"/>
                                    <a:pt x="548" y="96"/>
                                    <a:pt x="548" y="96"/>
                                  </a:cubicBezTo>
                                  <a:cubicBezTo>
                                    <a:pt x="548" y="82"/>
                                    <a:pt x="543" y="70"/>
                                    <a:pt x="534" y="61"/>
                                  </a:cubicBezTo>
                                  <a:cubicBezTo>
                                    <a:pt x="525" y="52"/>
                                    <a:pt x="512" y="46"/>
                                    <a:pt x="499" y="46"/>
                                  </a:cubicBezTo>
                                  <a:cubicBezTo>
                                    <a:pt x="485" y="46"/>
                                    <a:pt x="473" y="52"/>
                                    <a:pt x="464" y="61"/>
                                  </a:cubicBezTo>
                                  <a:close/>
                                  <a:moveTo>
                                    <a:pt x="650" y="44"/>
                                  </a:moveTo>
                                  <a:cubicBezTo>
                                    <a:pt x="650" y="47"/>
                                    <a:pt x="649" y="50"/>
                                    <a:pt x="648" y="53"/>
                                  </a:cubicBezTo>
                                  <a:cubicBezTo>
                                    <a:pt x="649" y="53"/>
                                    <a:pt x="650" y="54"/>
                                    <a:pt x="651" y="54"/>
                                  </a:cubicBezTo>
                                  <a:cubicBezTo>
                                    <a:pt x="652" y="53"/>
                                    <a:pt x="653" y="53"/>
                                    <a:pt x="654" y="52"/>
                                  </a:cubicBezTo>
                                  <a:cubicBezTo>
                                    <a:pt x="655" y="50"/>
                                    <a:pt x="655" y="47"/>
                                    <a:pt x="655" y="44"/>
                                  </a:cubicBezTo>
                                  <a:cubicBezTo>
                                    <a:pt x="655" y="35"/>
                                    <a:pt x="651" y="26"/>
                                    <a:pt x="645" y="20"/>
                                  </a:cubicBezTo>
                                  <a:cubicBezTo>
                                    <a:pt x="639" y="14"/>
                                    <a:pt x="630" y="10"/>
                                    <a:pt x="621" y="10"/>
                                  </a:cubicBezTo>
                                  <a:cubicBezTo>
                                    <a:pt x="611" y="10"/>
                                    <a:pt x="603" y="14"/>
                                    <a:pt x="597" y="20"/>
                                  </a:cubicBezTo>
                                  <a:cubicBezTo>
                                    <a:pt x="590" y="26"/>
                                    <a:pt x="587" y="35"/>
                                    <a:pt x="587" y="44"/>
                                  </a:cubicBezTo>
                                  <a:cubicBezTo>
                                    <a:pt x="587" y="47"/>
                                    <a:pt x="587" y="50"/>
                                    <a:pt x="588" y="53"/>
                                  </a:cubicBezTo>
                                  <a:cubicBezTo>
                                    <a:pt x="589" y="53"/>
                                    <a:pt x="589" y="54"/>
                                    <a:pt x="590" y="55"/>
                                  </a:cubicBezTo>
                                  <a:cubicBezTo>
                                    <a:pt x="591" y="54"/>
                                    <a:pt x="592" y="53"/>
                                    <a:pt x="593" y="53"/>
                                  </a:cubicBezTo>
                                  <a:cubicBezTo>
                                    <a:pt x="592" y="50"/>
                                    <a:pt x="592" y="47"/>
                                    <a:pt x="592" y="44"/>
                                  </a:cubicBezTo>
                                  <a:cubicBezTo>
                                    <a:pt x="592" y="28"/>
                                    <a:pt x="605" y="16"/>
                                    <a:pt x="621" y="16"/>
                                  </a:cubicBezTo>
                                  <a:cubicBezTo>
                                    <a:pt x="637" y="16"/>
                                    <a:pt x="650" y="28"/>
                                    <a:pt x="650" y="44"/>
                                  </a:cubicBezTo>
                                  <a:close/>
                                  <a:moveTo>
                                    <a:pt x="642" y="44"/>
                                  </a:moveTo>
                                  <a:cubicBezTo>
                                    <a:pt x="642" y="46"/>
                                    <a:pt x="642" y="47"/>
                                    <a:pt x="641" y="49"/>
                                  </a:cubicBezTo>
                                  <a:cubicBezTo>
                                    <a:pt x="643" y="50"/>
                                    <a:pt x="645" y="51"/>
                                    <a:pt x="647" y="52"/>
                                  </a:cubicBezTo>
                                  <a:cubicBezTo>
                                    <a:pt x="648" y="49"/>
                                    <a:pt x="648" y="47"/>
                                    <a:pt x="648" y="44"/>
                                  </a:cubicBezTo>
                                  <a:cubicBezTo>
                                    <a:pt x="648" y="37"/>
                                    <a:pt x="645" y="30"/>
                                    <a:pt x="640" y="25"/>
                                  </a:cubicBezTo>
                                  <a:cubicBezTo>
                                    <a:pt x="635" y="20"/>
                                    <a:pt x="628" y="17"/>
                                    <a:pt x="621" y="17"/>
                                  </a:cubicBezTo>
                                  <a:cubicBezTo>
                                    <a:pt x="613" y="17"/>
                                    <a:pt x="607" y="20"/>
                                    <a:pt x="602" y="25"/>
                                  </a:cubicBezTo>
                                  <a:cubicBezTo>
                                    <a:pt x="597" y="30"/>
                                    <a:pt x="594" y="37"/>
                                    <a:pt x="594" y="44"/>
                                  </a:cubicBezTo>
                                  <a:cubicBezTo>
                                    <a:pt x="594" y="47"/>
                                    <a:pt x="594" y="49"/>
                                    <a:pt x="595" y="52"/>
                                  </a:cubicBezTo>
                                  <a:cubicBezTo>
                                    <a:pt x="596" y="51"/>
                                    <a:pt x="598" y="50"/>
                                    <a:pt x="600" y="49"/>
                                  </a:cubicBezTo>
                                  <a:cubicBezTo>
                                    <a:pt x="600" y="47"/>
                                    <a:pt x="600" y="46"/>
                                    <a:pt x="600" y="44"/>
                                  </a:cubicBezTo>
                                  <a:cubicBezTo>
                                    <a:pt x="600" y="33"/>
                                    <a:pt x="609" y="23"/>
                                    <a:pt x="621" y="23"/>
                                  </a:cubicBezTo>
                                  <a:cubicBezTo>
                                    <a:pt x="632" y="23"/>
                                    <a:pt x="642" y="33"/>
                                    <a:pt x="642" y="44"/>
                                  </a:cubicBezTo>
                                  <a:close/>
                                  <a:moveTo>
                                    <a:pt x="634" y="44"/>
                                  </a:moveTo>
                                  <a:cubicBezTo>
                                    <a:pt x="634" y="45"/>
                                    <a:pt x="634" y="46"/>
                                    <a:pt x="634" y="46"/>
                                  </a:cubicBezTo>
                                  <a:cubicBezTo>
                                    <a:pt x="636" y="47"/>
                                    <a:pt x="638" y="48"/>
                                    <a:pt x="640" y="48"/>
                                  </a:cubicBezTo>
                                  <a:cubicBezTo>
                                    <a:pt x="640" y="47"/>
                                    <a:pt x="640" y="46"/>
                                    <a:pt x="640" y="44"/>
                                  </a:cubicBezTo>
                                  <a:cubicBezTo>
                                    <a:pt x="640" y="39"/>
                                    <a:pt x="638" y="34"/>
                                    <a:pt x="635" y="31"/>
                                  </a:cubicBezTo>
                                  <a:cubicBezTo>
                                    <a:pt x="631" y="27"/>
                                    <a:pt x="626" y="25"/>
                                    <a:pt x="621" y="25"/>
                                  </a:cubicBezTo>
                                  <a:cubicBezTo>
                                    <a:pt x="615" y="25"/>
                                    <a:pt x="611" y="27"/>
                                    <a:pt x="607" y="31"/>
                                  </a:cubicBezTo>
                                  <a:cubicBezTo>
                                    <a:pt x="603" y="34"/>
                                    <a:pt x="601" y="39"/>
                                    <a:pt x="601" y="44"/>
                                  </a:cubicBezTo>
                                  <a:cubicBezTo>
                                    <a:pt x="601" y="46"/>
                                    <a:pt x="601" y="47"/>
                                    <a:pt x="602" y="48"/>
                                  </a:cubicBezTo>
                                  <a:cubicBezTo>
                                    <a:pt x="604" y="48"/>
                                    <a:pt x="605" y="47"/>
                                    <a:pt x="607" y="46"/>
                                  </a:cubicBezTo>
                                  <a:cubicBezTo>
                                    <a:pt x="607" y="46"/>
                                    <a:pt x="607" y="45"/>
                                    <a:pt x="607" y="44"/>
                                  </a:cubicBezTo>
                                  <a:cubicBezTo>
                                    <a:pt x="607" y="37"/>
                                    <a:pt x="613" y="31"/>
                                    <a:pt x="621" y="31"/>
                                  </a:cubicBezTo>
                                  <a:cubicBezTo>
                                    <a:pt x="628" y="31"/>
                                    <a:pt x="634" y="37"/>
                                    <a:pt x="634" y="44"/>
                                  </a:cubicBezTo>
                                  <a:close/>
                                  <a:moveTo>
                                    <a:pt x="628" y="44"/>
                                  </a:moveTo>
                                  <a:cubicBezTo>
                                    <a:pt x="628" y="45"/>
                                    <a:pt x="627" y="45"/>
                                    <a:pt x="627" y="45"/>
                                  </a:cubicBezTo>
                                  <a:cubicBezTo>
                                    <a:pt x="629" y="45"/>
                                    <a:pt x="631" y="46"/>
                                    <a:pt x="633" y="46"/>
                                  </a:cubicBezTo>
                                  <a:cubicBezTo>
                                    <a:pt x="633" y="45"/>
                                    <a:pt x="633" y="45"/>
                                    <a:pt x="633" y="44"/>
                                  </a:cubicBezTo>
                                  <a:cubicBezTo>
                                    <a:pt x="633" y="38"/>
                                    <a:pt x="627" y="32"/>
                                    <a:pt x="621" y="32"/>
                                  </a:cubicBezTo>
                                  <a:cubicBezTo>
                                    <a:pt x="614" y="32"/>
                                    <a:pt x="609" y="38"/>
                                    <a:pt x="609" y="44"/>
                                  </a:cubicBezTo>
                                  <a:cubicBezTo>
                                    <a:pt x="609" y="45"/>
                                    <a:pt x="609" y="45"/>
                                    <a:pt x="609" y="46"/>
                                  </a:cubicBezTo>
                                  <a:cubicBezTo>
                                    <a:pt x="611" y="46"/>
                                    <a:pt x="612" y="45"/>
                                    <a:pt x="614" y="45"/>
                                  </a:cubicBezTo>
                                  <a:cubicBezTo>
                                    <a:pt x="614" y="45"/>
                                    <a:pt x="614" y="45"/>
                                    <a:pt x="614" y="44"/>
                                  </a:cubicBezTo>
                                  <a:cubicBezTo>
                                    <a:pt x="614" y="41"/>
                                    <a:pt x="617" y="38"/>
                                    <a:pt x="621" y="38"/>
                                  </a:cubicBezTo>
                                  <a:cubicBezTo>
                                    <a:pt x="625" y="38"/>
                                    <a:pt x="628" y="41"/>
                                    <a:pt x="628" y="44"/>
                                  </a:cubicBezTo>
                                  <a:close/>
                                  <a:moveTo>
                                    <a:pt x="621" y="39"/>
                                  </a:moveTo>
                                  <a:cubicBezTo>
                                    <a:pt x="618" y="39"/>
                                    <a:pt x="616" y="42"/>
                                    <a:pt x="616" y="44"/>
                                  </a:cubicBezTo>
                                  <a:cubicBezTo>
                                    <a:pt x="616" y="45"/>
                                    <a:pt x="616" y="45"/>
                                    <a:pt x="616" y="45"/>
                                  </a:cubicBezTo>
                                  <a:cubicBezTo>
                                    <a:pt x="617" y="45"/>
                                    <a:pt x="619" y="45"/>
                                    <a:pt x="621" y="45"/>
                                  </a:cubicBezTo>
                                  <a:cubicBezTo>
                                    <a:pt x="623" y="45"/>
                                    <a:pt x="624" y="45"/>
                                    <a:pt x="626" y="45"/>
                                  </a:cubicBezTo>
                                  <a:cubicBezTo>
                                    <a:pt x="626" y="45"/>
                                    <a:pt x="626" y="45"/>
                                    <a:pt x="626" y="44"/>
                                  </a:cubicBezTo>
                                  <a:cubicBezTo>
                                    <a:pt x="626" y="42"/>
                                    <a:pt x="624" y="39"/>
                                    <a:pt x="621" y="39"/>
                                  </a:cubicBezTo>
                                  <a:close/>
                                  <a:moveTo>
                                    <a:pt x="586" y="61"/>
                                  </a:moveTo>
                                  <a:cubicBezTo>
                                    <a:pt x="577" y="70"/>
                                    <a:pt x="571" y="82"/>
                                    <a:pt x="571" y="96"/>
                                  </a:cubicBezTo>
                                  <a:cubicBezTo>
                                    <a:pt x="571" y="96"/>
                                    <a:pt x="571" y="97"/>
                                    <a:pt x="571" y="97"/>
                                  </a:cubicBezTo>
                                  <a:cubicBezTo>
                                    <a:pt x="573" y="98"/>
                                    <a:pt x="575" y="98"/>
                                    <a:pt x="577" y="99"/>
                                  </a:cubicBezTo>
                                  <a:cubicBezTo>
                                    <a:pt x="577" y="98"/>
                                    <a:pt x="577" y="97"/>
                                    <a:pt x="577" y="96"/>
                                  </a:cubicBezTo>
                                  <a:cubicBezTo>
                                    <a:pt x="577" y="72"/>
                                    <a:pt x="597" y="52"/>
                                    <a:pt x="621" y="52"/>
                                  </a:cubicBezTo>
                                  <a:cubicBezTo>
                                    <a:pt x="645" y="52"/>
                                    <a:pt x="664" y="72"/>
                                    <a:pt x="664" y="96"/>
                                  </a:cubicBezTo>
                                  <a:cubicBezTo>
                                    <a:pt x="664" y="97"/>
                                    <a:pt x="664" y="98"/>
                                    <a:pt x="664" y="99"/>
                                  </a:cubicBezTo>
                                  <a:cubicBezTo>
                                    <a:pt x="666" y="98"/>
                                    <a:pt x="668" y="97"/>
                                    <a:pt x="670" y="97"/>
                                  </a:cubicBezTo>
                                  <a:cubicBezTo>
                                    <a:pt x="670" y="97"/>
                                    <a:pt x="670" y="96"/>
                                    <a:pt x="670" y="96"/>
                                  </a:cubicBezTo>
                                  <a:cubicBezTo>
                                    <a:pt x="670" y="82"/>
                                    <a:pt x="665" y="70"/>
                                    <a:pt x="656" y="61"/>
                                  </a:cubicBezTo>
                                  <a:cubicBezTo>
                                    <a:pt x="647" y="52"/>
                                    <a:pt x="635" y="46"/>
                                    <a:pt x="621" y="46"/>
                                  </a:cubicBezTo>
                                  <a:cubicBezTo>
                                    <a:pt x="607" y="46"/>
                                    <a:pt x="595" y="52"/>
                                    <a:pt x="586" y="61"/>
                                  </a:cubicBezTo>
                                  <a:close/>
                                  <a:moveTo>
                                    <a:pt x="770" y="44"/>
                                  </a:moveTo>
                                  <a:cubicBezTo>
                                    <a:pt x="770" y="47"/>
                                    <a:pt x="770" y="50"/>
                                    <a:pt x="769" y="53"/>
                                  </a:cubicBezTo>
                                  <a:cubicBezTo>
                                    <a:pt x="770" y="53"/>
                                    <a:pt x="771" y="54"/>
                                    <a:pt x="772" y="55"/>
                                  </a:cubicBezTo>
                                  <a:cubicBezTo>
                                    <a:pt x="773" y="54"/>
                                    <a:pt x="774" y="53"/>
                                    <a:pt x="775" y="53"/>
                                  </a:cubicBezTo>
                                  <a:cubicBezTo>
                                    <a:pt x="776" y="50"/>
                                    <a:pt x="776" y="47"/>
                                    <a:pt x="776" y="44"/>
                                  </a:cubicBezTo>
                                  <a:cubicBezTo>
                                    <a:pt x="776" y="35"/>
                                    <a:pt x="772" y="26"/>
                                    <a:pt x="766" y="20"/>
                                  </a:cubicBezTo>
                                  <a:cubicBezTo>
                                    <a:pt x="760" y="14"/>
                                    <a:pt x="751" y="10"/>
                                    <a:pt x="742" y="10"/>
                                  </a:cubicBezTo>
                                  <a:cubicBezTo>
                                    <a:pt x="732" y="10"/>
                                    <a:pt x="724" y="14"/>
                                    <a:pt x="717" y="20"/>
                                  </a:cubicBezTo>
                                  <a:cubicBezTo>
                                    <a:pt x="711" y="26"/>
                                    <a:pt x="707" y="35"/>
                                    <a:pt x="707" y="44"/>
                                  </a:cubicBezTo>
                                  <a:cubicBezTo>
                                    <a:pt x="707" y="47"/>
                                    <a:pt x="708" y="50"/>
                                    <a:pt x="708" y="53"/>
                                  </a:cubicBezTo>
                                  <a:cubicBezTo>
                                    <a:pt x="709" y="53"/>
                                    <a:pt x="710" y="54"/>
                                    <a:pt x="711" y="55"/>
                                  </a:cubicBezTo>
                                  <a:cubicBezTo>
                                    <a:pt x="712" y="54"/>
                                    <a:pt x="713" y="53"/>
                                    <a:pt x="714" y="53"/>
                                  </a:cubicBezTo>
                                  <a:cubicBezTo>
                                    <a:pt x="713" y="50"/>
                                    <a:pt x="713" y="47"/>
                                    <a:pt x="713" y="44"/>
                                  </a:cubicBezTo>
                                  <a:cubicBezTo>
                                    <a:pt x="713" y="28"/>
                                    <a:pt x="726" y="16"/>
                                    <a:pt x="742" y="16"/>
                                  </a:cubicBezTo>
                                  <a:cubicBezTo>
                                    <a:pt x="758" y="16"/>
                                    <a:pt x="770" y="28"/>
                                    <a:pt x="770" y="44"/>
                                  </a:cubicBezTo>
                                  <a:close/>
                                  <a:moveTo>
                                    <a:pt x="763" y="44"/>
                                  </a:moveTo>
                                  <a:cubicBezTo>
                                    <a:pt x="763" y="46"/>
                                    <a:pt x="763" y="47"/>
                                    <a:pt x="762" y="49"/>
                                  </a:cubicBezTo>
                                  <a:cubicBezTo>
                                    <a:pt x="764" y="50"/>
                                    <a:pt x="766" y="51"/>
                                    <a:pt x="768" y="52"/>
                                  </a:cubicBezTo>
                                  <a:cubicBezTo>
                                    <a:pt x="769" y="49"/>
                                    <a:pt x="769" y="47"/>
                                    <a:pt x="769" y="44"/>
                                  </a:cubicBezTo>
                                  <a:cubicBezTo>
                                    <a:pt x="769" y="37"/>
                                    <a:pt x="766" y="30"/>
                                    <a:pt x="761" y="25"/>
                                  </a:cubicBezTo>
                                  <a:cubicBezTo>
                                    <a:pt x="756" y="20"/>
                                    <a:pt x="749" y="17"/>
                                    <a:pt x="742" y="17"/>
                                  </a:cubicBezTo>
                                  <a:cubicBezTo>
                                    <a:pt x="734" y="17"/>
                                    <a:pt x="727" y="20"/>
                                    <a:pt x="722" y="25"/>
                                  </a:cubicBezTo>
                                  <a:cubicBezTo>
                                    <a:pt x="718" y="30"/>
                                    <a:pt x="714" y="37"/>
                                    <a:pt x="714" y="44"/>
                                  </a:cubicBezTo>
                                  <a:cubicBezTo>
                                    <a:pt x="714" y="47"/>
                                    <a:pt x="715" y="49"/>
                                    <a:pt x="715" y="52"/>
                                  </a:cubicBezTo>
                                  <a:cubicBezTo>
                                    <a:pt x="717" y="51"/>
                                    <a:pt x="719" y="50"/>
                                    <a:pt x="721" y="49"/>
                                  </a:cubicBezTo>
                                  <a:cubicBezTo>
                                    <a:pt x="721" y="47"/>
                                    <a:pt x="721" y="46"/>
                                    <a:pt x="721" y="44"/>
                                  </a:cubicBezTo>
                                  <a:cubicBezTo>
                                    <a:pt x="721" y="33"/>
                                    <a:pt x="730" y="23"/>
                                    <a:pt x="742" y="23"/>
                                  </a:cubicBezTo>
                                  <a:cubicBezTo>
                                    <a:pt x="753" y="23"/>
                                    <a:pt x="763" y="33"/>
                                    <a:pt x="763" y="44"/>
                                  </a:cubicBezTo>
                                  <a:close/>
                                  <a:moveTo>
                                    <a:pt x="755" y="44"/>
                                  </a:moveTo>
                                  <a:cubicBezTo>
                                    <a:pt x="755" y="45"/>
                                    <a:pt x="755" y="46"/>
                                    <a:pt x="755" y="46"/>
                                  </a:cubicBezTo>
                                  <a:cubicBezTo>
                                    <a:pt x="757" y="47"/>
                                    <a:pt x="759" y="48"/>
                                    <a:pt x="761" y="48"/>
                                  </a:cubicBezTo>
                                  <a:cubicBezTo>
                                    <a:pt x="761" y="47"/>
                                    <a:pt x="761" y="46"/>
                                    <a:pt x="761" y="44"/>
                                  </a:cubicBezTo>
                                  <a:cubicBezTo>
                                    <a:pt x="761" y="39"/>
                                    <a:pt x="759" y="34"/>
                                    <a:pt x="755" y="31"/>
                                  </a:cubicBezTo>
                                  <a:cubicBezTo>
                                    <a:pt x="752" y="27"/>
                                    <a:pt x="747" y="25"/>
                                    <a:pt x="742" y="25"/>
                                  </a:cubicBezTo>
                                  <a:cubicBezTo>
                                    <a:pt x="736" y="25"/>
                                    <a:pt x="731" y="27"/>
                                    <a:pt x="728" y="31"/>
                                  </a:cubicBezTo>
                                  <a:cubicBezTo>
                                    <a:pt x="724" y="34"/>
                                    <a:pt x="722" y="39"/>
                                    <a:pt x="722" y="44"/>
                                  </a:cubicBezTo>
                                  <a:cubicBezTo>
                                    <a:pt x="722" y="46"/>
                                    <a:pt x="722" y="47"/>
                                    <a:pt x="723" y="48"/>
                                  </a:cubicBezTo>
                                  <a:cubicBezTo>
                                    <a:pt x="724" y="48"/>
                                    <a:pt x="726" y="47"/>
                                    <a:pt x="728" y="46"/>
                                  </a:cubicBezTo>
                                  <a:cubicBezTo>
                                    <a:pt x="728" y="46"/>
                                    <a:pt x="728" y="45"/>
                                    <a:pt x="728" y="44"/>
                                  </a:cubicBezTo>
                                  <a:cubicBezTo>
                                    <a:pt x="728" y="37"/>
                                    <a:pt x="734" y="31"/>
                                    <a:pt x="742" y="31"/>
                                  </a:cubicBezTo>
                                  <a:cubicBezTo>
                                    <a:pt x="749" y="31"/>
                                    <a:pt x="755" y="37"/>
                                    <a:pt x="755" y="44"/>
                                  </a:cubicBezTo>
                                  <a:close/>
                                  <a:moveTo>
                                    <a:pt x="748" y="44"/>
                                  </a:moveTo>
                                  <a:cubicBezTo>
                                    <a:pt x="748" y="45"/>
                                    <a:pt x="748" y="45"/>
                                    <a:pt x="748" y="45"/>
                                  </a:cubicBezTo>
                                  <a:cubicBezTo>
                                    <a:pt x="750" y="45"/>
                                    <a:pt x="752" y="46"/>
                                    <a:pt x="754" y="46"/>
                                  </a:cubicBezTo>
                                  <a:cubicBezTo>
                                    <a:pt x="754" y="45"/>
                                    <a:pt x="754" y="45"/>
                                    <a:pt x="754" y="44"/>
                                  </a:cubicBezTo>
                                  <a:cubicBezTo>
                                    <a:pt x="754" y="38"/>
                                    <a:pt x="748" y="32"/>
                                    <a:pt x="742" y="32"/>
                                  </a:cubicBezTo>
                                  <a:cubicBezTo>
                                    <a:pt x="735" y="32"/>
                                    <a:pt x="730" y="38"/>
                                    <a:pt x="730" y="44"/>
                                  </a:cubicBezTo>
                                  <a:cubicBezTo>
                                    <a:pt x="730" y="45"/>
                                    <a:pt x="730" y="45"/>
                                    <a:pt x="730" y="46"/>
                                  </a:cubicBezTo>
                                  <a:cubicBezTo>
                                    <a:pt x="732" y="46"/>
                                    <a:pt x="733" y="45"/>
                                    <a:pt x="735" y="45"/>
                                  </a:cubicBezTo>
                                  <a:cubicBezTo>
                                    <a:pt x="735" y="45"/>
                                    <a:pt x="735" y="45"/>
                                    <a:pt x="735" y="44"/>
                                  </a:cubicBezTo>
                                  <a:cubicBezTo>
                                    <a:pt x="735" y="41"/>
                                    <a:pt x="738" y="38"/>
                                    <a:pt x="742" y="38"/>
                                  </a:cubicBezTo>
                                  <a:cubicBezTo>
                                    <a:pt x="745" y="38"/>
                                    <a:pt x="748" y="41"/>
                                    <a:pt x="748" y="44"/>
                                  </a:cubicBezTo>
                                  <a:close/>
                                  <a:moveTo>
                                    <a:pt x="742" y="39"/>
                                  </a:moveTo>
                                  <a:cubicBezTo>
                                    <a:pt x="739" y="39"/>
                                    <a:pt x="737" y="42"/>
                                    <a:pt x="737" y="44"/>
                                  </a:cubicBezTo>
                                  <a:cubicBezTo>
                                    <a:pt x="737" y="45"/>
                                    <a:pt x="737" y="45"/>
                                    <a:pt x="737" y="45"/>
                                  </a:cubicBezTo>
                                  <a:cubicBezTo>
                                    <a:pt x="738" y="45"/>
                                    <a:pt x="740" y="45"/>
                                    <a:pt x="742" y="45"/>
                                  </a:cubicBezTo>
                                  <a:cubicBezTo>
                                    <a:pt x="743" y="45"/>
                                    <a:pt x="745" y="45"/>
                                    <a:pt x="747" y="45"/>
                                  </a:cubicBezTo>
                                  <a:cubicBezTo>
                                    <a:pt x="747" y="45"/>
                                    <a:pt x="747" y="45"/>
                                    <a:pt x="747" y="44"/>
                                  </a:cubicBezTo>
                                  <a:cubicBezTo>
                                    <a:pt x="747" y="42"/>
                                    <a:pt x="745" y="39"/>
                                    <a:pt x="742" y="39"/>
                                  </a:cubicBezTo>
                                  <a:close/>
                                  <a:moveTo>
                                    <a:pt x="707" y="61"/>
                                  </a:moveTo>
                                  <a:cubicBezTo>
                                    <a:pt x="698" y="70"/>
                                    <a:pt x="692" y="82"/>
                                    <a:pt x="692" y="96"/>
                                  </a:cubicBezTo>
                                  <a:cubicBezTo>
                                    <a:pt x="692" y="96"/>
                                    <a:pt x="692" y="97"/>
                                    <a:pt x="692" y="97"/>
                                  </a:cubicBezTo>
                                  <a:cubicBezTo>
                                    <a:pt x="694" y="98"/>
                                    <a:pt x="696" y="98"/>
                                    <a:pt x="698" y="99"/>
                                  </a:cubicBezTo>
                                  <a:cubicBezTo>
                                    <a:pt x="698" y="98"/>
                                    <a:pt x="698" y="97"/>
                                    <a:pt x="698" y="96"/>
                                  </a:cubicBezTo>
                                  <a:cubicBezTo>
                                    <a:pt x="698" y="72"/>
                                    <a:pt x="718" y="52"/>
                                    <a:pt x="742" y="52"/>
                                  </a:cubicBezTo>
                                  <a:cubicBezTo>
                                    <a:pt x="766" y="52"/>
                                    <a:pt x="785" y="72"/>
                                    <a:pt x="785" y="96"/>
                                  </a:cubicBezTo>
                                  <a:cubicBezTo>
                                    <a:pt x="785" y="97"/>
                                    <a:pt x="785" y="98"/>
                                    <a:pt x="785" y="99"/>
                                  </a:cubicBezTo>
                                  <a:cubicBezTo>
                                    <a:pt x="787" y="98"/>
                                    <a:pt x="789" y="98"/>
                                    <a:pt x="791" y="97"/>
                                  </a:cubicBezTo>
                                  <a:cubicBezTo>
                                    <a:pt x="791" y="97"/>
                                    <a:pt x="791" y="96"/>
                                    <a:pt x="791" y="96"/>
                                  </a:cubicBezTo>
                                  <a:cubicBezTo>
                                    <a:pt x="791" y="82"/>
                                    <a:pt x="786" y="70"/>
                                    <a:pt x="777" y="61"/>
                                  </a:cubicBezTo>
                                  <a:cubicBezTo>
                                    <a:pt x="768" y="52"/>
                                    <a:pt x="755" y="46"/>
                                    <a:pt x="742" y="46"/>
                                  </a:cubicBezTo>
                                  <a:cubicBezTo>
                                    <a:pt x="728" y="46"/>
                                    <a:pt x="716" y="52"/>
                                    <a:pt x="707" y="61"/>
                                  </a:cubicBezTo>
                                  <a:close/>
                                  <a:moveTo>
                                    <a:pt x="777" y="96"/>
                                  </a:moveTo>
                                  <a:cubicBezTo>
                                    <a:pt x="777" y="98"/>
                                    <a:pt x="777" y="101"/>
                                    <a:pt x="777" y="103"/>
                                  </a:cubicBezTo>
                                  <a:cubicBezTo>
                                    <a:pt x="779" y="102"/>
                                    <a:pt x="781" y="101"/>
                                    <a:pt x="783" y="100"/>
                                  </a:cubicBezTo>
                                  <a:cubicBezTo>
                                    <a:pt x="784" y="98"/>
                                    <a:pt x="784" y="97"/>
                                    <a:pt x="784" y="96"/>
                                  </a:cubicBezTo>
                                  <a:cubicBezTo>
                                    <a:pt x="784" y="84"/>
                                    <a:pt x="779" y="74"/>
                                    <a:pt x="771" y="66"/>
                                  </a:cubicBezTo>
                                  <a:cubicBezTo>
                                    <a:pt x="764" y="59"/>
                                    <a:pt x="753" y="54"/>
                                    <a:pt x="742" y="54"/>
                                  </a:cubicBezTo>
                                  <a:cubicBezTo>
                                    <a:pt x="730" y="54"/>
                                    <a:pt x="720" y="59"/>
                                    <a:pt x="712" y="66"/>
                                  </a:cubicBezTo>
                                  <a:cubicBezTo>
                                    <a:pt x="704" y="74"/>
                                    <a:pt x="700" y="84"/>
                                    <a:pt x="700" y="96"/>
                                  </a:cubicBezTo>
                                  <a:cubicBezTo>
                                    <a:pt x="700" y="97"/>
                                    <a:pt x="700" y="98"/>
                                    <a:pt x="700" y="100"/>
                                  </a:cubicBezTo>
                                  <a:cubicBezTo>
                                    <a:pt x="702" y="101"/>
                                    <a:pt x="704" y="102"/>
                                    <a:pt x="707" y="103"/>
                                  </a:cubicBezTo>
                                  <a:cubicBezTo>
                                    <a:pt x="706" y="101"/>
                                    <a:pt x="706" y="98"/>
                                    <a:pt x="706" y="96"/>
                                  </a:cubicBezTo>
                                  <a:cubicBezTo>
                                    <a:pt x="706" y="76"/>
                                    <a:pt x="722" y="60"/>
                                    <a:pt x="742" y="60"/>
                                  </a:cubicBezTo>
                                  <a:cubicBezTo>
                                    <a:pt x="761" y="60"/>
                                    <a:pt x="777" y="76"/>
                                    <a:pt x="777" y="96"/>
                                  </a:cubicBezTo>
                                  <a:close/>
                                  <a:moveTo>
                                    <a:pt x="785" y="147"/>
                                  </a:moveTo>
                                  <a:cubicBezTo>
                                    <a:pt x="785" y="148"/>
                                    <a:pt x="785" y="149"/>
                                    <a:pt x="785" y="150"/>
                                  </a:cubicBezTo>
                                  <a:cubicBezTo>
                                    <a:pt x="787" y="150"/>
                                    <a:pt x="789" y="149"/>
                                    <a:pt x="791" y="149"/>
                                  </a:cubicBezTo>
                                  <a:cubicBezTo>
                                    <a:pt x="791" y="148"/>
                                    <a:pt x="791" y="148"/>
                                    <a:pt x="791" y="147"/>
                                  </a:cubicBezTo>
                                  <a:cubicBezTo>
                                    <a:pt x="791" y="133"/>
                                    <a:pt x="786" y="121"/>
                                    <a:pt x="777" y="112"/>
                                  </a:cubicBezTo>
                                  <a:cubicBezTo>
                                    <a:pt x="768" y="103"/>
                                    <a:pt x="755" y="98"/>
                                    <a:pt x="742" y="98"/>
                                  </a:cubicBezTo>
                                  <a:cubicBezTo>
                                    <a:pt x="728" y="98"/>
                                    <a:pt x="716" y="103"/>
                                    <a:pt x="707" y="112"/>
                                  </a:cubicBezTo>
                                  <a:cubicBezTo>
                                    <a:pt x="698" y="121"/>
                                    <a:pt x="692" y="133"/>
                                    <a:pt x="692" y="147"/>
                                  </a:cubicBezTo>
                                  <a:cubicBezTo>
                                    <a:pt x="692" y="148"/>
                                    <a:pt x="692" y="148"/>
                                    <a:pt x="692" y="149"/>
                                  </a:cubicBezTo>
                                  <a:cubicBezTo>
                                    <a:pt x="694" y="149"/>
                                    <a:pt x="696" y="150"/>
                                    <a:pt x="698" y="150"/>
                                  </a:cubicBezTo>
                                  <a:cubicBezTo>
                                    <a:pt x="698" y="149"/>
                                    <a:pt x="698" y="148"/>
                                    <a:pt x="698" y="147"/>
                                  </a:cubicBezTo>
                                  <a:cubicBezTo>
                                    <a:pt x="698" y="123"/>
                                    <a:pt x="718" y="104"/>
                                    <a:pt x="742" y="104"/>
                                  </a:cubicBezTo>
                                  <a:cubicBezTo>
                                    <a:pt x="766" y="104"/>
                                    <a:pt x="785" y="123"/>
                                    <a:pt x="785" y="147"/>
                                  </a:cubicBezTo>
                                  <a:close/>
                                  <a:moveTo>
                                    <a:pt x="777" y="147"/>
                                  </a:moveTo>
                                  <a:cubicBezTo>
                                    <a:pt x="777" y="150"/>
                                    <a:pt x="777" y="152"/>
                                    <a:pt x="777" y="154"/>
                                  </a:cubicBezTo>
                                  <a:cubicBezTo>
                                    <a:pt x="779" y="153"/>
                                    <a:pt x="781" y="152"/>
                                    <a:pt x="783" y="151"/>
                                  </a:cubicBezTo>
                                  <a:cubicBezTo>
                                    <a:pt x="784" y="150"/>
                                    <a:pt x="784" y="148"/>
                                    <a:pt x="784" y="147"/>
                                  </a:cubicBezTo>
                                  <a:cubicBezTo>
                                    <a:pt x="784" y="136"/>
                                    <a:pt x="779" y="125"/>
                                    <a:pt x="771" y="117"/>
                                  </a:cubicBezTo>
                                  <a:cubicBezTo>
                                    <a:pt x="764" y="110"/>
                                    <a:pt x="753" y="105"/>
                                    <a:pt x="742" y="105"/>
                                  </a:cubicBezTo>
                                  <a:cubicBezTo>
                                    <a:pt x="730" y="105"/>
                                    <a:pt x="720" y="110"/>
                                    <a:pt x="712" y="117"/>
                                  </a:cubicBezTo>
                                  <a:cubicBezTo>
                                    <a:pt x="704" y="125"/>
                                    <a:pt x="700" y="136"/>
                                    <a:pt x="700" y="147"/>
                                  </a:cubicBezTo>
                                  <a:cubicBezTo>
                                    <a:pt x="700" y="148"/>
                                    <a:pt x="700" y="150"/>
                                    <a:pt x="700" y="151"/>
                                  </a:cubicBezTo>
                                  <a:cubicBezTo>
                                    <a:pt x="702" y="152"/>
                                    <a:pt x="704" y="153"/>
                                    <a:pt x="707" y="154"/>
                                  </a:cubicBezTo>
                                  <a:cubicBezTo>
                                    <a:pt x="706" y="152"/>
                                    <a:pt x="706" y="150"/>
                                    <a:pt x="706" y="147"/>
                                  </a:cubicBezTo>
                                  <a:cubicBezTo>
                                    <a:pt x="706" y="127"/>
                                    <a:pt x="722" y="111"/>
                                    <a:pt x="742" y="111"/>
                                  </a:cubicBezTo>
                                  <a:cubicBezTo>
                                    <a:pt x="761" y="111"/>
                                    <a:pt x="777" y="127"/>
                                    <a:pt x="777" y="147"/>
                                  </a:cubicBezTo>
                                  <a:close/>
                                  <a:moveTo>
                                    <a:pt x="785" y="199"/>
                                  </a:moveTo>
                                  <a:cubicBezTo>
                                    <a:pt x="785" y="200"/>
                                    <a:pt x="785" y="201"/>
                                    <a:pt x="785" y="202"/>
                                  </a:cubicBezTo>
                                  <a:cubicBezTo>
                                    <a:pt x="787" y="201"/>
                                    <a:pt x="789" y="200"/>
                                    <a:pt x="791" y="200"/>
                                  </a:cubicBezTo>
                                  <a:cubicBezTo>
                                    <a:pt x="791" y="200"/>
                                    <a:pt x="791" y="199"/>
                                    <a:pt x="791" y="199"/>
                                  </a:cubicBezTo>
                                  <a:cubicBezTo>
                                    <a:pt x="791" y="185"/>
                                    <a:pt x="786" y="172"/>
                                    <a:pt x="777" y="163"/>
                                  </a:cubicBezTo>
                                  <a:cubicBezTo>
                                    <a:pt x="768" y="154"/>
                                    <a:pt x="755" y="149"/>
                                    <a:pt x="742" y="149"/>
                                  </a:cubicBezTo>
                                  <a:cubicBezTo>
                                    <a:pt x="728" y="149"/>
                                    <a:pt x="716" y="154"/>
                                    <a:pt x="707" y="163"/>
                                  </a:cubicBezTo>
                                  <a:cubicBezTo>
                                    <a:pt x="698" y="172"/>
                                    <a:pt x="692" y="185"/>
                                    <a:pt x="692" y="199"/>
                                  </a:cubicBezTo>
                                  <a:cubicBezTo>
                                    <a:pt x="692" y="199"/>
                                    <a:pt x="692" y="199"/>
                                    <a:pt x="692" y="200"/>
                                  </a:cubicBezTo>
                                  <a:cubicBezTo>
                                    <a:pt x="694" y="200"/>
                                    <a:pt x="696" y="201"/>
                                    <a:pt x="698" y="202"/>
                                  </a:cubicBezTo>
                                  <a:cubicBezTo>
                                    <a:pt x="698" y="201"/>
                                    <a:pt x="698" y="200"/>
                                    <a:pt x="698" y="199"/>
                                  </a:cubicBezTo>
                                  <a:cubicBezTo>
                                    <a:pt x="698" y="175"/>
                                    <a:pt x="718" y="155"/>
                                    <a:pt x="742" y="155"/>
                                  </a:cubicBezTo>
                                  <a:cubicBezTo>
                                    <a:pt x="766" y="155"/>
                                    <a:pt x="785" y="175"/>
                                    <a:pt x="785" y="199"/>
                                  </a:cubicBezTo>
                                  <a:close/>
                                  <a:moveTo>
                                    <a:pt x="777" y="199"/>
                                  </a:moveTo>
                                  <a:cubicBezTo>
                                    <a:pt x="777" y="201"/>
                                    <a:pt x="777" y="203"/>
                                    <a:pt x="777" y="206"/>
                                  </a:cubicBezTo>
                                  <a:cubicBezTo>
                                    <a:pt x="779" y="205"/>
                                    <a:pt x="781" y="203"/>
                                    <a:pt x="783" y="202"/>
                                  </a:cubicBezTo>
                                  <a:cubicBezTo>
                                    <a:pt x="784" y="201"/>
                                    <a:pt x="784" y="200"/>
                                    <a:pt x="784" y="199"/>
                                  </a:cubicBezTo>
                                  <a:cubicBezTo>
                                    <a:pt x="784" y="187"/>
                                    <a:pt x="779" y="176"/>
                                    <a:pt x="771" y="169"/>
                                  </a:cubicBezTo>
                                  <a:cubicBezTo>
                                    <a:pt x="764" y="161"/>
                                    <a:pt x="753" y="157"/>
                                    <a:pt x="742" y="157"/>
                                  </a:cubicBezTo>
                                  <a:cubicBezTo>
                                    <a:pt x="730" y="157"/>
                                    <a:pt x="720" y="161"/>
                                    <a:pt x="712" y="169"/>
                                  </a:cubicBezTo>
                                  <a:cubicBezTo>
                                    <a:pt x="704" y="176"/>
                                    <a:pt x="700" y="187"/>
                                    <a:pt x="700" y="199"/>
                                  </a:cubicBezTo>
                                  <a:cubicBezTo>
                                    <a:pt x="700" y="200"/>
                                    <a:pt x="700" y="201"/>
                                    <a:pt x="700" y="202"/>
                                  </a:cubicBezTo>
                                  <a:cubicBezTo>
                                    <a:pt x="702" y="203"/>
                                    <a:pt x="704" y="204"/>
                                    <a:pt x="707" y="206"/>
                                  </a:cubicBezTo>
                                  <a:cubicBezTo>
                                    <a:pt x="706" y="203"/>
                                    <a:pt x="706" y="201"/>
                                    <a:pt x="706" y="199"/>
                                  </a:cubicBezTo>
                                  <a:cubicBezTo>
                                    <a:pt x="706" y="179"/>
                                    <a:pt x="722" y="163"/>
                                    <a:pt x="742" y="163"/>
                                  </a:cubicBezTo>
                                  <a:cubicBezTo>
                                    <a:pt x="761" y="163"/>
                                    <a:pt x="777" y="179"/>
                                    <a:pt x="777" y="199"/>
                                  </a:cubicBezTo>
                                  <a:close/>
                                  <a:moveTo>
                                    <a:pt x="785" y="250"/>
                                  </a:moveTo>
                                  <a:cubicBezTo>
                                    <a:pt x="785" y="251"/>
                                    <a:pt x="785" y="252"/>
                                    <a:pt x="785" y="253"/>
                                  </a:cubicBezTo>
                                  <a:cubicBezTo>
                                    <a:pt x="787" y="252"/>
                                    <a:pt x="789" y="252"/>
                                    <a:pt x="791" y="251"/>
                                  </a:cubicBezTo>
                                  <a:cubicBezTo>
                                    <a:pt x="791" y="251"/>
                                    <a:pt x="791" y="250"/>
                                    <a:pt x="791" y="250"/>
                                  </a:cubicBezTo>
                                  <a:cubicBezTo>
                                    <a:pt x="791" y="236"/>
                                    <a:pt x="786" y="224"/>
                                    <a:pt x="777" y="215"/>
                                  </a:cubicBezTo>
                                  <a:cubicBezTo>
                                    <a:pt x="768" y="206"/>
                                    <a:pt x="755" y="200"/>
                                    <a:pt x="742" y="200"/>
                                  </a:cubicBezTo>
                                  <a:cubicBezTo>
                                    <a:pt x="728" y="200"/>
                                    <a:pt x="716" y="206"/>
                                    <a:pt x="707" y="215"/>
                                  </a:cubicBezTo>
                                  <a:cubicBezTo>
                                    <a:pt x="698" y="224"/>
                                    <a:pt x="692" y="236"/>
                                    <a:pt x="692" y="250"/>
                                  </a:cubicBezTo>
                                  <a:cubicBezTo>
                                    <a:pt x="692" y="250"/>
                                    <a:pt x="692" y="251"/>
                                    <a:pt x="692" y="251"/>
                                  </a:cubicBezTo>
                                  <a:cubicBezTo>
                                    <a:pt x="694" y="252"/>
                                    <a:pt x="696" y="252"/>
                                    <a:pt x="698" y="253"/>
                                  </a:cubicBezTo>
                                  <a:cubicBezTo>
                                    <a:pt x="698" y="252"/>
                                    <a:pt x="698" y="251"/>
                                    <a:pt x="698" y="250"/>
                                  </a:cubicBezTo>
                                  <a:cubicBezTo>
                                    <a:pt x="698" y="226"/>
                                    <a:pt x="718" y="206"/>
                                    <a:pt x="742" y="206"/>
                                  </a:cubicBezTo>
                                  <a:cubicBezTo>
                                    <a:pt x="766" y="206"/>
                                    <a:pt x="785" y="226"/>
                                    <a:pt x="785" y="250"/>
                                  </a:cubicBezTo>
                                  <a:close/>
                                  <a:moveTo>
                                    <a:pt x="777" y="250"/>
                                  </a:moveTo>
                                  <a:cubicBezTo>
                                    <a:pt x="777" y="252"/>
                                    <a:pt x="777" y="255"/>
                                    <a:pt x="777" y="257"/>
                                  </a:cubicBezTo>
                                  <a:cubicBezTo>
                                    <a:pt x="779" y="256"/>
                                    <a:pt x="781" y="255"/>
                                    <a:pt x="783" y="254"/>
                                  </a:cubicBezTo>
                                  <a:cubicBezTo>
                                    <a:pt x="784" y="253"/>
                                    <a:pt x="784" y="251"/>
                                    <a:pt x="784" y="250"/>
                                  </a:cubicBezTo>
                                  <a:cubicBezTo>
                                    <a:pt x="784" y="238"/>
                                    <a:pt x="779" y="228"/>
                                    <a:pt x="771" y="220"/>
                                  </a:cubicBezTo>
                                  <a:cubicBezTo>
                                    <a:pt x="764" y="213"/>
                                    <a:pt x="753" y="208"/>
                                    <a:pt x="742" y="208"/>
                                  </a:cubicBezTo>
                                  <a:cubicBezTo>
                                    <a:pt x="730" y="208"/>
                                    <a:pt x="720" y="213"/>
                                    <a:pt x="712" y="220"/>
                                  </a:cubicBezTo>
                                  <a:cubicBezTo>
                                    <a:pt x="704" y="228"/>
                                    <a:pt x="700" y="238"/>
                                    <a:pt x="700" y="250"/>
                                  </a:cubicBezTo>
                                  <a:cubicBezTo>
                                    <a:pt x="700" y="251"/>
                                    <a:pt x="700" y="253"/>
                                    <a:pt x="700" y="254"/>
                                  </a:cubicBezTo>
                                  <a:cubicBezTo>
                                    <a:pt x="702" y="255"/>
                                    <a:pt x="704" y="256"/>
                                    <a:pt x="707" y="257"/>
                                  </a:cubicBezTo>
                                  <a:cubicBezTo>
                                    <a:pt x="706" y="255"/>
                                    <a:pt x="706" y="252"/>
                                    <a:pt x="706" y="250"/>
                                  </a:cubicBezTo>
                                  <a:cubicBezTo>
                                    <a:pt x="706" y="230"/>
                                    <a:pt x="722" y="214"/>
                                    <a:pt x="742" y="214"/>
                                  </a:cubicBezTo>
                                  <a:cubicBezTo>
                                    <a:pt x="761" y="214"/>
                                    <a:pt x="777" y="230"/>
                                    <a:pt x="777" y="250"/>
                                  </a:cubicBezTo>
                                  <a:close/>
                                  <a:moveTo>
                                    <a:pt x="785" y="301"/>
                                  </a:moveTo>
                                  <a:cubicBezTo>
                                    <a:pt x="785" y="302"/>
                                    <a:pt x="785" y="304"/>
                                    <a:pt x="785" y="305"/>
                                  </a:cubicBezTo>
                                  <a:cubicBezTo>
                                    <a:pt x="787" y="304"/>
                                    <a:pt x="789" y="303"/>
                                    <a:pt x="791" y="303"/>
                                  </a:cubicBezTo>
                                  <a:cubicBezTo>
                                    <a:pt x="791" y="302"/>
                                    <a:pt x="791" y="302"/>
                                    <a:pt x="791" y="301"/>
                                  </a:cubicBezTo>
                                  <a:cubicBezTo>
                                    <a:pt x="791" y="288"/>
                                    <a:pt x="786" y="275"/>
                                    <a:pt x="777" y="266"/>
                                  </a:cubicBezTo>
                                  <a:cubicBezTo>
                                    <a:pt x="768" y="257"/>
                                    <a:pt x="755" y="252"/>
                                    <a:pt x="742" y="252"/>
                                  </a:cubicBezTo>
                                  <a:cubicBezTo>
                                    <a:pt x="728" y="252"/>
                                    <a:pt x="716" y="257"/>
                                    <a:pt x="707" y="266"/>
                                  </a:cubicBezTo>
                                  <a:cubicBezTo>
                                    <a:pt x="698" y="275"/>
                                    <a:pt x="692" y="288"/>
                                    <a:pt x="692" y="301"/>
                                  </a:cubicBezTo>
                                  <a:cubicBezTo>
                                    <a:pt x="692" y="302"/>
                                    <a:pt x="692" y="302"/>
                                    <a:pt x="692" y="303"/>
                                  </a:cubicBezTo>
                                  <a:cubicBezTo>
                                    <a:pt x="694" y="303"/>
                                    <a:pt x="696" y="304"/>
                                    <a:pt x="698" y="305"/>
                                  </a:cubicBezTo>
                                  <a:cubicBezTo>
                                    <a:pt x="698" y="303"/>
                                    <a:pt x="698" y="302"/>
                                    <a:pt x="698" y="301"/>
                                  </a:cubicBezTo>
                                  <a:cubicBezTo>
                                    <a:pt x="698" y="277"/>
                                    <a:pt x="718" y="258"/>
                                    <a:pt x="742" y="258"/>
                                  </a:cubicBezTo>
                                  <a:cubicBezTo>
                                    <a:pt x="766" y="258"/>
                                    <a:pt x="785" y="277"/>
                                    <a:pt x="785" y="301"/>
                                  </a:cubicBezTo>
                                  <a:close/>
                                  <a:moveTo>
                                    <a:pt x="777" y="301"/>
                                  </a:moveTo>
                                  <a:cubicBezTo>
                                    <a:pt x="777" y="304"/>
                                    <a:pt x="777" y="306"/>
                                    <a:pt x="777" y="309"/>
                                  </a:cubicBezTo>
                                  <a:cubicBezTo>
                                    <a:pt x="779" y="307"/>
                                    <a:pt x="781" y="306"/>
                                    <a:pt x="783" y="305"/>
                                  </a:cubicBezTo>
                                  <a:cubicBezTo>
                                    <a:pt x="784" y="304"/>
                                    <a:pt x="784" y="303"/>
                                    <a:pt x="784" y="301"/>
                                  </a:cubicBezTo>
                                  <a:cubicBezTo>
                                    <a:pt x="784" y="290"/>
                                    <a:pt x="779" y="279"/>
                                    <a:pt x="771" y="272"/>
                                  </a:cubicBezTo>
                                  <a:cubicBezTo>
                                    <a:pt x="764" y="264"/>
                                    <a:pt x="753" y="259"/>
                                    <a:pt x="742" y="259"/>
                                  </a:cubicBezTo>
                                  <a:cubicBezTo>
                                    <a:pt x="730" y="259"/>
                                    <a:pt x="720" y="264"/>
                                    <a:pt x="712" y="272"/>
                                  </a:cubicBezTo>
                                  <a:cubicBezTo>
                                    <a:pt x="704" y="279"/>
                                    <a:pt x="700" y="290"/>
                                    <a:pt x="700" y="301"/>
                                  </a:cubicBezTo>
                                  <a:cubicBezTo>
                                    <a:pt x="700" y="303"/>
                                    <a:pt x="700" y="304"/>
                                    <a:pt x="700" y="305"/>
                                  </a:cubicBezTo>
                                  <a:cubicBezTo>
                                    <a:pt x="702" y="306"/>
                                    <a:pt x="704" y="307"/>
                                    <a:pt x="707" y="308"/>
                                  </a:cubicBezTo>
                                  <a:cubicBezTo>
                                    <a:pt x="706" y="306"/>
                                    <a:pt x="706" y="304"/>
                                    <a:pt x="706" y="301"/>
                                  </a:cubicBezTo>
                                  <a:cubicBezTo>
                                    <a:pt x="706" y="282"/>
                                    <a:pt x="722" y="265"/>
                                    <a:pt x="742" y="265"/>
                                  </a:cubicBezTo>
                                  <a:cubicBezTo>
                                    <a:pt x="761" y="265"/>
                                    <a:pt x="777" y="282"/>
                                    <a:pt x="777" y="301"/>
                                  </a:cubicBezTo>
                                  <a:close/>
                                  <a:moveTo>
                                    <a:pt x="785" y="353"/>
                                  </a:moveTo>
                                  <a:cubicBezTo>
                                    <a:pt x="785" y="354"/>
                                    <a:pt x="785" y="355"/>
                                    <a:pt x="785" y="356"/>
                                  </a:cubicBezTo>
                                  <a:cubicBezTo>
                                    <a:pt x="787" y="355"/>
                                    <a:pt x="789" y="355"/>
                                    <a:pt x="791" y="354"/>
                                  </a:cubicBezTo>
                                  <a:cubicBezTo>
                                    <a:pt x="791" y="354"/>
                                    <a:pt x="791" y="353"/>
                                    <a:pt x="791" y="353"/>
                                  </a:cubicBezTo>
                                  <a:cubicBezTo>
                                    <a:pt x="791" y="339"/>
                                    <a:pt x="786" y="327"/>
                                    <a:pt x="777" y="318"/>
                                  </a:cubicBezTo>
                                  <a:cubicBezTo>
                                    <a:pt x="768" y="309"/>
                                    <a:pt x="755" y="303"/>
                                    <a:pt x="742" y="303"/>
                                  </a:cubicBezTo>
                                  <a:cubicBezTo>
                                    <a:pt x="728" y="303"/>
                                    <a:pt x="716" y="309"/>
                                    <a:pt x="707" y="318"/>
                                  </a:cubicBezTo>
                                  <a:cubicBezTo>
                                    <a:pt x="698" y="327"/>
                                    <a:pt x="692" y="339"/>
                                    <a:pt x="692" y="353"/>
                                  </a:cubicBezTo>
                                  <a:cubicBezTo>
                                    <a:pt x="692" y="353"/>
                                    <a:pt x="692" y="354"/>
                                    <a:pt x="692" y="354"/>
                                  </a:cubicBezTo>
                                  <a:cubicBezTo>
                                    <a:pt x="694" y="355"/>
                                    <a:pt x="696" y="355"/>
                                    <a:pt x="698" y="356"/>
                                  </a:cubicBezTo>
                                  <a:cubicBezTo>
                                    <a:pt x="698" y="355"/>
                                    <a:pt x="698" y="354"/>
                                    <a:pt x="698" y="353"/>
                                  </a:cubicBezTo>
                                  <a:cubicBezTo>
                                    <a:pt x="698" y="329"/>
                                    <a:pt x="718" y="309"/>
                                    <a:pt x="742" y="309"/>
                                  </a:cubicBezTo>
                                  <a:cubicBezTo>
                                    <a:pt x="766" y="309"/>
                                    <a:pt x="785" y="329"/>
                                    <a:pt x="785" y="353"/>
                                  </a:cubicBezTo>
                                  <a:close/>
                                  <a:moveTo>
                                    <a:pt x="777" y="353"/>
                                  </a:moveTo>
                                  <a:cubicBezTo>
                                    <a:pt x="777" y="355"/>
                                    <a:pt x="777" y="358"/>
                                    <a:pt x="777" y="360"/>
                                  </a:cubicBezTo>
                                  <a:cubicBezTo>
                                    <a:pt x="779" y="359"/>
                                    <a:pt x="781" y="358"/>
                                    <a:pt x="783" y="357"/>
                                  </a:cubicBezTo>
                                  <a:cubicBezTo>
                                    <a:pt x="784" y="355"/>
                                    <a:pt x="784" y="354"/>
                                    <a:pt x="784" y="353"/>
                                  </a:cubicBezTo>
                                  <a:cubicBezTo>
                                    <a:pt x="784" y="341"/>
                                    <a:pt x="779" y="331"/>
                                    <a:pt x="771" y="323"/>
                                  </a:cubicBezTo>
                                  <a:cubicBezTo>
                                    <a:pt x="764" y="315"/>
                                    <a:pt x="753" y="311"/>
                                    <a:pt x="742" y="311"/>
                                  </a:cubicBezTo>
                                  <a:cubicBezTo>
                                    <a:pt x="730" y="311"/>
                                    <a:pt x="720" y="315"/>
                                    <a:pt x="712" y="323"/>
                                  </a:cubicBezTo>
                                  <a:cubicBezTo>
                                    <a:pt x="704" y="331"/>
                                    <a:pt x="700" y="341"/>
                                    <a:pt x="700" y="353"/>
                                  </a:cubicBezTo>
                                  <a:cubicBezTo>
                                    <a:pt x="700" y="354"/>
                                    <a:pt x="700" y="355"/>
                                    <a:pt x="700" y="357"/>
                                  </a:cubicBezTo>
                                  <a:cubicBezTo>
                                    <a:pt x="702" y="357"/>
                                    <a:pt x="704" y="359"/>
                                    <a:pt x="707" y="360"/>
                                  </a:cubicBezTo>
                                  <a:cubicBezTo>
                                    <a:pt x="706" y="357"/>
                                    <a:pt x="706" y="355"/>
                                    <a:pt x="706" y="353"/>
                                  </a:cubicBezTo>
                                  <a:cubicBezTo>
                                    <a:pt x="706" y="333"/>
                                    <a:pt x="722" y="317"/>
                                    <a:pt x="742" y="317"/>
                                  </a:cubicBezTo>
                                  <a:cubicBezTo>
                                    <a:pt x="761" y="317"/>
                                    <a:pt x="777" y="333"/>
                                    <a:pt x="777" y="353"/>
                                  </a:cubicBezTo>
                                  <a:close/>
                                  <a:moveTo>
                                    <a:pt x="785" y="404"/>
                                  </a:moveTo>
                                  <a:cubicBezTo>
                                    <a:pt x="785" y="405"/>
                                    <a:pt x="785" y="406"/>
                                    <a:pt x="785" y="407"/>
                                  </a:cubicBezTo>
                                  <a:cubicBezTo>
                                    <a:pt x="787" y="407"/>
                                    <a:pt x="789" y="406"/>
                                    <a:pt x="791" y="406"/>
                                  </a:cubicBezTo>
                                  <a:cubicBezTo>
                                    <a:pt x="791" y="405"/>
                                    <a:pt x="791" y="405"/>
                                    <a:pt x="791" y="404"/>
                                  </a:cubicBezTo>
                                  <a:cubicBezTo>
                                    <a:pt x="791" y="390"/>
                                    <a:pt x="786" y="378"/>
                                    <a:pt x="777" y="369"/>
                                  </a:cubicBezTo>
                                  <a:cubicBezTo>
                                    <a:pt x="768" y="360"/>
                                    <a:pt x="755" y="354"/>
                                    <a:pt x="742" y="354"/>
                                  </a:cubicBezTo>
                                  <a:cubicBezTo>
                                    <a:pt x="728" y="354"/>
                                    <a:pt x="716" y="360"/>
                                    <a:pt x="707" y="369"/>
                                  </a:cubicBezTo>
                                  <a:cubicBezTo>
                                    <a:pt x="698" y="378"/>
                                    <a:pt x="692" y="390"/>
                                    <a:pt x="692" y="404"/>
                                  </a:cubicBezTo>
                                  <a:cubicBezTo>
                                    <a:pt x="692" y="405"/>
                                    <a:pt x="692" y="405"/>
                                    <a:pt x="692" y="405"/>
                                  </a:cubicBezTo>
                                  <a:cubicBezTo>
                                    <a:pt x="694" y="406"/>
                                    <a:pt x="696" y="407"/>
                                    <a:pt x="698" y="407"/>
                                  </a:cubicBezTo>
                                  <a:cubicBezTo>
                                    <a:pt x="698" y="406"/>
                                    <a:pt x="698" y="405"/>
                                    <a:pt x="698" y="404"/>
                                  </a:cubicBezTo>
                                  <a:cubicBezTo>
                                    <a:pt x="698" y="380"/>
                                    <a:pt x="718" y="361"/>
                                    <a:pt x="742" y="361"/>
                                  </a:cubicBezTo>
                                  <a:cubicBezTo>
                                    <a:pt x="766" y="361"/>
                                    <a:pt x="785" y="380"/>
                                    <a:pt x="785" y="404"/>
                                  </a:cubicBezTo>
                                  <a:close/>
                                  <a:moveTo>
                                    <a:pt x="777" y="404"/>
                                  </a:moveTo>
                                  <a:cubicBezTo>
                                    <a:pt x="777" y="407"/>
                                    <a:pt x="777" y="409"/>
                                    <a:pt x="777" y="411"/>
                                  </a:cubicBezTo>
                                  <a:cubicBezTo>
                                    <a:pt x="779" y="410"/>
                                    <a:pt x="781" y="409"/>
                                    <a:pt x="783" y="408"/>
                                  </a:cubicBezTo>
                                  <a:cubicBezTo>
                                    <a:pt x="784" y="407"/>
                                    <a:pt x="784" y="405"/>
                                    <a:pt x="784" y="404"/>
                                  </a:cubicBezTo>
                                  <a:cubicBezTo>
                                    <a:pt x="784" y="392"/>
                                    <a:pt x="779" y="382"/>
                                    <a:pt x="771" y="374"/>
                                  </a:cubicBezTo>
                                  <a:cubicBezTo>
                                    <a:pt x="764" y="367"/>
                                    <a:pt x="753" y="362"/>
                                    <a:pt x="742" y="362"/>
                                  </a:cubicBezTo>
                                  <a:cubicBezTo>
                                    <a:pt x="730" y="362"/>
                                    <a:pt x="720" y="367"/>
                                    <a:pt x="712" y="374"/>
                                  </a:cubicBezTo>
                                  <a:cubicBezTo>
                                    <a:pt x="704" y="382"/>
                                    <a:pt x="700" y="392"/>
                                    <a:pt x="700" y="404"/>
                                  </a:cubicBezTo>
                                  <a:cubicBezTo>
                                    <a:pt x="700" y="405"/>
                                    <a:pt x="700" y="407"/>
                                    <a:pt x="700" y="408"/>
                                  </a:cubicBezTo>
                                  <a:cubicBezTo>
                                    <a:pt x="702" y="409"/>
                                    <a:pt x="704" y="410"/>
                                    <a:pt x="707" y="411"/>
                                  </a:cubicBezTo>
                                  <a:cubicBezTo>
                                    <a:pt x="706" y="409"/>
                                    <a:pt x="706" y="406"/>
                                    <a:pt x="706" y="404"/>
                                  </a:cubicBezTo>
                                  <a:cubicBezTo>
                                    <a:pt x="706" y="384"/>
                                    <a:pt x="722" y="368"/>
                                    <a:pt x="742" y="368"/>
                                  </a:cubicBezTo>
                                  <a:cubicBezTo>
                                    <a:pt x="761" y="368"/>
                                    <a:pt x="777" y="384"/>
                                    <a:pt x="777" y="404"/>
                                  </a:cubicBezTo>
                                  <a:close/>
                                  <a:moveTo>
                                    <a:pt x="770" y="404"/>
                                  </a:moveTo>
                                  <a:cubicBezTo>
                                    <a:pt x="770" y="407"/>
                                    <a:pt x="770" y="410"/>
                                    <a:pt x="769" y="412"/>
                                  </a:cubicBezTo>
                                  <a:cubicBezTo>
                                    <a:pt x="770" y="413"/>
                                    <a:pt x="771" y="414"/>
                                    <a:pt x="772" y="414"/>
                                  </a:cubicBezTo>
                                  <a:cubicBezTo>
                                    <a:pt x="773" y="414"/>
                                    <a:pt x="774" y="413"/>
                                    <a:pt x="775" y="412"/>
                                  </a:cubicBezTo>
                                  <a:cubicBezTo>
                                    <a:pt x="776" y="410"/>
                                    <a:pt x="776" y="407"/>
                                    <a:pt x="776" y="404"/>
                                  </a:cubicBezTo>
                                  <a:cubicBezTo>
                                    <a:pt x="776" y="395"/>
                                    <a:pt x="772" y="386"/>
                                    <a:pt x="766" y="380"/>
                                  </a:cubicBezTo>
                                  <a:cubicBezTo>
                                    <a:pt x="760" y="374"/>
                                    <a:pt x="751" y="370"/>
                                    <a:pt x="742" y="370"/>
                                  </a:cubicBezTo>
                                  <a:cubicBezTo>
                                    <a:pt x="732" y="370"/>
                                    <a:pt x="724" y="374"/>
                                    <a:pt x="717" y="380"/>
                                  </a:cubicBezTo>
                                  <a:cubicBezTo>
                                    <a:pt x="711" y="386"/>
                                    <a:pt x="707" y="395"/>
                                    <a:pt x="707" y="404"/>
                                  </a:cubicBezTo>
                                  <a:cubicBezTo>
                                    <a:pt x="707" y="407"/>
                                    <a:pt x="708" y="410"/>
                                    <a:pt x="708" y="412"/>
                                  </a:cubicBezTo>
                                  <a:cubicBezTo>
                                    <a:pt x="709" y="413"/>
                                    <a:pt x="710" y="414"/>
                                    <a:pt x="711" y="414"/>
                                  </a:cubicBezTo>
                                  <a:cubicBezTo>
                                    <a:pt x="712" y="414"/>
                                    <a:pt x="713" y="413"/>
                                    <a:pt x="714" y="412"/>
                                  </a:cubicBezTo>
                                  <a:cubicBezTo>
                                    <a:pt x="713" y="410"/>
                                    <a:pt x="713" y="407"/>
                                    <a:pt x="713" y="404"/>
                                  </a:cubicBezTo>
                                  <a:cubicBezTo>
                                    <a:pt x="713" y="388"/>
                                    <a:pt x="726" y="375"/>
                                    <a:pt x="742" y="375"/>
                                  </a:cubicBezTo>
                                  <a:cubicBezTo>
                                    <a:pt x="758" y="375"/>
                                    <a:pt x="770" y="388"/>
                                    <a:pt x="770" y="404"/>
                                  </a:cubicBezTo>
                                  <a:close/>
                                  <a:moveTo>
                                    <a:pt x="763" y="404"/>
                                  </a:moveTo>
                                  <a:cubicBezTo>
                                    <a:pt x="763" y="406"/>
                                    <a:pt x="763" y="407"/>
                                    <a:pt x="762" y="409"/>
                                  </a:cubicBezTo>
                                  <a:cubicBezTo>
                                    <a:pt x="764" y="409"/>
                                    <a:pt x="766" y="410"/>
                                    <a:pt x="768" y="411"/>
                                  </a:cubicBezTo>
                                  <a:cubicBezTo>
                                    <a:pt x="769" y="409"/>
                                    <a:pt x="769" y="407"/>
                                    <a:pt x="769" y="404"/>
                                  </a:cubicBezTo>
                                  <a:cubicBezTo>
                                    <a:pt x="769" y="397"/>
                                    <a:pt x="766" y="390"/>
                                    <a:pt x="761" y="385"/>
                                  </a:cubicBezTo>
                                  <a:cubicBezTo>
                                    <a:pt x="756" y="380"/>
                                    <a:pt x="749" y="377"/>
                                    <a:pt x="742" y="377"/>
                                  </a:cubicBezTo>
                                  <a:cubicBezTo>
                                    <a:pt x="734" y="377"/>
                                    <a:pt x="727" y="380"/>
                                    <a:pt x="722" y="385"/>
                                  </a:cubicBezTo>
                                  <a:cubicBezTo>
                                    <a:pt x="718" y="390"/>
                                    <a:pt x="714" y="397"/>
                                    <a:pt x="714" y="404"/>
                                  </a:cubicBezTo>
                                  <a:cubicBezTo>
                                    <a:pt x="714" y="407"/>
                                    <a:pt x="715" y="409"/>
                                    <a:pt x="715" y="411"/>
                                  </a:cubicBezTo>
                                  <a:cubicBezTo>
                                    <a:pt x="717" y="410"/>
                                    <a:pt x="719" y="409"/>
                                    <a:pt x="721" y="409"/>
                                  </a:cubicBezTo>
                                  <a:cubicBezTo>
                                    <a:pt x="721" y="407"/>
                                    <a:pt x="721" y="406"/>
                                    <a:pt x="721" y="404"/>
                                  </a:cubicBezTo>
                                  <a:cubicBezTo>
                                    <a:pt x="721" y="392"/>
                                    <a:pt x="730" y="383"/>
                                    <a:pt x="742" y="383"/>
                                  </a:cubicBezTo>
                                  <a:cubicBezTo>
                                    <a:pt x="753" y="383"/>
                                    <a:pt x="763" y="392"/>
                                    <a:pt x="763" y="404"/>
                                  </a:cubicBezTo>
                                  <a:close/>
                                  <a:moveTo>
                                    <a:pt x="755" y="404"/>
                                  </a:moveTo>
                                  <a:cubicBezTo>
                                    <a:pt x="755" y="405"/>
                                    <a:pt x="755" y="405"/>
                                    <a:pt x="755" y="406"/>
                                  </a:cubicBezTo>
                                  <a:cubicBezTo>
                                    <a:pt x="757" y="407"/>
                                    <a:pt x="759" y="407"/>
                                    <a:pt x="761" y="408"/>
                                  </a:cubicBezTo>
                                  <a:cubicBezTo>
                                    <a:pt x="761" y="407"/>
                                    <a:pt x="761" y="405"/>
                                    <a:pt x="761" y="404"/>
                                  </a:cubicBezTo>
                                  <a:cubicBezTo>
                                    <a:pt x="761" y="399"/>
                                    <a:pt x="759" y="394"/>
                                    <a:pt x="755" y="390"/>
                                  </a:cubicBezTo>
                                  <a:cubicBezTo>
                                    <a:pt x="752" y="387"/>
                                    <a:pt x="747" y="385"/>
                                    <a:pt x="742" y="385"/>
                                  </a:cubicBezTo>
                                  <a:cubicBezTo>
                                    <a:pt x="736" y="385"/>
                                    <a:pt x="731" y="387"/>
                                    <a:pt x="728" y="390"/>
                                  </a:cubicBezTo>
                                  <a:cubicBezTo>
                                    <a:pt x="724" y="394"/>
                                    <a:pt x="722" y="399"/>
                                    <a:pt x="722" y="404"/>
                                  </a:cubicBezTo>
                                  <a:cubicBezTo>
                                    <a:pt x="722" y="405"/>
                                    <a:pt x="722" y="407"/>
                                    <a:pt x="723" y="408"/>
                                  </a:cubicBezTo>
                                  <a:cubicBezTo>
                                    <a:pt x="724" y="407"/>
                                    <a:pt x="726" y="407"/>
                                    <a:pt x="728" y="406"/>
                                  </a:cubicBezTo>
                                  <a:cubicBezTo>
                                    <a:pt x="728" y="405"/>
                                    <a:pt x="728" y="405"/>
                                    <a:pt x="728" y="404"/>
                                  </a:cubicBezTo>
                                  <a:cubicBezTo>
                                    <a:pt x="728" y="397"/>
                                    <a:pt x="734" y="390"/>
                                    <a:pt x="742" y="390"/>
                                  </a:cubicBezTo>
                                  <a:cubicBezTo>
                                    <a:pt x="749" y="390"/>
                                    <a:pt x="755" y="397"/>
                                    <a:pt x="755" y="404"/>
                                  </a:cubicBezTo>
                                  <a:close/>
                                  <a:moveTo>
                                    <a:pt x="748" y="404"/>
                                  </a:moveTo>
                                  <a:cubicBezTo>
                                    <a:pt x="748" y="404"/>
                                    <a:pt x="748" y="404"/>
                                    <a:pt x="748" y="405"/>
                                  </a:cubicBezTo>
                                  <a:cubicBezTo>
                                    <a:pt x="750" y="405"/>
                                    <a:pt x="752" y="405"/>
                                    <a:pt x="754" y="406"/>
                                  </a:cubicBezTo>
                                  <a:cubicBezTo>
                                    <a:pt x="754" y="405"/>
                                    <a:pt x="754" y="405"/>
                                    <a:pt x="754" y="404"/>
                                  </a:cubicBezTo>
                                  <a:cubicBezTo>
                                    <a:pt x="754" y="397"/>
                                    <a:pt x="748" y="392"/>
                                    <a:pt x="742" y="392"/>
                                  </a:cubicBezTo>
                                  <a:cubicBezTo>
                                    <a:pt x="735" y="392"/>
                                    <a:pt x="730" y="397"/>
                                    <a:pt x="730" y="404"/>
                                  </a:cubicBezTo>
                                  <a:cubicBezTo>
                                    <a:pt x="730" y="405"/>
                                    <a:pt x="730" y="405"/>
                                    <a:pt x="730" y="406"/>
                                  </a:cubicBezTo>
                                  <a:cubicBezTo>
                                    <a:pt x="732" y="405"/>
                                    <a:pt x="733" y="405"/>
                                    <a:pt x="735" y="405"/>
                                  </a:cubicBezTo>
                                  <a:cubicBezTo>
                                    <a:pt x="735" y="404"/>
                                    <a:pt x="735" y="404"/>
                                    <a:pt x="735" y="404"/>
                                  </a:cubicBezTo>
                                  <a:cubicBezTo>
                                    <a:pt x="735" y="400"/>
                                    <a:pt x="738" y="397"/>
                                    <a:pt x="742" y="397"/>
                                  </a:cubicBezTo>
                                  <a:cubicBezTo>
                                    <a:pt x="745" y="397"/>
                                    <a:pt x="748" y="400"/>
                                    <a:pt x="748" y="404"/>
                                  </a:cubicBezTo>
                                  <a:close/>
                                  <a:moveTo>
                                    <a:pt x="742" y="399"/>
                                  </a:moveTo>
                                  <a:cubicBezTo>
                                    <a:pt x="739" y="399"/>
                                    <a:pt x="737" y="401"/>
                                    <a:pt x="737" y="404"/>
                                  </a:cubicBezTo>
                                  <a:cubicBezTo>
                                    <a:pt x="737" y="404"/>
                                    <a:pt x="737" y="404"/>
                                    <a:pt x="737" y="404"/>
                                  </a:cubicBezTo>
                                  <a:cubicBezTo>
                                    <a:pt x="738" y="404"/>
                                    <a:pt x="740" y="404"/>
                                    <a:pt x="742" y="404"/>
                                  </a:cubicBezTo>
                                  <a:cubicBezTo>
                                    <a:pt x="743" y="404"/>
                                    <a:pt x="745" y="404"/>
                                    <a:pt x="747" y="404"/>
                                  </a:cubicBezTo>
                                  <a:cubicBezTo>
                                    <a:pt x="747" y="404"/>
                                    <a:pt x="747" y="404"/>
                                    <a:pt x="747" y="404"/>
                                  </a:cubicBezTo>
                                  <a:cubicBezTo>
                                    <a:pt x="747" y="401"/>
                                    <a:pt x="745" y="399"/>
                                    <a:pt x="742" y="399"/>
                                  </a:cubicBezTo>
                                  <a:close/>
                                  <a:moveTo>
                                    <a:pt x="697" y="431"/>
                                  </a:moveTo>
                                  <a:cubicBezTo>
                                    <a:pt x="697" y="430"/>
                                    <a:pt x="698" y="428"/>
                                    <a:pt x="699" y="427"/>
                                  </a:cubicBezTo>
                                  <a:cubicBezTo>
                                    <a:pt x="694" y="423"/>
                                    <a:pt x="688" y="421"/>
                                    <a:pt x="681" y="421"/>
                                  </a:cubicBezTo>
                                  <a:cubicBezTo>
                                    <a:pt x="674" y="421"/>
                                    <a:pt x="668" y="423"/>
                                    <a:pt x="663" y="426"/>
                                  </a:cubicBezTo>
                                  <a:cubicBezTo>
                                    <a:pt x="664" y="428"/>
                                    <a:pt x="665" y="429"/>
                                    <a:pt x="666" y="431"/>
                                  </a:cubicBezTo>
                                  <a:cubicBezTo>
                                    <a:pt x="670" y="428"/>
                                    <a:pt x="675" y="427"/>
                                    <a:pt x="681" y="427"/>
                                  </a:cubicBezTo>
                                  <a:cubicBezTo>
                                    <a:pt x="687" y="427"/>
                                    <a:pt x="692" y="428"/>
                                    <a:pt x="697" y="431"/>
                                  </a:cubicBezTo>
                                  <a:close/>
                                  <a:moveTo>
                                    <a:pt x="681" y="428"/>
                                  </a:moveTo>
                                  <a:cubicBezTo>
                                    <a:pt x="676" y="428"/>
                                    <a:pt x="671" y="430"/>
                                    <a:pt x="666" y="432"/>
                                  </a:cubicBezTo>
                                  <a:cubicBezTo>
                                    <a:pt x="667" y="434"/>
                                    <a:pt x="668" y="436"/>
                                    <a:pt x="669" y="438"/>
                                  </a:cubicBezTo>
                                  <a:cubicBezTo>
                                    <a:pt x="672" y="436"/>
                                    <a:pt x="676" y="434"/>
                                    <a:pt x="681" y="434"/>
                                  </a:cubicBezTo>
                                  <a:cubicBezTo>
                                    <a:pt x="686" y="434"/>
                                    <a:pt x="690" y="436"/>
                                    <a:pt x="693" y="438"/>
                                  </a:cubicBezTo>
                                  <a:cubicBezTo>
                                    <a:pt x="694" y="436"/>
                                    <a:pt x="695" y="435"/>
                                    <a:pt x="696" y="433"/>
                                  </a:cubicBezTo>
                                  <a:cubicBezTo>
                                    <a:pt x="691" y="430"/>
                                    <a:pt x="686" y="428"/>
                                    <a:pt x="681" y="428"/>
                                  </a:cubicBezTo>
                                  <a:close/>
                                  <a:moveTo>
                                    <a:pt x="700" y="425"/>
                                  </a:moveTo>
                                  <a:cubicBezTo>
                                    <a:pt x="701" y="424"/>
                                    <a:pt x="703" y="422"/>
                                    <a:pt x="704" y="421"/>
                                  </a:cubicBezTo>
                                  <a:cubicBezTo>
                                    <a:pt x="697" y="416"/>
                                    <a:pt x="689" y="413"/>
                                    <a:pt x="681" y="413"/>
                                  </a:cubicBezTo>
                                  <a:cubicBezTo>
                                    <a:pt x="672" y="413"/>
                                    <a:pt x="665" y="416"/>
                                    <a:pt x="658" y="420"/>
                                  </a:cubicBezTo>
                                  <a:cubicBezTo>
                                    <a:pt x="659" y="422"/>
                                    <a:pt x="661" y="423"/>
                                    <a:pt x="662" y="425"/>
                                  </a:cubicBezTo>
                                  <a:cubicBezTo>
                                    <a:pt x="667" y="422"/>
                                    <a:pt x="674" y="420"/>
                                    <a:pt x="681" y="420"/>
                                  </a:cubicBezTo>
                                  <a:cubicBezTo>
                                    <a:pt x="688" y="420"/>
                                    <a:pt x="695" y="422"/>
                                    <a:pt x="700" y="425"/>
                                  </a:cubicBezTo>
                                  <a:close/>
                                  <a:moveTo>
                                    <a:pt x="705" y="419"/>
                                  </a:moveTo>
                                  <a:cubicBezTo>
                                    <a:pt x="707" y="418"/>
                                    <a:pt x="708" y="417"/>
                                    <a:pt x="710" y="415"/>
                                  </a:cubicBezTo>
                                  <a:cubicBezTo>
                                    <a:pt x="702" y="409"/>
                                    <a:pt x="692" y="406"/>
                                    <a:pt x="681" y="406"/>
                                  </a:cubicBezTo>
                                  <a:cubicBezTo>
                                    <a:pt x="670" y="406"/>
                                    <a:pt x="660" y="409"/>
                                    <a:pt x="652" y="415"/>
                                  </a:cubicBezTo>
                                  <a:cubicBezTo>
                                    <a:pt x="654" y="416"/>
                                    <a:pt x="655" y="418"/>
                                    <a:pt x="657" y="419"/>
                                  </a:cubicBezTo>
                                  <a:cubicBezTo>
                                    <a:pt x="664" y="415"/>
                                    <a:pt x="672" y="412"/>
                                    <a:pt x="681" y="412"/>
                                  </a:cubicBezTo>
                                  <a:cubicBezTo>
                                    <a:pt x="690" y="412"/>
                                    <a:pt x="698" y="415"/>
                                    <a:pt x="705" y="419"/>
                                  </a:cubicBezTo>
                                  <a:close/>
                                  <a:moveTo>
                                    <a:pt x="650" y="404"/>
                                  </a:moveTo>
                                  <a:cubicBezTo>
                                    <a:pt x="650" y="407"/>
                                    <a:pt x="649" y="410"/>
                                    <a:pt x="648" y="412"/>
                                  </a:cubicBezTo>
                                  <a:cubicBezTo>
                                    <a:pt x="649" y="413"/>
                                    <a:pt x="650" y="413"/>
                                    <a:pt x="651" y="414"/>
                                  </a:cubicBezTo>
                                  <a:cubicBezTo>
                                    <a:pt x="652" y="413"/>
                                    <a:pt x="653" y="412"/>
                                    <a:pt x="654" y="412"/>
                                  </a:cubicBezTo>
                                  <a:cubicBezTo>
                                    <a:pt x="655" y="409"/>
                                    <a:pt x="655" y="407"/>
                                    <a:pt x="655" y="404"/>
                                  </a:cubicBezTo>
                                  <a:cubicBezTo>
                                    <a:pt x="655" y="395"/>
                                    <a:pt x="651" y="386"/>
                                    <a:pt x="645" y="380"/>
                                  </a:cubicBezTo>
                                  <a:cubicBezTo>
                                    <a:pt x="639" y="374"/>
                                    <a:pt x="630" y="370"/>
                                    <a:pt x="621" y="370"/>
                                  </a:cubicBezTo>
                                  <a:cubicBezTo>
                                    <a:pt x="611" y="370"/>
                                    <a:pt x="603" y="374"/>
                                    <a:pt x="597" y="380"/>
                                  </a:cubicBezTo>
                                  <a:cubicBezTo>
                                    <a:pt x="590" y="386"/>
                                    <a:pt x="587" y="395"/>
                                    <a:pt x="587" y="404"/>
                                  </a:cubicBezTo>
                                  <a:cubicBezTo>
                                    <a:pt x="587" y="407"/>
                                    <a:pt x="587" y="410"/>
                                    <a:pt x="588" y="412"/>
                                  </a:cubicBezTo>
                                  <a:cubicBezTo>
                                    <a:pt x="589" y="413"/>
                                    <a:pt x="589" y="414"/>
                                    <a:pt x="590" y="414"/>
                                  </a:cubicBezTo>
                                  <a:cubicBezTo>
                                    <a:pt x="591" y="414"/>
                                    <a:pt x="592" y="413"/>
                                    <a:pt x="593" y="412"/>
                                  </a:cubicBezTo>
                                  <a:cubicBezTo>
                                    <a:pt x="592" y="410"/>
                                    <a:pt x="592" y="407"/>
                                    <a:pt x="592" y="404"/>
                                  </a:cubicBezTo>
                                  <a:cubicBezTo>
                                    <a:pt x="592" y="388"/>
                                    <a:pt x="605" y="375"/>
                                    <a:pt x="621" y="375"/>
                                  </a:cubicBezTo>
                                  <a:cubicBezTo>
                                    <a:pt x="637" y="375"/>
                                    <a:pt x="650" y="388"/>
                                    <a:pt x="650" y="404"/>
                                  </a:cubicBezTo>
                                  <a:close/>
                                  <a:moveTo>
                                    <a:pt x="642" y="404"/>
                                  </a:moveTo>
                                  <a:cubicBezTo>
                                    <a:pt x="642" y="406"/>
                                    <a:pt x="642" y="407"/>
                                    <a:pt x="641" y="409"/>
                                  </a:cubicBezTo>
                                  <a:cubicBezTo>
                                    <a:pt x="643" y="409"/>
                                    <a:pt x="645" y="410"/>
                                    <a:pt x="647" y="411"/>
                                  </a:cubicBezTo>
                                  <a:cubicBezTo>
                                    <a:pt x="648" y="409"/>
                                    <a:pt x="648" y="407"/>
                                    <a:pt x="648" y="404"/>
                                  </a:cubicBezTo>
                                  <a:cubicBezTo>
                                    <a:pt x="648" y="397"/>
                                    <a:pt x="645" y="390"/>
                                    <a:pt x="640" y="385"/>
                                  </a:cubicBezTo>
                                  <a:cubicBezTo>
                                    <a:pt x="635" y="380"/>
                                    <a:pt x="628" y="377"/>
                                    <a:pt x="621" y="377"/>
                                  </a:cubicBezTo>
                                  <a:cubicBezTo>
                                    <a:pt x="613" y="377"/>
                                    <a:pt x="607" y="380"/>
                                    <a:pt x="602" y="385"/>
                                  </a:cubicBezTo>
                                  <a:cubicBezTo>
                                    <a:pt x="597" y="390"/>
                                    <a:pt x="594" y="397"/>
                                    <a:pt x="594" y="404"/>
                                  </a:cubicBezTo>
                                  <a:cubicBezTo>
                                    <a:pt x="594" y="407"/>
                                    <a:pt x="594" y="409"/>
                                    <a:pt x="595" y="411"/>
                                  </a:cubicBezTo>
                                  <a:cubicBezTo>
                                    <a:pt x="596" y="410"/>
                                    <a:pt x="598" y="409"/>
                                    <a:pt x="600" y="409"/>
                                  </a:cubicBezTo>
                                  <a:cubicBezTo>
                                    <a:pt x="600" y="407"/>
                                    <a:pt x="600" y="406"/>
                                    <a:pt x="600" y="404"/>
                                  </a:cubicBezTo>
                                  <a:cubicBezTo>
                                    <a:pt x="600" y="392"/>
                                    <a:pt x="609" y="383"/>
                                    <a:pt x="621" y="383"/>
                                  </a:cubicBezTo>
                                  <a:cubicBezTo>
                                    <a:pt x="632" y="383"/>
                                    <a:pt x="642" y="392"/>
                                    <a:pt x="642" y="404"/>
                                  </a:cubicBezTo>
                                  <a:close/>
                                  <a:moveTo>
                                    <a:pt x="634" y="404"/>
                                  </a:moveTo>
                                  <a:cubicBezTo>
                                    <a:pt x="634" y="405"/>
                                    <a:pt x="634" y="405"/>
                                    <a:pt x="634" y="406"/>
                                  </a:cubicBezTo>
                                  <a:cubicBezTo>
                                    <a:pt x="636" y="407"/>
                                    <a:pt x="638" y="407"/>
                                    <a:pt x="640" y="408"/>
                                  </a:cubicBezTo>
                                  <a:cubicBezTo>
                                    <a:pt x="640" y="407"/>
                                    <a:pt x="640" y="405"/>
                                    <a:pt x="640" y="404"/>
                                  </a:cubicBezTo>
                                  <a:cubicBezTo>
                                    <a:pt x="640" y="399"/>
                                    <a:pt x="638" y="394"/>
                                    <a:pt x="635" y="390"/>
                                  </a:cubicBezTo>
                                  <a:cubicBezTo>
                                    <a:pt x="631" y="387"/>
                                    <a:pt x="626" y="385"/>
                                    <a:pt x="621" y="385"/>
                                  </a:cubicBezTo>
                                  <a:cubicBezTo>
                                    <a:pt x="615" y="385"/>
                                    <a:pt x="611" y="387"/>
                                    <a:pt x="607" y="390"/>
                                  </a:cubicBezTo>
                                  <a:cubicBezTo>
                                    <a:pt x="603" y="394"/>
                                    <a:pt x="601" y="399"/>
                                    <a:pt x="601" y="404"/>
                                  </a:cubicBezTo>
                                  <a:cubicBezTo>
                                    <a:pt x="601" y="405"/>
                                    <a:pt x="601" y="407"/>
                                    <a:pt x="602" y="408"/>
                                  </a:cubicBezTo>
                                  <a:cubicBezTo>
                                    <a:pt x="604" y="407"/>
                                    <a:pt x="605" y="407"/>
                                    <a:pt x="607" y="406"/>
                                  </a:cubicBezTo>
                                  <a:cubicBezTo>
                                    <a:pt x="607" y="405"/>
                                    <a:pt x="607" y="405"/>
                                    <a:pt x="607" y="404"/>
                                  </a:cubicBezTo>
                                  <a:cubicBezTo>
                                    <a:pt x="607" y="397"/>
                                    <a:pt x="613" y="390"/>
                                    <a:pt x="621" y="390"/>
                                  </a:cubicBezTo>
                                  <a:cubicBezTo>
                                    <a:pt x="628" y="390"/>
                                    <a:pt x="634" y="397"/>
                                    <a:pt x="634" y="404"/>
                                  </a:cubicBezTo>
                                  <a:close/>
                                  <a:moveTo>
                                    <a:pt x="628" y="404"/>
                                  </a:moveTo>
                                  <a:cubicBezTo>
                                    <a:pt x="628" y="404"/>
                                    <a:pt x="627" y="404"/>
                                    <a:pt x="627" y="405"/>
                                  </a:cubicBezTo>
                                  <a:cubicBezTo>
                                    <a:pt x="629" y="405"/>
                                    <a:pt x="631" y="405"/>
                                    <a:pt x="633" y="406"/>
                                  </a:cubicBezTo>
                                  <a:cubicBezTo>
                                    <a:pt x="633" y="405"/>
                                    <a:pt x="633" y="405"/>
                                    <a:pt x="633" y="404"/>
                                  </a:cubicBezTo>
                                  <a:cubicBezTo>
                                    <a:pt x="633" y="397"/>
                                    <a:pt x="627" y="392"/>
                                    <a:pt x="621" y="392"/>
                                  </a:cubicBezTo>
                                  <a:cubicBezTo>
                                    <a:pt x="614" y="392"/>
                                    <a:pt x="609" y="397"/>
                                    <a:pt x="609" y="404"/>
                                  </a:cubicBezTo>
                                  <a:cubicBezTo>
                                    <a:pt x="609" y="405"/>
                                    <a:pt x="609" y="405"/>
                                    <a:pt x="609" y="406"/>
                                  </a:cubicBezTo>
                                  <a:cubicBezTo>
                                    <a:pt x="611" y="405"/>
                                    <a:pt x="612" y="405"/>
                                    <a:pt x="614" y="405"/>
                                  </a:cubicBezTo>
                                  <a:cubicBezTo>
                                    <a:pt x="614" y="404"/>
                                    <a:pt x="614" y="404"/>
                                    <a:pt x="614" y="404"/>
                                  </a:cubicBezTo>
                                  <a:cubicBezTo>
                                    <a:pt x="614" y="400"/>
                                    <a:pt x="617" y="397"/>
                                    <a:pt x="621" y="397"/>
                                  </a:cubicBezTo>
                                  <a:cubicBezTo>
                                    <a:pt x="625" y="397"/>
                                    <a:pt x="628" y="400"/>
                                    <a:pt x="628" y="404"/>
                                  </a:cubicBezTo>
                                  <a:close/>
                                  <a:moveTo>
                                    <a:pt x="621" y="399"/>
                                  </a:moveTo>
                                  <a:cubicBezTo>
                                    <a:pt x="618" y="399"/>
                                    <a:pt x="616" y="401"/>
                                    <a:pt x="616" y="404"/>
                                  </a:cubicBezTo>
                                  <a:cubicBezTo>
                                    <a:pt x="616" y="404"/>
                                    <a:pt x="616" y="404"/>
                                    <a:pt x="616" y="404"/>
                                  </a:cubicBezTo>
                                  <a:cubicBezTo>
                                    <a:pt x="617" y="404"/>
                                    <a:pt x="619" y="404"/>
                                    <a:pt x="621" y="404"/>
                                  </a:cubicBezTo>
                                  <a:cubicBezTo>
                                    <a:pt x="623" y="404"/>
                                    <a:pt x="624" y="404"/>
                                    <a:pt x="626" y="404"/>
                                  </a:cubicBezTo>
                                  <a:cubicBezTo>
                                    <a:pt x="626" y="404"/>
                                    <a:pt x="626" y="404"/>
                                    <a:pt x="626" y="404"/>
                                  </a:cubicBezTo>
                                  <a:cubicBezTo>
                                    <a:pt x="626" y="401"/>
                                    <a:pt x="624" y="399"/>
                                    <a:pt x="621" y="399"/>
                                  </a:cubicBezTo>
                                  <a:close/>
                                  <a:moveTo>
                                    <a:pt x="576" y="431"/>
                                  </a:moveTo>
                                  <a:cubicBezTo>
                                    <a:pt x="577" y="430"/>
                                    <a:pt x="577" y="428"/>
                                    <a:pt x="578" y="427"/>
                                  </a:cubicBezTo>
                                  <a:cubicBezTo>
                                    <a:pt x="573" y="423"/>
                                    <a:pt x="567" y="421"/>
                                    <a:pt x="560" y="421"/>
                                  </a:cubicBezTo>
                                  <a:cubicBezTo>
                                    <a:pt x="553" y="421"/>
                                    <a:pt x="547" y="423"/>
                                    <a:pt x="541" y="427"/>
                                  </a:cubicBezTo>
                                  <a:cubicBezTo>
                                    <a:pt x="542" y="428"/>
                                    <a:pt x="543" y="430"/>
                                    <a:pt x="544" y="431"/>
                                  </a:cubicBezTo>
                                  <a:cubicBezTo>
                                    <a:pt x="549" y="428"/>
                                    <a:pt x="554" y="427"/>
                                    <a:pt x="560" y="427"/>
                                  </a:cubicBezTo>
                                  <a:cubicBezTo>
                                    <a:pt x="566" y="427"/>
                                    <a:pt x="571" y="428"/>
                                    <a:pt x="576" y="431"/>
                                  </a:cubicBezTo>
                                  <a:close/>
                                  <a:moveTo>
                                    <a:pt x="560" y="428"/>
                                  </a:moveTo>
                                  <a:cubicBezTo>
                                    <a:pt x="554" y="428"/>
                                    <a:pt x="549" y="430"/>
                                    <a:pt x="545" y="433"/>
                                  </a:cubicBezTo>
                                  <a:cubicBezTo>
                                    <a:pt x="546" y="435"/>
                                    <a:pt x="546" y="437"/>
                                    <a:pt x="547" y="439"/>
                                  </a:cubicBezTo>
                                  <a:cubicBezTo>
                                    <a:pt x="551" y="436"/>
                                    <a:pt x="555" y="434"/>
                                    <a:pt x="560" y="434"/>
                                  </a:cubicBezTo>
                                  <a:cubicBezTo>
                                    <a:pt x="565" y="434"/>
                                    <a:pt x="569" y="436"/>
                                    <a:pt x="572" y="438"/>
                                  </a:cubicBezTo>
                                  <a:cubicBezTo>
                                    <a:pt x="573" y="436"/>
                                    <a:pt x="574" y="435"/>
                                    <a:pt x="575" y="433"/>
                                  </a:cubicBezTo>
                                  <a:cubicBezTo>
                                    <a:pt x="571" y="430"/>
                                    <a:pt x="565" y="428"/>
                                    <a:pt x="560" y="428"/>
                                  </a:cubicBezTo>
                                  <a:close/>
                                  <a:moveTo>
                                    <a:pt x="579" y="425"/>
                                  </a:moveTo>
                                  <a:cubicBezTo>
                                    <a:pt x="581" y="424"/>
                                    <a:pt x="582" y="422"/>
                                    <a:pt x="583" y="421"/>
                                  </a:cubicBezTo>
                                  <a:cubicBezTo>
                                    <a:pt x="577" y="416"/>
                                    <a:pt x="569" y="413"/>
                                    <a:pt x="560" y="413"/>
                                  </a:cubicBezTo>
                                  <a:cubicBezTo>
                                    <a:pt x="551" y="413"/>
                                    <a:pt x="543" y="416"/>
                                    <a:pt x="536" y="421"/>
                                  </a:cubicBezTo>
                                  <a:cubicBezTo>
                                    <a:pt x="538" y="422"/>
                                    <a:pt x="539" y="424"/>
                                    <a:pt x="540" y="426"/>
                                  </a:cubicBezTo>
                                  <a:cubicBezTo>
                                    <a:pt x="546" y="422"/>
                                    <a:pt x="553" y="420"/>
                                    <a:pt x="560" y="420"/>
                                  </a:cubicBezTo>
                                  <a:cubicBezTo>
                                    <a:pt x="567" y="420"/>
                                    <a:pt x="574" y="422"/>
                                    <a:pt x="579" y="425"/>
                                  </a:cubicBezTo>
                                  <a:close/>
                                  <a:moveTo>
                                    <a:pt x="584" y="419"/>
                                  </a:moveTo>
                                  <a:cubicBezTo>
                                    <a:pt x="586" y="418"/>
                                    <a:pt x="587" y="417"/>
                                    <a:pt x="589" y="415"/>
                                  </a:cubicBezTo>
                                  <a:cubicBezTo>
                                    <a:pt x="581" y="409"/>
                                    <a:pt x="571" y="406"/>
                                    <a:pt x="560" y="406"/>
                                  </a:cubicBezTo>
                                  <a:cubicBezTo>
                                    <a:pt x="549" y="406"/>
                                    <a:pt x="539" y="409"/>
                                    <a:pt x="531" y="415"/>
                                  </a:cubicBezTo>
                                  <a:cubicBezTo>
                                    <a:pt x="532" y="417"/>
                                    <a:pt x="534" y="418"/>
                                    <a:pt x="535" y="420"/>
                                  </a:cubicBezTo>
                                  <a:cubicBezTo>
                                    <a:pt x="542" y="415"/>
                                    <a:pt x="551" y="412"/>
                                    <a:pt x="560" y="412"/>
                                  </a:cubicBezTo>
                                  <a:cubicBezTo>
                                    <a:pt x="569" y="412"/>
                                    <a:pt x="577" y="415"/>
                                    <a:pt x="584" y="419"/>
                                  </a:cubicBezTo>
                                  <a:close/>
                                  <a:moveTo>
                                    <a:pt x="527" y="404"/>
                                  </a:moveTo>
                                  <a:cubicBezTo>
                                    <a:pt x="527" y="407"/>
                                    <a:pt x="527" y="410"/>
                                    <a:pt x="526" y="412"/>
                                  </a:cubicBezTo>
                                  <a:cubicBezTo>
                                    <a:pt x="527" y="413"/>
                                    <a:pt x="528" y="414"/>
                                    <a:pt x="529" y="414"/>
                                  </a:cubicBezTo>
                                  <a:cubicBezTo>
                                    <a:pt x="530" y="414"/>
                                    <a:pt x="531" y="413"/>
                                    <a:pt x="532" y="413"/>
                                  </a:cubicBezTo>
                                  <a:cubicBezTo>
                                    <a:pt x="532" y="410"/>
                                    <a:pt x="533" y="407"/>
                                    <a:pt x="533" y="404"/>
                                  </a:cubicBezTo>
                                  <a:cubicBezTo>
                                    <a:pt x="533" y="395"/>
                                    <a:pt x="529" y="386"/>
                                    <a:pt x="523" y="380"/>
                                  </a:cubicBezTo>
                                  <a:cubicBezTo>
                                    <a:pt x="517" y="374"/>
                                    <a:pt x="508" y="370"/>
                                    <a:pt x="499" y="370"/>
                                  </a:cubicBezTo>
                                  <a:cubicBezTo>
                                    <a:pt x="489" y="370"/>
                                    <a:pt x="481" y="374"/>
                                    <a:pt x="474" y="380"/>
                                  </a:cubicBezTo>
                                  <a:cubicBezTo>
                                    <a:pt x="468" y="386"/>
                                    <a:pt x="464" y="395"/>
                                    <a:pt x="464" y="404"/>
                                  </a:cubicBezTo>
                                  <a:cubicBezTo>
                                    <a:pt x="464" y="407"/>
                                    <a:pt x="465" y="410"/>
                                    <a:pt x="465" y="412"/>
                                  </a:cubicBezTo>
                                  <a:cubicBezTo>
                                    <a:pt x="466" y="413"/>
                                    <a:pt x="467" y="414"/>
                                    <a:pt x="468" y="414"/>
                                  </a:cubicBezTo>
                                  <a:cubicBezTo>
                                    <a:pt x="469" y="414"/>
                                    <a:pt x="470" y="413"/>
                                    <a:pt x="471" y="412"/>
                                  </a:cubicBezTo>
                                  <a:cubicBezTo>
                                    <a:pt x="470" y="410"/>
                                    <a:pt x="470" y="407"/>
                                    <a:pt x="470" y="404"/>
                                  </a:cubicBezTo>
                                  <a:cubicBezTo>
                                    <a:pt x="470" y="388"/>
                                    <a:pt x="483" y="375"/>
                                    <a:pt x="499" y="375"/>
                                  </a:cubicBezTo>
                                  <a:cubicBezTo>
                                    <a:pt x="515" y="375"/>
                                    <a:pt x="527" y="388"/>
                                    <a:pt x="527" y="404"/>
                                  </a:cubicBezTo>
                                  <a:close/>
                                  <a:moveTo>
                                    <a:pt x="520" y="404"/>
                                  </a:moveTo>
                                  <a:cubicBezTo>
                                    <a:pt x="520" y="406"/>
                                    <a:pt x="520" y="407"/>
                                    <a:pt x="519" y="409"/>
                                  </a:cubicBezTo>
                                  <a:cubicBezTo>
                                    <a:pt x="521" y="409"/>
                                    <a:pt x="523" y="410"/>
                                    <a:pt x="525" y="411"/>
                                  </a:cubicBezTo>
                                  <a:cubicBezTo>
                                    <a:pt x="525" y="409"/>
                                    <a:pt x="526" y="407"/>
                                    <a:pt x="526" y="404"/>
                                  </a:cubicBezTo>
                                  <a:cubicBezTo>
                                    <a:pt x="526" y="397"/>
                                    <a:pt x="523" y="390"/>
                                    <a:pt x="518" y="385"/>
                                  </a:cubicBezTo>
                                  <a:cubicBezTo>
                                    <a:pt x="513" y="380"/>
                                    <a:pt x="506" y="377"/>
                                    <a:pt x="499" y="377"/>
                                  </a:cubicBezTo>
                                  <a:cubicBezTo>
                                    <a:pt x="491" y="377"/>
                                    <a:pt x="484" y="380"/>
                                    <a:pt x="479" y="385"/>
                                  </a:cubicBezTo>
                                  <a:cubicBezTo>
                                    <a:pt x="474" y="390"/>
                                    <a:pt x="471" y="397"/>
                                    <a:pt x="471" y="404"/>
                                  </a:cubicBezTo>
                                  <a:cubicBezTo>
                                    <a:pt x="471" y="407"/>
                                    <a:pt x="472" y="409"/>
                                    <a:pt x="472" y="411"/>
                                  </a:cubicBezTo>
                                  <a:cubicBezTo>
                                    <a:pt x="474" y="410"/>
                                    <a:pt x="476" y="409"/>
                                    <a:pt x="478" y="409"/>
                                  </a:cubicBezTo>
                                  <a:cubicBezTo>
                                    <a:pt x="478" y="407"/>
                                    <a:pt x="478" y="406"/>
                                    <a:pt x="478" y="404"/>
                                  </a:cubicBezTo>
                                  <a:cubicBezTo>
                                    <a:pt x="478" y="392"/>
                                    <a:pt x="487" y="383"/>
                                    <a:pt x="499" y="383"/>
                                  </a:cubicBezTo>
                                  <a:cubicBezTo>
                                    <a:pt x="510" y="383"/>
                                    <a:pt x="520" y="392"/>
                                    <a:pt x="520" y="404"/>
                                  </a:cubicBezTo>
                                  <a:close/>
                                  <a:moveTo>
                                    <a:pt x="512" y="404"/>
                                  </a:moveTo>
                                  <a:cubicBezTo>
                                    <a:pt x="512" y="405"/>
                                    <a:pt x="512" y="405"/>
                                    <a:pt x="512" y="406"/>
                                  </a:cubicBezTo>
                                  <a:cubicBezTo>
                                    <a:pt x="514" y="407"/>
                                    <a:pt x="516" y="407"/>
                                    <a:pt x="518" y="408"/>
                                  </a:cubicBezTo>
                                  <a:cubicBezTo>
                                    <a:pt x="518" y="407"/>
                                    <a:pt x="518" y="405"/>
                                    <a:pt x="518" y="404"/>
                                  </a:cubicBezTo>
                                  <a:cubicBezTo>
                                    <a:pt x="518" y="399"/>
                                    <a:pt x="516" y="394"/>
                                    <a:pt x="512" y="390"/>
                                  </a:cubicBezTo>
                                  <a:cubicBezTo>
                                    <a:pt x="509" y="387"/>
                                    <a:pt x="504" y="385"/>
                                    <a:pt x="499" y="385"/>
                                  </a:cubicBezTo>
                                  <a:cubicBezTo>
                                    <a:pt x="493" y="385"/>
                                    <a:pt x="488" y="387"/>
                                    <a:pt x="485" y="390"/>
                                  </a:cubicBezTo>
                                  <a:cubicBezTo>
                                    <a:pt x="481" y="394"/>
                                    <a:pt x="479" y="399"/>
                                    <a:pt x="479" y="404"/>
                                  </a:cubicBezTo>
                                  <a:cubicBezTo>
                                    <a:pt x="479" y="405"/>
                                    <a:pt x="479" y="407"/>
                                    <a:pt x="480" y="408"/>
                                  </a:cubicBezTo>
                                  <a:cubicBezTo>
                                    <a:pt x="481" y="407"/>
                                    <a:pt x="483" y="407"/>
                                    <a:pt x="485" y="406"/>
                                  </a:cubicBezTo>
                                  <a:cubicBezTo>
                                    <a:pt x="485" y="405"/>
                                    <a:pt x="485" y="405"/>
                                    <a:pt x="485" y="404"/>
                                  </a:cubicBezTo>
                                  <a:cubicBezTo>
                                    <a:pt x="485" y="397"/>
                                    <a:pt x="491" y="390"/>
                                    <a:pt x="499" y="390"/>
                                  </a:cubicBezTo>
                                  <a:cubicBezTo>
                                    <a:pt x="506" y="390"/>
                                    <a:pt x="512" y="397"/>
                                    <a:pt x="512" y="404"/>
                                  </a:cubicBezTo>
                                  <a:close/>
                                  <a:moveTo>
                                    <a:pt x="505" y="404"/>
                                  </a:moveTo>
                                  <a:cubicBezTo>
                                    <a:pt x="505" y="404"/>
                                    <a:pt x="505" y="404"/>
                                    <a:pt x="505" y="405"/>
                                  </a:cubicBezTo>
                                  <a:cubicBezTo>
                                    <a:pt x="507" y="405"/>
                                    <a:pt x="509" y="405"/>
                                    <a:pt x="510" y="406"/>
                                  </a:cubicBezTo>
                                  <a:cubicBezTo>
                                    <a:pt x="511" y="405"/>
                                    <a:pt x="511" y="405"/>
                                    <a:pt x="511" y="404"/>
                                  </a:cubicBezTo>
                                  <a:cubicBezTo>
                                    <a:pt x="511" y="397"/>
                                    <a:pt x="505" y="392"/>
                                    <a:pt x="499" y="392"/>
                                  </a:cubicBezTo>
                                  <a:cubicBezTo>
                                    <a:pt x="492" y="392"/>
                                    <a:pt x="487" y="397"/>
                                    <a:pt x="487" y="404"/>
                                  </a:cubicBezTo>
                                  <a:cubicBezTo>
                                    <a:pt x="487" y="405"/>
                                    <a:pt x="487" y="405"/>
                                    <a:pt x="487" y="406"/>
                                  </a:cubicBezTo>
                                  <a:cubicBezTo>
                                    <a:pt x="489" y="405"/>
                                    <a:pt x="490" y="405"/>
                                    <a:pt x="492" y="405"/>
                                  </a:cubicBezTo>
                                  <a:cubicBezTo>
                                    <a:pt x="492" y="404"/>
                                    <a:pt x="492" y="404"/>
                                    <a:pt x="492" y="404"/>
                                  </a:cubicBezTo>
                                  <a:cubicBezTo>
                                    <a:pt x="492" y="400"/>
                                    <a:pt x="495" y="397"/>
                                    <a:pt x="499" y="397"/>
                                  </a:cubicBezTo>
                                  <a:cubicBezTo>
                                    <a:pt x="502" y="397"/>
                                    <a:pt x="505" y="400"/>
                                    <a:pt x="505" y="404"/>
                                  </a:cubicBezTo>
                                  <a:close/>
                                  <a:moveTo>
                                    <a:pt x="499" y="399"/>
                                  </a:moveTo>
                                  <a:cubicBezTo>
                                    <a:pt x="496" y="399"/>
                                    <a:pt x="494" y="401"/>
                                    <a:pt x="494" y="404"/>
                                  </a:cubicBezTo>
                                  <a:cubicBezTo>
                                    <a:pt x="494" y="404"/>
                                    <a:pt x="494" y="404"/>
                                    <a:pt x="494" y="404"/>
                                  </a:cubicBezTo>
                                  <a:cubicBezTo>
                                    <a:pt x="495" y="404"/>
                                    <a:pt x="497" y="404"/>
                                    <a:pt x="499" y="404"/>
                                  </a:cubicBezTo>
                                  <a:cubicBezTo>
                                    <a:pt x="500" y="404"/>
                                    <a:pt x="502" y="404"/>
                                    <a:pt x="504" y="404"/>
                                  </a:cubicBezTo>
                                  <a:cubicBezTo>
                                    <a:pt x="504" y="404"/>
                                    <a:pt x="504" y="404"/>
                                    <a:pt x="504" y="404"/>
                                  </a:cubicBezTo>
                                  <a:cubicBezTo>
                                    <a:pt x="504" y="401"/>
                                    <a:pt x="501" y="399"/>
                                    <a:pt x="499" y="399"/>
                                  </a:cubicBezTo>
                                  <a:close/>
                                  <a:moveTo>
                                    <a:pt x="453" y="431"/>
                                  </a:moveTo>
                                  <a:cubicBezTo>
                                    <a:pt x="454" y="430"/>
                                    <a:pt x="455" y="428"/>
                                    <a:pt x="456" y="427"/>
                                  </a:cubicBezTo>
                                  <a:cubicBezTo>
                                    <a:pt x="451" y="423"/>
                                    <a:pt x="445" y="421"/>
                                    <a:pt x="438" y="421"/>
                                  </a:cubicBezTo>
                                  <a:cubicBezTo>
                                    <a:pt x="431" y="421"/>
                                    <a:pt x="425" y="423"/>
                                    <a:pt x="420" y="426"/>
                                  </a:cubicBezTo>
                                  <a:cubicBezTo>
                                    <a:pt x="421" y="428"/>
                                    <a:pt x="422" y="429"/>
                                    <a:pt x="423" y="431"/>
                                  </a:cubicBezTo>
                                  <a:cubicBezTo>
                                    <a:pt x="427" y="428"/>
                                    <a:pt x="432" y="427"/>
                                    <a:pt x="438" y="427"/>
                                  </a:cubicBezTo>
                                  <a:cubicBezTo>
                                    <a:pt x="444" y="427"/>
                                    <a:pt x="449" y="428"/>
                                    <a:pt x="453" y="431"/>
                                  </a:cubicBezTo>
                                  <a:close/>
                                  <a:moveTo>
                                    <a:pt x="438" y="428"/>
                                  </a:moveTo>
                                  <a:cubicBezTo>
                                    <a:pt x="433" y="428"/>
                                    <a:pt x="428" y="430"/>
                                    <a:pt x="423" y="432"/>
                                  </a:cubicBezTo>
                                  <a:cubicBezTo>
                                    <a:pt x="424" y="434"/>
                                    <a:pt x="425" y="436"/>
                                    <a:pt x="426" y="438"/>
                                  </a:cubicBezTo>
                                  <a:cubicBezTo>
                                    <a:pt x="429" y="436"/>
                                    <a:pt x="433" y="434"/>
                                    <a:pt x="438" y="434"/>
                                  </a:cubicBezTo>
                                  <a:cubicBezTo>
                                    <a:pt x="442" y="434"/>
                                    <a:pt x="447" y="436"/>
                                    <a:pt x="450" y="438"/>
                                  </a:cubicBezTo>
                                  <a:cubicBezTo>
                                    <a:pt x="451" y="436"/>
                                    <a:pt x="452" y="435"/>
                                    <a:pt x="453" y="433"/>
                                  </a:cubicBezTo>
                                  <a:cubicBezTo>
                                    <a:pt x="448" y="430"/>
                                    <a:pt x="443" y="428"/>
                                    <a:pt x="438" y="428"/>
                                  </a:cubicBezTo>
                                  <a:close/>
                                  <a:moveTo>
                                    <a:pt x="457" y="425"/>
                                  </a:moveTo>
                                  <a:cubicBezTo>
                                    <a:pt x="458" y="424"/>
                                    <a:pt x="460" y="422"/>
                                    <a:pt x="461" y="421"/>
                                  </a:cubicBezTo>
                                  <a:cubicBezTo>
                                    <a:pt x="454" y="416"/>
                                    <a:pt x="446" y="413"/>
                                    <a:pt x="438" y="413"/>
                                  </a:cubicBezTo>
                                  <a:cubicBezTo>
                                    <a:pt x="429" y="413"/>
                                    <a:pt x="422" y="416"/>
                                    <a:pt x="415" y="420"/>
                                  </a:cubicBezTo>
                                  <a:cubicBezTo>
                                    <a:pt x="416" y="422"/>
                                    <a:pt x="418" y="423"/>
                                    <a:pt x="419" y="425"/>
                                  </a:cubicBezTo>
                                  <a:cubicBezTo>
                                    <a:pt x="424" y="422"/>
                                    <a:pt x="431" y="420"/>
                                    <a:pt x="438" y="420"/>
                                  </a:cubicBezTo>
                                  <a:cubicBezTo>
                                    <a:pt x="445" y="420"/>
                                    <a:pt x="452" y="422"/>
                                    <a:pt x="457" y="425"/>
                                  </a:cubicBezTo>
                                  <a:close/>
                                  <a:moveTo>
                                    <a:pt x="462" y="419"/>
                                  </a:moveTo>
                                  <a:cubicBezTo>
                                    <a:pt x="464" y="418"/>
                                    <a:pt x="465" y="417"/>
                                    <a:pt x="467" y="415"/>
                                  </a:cubicBezTo>
                                  <a:cubicBezTo>
                                    <a:pt x="459" y="409"/>
                                    <a:pt x="449" y="406"/>
                                    <a:pt x="438" y="406"/>
                                  </a:cubicBezTo>
                                  <a:cubicBezTo>
                                    <a:pt x="427" y="406"/>
                                    <a:pt x="417" y="409"/>
                                    <a:pt x="409" y="415"/>
                                  </a:cubicBezTo>
                                  <a:cubicBezTo>
                                    <a:pt x="411" y="416"/>
                                    <a:pt x="412" y="418"/>
                                    <a:pt x="414" y="419"/>
                                  </a:cubicBezTo>
                                  <a:cubicBezTo>
                                    <a:pt x="421" y="415"/>
                                    <a:pt x="429" y="412"/>
                                    <a:pt x="438" y="412"/>
                                  </a:cubicBezTo>
                                  <a:cubicBezTo>
                                    <a:pt x="447" y="412"/>
                                    <a:pt x="455" y="415"/>
                                    <a:pt x="462" y="419"/>
                                  </a:cubicBezTo>
                                  <a:close/>
                                  <a:moveTo>
                                    <a:pt x="407" y="404"/>
                                  </a:moveTo>
                                  <a:cubicBezTo>
                                    <a:pt x="407" y="407"/>
                                    <a:pt x="406" y="410"/>
                                    <a:pt x="405" y="412"/>
                                  </a:cubicBezTo>
                                  <a:cubicBezTo>
                                    <a:pt x="406" y="413"/>
                                    <a:pt x="407" y="413"/>
                                    <a:pt x="408" y="414"/>
                                  </a:cubicBezTo>
                                  <a:cubicBezTo>
                                    <a:pt x="409" y="413"/>
                                    <a:pt x="410" y="412"/>
                                    <a:pt x="411" y="412"/>
                                  </a:cubicBezTo>
                                  <a:cubicBezTo>
                                    <a:pt x="412" y="409"/>
                                    <a:pt x="412" y="407"/>
                                    <a:pt x="412" y="404"/>
                                  </a:cubicBezTo>
                                  <a:cubicBezTo>
                                    <a:pt x="412" y="395"/>
                                    <a:pt x="408" y="386"/>
                                    <a:pt x="402" y="380"/>
                                  </a:cubicBezTo>
                                  <a:cubicBezTo>
                                    <a:pt x="396" y="374"/>
                                    <a:pt x="387" y="370"/>
                                    <a:pt x="378" y="370"/>
                                  </a:cubicBezTo>
                                  <a:cubicBezTo>
                                    <a:pt x="368" y="370"/>
                                    <a:pt x="360" y="374"/>
                                    <a:pt x="354" y="380"/>
                                  </a:cubicBezTo>
                                  <a:cubicBezTo>
                                    <a:pt x="347" y="386"/>
                                    <a:pt x="344" y="395"/>
                                    <a:pt x="344" y="404"/>
                                  </a:cubicBezTo>
                                  <a:cubicBezTo>
                                    <a:pt x="344" y="407"/>
                                    <a:pt x="344" y="410"/>
                                    <a:pt x="345" y="412"/>
                                  </a:cubicBezTo>
                                  <a:cubicBezTo>
                                    <a:pt x="346" y="413"/>
                                    <a:pt x="346" y="414"/>
                                    <a:pt x="347" y="414"/>
                                  </a:cubicBezTo>
                                  <a:cubicBezTo>
                                    <a:pt x="348" y="414"/>
                                    <a:pt x="349" y="413"/>
                                    <a:pt x="350" y="412"/>
                                  </a:cubicBezTo>
                                  <a:cubicBezTo>
                                    <a:pt x="349" y="410"/>
                                    <a:pt x="349" y="407"/>
                                    <a:pt x="349" y="404"/>
                                  </a:cubicBezTo>
                                  <a:cubicBezTo>
                                    <a:pt x="349" y="388"/>
                                    <a:pt x="362" y="375"/>
                                    <a:pt x="378" y="375"/>
                                  </a:cubicBezTo>
                                  <a:cubicBezTo>
                                    <a:pt x="394" y="375"/>
                                    <a:pt x="407" y="388"/>
                                    <a:pt x="407" y="404"/>
                                  </a:cubicBezTo>
                                  <a:close/>
                                  <a:moveTo>
                                    <a:pt x="399" y="404"/>
                                  </a:moveTo>
                                  <a:cubicBezTo>
                                    <a:pt x="399" y="406"/>
                                    <a:pt x="399" y="407"/>
                                    <a:pt x="398" y="409"/>
                                  </a:cubicBezTo>
                                  <a:cubicBezTo>
                                    <a:pt x="400" y="409"/>
                                    <a:pt x="402" y="410"/>
                                    <a:pt x="404" y="411"/>
                                  </a:cubicBezTo>
                                  <a:cubicBezTo>
                                    <a:pt x="405" y="409"/>
                                    <a:pt x="405" y="407"/>
                                    <a:pt x="405" y="404"/>
                                  </a:cubicBezTo>
                                  <a:cubicBezTo>
                                    <a:pt x="405" y="397"/>
                                    <a:pt x="402" y="390"/>
                                    <a:pt x="397" y="385"/>
                                  </a:cubicBezTo>
                                  <a:cubicBezTo>
                                    <a:pt x="392" y="380"/>
                                    <a:pt x="385" y="377"/>
                                    <a:pt x="378" y="377"/>
                                  </a:cubicBezTo>
                                  <a:cubicBezTo>
                                    <a:pt x="370" y="377"/>
                                    <a:pt x="363" y="380"/>
                                    <a:pt x="359" y="385"/>
                                  </a:cubicBezTo>
                                  <a:cubicBezTo>
                                    <a:pt x="354" y="390"/>
                                    <a:pt x="351" y="397"/>
                                    <a:pt x="351" y="404"/>
                                  </a:cubicBezTo>
                                  <a:cubicBezTo>
                                    <a:pt x="351" y="407"/>
                                    <a:pt x="351" y="409"/>
                                    <a:pt x="352" y="411"/>
                                  </a:cubicBezTo>
                                  <a:cubicBezTo>
                                    <a:pt x="353" y="410"/>
                                    <a:pt x="355" y="409"/>
                                    <a:pt x="357" y="409"/>
                                  </a:cubicBezTo>
                                  <a:cubicBezTo>
                                    <a:pt x="357" y="407"/>
                                    <a:pt x="357" y="406"/>
                                    <a:pt x="357" y="404"/>
                                  </a:cubicBezTo>
                                  <a:cubicBezTo>
                                    <a:pt x="357" y="392"/>
                                    <a:pt x="366" y="383"/>
                                    <a:pt x="378" y="383"/>
                                  </a:cubicBezTo>
                                  <a:cubicBezTo>
                                    <a:pt x="389" y="383"/>
                                    <a:pt x="399" y="392"/>
                                    <a:pt x="399" y="404"/>
                                  </a:cubicBezTo>
                                  <a:close/>
                                  <a:moveTo>
                                    <a:pt x="391" y="404"/>
                                  </a:moveTo>
                                  <a:cubicBezTo>
                                    <a:pt x="391" y="405"/>
                                    <a:pt x="391" y="405"/>
                                    <a:pt x="391" y="406"/>
                                  </a:cubicBezTo>
                                  <a:cubicBezTo>
                                    <a:pt x="393" y="407"/>
                                    <a:pt x="395" y="407"/>
                                    <a:pt x="397" y="408"/>
                                  </a:cubicBezTo>
                                  <a:cubicBezTo>
                                    <a:pt x="397" y="407"/>
                                    <a:pt x="397" y="405"/>
                                    <a:pt x="397" y="404"/>
                                  </a:cubicBezTo>
                                  <a:cubicBezTo>
                                    <a:pt x="397" y="399"/>
                                    <a:pt x="395" y="394"/>
                                    <a:pt x="392" y="390"/>
                                  </a:cubicBezTo>
                                  <a:cubicBezTo>
                                    <a:pt x="388" y="387"/>
                                    <a:pt x="383" y="385"/>
                                    <a:pt x="378" y="385"/>
                                  </a:cubicBezTo>
                                  <a:cubicBezTo>
                                    <a:pt x="372" y="385"/>
                                    <a:pt x="368" y="387"/>
                                    <a:pt x="364" y="390"/>
                                  </a:cubicBezTo>
                                  <a:cubicBezTo>
                                    <a:pt x="360" y="394"/>
                                    <a:pt x="358" y="399"/>
                                    <a:pt x="358" y="404"/>
                                  </a:cubicBezTo>
                                  <a:cubicBezTo>
                                    <a:pt x="358" y="405"/>
                                    <a:pt x="358" y="407"/>
                                    <a:pt x="359" y="408"/>
                                  </a:cubicBezTo>
                                  <a:cubicBezTo>
                                    <a:pt x="361" y="407"/>
                                    <a:pt x="362" y="407"/>
                                    <a:pt x="364" y="406"/>
                                  </a:cubicBezTo>
                                  <a:cubicBezTo>
                                    <a:pt x="364" y="405"/>
                                    <a:pt x="364" y="405"/>
                                    <a:pt x="364" y="404"/>
                                  </a:cubicBezTo>
                                  <a:cubicBezTo>
                                    <a:pt x="364" y="397"/>
                                    <a:pt x="370" y="390"/>
                                    <a:pt x="378" y="390"/>
                                  </a:cubicBezTo>
                                  <a:cubicBezTo>
                                    <a:pt x="385" y="390"/>
                                    <a:pt x="391" y="397"/>
                                    <a:pt x="391" y="404"/>
                                  </a:cubicBezTo>
                                  <a:close/>
                                  <a:moveTo>
                                    <a:pt x="384" y="404"/>
                                  </a:moveTo>
                                  <a:cubicBezTo>
                                    <a:pt x="384" y="404"/>
                                    <a:pt x="384" y="404"/>
                                    <a:pt x="384" y="405"/>
                                  </a:cubicBezTo>
                                  <a:cubicBezTo>
                                    <a:pt x="386" y="405"/>
                                    <a:pt x="388" y="405"/>
                                    <a:pt x="390" y="406"/>
                                  </a:cubicBezTo>
                                  <a:cubicBezTo>
                                    <a:pt x="390" y="405"/>
                                    <a:pt x="390" y="405"/>
                                    <a:pt x="390" y="404"/>
                                  </a:cubicBezTo>
                                  <a:cubicBezTo>
                                    <a:pt x="390" y="397"/>
                                    <a:pt x="384" y="392"/>
                                    <a:pt x="378" y="392"/>
                                  </a:cubicBezTo>
                                  <a:cubicBezTo>
                                    <a:pt x="371" y="392"/>
                                    <a:pt x="366" y="397"/>
                                    <a:pt x="366" y="404"/>
                                  </a:cubicBezTo>
                                  <a:cubicBezTo>
                                    <a:pt x="366" y="405"/>
                                    <a:pt x="366" y="405"/>
                                    <a:pt x="366" y="406"/>
                                  </a:cubicBezTo>
                                  <a:cubicBezTo>
                                    <a:pt x="368" y="405"/>
                                    <a:pt x="369" y="405"/>
                                    <a:pt x="371" y="405"/>
                                  </a:cubicBezTo>
                                  <a:cubicBezTo>
                                    <a:pt x="371" y="404"/>
                                    <a:pt x="371" y="404"/>
                                    <a:pt x="371" y="404"/>
                                  </a:cubicBezTo>
                                  <a:cubicBezTo>
                                    <a:pt x="371" y="400"/>
                                    <a:pt x="374" y="397"/>
                                    <a:pt x="378" y="397"/>
                                  </a:cubicBezTo>
                                  <a:cubicBezTo>
                                    <a:pt x="381" y="397"/>
                                    <a:pt x="384" y="400"/>
                                    <a:pt x="384" y="404"/>
                                  </a:cubicBezTo>
                                  <a:close/>
                                  <a:moveTo>
                                    <a:pt x="378" y="399"/>
                                  </a:moveTo>
                                  <a:cubicBezTo>
                                    <a:pt x="375" y="399"/>
                                    <a:pt x="373" y="401"/>
                                    <a:pt x="373" y="404"/>
                                  </a:cubicBezTo>
                                  <a:cubicBezTo>
                                    <a:pt x="373" y="404"/>
                                    <a:pt x="373" y="404"/>
                                    <a:pt x="373" y="404"/>
                                  </a:cubicBezTo>
                                  <a:cubicBezTo>
                                    <a:pt x="374" y="404"/>
                                    <a:pt x="376" y="404"/>
                                    <a:pt x="378" y="404"/>
                                  </a:cubicBezTo>
                                  <a:cubicBezTo>
                                    <a:pt x="379" y="404"/>
                                    <a:pt x="381" y="404"/>
                                    <a:pt x="383" y="404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3" y="401"/>
                                    <a:pt x="381" y="399"/>
                                    <a:pt x="378" y="399"/>
                                  </a:cubicBezTo>
                                  <a:close/>
                                  <a:moveTo>
                                    <a:pt x="333" y="431"/>
                                  </a:moveTo>
                                  <a:cubicBezTo>
                                    <a:pt x="333" y="430"/>
                                    <a:pt x="334" y="428"/>
                                    <a:pt x="335" y="427"/>
                                  </a:cubicBezTo>
                                  <a:cubicBezTo>
                                    <a:pt x="330" y="423"/>
                                    <a:pt x="324" y="421"/>
                                    <a:pt x="317" y="421"/>
                                  </a:cubicBezTo>
                                  <a:cubicBezTo>
                                    <a:pt x="310" y="421"/>
                                    <a:pt x="304" y="423"/>
                                    <a:pt x="298" y="427"/>
                                  </a:cubicBezTo>
                                  <a:cubicBezTo>
                                    <a:pt x="299" y="428"/>
                                    <a:pt x="300" y="430"/>
                                    <a:pt x="301" y="431"/>
                                  </a:cubicBezTo>
                                  <a:cubicBezTo>
                                    <a:pt x="306" y="428"/>
                                    <a:pt x="311" y="427"/>
                                    <a:pt x="317" y="427"/>
                                  </a:cubicBezTo>
                                  <a:cubicBezTo>
                                    <a:pt x="323" y="427"/>
                                    <a:pt x="328" y="428"/>
                                    <a:pt x="333" y="431"/>
                                  </a:cubicBezTo>
                                  <a:close/>
                                  <a:moveTo>
                                    <a:pt x="317" y="428"/>
                                  </a:moveTo>
                                  <a:cubicBezTo>
                                    <a:pt x="311" y="428"/>
                                    <a:pt x="306" y="430"/>
                                    <a:pt x="302" y="433"/>
                                  </a:cubicBezTo>
                                  <a:cubicBezTo>
                                    <a:pt x="303" y="435"/>
                                    <a:pt x="304" y="437"/>
                                    <a:pt x="304" y="439"/>
                                  </a:cubicBezTo>
                                  <a:cubicBezTo>
                                    <a:pt x="308" y="436"/>
                                    <a:pt x="312" y="434"/>
                                    <a:pt x="317" y="434"/>
                                  </a:cubicBezTo>
                                  <a:cubicBezTo>
                                    <a:pt x="322" y="434"/>
                                    <a:pt x="326" y="436"/>
                                    <a:pt x="329" y="438"/>
                                  </a:cubicBezTo>
                                  <a:cubicBezTo>
                                    <a:pt x="330" y="436"/>
                                    <a:pt x="331" y="435"/>
                                    <a:pt x="332" y="433"/>
                                  </a:cubicBezTo>
                                  <a:cubicBezTo>
                                    <a:pt x="328" y="430"/>
                                    <a:pt x="322" y="428"/>
                                    <a:pt x="317" y="428"/>
                                  </a:cubicBezTo>
                                  <a:close/>
                                  <a:moveTo>
                                    <a:pt x="336" y="425"/>
                                  </a:moveTo>
                                  <a:cubicBezTo>
                                    <a:pt x="338" y="424"/>
                                    <a:pt x="339" y="422"/>
                                    <a:pt x="340" y="421"/>
                                  </a:cubicBezTo>
                                  <a:cubicBezTo>
                                    <a:pt x="334" y="416"/>
                                    <a:pt x="326" y="413"/>
                                    <a:pt x="317" y="413"/>
                                  </a:cubicBezTo>
                                  <a:cubicBezTo>
                                    <a:pt x="308" y="413"/>
                                    <a:pt x="300" y="416"/>
                                    <a:pt x="293" y="421"/>
                                  </a:cubicBezTo>
                                  <a:cubicBezTo>
                                    <a:pt x="295" y="422"/>
                                    <a:pt x="296" y="424"/>
                                    <a:pt x="297" y="425"/>
                                  </a:cubicBezTo>
                                  <a:cubicBezTo>
                                    <a:pt x="303" y="422"/>
                                    <a:pt x="310" y="420"/>
                                    <a:pt x="317" y="420"/>
                                  </a:cubicBezTo>
                                  <a:cubicBezTo>
                                    <a:pt x="324" y="420"/>
                                    <a:pt x="331" y="422"/>
                                    <a:pt x="336" y="425"/>
                                  </a:cubicBezTo>
                                  <a:close/>
                                  <a:moveTo>
                                    <a:pt x="341" y="419"/>
                                  </a:moveTo>
                                  <a:cubicBezTo>
                                    <a:pt x="343" y="418"/>
                                    <a:pt x="344" y="417"/>
                                    <a:pt x="346" y="415"/>
                                  </a:cubicBezTo>
                                  <a:cubicBezTo>
                                    <a:pt x="338" y="409"/>
                                    <a:pt x="328" y="406"/>
                                    <a:pt x="317" y="406"/>
                                  </a:cubicBezTo>
                                  <a:cubicBezTo>
                                    <a:pt x="306" y="406"/>
                                    <a:pt x="296" y="409"/>
                                    <a:pt x="288" y="415"/>
                                  </a:cubicBezTo>
                                  <a:cubicBezTo>
                                    <a:pt x="289" y="417"/>
                                    <a:pt x="291" y="418"/>
                                    <a:pt x="292" y="420"/>
                                  </a:cubicBezTo>
                                  <a:cubicBezTo>
                                    <a:pt x="299" y="415"/>
                                    <a:pt x="308" y="412"/>
                                    <a:pt x="317" y="412"/>
                                  </a:cubicBezTo>
                                  <a:cubicBezTo>
                                    <a:pt x="326" y="412"/>
                                    <a:pt x="334" y="415"/>
                                    <a:pt x="341" y="419"/>
                                  </a:cubicBezTo>
                                  <a:close/>
                                  <a:moveTo>
                                    <a:pt x="285" y="404"/>
                                  </a:moveTo>
                                  <a:cubicBezTo>
                                    <a:pt x="285" y="407"/>
                                    <a:pt x="284" y="410"/>
                                    <a:pt x="283" y="412"/>
                                  </a:cubicBezTo>
                                  <a:cubicBezTo>
                                    <a:pt x="284" y="413"/>
                                    <a:pt x="285" y="414"/>
                                    <a:pt x="286" y="414"/>
                                  </a:cubicBezTo>
                                  <a:cubicBezTo>
                                    <a:pt x="287" y="414"/>
                                    <a:pt x="288" y="413"/>
                                    <a:pt x="289" y="412"/>
                                  </a:cubicBezTo>
                                  <a:cubicBezTo>
                                    <a:pt x="290" y="410"/>
                                    <a:pt x="290" y="407"/>
                                    <a:pt x="290" y="404"/>
                                  </a:cubicBezTo>
                                  <a:cubicBezTo>
                                    <a:pt x="290" y="395"/>
                                    <a:pt x="286" y="386"/>
                                    <a:pt x="280" y="380"/>
                                  </a:cubicBezTo>
                                  <a:cubicBezTo>
                                    <a:pt x="274" y="374"/>
                                    <a:pt x="265" y="370"/>
                                    <a:pt x="256" y="370"/>
                                  </a:cubicBezTo>
                                  <a:cubicBezTo>
                                    <a:pt x="246" y="370"/>
                                    <a:pt x="238" y="374"/>
                                    <a:pt x="232" y="380"/>
                                  </a:cubicBezTo>
                                  <a:cubicBezTo>
                                    <a:pt x="225" y="386"/>
                                    <a:pt x="222" y="395"/>
                                    <a:pt x="222" y="404"/>
                                  </a:cubicBezTo>
                                  <a:cubicBezTo>
                                    <a:pt x="222" y="407"/>
                                    <a:pt x="222" y="410"/>
                                    <a:pt x="223" y="412"/>
                                  </a:cubicBezTo>
                                  <a:cubicBezTo>
                                    <a:pt x="224" y="413"/>
                                    <a:pt x="225" y="414"/>
                                    <a:pt x="225" y="414"/>
                                  </a:cubicBezTo>
                                  <a:cubicBezTo>
                                    <a:pt x="226" y="414"/>
                                    <a:pt x="227" y="413"/>
                                    <a:pt x="228" y="412"/>
                                  </a:cubicBezTo>
                                  <a:cubicBezTo>
                                    <a:pt x="228" y="410"/>
                                    <a:pt x="227" y="407"/>
                                    <a:pt x="227" y="404"/>
                                  </a:cubicBezTo>
                                  <a:cubicBezTo>
                                    <a:pt x="227" y="388"/>
                                    <a:pt x="240" y="375"/>
                                    <a:pt x="256" y="375"/>
                                  </a:cubicBezTo>
                                  <a:cubicBezTo>
                                    <a:pt x="272" y="375"/>
                                    <a:pt x="285" y="388"/>
                                    <a:pt x="285" y="404"/>
                                  </a:cubicBezTo>
                                  <a:close/>
                                  <a:moveTo>
                                    <a:pt x="277" y="404"/>
                                  </a:moveTo>
                                  <a:cubicBezTo>
                                    <a:pt x="277" y="406"/>
                                    <a:pt x="277" y="407"/>
                                    <a:pt x="276" y="409"/>
                                  </a:cubicBezTo>
                                  <a:cubicBezTo>
                                    <a:pt x="278" y="409"/>
                                    <a:pt x="280" y="410"/>
                                    <a:pt x="282" y="411"/>
                                  </a:cubicBezTo>
                                  <a:cubicBezTo>
                                    <a:pt x="283" y="409"/>
                                    <a:pt x="283" y="407"/>
                                    <a:pt x="283" y="404"/>
                                  </a:cubicBezTo>
                                  <a:cubicBezTo>
                                    <a:pt x="283" y="397"/>
                                    <a:pt x="280" y="390"/>
                                    <a:pt x="275" y="385"/>
                                  </a:cubicBezTo>
                                  <a:cubicBezTo>
                                    <a:pt x="270" y="380"/>
                                    <a:pt x="263" y="377"/>
                                    <a:pt x="256" y="377"/>
                                  </a:cubicBezTo>
                                  <a:cubicBezTo>
                                    <a:pt x="248" y="377"/>
                                    <a:pt x="242" y="380"/>
                                    <a:pt x="237" y="385"/>
                                  </a:cubicBezTo>
                                  <a:cubicBezTo>
                                    <a:pt x="232" y="390"/>
                                    <a:pt x="229" y="397"/>
                                    <a:pt x="229" y="404"/>
                                  </a:cubicBezTo>
                                  <a:cubicBezTo>
                                    <a:pt x="229" y="407"/>
                                    <a:pt x="229" y="409"/>
                                    <a:pt x="230" y="411"/>
                                  </a:cubicBezTo>
                                  <a:cubicBezTo>
                                    <a:pt x="231" y="410"/>
                                    <a:pt x="233" y="409"/>
                                    <a:pt x="235" y="409"/>
                                  </a:cubicBezTo>
                                  <a:cubicBezTo>
                                    <a:pt x="235" y="407"/>
                                    <a:pt x="235" y="406"/>
                                    <a:pt x="235" y="404"/>
                                  </a:cubicBezTo>
                                  <a:cubicBezTo>
                                    <a:pt x="235" y="392"/>
                                    <a:pt x="244" y="383"/>
                                    <a:pt x="256" y="383"/>
                                  </a:cubicBezTo>
                                  <a:cubicBezTo>
                                    <a:pt x="268" y="383"/>
                                    <a:pt x="277" y="392"/>
                                    <a:pt x="277" y="404"/>
                                  </a:cubicBezTo>
                                  <a:close/>
                                  <a:moveTo>
                                    <a:pt x="269" y="404"/>
                                  </a:moveTo>
                                  <a:cubicBezTo>
                                    <a:pt x="269" y="405"/>
                                    <a:pt x="269" y="405"/>
                                    <a:pt x="269" y="406"/>
                                  </a:cubicBezTo>
                                  <a:cubicBezTo>
                                    <a:pt x="271" y="407"/>
                                    <a:pt x="273" y="407"/>
                                    <a:pt x="275" y="408"/>
                                  </a:cubicBezTo>
                                  <a:cubicBezTo>
                                    <a:pt x="275" y="407"/>
                                    <a:pt x="275" y="405"/>
                                    <a:pt x="275" y="404"/>
                                  </a:cubicBezTo>
                                  <a:cubicBezTo>
                                    <a:pt x="275" y="399"/>
                                    <a:pt x="273" y="394"/>
                                    <a:pt x="270" y="390"/>
                                  </a:cubicBezTo>
                                  <a:cubicBezTo>
                                    <a:pt x="266" y="387"/>
                                    <a:pt x="261" y="385"/>
                                    <a:pt x="256" y="385"/>
                                  </a:cubicBezTo>
                                  <a:cubicBezTo>
                                    <a:pt x="250" y="385"/>
                                    <a:pt x="246" y="387"/>
                                    <a:pt x="242" y="390"/>
                                  </a:cubicBezTo>
                                  <a:cubicBezTo>
                                    <a:pt x="239" y="394"/>
                                    <a:pt x="236" y="399"/>
                                    <a:pt x="236" y="404"/>
                                  </a:cubicBezTo>
                                  <a:cubicBezTo>
                                    <a:pt x="236" y="405"/>
                                    <a:pt x="237" y="407"/>
                                    <a:pt x="237" y="408"/>
                                  </a:cubicBezTo>
                                  <a:cubicBezTo>
                                    <a:pt x="239" y="407"/>
                                    <a:pt x="241" y="407"/>
                                    <a:pt x="242" y="406"/>
                                  </a:cubicBezTo>
                                  <a:cubicBezTo>
                                    <a:pt x="242" y="405"/>
                                    <a:pt x="242" y="405"/>
                                    <a:pt x="242" y="404"/>
                                  </a:cubicBezTo>
                                  <a:cubicBezTo>
                                    <a:pt x="242" y="397"/>
                                    <a:pt x="248" y="390"/>
                                    <a:pt x="256" y="390"/>
                                  </a:cubicBezTo>
                                  <a:cubicBezTo>
                                    <a:pt x="263" y="390"/>
                                    <a:pt x="269" y="397"/>
                                    <a:pt x="269" y="404"/>
                                  </a:cubicBezTo>
                                  <a:close/>
                                  <a:moveTo>
                                    <a:pt x="263" y="404"/>
                                  </a:moveTo>
                                  <a:cubicBezTo>
                                    <a:pt x="263" y="404"/>
                                    <a:pt x="263" y="404"/>
                                    <a:pt x="263" y="405"/>
                                  </a:cubicBezTo>
                                  <a:cubicBezTo>
                                    <a:pt x="264" y="405"/>
                                    <a:pt x="266" y="405"/>
                                    <a:pt x="268" y="406"/>
                                  </a:cubicBezTo>
                                  <a:cubicBezTo>
                                    <a:pt x="268" y="405"/>
                                    <a:pt x="268" y="405"/>
                                    <a:pt x="268" y="404"/>
                                  </a:cubicBezTo>
                                  <a:cubicBezTo>
                                    <a:pt x="268" y="397"/>
                                    <a:pt x="262" y="392"/>
                                    <a:pt x="256" y="392"/>
                                  </a:cubicBezTo>
                                  <a:cubicBezTo>
                                    <a:pt x="249" y="392"/>
                                    <a:pt x="244" y="397"/>
                                    <a:pt x="244" y="404"/>
                                  </a:cubicBezTo>
                                  <a:cubicBezTo>
                                    <a:pt x="244" y="405"/>
                                    <a:pt x="244" y="405"/>
                                    <a:pt x="244" y="406"/>
                                  </a:cubicBezTo>
                                  <a:cubicBezTo>
                                    <a:pt x="246" y="405"/>
                                    <a:pt x="247" y="405"/>
                                    <a:pt x="249" y="405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9" y="400"/>
                                    <a:pt x="252" y="397"/>
                                    <a:pt x="256" y="397"/>
                                  </a:cubicBezTo>
                                  <a:cubicBezTo>
                                    <a:pt x="260" y="397"/>
                                    <a:pt x="263" y="400"/>
                                    <a:pt x="263" y="404"/>
                                  </a:cubicBezTo>
                                  <a:close/>
                                  <a:moveTo>
                                    <a:pt x="256" y="399"/>
                                  </a:moveTo>
                                  <a:cubicBezTo>
                                    <a:pt x="253" y="399"/>
                                    <a:pt x="251" y="401"/>
                                    <a:pt x="251" y="404"/>
                                  </a:cubicBezTo>
                                  <a:cubicBezTo>
                                    <a:pt x="251" y="404"/>
                                    <a:pt x="251" y="404"/>
                                    <a:pt x="251" y="404"/>
                                  </a:cubicBezTo>
                                  <a:cubicBezTo>
                                    <a:pt x="252" y="404"/>
                                    <a:pt x="254" y="404"/>
                                    <a:pt x="256" y="404"/>
                                  </a:cubicBezTo>
                                  <a:cubicBezTo>
                                    <a:pt x="258" y="404"/>
                                    <a:pt x="259" y="404"/>
                                    <a:pt x="261" y="404"/>
                                  </a:cubicBezTo>
                                  <a:cubicBezTo>
                                    <a:pt x="261" y="404"/>
                                    <a:pt x="261" y="404"/>
                                    <a:pt x="261" y="404"/>
                                  </a:cubicBezTo>
                                  <a:cubicBezTo>
                                    <a:pt x="261" y="401"/>
                                    <a:pt x="259" y="399"/>
                                    <a:pt x="256" y="399"/>
                                  </a:cubicBezTo>
                                  <a:close/>
                                  <a:moveTo>
                                    <a:pt x="211" y="431"/>
                                  </a:moveTo>
                                  <a:cubicBezTo>
                                    <a:pt x="212" y="430"/>
                                    <a:pt x="213" y="428"/>
                                    <a:pt x="214" y="427"/>
                                  </a:cubicBezTo>
                                  <a:cubicBezTo>
                                    <a:pt x="208" y="423"/>
                                    <a:pt x="202" y="421"/>
                                    <a:pt x="195" y="421"/>
                                  </a:cubicBezTo>
                                  <a:cubicBezTo>
                                    <a:pt x="188" y="421"/>
                                    <a:pt x="182" y="423"/>
                                    <a:pt x="177" y="426"/>
                                  </a:cubicBezTo>
                                  <a:cubicBezTo>
                                    <a:pt x="178" y="428"/>
                                    <a:pt x="179" y="429"/>
                                    <a:pt x="180" y="431"/>
                                  </a:cubicBezTo>
                                  <a:cubicBezTo>
                                    <a:pt x="184" y="428"/>
                                    <a:pt x="189" y="427"/>
                                    <a:pt x="195" y="427"/>
                                  </a:cubicBezTo>
                                  <a:cubicBezTo>
                                    <a:pt x="201" y="427"/>
                                    <a:pt x="206" y="428"/>
                                    <a:pt x="211" y="431"/>
                                  </a:cubicBezTo>
                                  <a:close/>
                                  <a:moveTo>
                                    <a:pt x="195" y="428"/>
                                  </a:moveTo>
                                  <a:cubicBezTo>
                                    <a:pt x="190" y="428"/>
                                    <a:pt x="185" y="430"/>
                                    <a:pt x="181" y="432"/>
                                  </a:cubicBezTo>
                                  <a:cubicBezTo>
                                    <a:pt x="182" y="434"/>
                                    <a:pt x="182" y="436"/>
                                    <a:pt x="183" y="438"/>
                                  </a:cubicBezTo>
                                  <a:cubicBezTo>
                                    <a:pt x="187" y="436"/>
                                    <a:pt x="191" y="434"/>
                                    <a:pt x="195" y="434"/>
                                  </a:cubicBezTo>
                                  <a:cubicBezTo>
                                    <a:pt x="200" y="434"/>
                                    <a:pt x="204" y="436"/>
                                    <a:pt x="208" y="438"/>
                                  </a:cubicBezTo>
                                  <a:cubicBezTo>
                                    <a:pt x="208" y="436"/>
                                    <a:pt x="209" y="435"/>
                                    <a:pt x="210" y="433"/>
                                  </a:cubicBezTo>
                                  <a:cubicBezTo>
                                    <a:pt x="206" y="430"/>
                                    <a:pt x="201" y="428"/>
                                    <a:pt x="195" y="428"/>
                                  </a:cubicBezTo>
                                  <a:close/>
                                  <a:moveTo>
                                    <a:pt x="214" y="425"/>
                                  </a:moveTo>
                                  <a:cubicBezTo>
                                    <a:pt x="216" y="424"/>
                                    <a:pt x="217" y="422"/>
                                    <a:pt x="218" y="421"/>
                                  </a:cubicBezTo>
                                  <a:cubicBezTo>
                                    <a:pt x="212" y="416"/>
                                    <a:pt x="204" y="413"/>
                                    <a:pt x="195" y="413"/>
                                  </a:cubicBezTo>
                                  <a:cubicBezTo>
                                    <a:pt x="187" y="413"/>
                                    <a:pt x="179" y="416"/>
                                    <a:pt x="172" y="420"/>
                                  </a:cubicBezTo>
                                  <a:cubicBezTo>
                                    <a:pt x="174" y="422"/>
                                    <a:pt x="175" y="423"/>
                                    <a:pt x="176" y="425"/>
                                  </a:cubicBezTo>
                                  <a:cubicBezTo>
                                    <a:pt x="182" y="422"/>
                                    <a:pt x="188" y="420"/>
                                    <a:pt x="195" y="420"/>
                                  </a:cubicBezTo>
                                  <a:cubicBezTo>
                                    <a:pt x="202" y="420"/>
                                    <a:pt x="209" y="422"/>
                                    <a:pt x="214" y="425"/>
                                  </a:cubicBezTo>
                                  <a:close/>
                                  <a:moveTo>
                                    <a:pt x="219" y="419"/>
                                  </a:moveTo>
                                  <a:cubicBezTo>
                                    <a:pt x="221" y="418"/>
                                    <a:pt x="222" y="417"/>
                                    <a:pt x="224" y="415"/>
                                  </a:cubicBezTo>
                                  <a:cubicBezTo>
                                    <a:pt x="216" y="409"/>
                                    <a:pt x="206" y="406"/>
                                    <a:pt x="195" y="406"/>
                                  </a:cubicBezTo>
                                  <a:cubicBezTo>
                                    <a:pt x="184" y="406"/>
                                    <a:pt x="174" y="409"/>
                                    <a:pt x="166" y="415"/>
                                  </a:cubicBezTo>
                                  <a:cubicBezTo>
                                    <a:pt x="168" y="416"/>
                                    <a:pt x="170" y="418"/>
                                    <a:pt x="171" y="419"/>
                                  </a:cubicBezTo>
                                  <a:cubicBezTo>
                                    <a:pt x="178" y="415"/>
                                    <a:pt x="186" y="412"/>
                                    <a:pt x="195" y="412"/>
                                  </a:cubicBezTo>
                                  <a:cubicBezTo>
                                    <a:pt x="204" y="412"/>
                                    <a:pt x="212" y="415"/>
                                    <a:pt x="219" y="419"/>
                                  </a:cubicBez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82" y="74"/>
                                    <a:pt x="182" y="76"/>
                                    <a:pt x="183" y="78"/>
                                  </a:cubicBezTo>
                                  <a:cubicBezTo>
                                    <a:pt x="187" y="76"/>
                                    <a:pt x="191" y="75"/>
                                    <a:pt x="195" y="75"/>
                                  </a:cubicBezTo>
                                  <a:cubicBezTo>
                                    <a:pt x="200" y="75"/>
                                    <a:pt x="204" y="76"/>
                                    <a:pt x="208" y="79"/>
                                  </a:cubicBezTo>
                                  <a:cubicBezTo>
                                    <a:pt x="208" y="77"/>
                                    <a:pt x="209" y="75"/>
                                    <a:pt x="210" y="73"/>
                                  </a:cubicBezTo>
                                  <a:cubicBezTo>
                                    <a:pt x="206" y="70"/>
                                    <a:pt x="201" y="69"/>
                                    <a:pt x="195" y="69"/>
                                  </a:cubicBezTo>
                                  <a:cubicBezTo>
                                    <a:pt x="190" y="69"/>
                                    <a:pt x="185" y="70"/>
                                    <a:pt x="181" y="73"/>
                                  </a:cubicBezTo>
                                  <a:close/>
                                  <a:moveTo>
                                    <a:pt x="195" y="67"/>
                                  </a:moveTo>
                                  <a:cubicBezTo>
                                    <a:pt x="201" y="67"/>
                                    <a:pt x="206" y="69"/>
                                    <a:pt x="211" y="72"/>
                                  </a:cubicBezTo>
                                  <a:cubicBezTo>
                                    <a:pt x="212" y="70"/>
                                    <a:pt x="213" y="68"/>
                                    <a:pt x="214" y="67"/>
                                  </a:cubicBezTo>
                                  <a:cubicBezTo>
                                    <a:pt x="208" y="64"/>
                                    <a:pt x="202" y="62"/>
                                    <a:pt x="195" y="62"/>
                                  </a:cubicBezTo>
                                  <a:cubicBezTo>
                                    <a:pt x="188" y="62"/>
                                    <a:pt x="182" y="63"/>
                                    <a:pt x="177" y="67"/>
                                  </a:cubicBezTo>
                                  <a:cubicBezTo>
                                    <a:pt x="178" y="68"/>
                                    <a:pt x="179" y="70"/>
                                    <a:pt x="180" y="71"/>
                                  </a:cubicBezTo>
                                  <a:cubicBezTo>
                                    <a:pt x="184" y="69"/>
                                    <a:pt x="189" y="67"/>
                                    <a:pt x="195" y="67"/>
                                  </a:cubicBezTo>
                                  <a:close/>
                                  <a:moveTo>
                                    <a:pt x="184" y="80"/>
                                  </a:moveTo>
                                  <a:cubicBezTo>
                                    <a:pt x="184" y="82"/>
                                    <a:pt x="185" y="84"/>
                                    <a:pt x="185" y="86"/>
                                  </a:cubicBezTo>
                                  <a:cubicBezTo>
                                    <a:pt x="188" y="84"/>
                                    <a:pt x="191" y="82"/>
                                    <a:pt x="195" y="82"/>
                                  </a:cubicBezTo>
                                  <a:cubicBezTo>
                                    <a:pt x="199" y="82"/>
                                    <a:pt x="203" y="84"/>
                                    <a:pt x="205" y="87"/>
                                  </a:cubicBezTo>
                                  <a:cubicBezTo>
                                    <a:pt x="206" y="85"/>
                                    <a:pt x="206" y="83"/>
                                    <a:pt x="207" y="80"/>
                                  </a:cubicBezTo>
                                  <a:cubicBezTo>
                                    <a:pt x="204" y="78"/>
                                    <a:pt x="200" y="76"/>
                                    <a:pt x="195" y="76"/>
                                  </a:cubicBezTo>
                                  <a:cubicBezTo>
                                    <a:pt x="191" y="76"/>
                                    <a:pt x="187" y="78"/>
                                    <a:pt x="184" y="80"/>
                                  </a:cubicBezTo>
                                  <a:close/>
                                  <a:moveTo>
                                    <a:pt x="205" y="96"/>
                                  </a:moveTo>
                                  <a:cubicBezTo>
                                    <a:pt x="205" y="94"/>
                                    <a:pt x="205" y="91"/>
                                    <a:pt x="205" y="89"/>
                                  </a:cubicBezTo>
                                  <a:cubicBezTo>
                                    <a:pt x="203" y="86"/>
                                    <a:pt x="199" y="84"/>
                                    <a:pt x="195" y="84"/>
                                  </a:cubicBezTo>
                                  <a:cubicBezTo>
                                    <a:pt x="191" y="84"/>
                                    <a:pt x="188" y="86"/>
                                    <a:pt x="186" y="88"/>
                                  </a:cubicBezTo>
                                  <a:cubicBezTo>
                                    <a:pt x="186" y="91"/>
                                    <a:pt x="186" y="93"/>
                                    <a:pt x="186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7"/>
                                  </a:cubicBezTo>
                                  <a:cubicBezTo>
                                    <a:pt x="187" y="97"/>
                                    <a:pt x="188" y="96"/>
                                    <a:pt x="188" y="96"/>
                                  </a:cubicBezTo>
                                  <a:cubicBezTo>
                                    <a:pt x="188" y="96"/>
                                    <a:pt x="188" y="96"/>
                                    <a:pt x="188" y="96"/>
                                  </a:cubicBezTo>
                                  <a:cubicBezTo>
                                    <a:pt x="188" y="92"/>
                                    <a:pt x="191" y="89"/>
                                    <a:pt x="195" y="89"/>
                                  </a:cubicBezTo>
                                  <a:cubicBezTo>
                                    <a:pt x="199" y="89"/>
                                    <a:pt x="202" y="92"/>
                                    <a:pt x="202" y="96"/>
                                  </a:cubicBezTo>
                                  <a:cubicBezTo>
                                    <a:pt x="202" y="96"/>
                                    <a:pt x="202" y="96"/>
                                    <a:pt x="202" y="96"/>
                                  </a:cubicBezTo>
                                  <a:cubicBezTo>
                                    <a:pt x="203" y="97"/>
                                    <a:pt x="204" y="97"/>
                                    <a:pt x="205" y="97"/>
                                  </a:cubicBezTo>
                                  <a:cubicBezTo>
                                    <a:pt x="205" y="97"/>
                                    <a:pt x="205" y="96"/>
                                    <a:pt x="205" y="96"/>
                                  </a:cubicBezTo>
                                  <a:close/>
                                  <a:moveTo>
                                    <a:pt x="195" y="91"/>
                                  </a:moveTo>
                                  <a:cubicBezTo>
                                    <a:pt x="192" y="91"/>
                                    <a:pt x="190" y="93"/>
                                    <a:pt x="190" y="96"/>
                                  </a:cubicBezTo>
                                  <a:cubicBezTo>
                                    <a:pt x="190" y="96"/>
                                    <a:pt x="190" y="96"/>
                                    <a:pt x="190" y="96"/>
                                  </a:cubicBezTo>
                                  <a:cubicBezTo>
                                    <a:pt x="192" y="96"/>
                                    <a:pt x="193" y="96"/>
                                    <a:pt x="195" y="96"/>
                                  </a:cubicBezTo>
                                  <a:cubicBezTo>
                                    <a:pt x="197" y="96"/>
                                    <a:pt x="198" y="96"/>
                                    <a:pt x="200" y="96"/>
                                  </a:cubicBezTo>
                                  <a:cubicBezTo>
                                    <a:pt x="200" y="96"/>
                                    <a:pt x="200" y="96"/>
                                    <a:pt x="200" y="96"/>
                                  </a:cubicBezTo>
                                  <a:cubicBezTo>
                                    <a:pt x="200" y="93"/>
                                    <a:pt x="198" y="91"/>
                                    <a:pt x="195" y="91"/>
                                  </a:cubicBezTo>
                                  <a:close/>
                                  <a:moveTo>
                                    <a:pt x="166" y="107"/>
                                  </a:moveTo>
                                  <a:cubicBezTo>
                                    <a:pt x="168" y="108"/>
                                    <a:pt x="170" y="109"/>
                                    <a:pt x="171" y="111"/>
                                  </a:cubicBezTo>
                                  <a:cubicBezTo>
                                    <a:pt x="178" y="106"/>
                                    <a:pt x="186" y="104"/>
                                    <a:pt x="195" y="104"/>
                                  </a:cubicBezTo>
                                  <a:cubicBezTo>
                                    <a:pt x="204" y="104"/>
                                    <a:pt x="212" y="106"/>
                                    <a:pt x="219" y="111"/>
                                  </a:cubicBezTo>
                                  <a:cubicBezTo>
                                    <a:pt x="221" y="110"/>
                                    <a:pt x="222" y="108"/>
                                    <a:pt x="224" y="107"/>
                                  </a:cubicBezTo>
                                  <a:cubicBezTo>
                                    <a:pt x="216" y="101"/>
                                    <a:pt x="206" y="98"/>
                                    <a:pt x="195" y="98"/>
                                  </a:cubicBezTo>
                                  <a:cubicBezTo>
                                    <a:pt x="184" y="98"/>
                                    <a:pt x="174" y="101"/>
                                    <a:pt x="166" y="107"/>
                                  </a:cubicBezTo>
                                  <a:close/>
                                  <a:moveTo>
                                    <a:pt x="302" y="73"/>
                                  </a:moveTo>
                                  <a:cubicBezTo>
                                    <a:pt x="303" y="75"/>
                                    <a:pt x="304" y="77"/>
                                    <a:pt x="304" y="79"/>
                                  </a:cubicBezTo>
                                  <a:cubicBezTo>
                                    <a:pt x="308" y="76"/>
                                    <a:pt x="312" y="75"/>
                                    <a:pt x="317" y="75"/>
                                  </a:cubicBezTo>
                                  <a:cubicBezTo>
                                    <a:pt x="322" y="75"/>
                                    <a:pt x="326" y="76"/>
                                    <a:pt x="329" y="79"/>
                                  </a:cubicBezTo>
                                  <a:cubicBezTo>
                                    <a:pt x="330" y="77"/>
                                    <a:pt x="331" y="75"/>
                                    <a:pt x="332" y="73"/>
                                  </a:cubicBezTo>
                                  <a:cubicBezTo>
                                    <a:pt x="328" y="70"/>
                                    <a:pt x="322" y="69"/>
                                    <a:pt x="317" y="69"/>
                                  </a:cubicBezTo>
                                  <a:cubicBezTo>
                                    <a:pt x="311" y="69"/>
                                    <a:pt x="306" y="70"/>
                                    <a:pt x="302" y="73"/>
                                  </a:cubicBezTo>
                                  <a:close/>
                                  <a:moveTo>
                                    <a:pt x="317" y="67"/>
                                  </a:moveTo>
                                  <a:cubicBezTo>
                                    <a:pt x="323" y="67"/>
                                    <a:pt x="328" y="69"/>
                                    <a:pt x="333" y="72"/>
                                  </a:cubicBezTo>
                                  <a:cubicBezTo>
                                    <a:pt x="333" y="70"/>
                                    <a:pt x="334" y="68"/>
                                    <a:pt x="335" y="67"/>
                                  </a:cubicBezTo>
                                  <a:cubicBezTo>
                                    <a:pt x="330" y="64"/>
                                    <a:pt x="324" y="62"/>
                                    <a:pt x="317" y="62"/>
                                  </a:cubicBezTo>
                                  <a:cubicBezTo>
                                    <a:pt x="310" y="62"/>
                                    <a:pt x="304" y="64"/>
                                    <a:pt x="298" y="67"/>
                                  </a:cubicBezTo>
                                  <a:cubicBezTo>
                                    <a:pt x="299" y="69"/>
                                    <a:pt x="300" y="70"/>
                                    <a:pt x="301" y="72"/>
                                  </a:cubicBezTo>
                                  <a:cubicBezTo>
                                    <a:pt x="306" y="69"/>
                                    <a:pt x="311" y="67"/>
                                    <a:pt x="317" y="67"/>
                                  </a:cubicBezTo>
                                  <a:close/>
                                  <a:moveTo>
                                    <a:pt x="305" y="80"/>
                                  </a:moveTo>
                                  <a:cubicBezTo>
                                    <a:pt x="305" y="83"/>
                                    <a:pt x="306" y="85"/>
                                    <a:pt x="306" y="87"/>
                                  </a:cubicBezTo>
                                  <a:cubicBezTo>
                                    <a:pt x="309" y="84"/>
                                    <a:pt x="313" y="82"/>
                                    <a:pt x="317" y="82"/>
                                  </a:cubicBezTo>
                                  <a:cubicBezTo>
                                    <a:pt x="321" y="82"/>
                                    <a:pt x="325" y="84"/>
                                    <a:pt x="327" y="87"/>
                                  </a:cubicBezTo>
                                  <a:cubicBezTo>
                                    <a:pt x="328" y="85"/>
                                    <a:pt x="328" y="83"/>
                                    <a:pt x="329" y="80"/>
                                  </a:cubicBezTo>
                                  <a:cubicBezTo>
                                    <a:pt x="326" y="78"/>
                                    <a:pt x="321" y="76"/>
                                    <a:pt x="317" y="76"/>
                                  </a:cubicBezTo>
                                  <a:cubicBezTo>
                                    <a:pt x="312" y="76"/>
                                    <a:pt x="308" y="78"/>
                                    <a:pt x="305" y="80"/>
                                  </a:cubicBezTo>
                                  <a:close/>
                                  <a:moveTo>
                                    <a:pt x="327" y="96"/>
                                  </a:moveTo>
                                  <a:cubicBezTo>
                                    <a:pt x="327" y="94"/>
                                    <a:pt x="327" y="91"/>
                                    <a:pt x="327" y="89"/>
                                  </a:cubicBezTo>
                                  <a:cubicBezTo>
                                    <a:pt x="325" y="86"/>
                                    <a:pt x="321" y="84"/>
                                    <a:pt x="317" y="84"/>
                                  </a:cubicBezTo>
                                  <a:cubicBezTo>
                                    <a:pt x="313" y="84"/>
                                    <a:pt x="309" y="86"/>
                                    <a:pt x="307" y="90"/>
                                  </a:cubicBezTo>
                                  <a:cubicBezTo>
                                    <a:pt x="307" y="92"/>
                                    <a:pt x="307" y="94"/>
                                    <a:pt x="307" y="96"/>
                                  </a:cubicBezTo>
                                  <a:cubicBezTo>
                                    <a:pt x="307" y="96"/>
                                    <a:pt x="307" y="97"/>
                                    <a:pt x="307" y="97"/>
                                  </a:cubicBezTo>
                                  <a:cubicBezTo>
                                    <a:pt x="308" y="97"/>
                                    <a:pt x="309" y="97"/>
                                    <a:pt x="310" y="96"/>
                                  </a:cubicBezTo>
                                  <a:cubicBezTo>
                                    <a:pt x="310" y="96"/>
                                    <a:pt x="310" y="96"/>
                                    <a:pt x="310" y="96"/>
                                  </a:cubicBezTo>
                                  <a:cubicBezTo>
                                    <a:pt x="310" y="92"/>
                                    <a:pt x="313" y="89"/>
                                    <a:pt x="317" y="89"/>
                                  </a:cubicBezTo>
                                  <a:cubicBezTo>
                                    <a:pt x="321" y="89"/>
                                    <a:pt x="324" y="92"/>
                                    <a:pt x="324" y="96"/>
                                  </a:cubicBezTo>
                                  <a:cubicBezTo>
                                    <a:pt x="324" y="96"/>
                                    <a:pt x="324" y="96"/>
                                    <a:pt x="324" y="96"/>
                                  </a:cubicBezTo>
                                  <a:cubicBezTo>
                                    <a:pt x="325" y="97"/>
                                    <a:pt x="326" y="97"/>
                                    <a:pt x="327" y="97"/>
                                  </a:cubicBezTo>
                                  <a:cubicBezTo>
                                    <a:pt x="327" y="97"/>
                                    <a:pt x="327" y="96"/>
                                    <a:pt x="327" y="96"/>
                                  </a:cubicBezTo>
                                  <a:close/>
                                  <a:moveTo>
                                    <a:pt x="317" y="91"/>
                                  </a:moveTo>
                                  <a:cubicBezTo>
                                    <a:pt x="314" y="91"/>
                                    <a:pt x="312" y="93"/>
                                    <a:pt x="312" y="96"/>
                                  </a:cubicBezTo>
                                  <a:cubicBezTo>
                                    <a:pt x="312" y="96"/>
                                    <a:pt x="312" y="96"/>
                                    <a:pt x="312" y="96"/>
                                  </a:cubicBezTo>
                                  <a:cubicBezTo>
                                    <a:pt x="314" y="96"/>
                                    <a:pt x="315" y="96"/>
                                    <a:pt x="317" y="96"/>
                                  </a:cubicBezTo>
                                  <a:cubicBezTo>
                                    <a:pt x="319" y="96"/>
                                    <a:pt x="320" y="96"/>
                                    <a:pt x="322" y="96"/>
                                  </a:cubicBezTo>
                                  <a:cubicBezTo>
                                    <a:pt x="322" y="96"/>
                                    <a:pt x="322" y="96"/>
                                    <a:pt x="322" y="96"/>
                                  </a:cubicBezTo>
                                  <a:cubicBezTo>
                                    <a:pt x="322" y="93"/>
                                    <a:pt x="320" y="91"/>
                                    <a:pt x="317" y="91"/>
                                  </a:cubicBezTo>
                                  <a:close/>
                                  <a:moveTo>
                                    <a:pt x="288" y="107"/>
                                  </a:moveTo>
                                  <a:cubicBezTo>
                                    <a:pt x="289" y="108"/>
                                    <a:pt x="291" y="110"/>
                                    <a:pt x="292" y="111"/>
                                  </a:cubicBezTo>
                                  <a:cubicBezTo>
                                    <a:pt x="299" y="106"/>
                                    <a:pt x="308" y="104"/>
                                    <a:pt x="317" y="104"/>
                                  </a:cubicBezTo>
                                  <a:cubicBezTo>
                                    <a:pt x="326" y="104"/>
                                    <a:pt x="334" y="106"/>
                                    <a:pt x="341" y="111"/>
                                  </a:cubicBezTo>
                                  <a:cubicBezTo>
                                    <a:pt x="343" y="110"/>
                                    <a:pt x="344" y="108"/>
                                    <a:pt x="346" y="107"/>
                                  </a:cubicBezTo>
                                  <a:cubicBezTo>
                                    <a:pt x="338" y="101"/>
                                    <a:pt x="328" y="98"/>
                                    <a:pt x="317" y="98"/>
                                  </a:cubicBezTo>
                                  <a:cubicBezTo>
                                    <a:pt x="306" y="98"/>
                                    <a:pt x="296" y="101"/>
                                    <a:pt x="288" y="107"/>
                                  </a:cubicBezTo>
                                  <a:close/>
                                  <a:moveTo>
                                    <a:pt x="423" y="73"/>
                                  </a:moveTo>
                                  <a:cubicBezTo>
                                    <a:pt x="424" y="74"/>
                                    <a:pt x="425" y="76"/>
                                    <a:pt x="426" y="78"/>
                                  </a:cubicBezTo>
                                  <a:cubicBezTo>
                                    <a:pt x="429" y="76"/>
                                    <a:pt x="433" y="75"/>
                                    <a:pt x="438" y="75"/>
                                  </a:cubicBezTo>
                                  <a:cubicBezTo>
                                    <a:pt x="442" y="75"/>
                                    <a:pt x="447" y="76"/>
                                    <a:pt x="450" y="79"/>
                                  </a:cubicBezTo>
                                  <a:cubicBezTo>
                                    <a:pt x="451" y="77"/>
                                    <a:pt x="452" y="75"/>
                                    <a:pt x="453" y="73"/>
                                  </a:cubicBezTo>
                                  <a:cubicBezTo>
                                    <a:pt x="448" y="70"/>
                                    <a:pt x="443" y="69"/>
                                    <a:pt x="438" y="69"/>
                                  </a:cubicBezTo>
                                  <a:cubicBezTo>
                                    <a:pt x="433" y="69"/>
                                    <a:pt x="428" y="70"/>
                                    <a:pt x="423" y="73"/>
                                  </a:cubicBezTo>
                                  <a:close/>
                                  <a:moveTo>
                                    <a:pt x="438" y="67"/>
                                  </a:moveTo>
                                  <a:cubicBezTo>
                                    <a:pt x="444" y="67"/>
                                    <a:pt x="449" y="69"/>
                                    <a:pt x="453" y="72"/>
                                  </a:cubicBezTo>
                                  <a:cubicBezTo>
                                    <a:pt x="454" y="70"/>
                                    <a:pt x="455" y="68"/>
                                    <a:pt x="456" y="67"/>
                                  </a:cubicBezTo>
                                  <a:cubicBezTo>
                                    <a:pt x="451" y="64"/>
                                    <a:pt x="445" y="62"/>
                                    <a:pt x="438" y="62"/>
                                  </a:cubicBezTo>
                                  <a:cubicBezTo>
                                    <a:pt x="431" y="62"/>
                                    <a:pt x="425" y="63"/>
                                    <a:pt x="420" y="67"/>
                                  </a:cubicBezTo>
                                  <a:cubicBezTo>
                                    <a:pt x="421" y="68"/>
                                    <a:pt x="422" y="70"/>
                                    <a:pt x="423" y="71"/>
                                  </a:cubicBezTo>
                                  <a:cubicBezTo>
                                    <a:pt x="427" y="69"/>
                                    <a:pt x="432" y="67"/>
                                    <a:pt x="438" y="67"/>
                                  </a:cubicBezTo>
                                  <a:close/>
                                  <a:moveTo>
                                    <a:pt x="426" y="80"/>
                                  </a:moveTo>
                                  <a:cubicBezTo>
                                    <a:pt x="427" y="82"/>
                                    <a:pt x="428" y="84"/>
                                    <a:pt x="428" y="86"/>
                                  </a:cubicBezTo>
                                  <a:cubicBezTo>
                                    <a:pt x="431" y="84"/>
                                    <a:pt x="434" y="82"/>
                                    <a:pt x="438" y="82"/>
                                  </a:cubicBezTo>
                                  <a:cubicBezTo>
                                    <a:pt x="442" y="82"/>
                                    <a:pt x="446" y="84"/>
                                    <a:pt x="448" y="87"/>
                                  </a:cubicBezTo>
                                  <a:cubicBezTo>
                                    <a:pt x="449" y="85"/>
                                    <a:pt x="449" y="83"/>
                                    <a:pt x="450" y="80"/>
                                  </a:cubicBezTo>
                                  <a:cubicBezTo>
                                    <a:pt x="446" y="78"/>
                                    <a:pt x="442" y="76"/>
                                    <a:pt x="438" y="76"/>
                                  </a:cubicBezTo>
                                  <a:cubicBezTo>
                                    <a:pt x="434" y="76"/>
                                    <a:pt x="430" y="78"/>
                                    <a:pt x="426" y="80"/>
                                  </a:cubicBezTo>
                                  <a:close/>
                                  <a:moveTo>
                                    <a:pt x="447" y="96"/>
                                  </a:moveTo>
                                  <a:cubicBezTo>
                                    <a:pt x="447" y="94"/>
                                    <a:pt x="448" y="91"/>
                                    <a:pt x="448" y="89"/>
                                  </a:cubicBezTo>
                                  <a:cubicBezTo>
                                    <a:pt x="446" y="86"/>
                                    <a:pt x="442" y="84"/>
                                    <a:pt x="438" y="84"/>
                                  </a:cubicBezTo>
                                  <a:cubicBezTo>
                                    <a:pt x="434" y="84"/>
                                    <a:pt x="431" y="86"/>
                                    <a:pt x="428" y="88"/>
                                  </a:cubicBezTo>
                                  <a:cubicBezTo>
                                    <a:pt x="429" y="91"/>
                                    <a:pt x="429" y="93"/>
                                    <a:pt x="429" y="96"/>
                                  </a:cubicBezTo>
                                  <a:cubicBezTo>
                                    <a:pt x="429" y="96"/>
                                    <a:pt x="429" y="96"/>
                                    <a:pt x="429" y="97"/>
                                  </a:cubicBezTo>
                                  <a:cubicBezTo>
                                    <a:pt x="430" y="97"/>
                                    <a:pt x="430" y="96"/>
                                    <a:pt x="431" y="96"/>
                                  </a:cubicBezTo>
                                  <a:cubicBezTo>
                                    <a:pt x="431" y="96"/>
                                    <a:pt x="431" y="96"/>
                                    <a:pt x="431" y="96"/>
                                  </a:cubicBezTo>
                                  <a:cubicBezTo>
                                    <a:pt x="431" y="92"/>
                                    <a:pt x="434" y="89"/>
                                    <a:pt x="438" y="89"/>
                                  </a:cubicBezTo>
                                  <a:cubicBezTo>
                                    <a:pt x="441" y="89"/>
                                    <a:pt x="444" y="92"/>
                                    <a:pt x="444" y="96"/>
                                  </a:cubicBezTo>
                                  <a:cubicBezTo>
                                    <a:pt x="444" y="96"/>
                                    <a:pt x="444" y="96"/>
                                    <a:pt x="444" y="96"/>
                                  </a:cubicBezTo>
                                  <a:cubicBezTo>
                                    <a:pt x="445" y="97"/>
                                    <a:pt x="446" y="97"/>
                                    <a:pt x="447" y="97"/>
                                  </a:cubicBezTo>
                                  <a:cubicBezTo>
                                    <a:pt x="447" y="97"/>
                                    <a:pt x="447" y="96"/>
                                    <a:pt x="447" y="96"/>
                                  </a:cubicBezTo>
                                  <a:close/>
                                  <a:moveTo>
                                    <a:pt x="438" y="91"/>
                                  </a:moveTo>
                                  <a:cubicBezTo>
                                    <a:pt x="435" y="91"/>
                                    <a:pt x="433" y="93"/>
                                    <a:pt x="433" y="96"/>
                                  </a:cubicBezTo>
                                  <a:cubicBezTo>
                                    <a:pt x="433" y="96"/>
                                    <a:pt x="433" y="96"/>
                                    <a:pt x="433" y="96"/>
                                  </a:cubicBezTo>
                                  <a:cubicBezTo>
                                    <a:pt x="434" y="96"/>
                                    <a:pt x="436" y="96"/>
                                    <a:pt x="438" y="96"/>
                                  </a:cubicBezTo>
                                  <a:cubicBezTo>
                                    <a:pt x="439" y="96"/>
                                    <a:pt x="441" y="96"/>
                                    <a:pt x="443" y="96"/>
                                  </a:cubicBezTo>
                                  <a:cubicBezTo>
                                    <a:pt x="443" y="96"/>
                                    <a:pt x="443" y="96"/>
                                    <a:pt x="443" y="96"/>
                                  </a:cubicBezTo>
                                  <a:cubicBezTo>
                                    <a:pt x="443" y="93"/>
                                    <a:pt x="441" y="91"/>
                                    <a:pt x="438" y="91"/>
                                  </a:cubicBezTo>
                                  <a:close/>
                                  <a:moveTo>
                                    <a:pt x="409" y="107"/>
                                  </a:moveTo>
                                  <a:cubicBezTo>
                                    <a:pt x="411" y="108"/>
                                    <a:pt x="412" y="109"/>
                                    <a:pt x="414" y="111"/>
                                  </a:cubicBezTo>
                                  <a:cubicBezTo>
                                    <a:pt x="421" y="106"/>
                                    <a:pt x="429" y="104"/>
                                    <a:pt x="438" y="104"/>
                                  </a:cubicBezTo>
                                  <a:cubicBezTo>
                                    <a:pt x="447" y="104"/>
                                    <a:pt x="455" y="106"/>
                                    <a:pt x="462" y="111"/>
                                  </a:cubicBezTo>
                                  <a:cubicBezTo>
                                    <a:pt x="464" y="110"/>
                                    <a:pt x="465" y="108"/>
                                    <a:pt x="467" y="107"/>
                                  </a:cubicBezTo>
                                  <a:cubicBezTo>
                                    <a:pt x="459" y="101"/>
                                    <a:pt x="449" y="98"/>
                                    <a:pt x="438" y="98"/>
                                  </a:cubicBezTo>
                                  <a:cubicBezTo>
                                    <a:pt x="427" y="98"/>
                                    <a:pt x="417" y="101"/>
                                    <a:pt x="409" y="107"/>
                                  </a:cubicBezTo>
                                  <a:close/>
                                  <a:moveTo>
                                    <a:pt x="545" y="73"/>
                                  </a:moveTo>
                                  <a:cubicBezTo>
                                    <a:pt x="546" y="75"/>
                                    <a:pt x="546" y="77"/>
                                    <a:pt x="547" y="79"/>
                                  </a:cubicBezTo>
                                  <a:cubicBezTo>
                                    <a:pt x="551" y="76"/>
                                    <a:pt x="555" y="75"/>
                                    <a:pt x="560" y="75"/>
                                  </a:cubicBezTo>
                                  <a:cubicBezTo>
                                    <a:pt x="565" y="75"/>
                                    <a:pt x="569" y="76"/>
                                    <a:pt x="572" y="79"/>
                                  </a:cubicBezTo>
                                  <a:cubicBezTo>
                                    <a:pt x="573" y="77"/>
                                    <a:pt x="574" y="75"/>
                                    <a:pt x="575" y="73"/>
                                  </a:cubicBezTo>
                                  <a:cubicBezTo>
                                    <a:pt x="571" y="70"/>
                                    <a:pt x="565" y="69"/>
                                    <a:pt x="560" y="69"/>
                                  </a:cubicBezTo>
                                  <a:cubicBezTo>
                                    <a:pt x="554" y="69"/>
                                    <a:pt x="549" y="70"/>
                                    <a:pt x="545" y="73"/>
                                  </a:cubicBezTo>
                                  <a:close/>
                                  <a:moveTo>
                                    <a:pt x="560" y="67"/>
                                  </a:moveTo>
                                  <a:cubicBezTo>
                                    <a:pt x="566" y="67"/>
                                    <a:pt x="571" y="69"/>
                                    <a:pt x="576" y="72"/>
                                  </a:cubicBezTo>
                                  <a:cubicBezTo>
                                    <a:pt x="577" y="70"/>
                                    <a:pt x="577" y="68"/>
                                    <a:pt x="578" y="67"/>
                                  </a:cubicBezTo>
                                  <a:cubicBezTo>
                                    <a:pt x="573" y="64"/>
                                    <a:pt x="567" y="62"/>
                                    <a:pt x="560" y="62"/>
                                  </a:cubicBezTo>
                                  <a:cubicBezTo>
                                    <a:pt x="553" y="62"/>
                                    <a:pt x="547" y="64"/>
                                    <a:pt x="541" y="67"/>
                                  </a:cubicBezTo>
                                  <a:cubicBezTo>
                                    <a:pt x="542" y="69"/>
                                    <a:pt x="543" y="70"/>
                                    <a:pt x="544" y="72"/>
                                  </a:cubicBezTo>
                                  <a:cubicBezTo>
                                    <a:pt x="549" y="69"/>
                                    <a:pt x="554" y="67"/>
                                    <a:pt x="560" y="67"/>
                                  </a:cubicBezTo>
                                  <a:close/>
                                  <a:moveTo>
                                    <a:pt x="548" y="81"/>
                                  </a:moveTo>
                                  <a:cubicBezTo>
                                    <a:pt x="548" y="83"/>
                                    <a:pt x="549" y="85"/>
                                    <a:pt x="549" y="88"/>
                                  </a:cubicBezTo>
                                  <a:cubicBezTo>
                                    <a:pt x="549" y="88"/>
                                    <a:pt x="549" y="88"/>
                                    <a:pt x="549" y="88"/>
                                  </a:cubicBezTo>
                                  <a:cubicBezTo>
                                    <a:pt x="552" y="84"/>
                                    <a:pt x="556" y="82"/>
                                    <a:pt x="560" y="82"/>
                                  </a:cubicBezTo>
                                  <a:cubicBezTo>
                                    <a:pt x="564" y="82"/>
                                    <a:pt x="568" y="84"/>
                                    <a:pt x="570" y="87"/>
                                  </a:cubicBezTo>
                                  <a:cubicBezTo>
                                    <a:pt x="571" y="85"/>
                                    <a:pt x="571" y="83"/>
                                    <a:pt x="572" y="80"/>
                                  </a:cubicBezTo>
                                  <a:cubicBezTo>
                                    <a:pt x="569" y="78"/>
                                    <a:pt x="564" y="76"/>
                                    <a:pt x="560" y="76"/>
                                  </a:cubicBezTo>
                                  <a:cubicBezTo>
                                    <a:pt x="555" y="76"/>
                                    <a:pt x="551" y="78"/>
                                    <a:pt x="548" y="81"/>
                                  </a:cubicBezTo>
                                  <a:close/>
                                  <a:moveTo>
                                    <a:pt x="570" y="96"/>
                                  </a:moveTo>
                                  <a:cubicBezTo>
                                    <a:pt x="570" y="94"/>
                                    <a:pt x="570" y="91"/>
                                    <a:pt x="570" y="89"/>
                                  </a:cubicBezTo>
                                  <a:cubicBezTo>
                                    <a:pt x="568" y="86"/>
                                    <a:pt x="564" y="84"/>
                                    <a:pt x="560" y="84"/>
                                  </a:cubicBezTo>
                                  <a:cubicBezTo>
                                    <a:pt x="555" y="84"/>
                                    <a:pt x="552" y="86"/>
                                    <a:pt x="550" y="90"/>
                                  </a:cubicBezTo>
                                  <a:cubicBezTo>
                                    <a:pt x="549" y="90"/>
                                    <a:pt x="549" y="89"/>
                                    <a:pt x="549" y="89"/>
                                  </a:cubicBezTo>
                                  <a:cubicBezTo>
                                    <a:pt x="550" y="91"/>
                                    <a:pt x="550" y="93"/>
                                    <a:pt x="550" y="96"/>
                                  </a:cubicBezTo>
                                  <a:cubicBezTo>
                                    <a:pt x="550" y="96"/>
                                    <a:pt x="550" y="97"/>
                                    <a:pt x="550" y="97"/>
                                  </a:cubicBezTo>
                                  <a:cubicBezTo>
                                    <a:pt x="551" y="97"/>
                                    <a:pt x="552" y="97"/>
                                    <a:pt x="553" y="96"/>
                                  </a:cubicBezTo>
                                  <a:cubicBezTo>
                                    <a:pt x="553" y="96"/>
                                    <a:pt x="553" y="96"/>
                                    <a:pt x="553" y="96"/>
                                  </a:cubicBezTo>
                                  <a:cubicBezTo>
                                    <a:pt x="553" y="92"/>
                                    <a:pt x="556" y="89"/>
                                    <a:pt x="560" y="89"/>
                                  </a:cubicBezTo>
                                  <a:cubicBezTo>
                                    <a:pt x="564" y="89"/>
                                    <a:pt x="567" y="92"/>
                                    <a:pt x="567" y="96"/>
                                  </a:cubicBezTo>
                                  <a:cubicBezTo>
                                    <a:pt x="567" y="96"/>
                                    <a:pt x="567" y="96"/>
                                    <a:pt x="567" y="96"/>
                                  </a:cubicBezTo>
                                  <a:cubicBezTo>
                                    <a:pt x="568" y="97"/>
                                    <a:pt x="569" y="97"/>
                                    <a:pt x="570" y="97"/>
                                  </a:cubicBezTo>
                                  <a:cubicBezTo>
                                    <a:pt x="570" y="97"/>
                                    <a:pt x="570" y="96"/>
                                    <a:pt x="570" y="96"/>
                                  </a:cubicBezTo>
                                  <a:close/>
                                  <a:moveTo>
                                    <a:pt x="560" y="91"/>
                                  </a:moveTo>
                                  <a:cubicBezTo>
                                    <a:pt x="557" y="91"/>
                                    <a:pt x="555" y="93"/>
                                    <a:pt x="555" y="96"/>
                                  </a:cubicBezTo>
                                  <a:cubicBezTo>
                                    <a:pt x="555" y="96"/>
                                    <a:pt x="555" y="96"/>
                                    <a:pt x="555" y="96"/>
                                  </a:cubicBezTo>
                                  <a:cubicBezTo>
                                    <a:pt x="557" y="96"/>
                                    <a:pt x="558" y="96"/>
                                    <a:pt x="560" y="96"/>
                                  </a:cubicBezTo>
                                  <a:cubicBezTo>
                                    <a:pt x="562" y="96"/>
                                    <a:pt x="563" y="96"/>
                                    <a:pt x="565" y="96"/>
                                  </a:cubicBezTo>
                                  <a:cubicBezTo>
                                    <a:pt x="565" y="96"/>
                                    <a:pt x="565" y="96"/>
                                    <a:pt x="565" y="96"/>
                                  </a:cubicBezTo>
                                  <a:cubicBezTo>
                                    <a:pt x="565" y="93"/>
                                    <a:pt x="563" y="91"/>
                                    <a:pt x="560" y="91"/>
                                  </a:cubicBezTo>
                                  <a:close/>
                                  <a:moveTo>
                                    <a:pt x="531" y="107"/>
                                  </a:moveTo>
                                  <a:cubicBezTo>
                                    <a:pt x="532" y="108"/>
                                    <a:pt x="534" y="110"/>
                                    <a:pt x="535" y="111"/>
                                  </a:cubicBezTo>
                                  <a:cubicBezTo>
                                    <a:pt x="542" y="107"/>
                                    <a:pt x="551" y="104"/>
                                    <a:pt x="560" y="104"/>
                                  </a:cubicBezTo>
                                  <a:cubicBezTo>
                                    <a:pt x="569" y="104"/>
                                    <a:pt x="577" y="106"/>
                                    <a:pt x="584" y="111"/>
                                  </a:cubicBezTo>
                                  <a:cubicBezTo>
                                    <a:pt x="586" y="110"/>
                                    <a:pt x="587" y="108"/>
                                    <a:pt x="589" y="107"/>
                                  </a:cubicBezTo>
                                  <a:cubicBezTo>
                                    <a:pt x="581" y="101"/>
                                    <a:pt x="571" y="98"/>
                                    <a:pt x="560" y="98"/>
                                  </a:cubicBezTo>
                                  <a:cubicBezTo>
                                    <a:pt x="549" y="98"/>
                                    <a:pt x="539" y="101"/>
                                    <a:pt x="531" y="107"/>
                                  </a:cubicBezTo>
                                  <a:close/>
                                  <a:moveTo>
                                    <a:pt x="666" y="73"/>
                                  </a:moveTo>
                                  <a:cubicBezTo>
                                    <a:pt x="667" y="74"/>
                                    <a:pt x="668" y="76"/>
                                    <a:pt x="669" y="78"/>
                                  </a:cubicBezTo>
                                  <a:cubicBezTo>
                                    <a:pt x="672" y="76"/>
                                    <a:pt x="676" y="75"/>
                                    <a:pt x="681" y="75"/>
                                  </a:cubicBezTo>
                                  <a:cubicBezTo>
                                    <a:pt x="686" y="75"/>
                                    <a:pt x="690" y="76"/>
                                    <a:pt x="693" y="79"/>
                                  </a:cubicBezTo>
                                  <a:cubicBezTo>
                                    <a:pt x="694" y="77"/>
                                    <a:pt x="695" y="75"/>
                                    <a:pt x="696" y="73"/>
                                  </a:cubicBezTo>
                                  <a:cubicBezTo>
                                    <a:pt x="691" y="70"/>
                                    <a:pt x="686" y="69"/>
                                    <a:pt x="681" y="69"/>
                                  </a:cubicBezTo>
                                  <a:cubicBezTo>
                                    <a:pt x="676" y="69"/>
                                    <a:pt x="671" y="70"/>
                                    <a:pt x="666" y="73"/>
                                  </a:cubicBezTo>
                                  <a:close/>
                                  <a:moveTo>
                                    <a:pt x="681" y="67"/>
                                  </a:moveTo>
                                  <a:cubicBezTo>
                                    <a:pt x="687" y="67"/>
                                    <a:pt x="692" y="69"/>
                                    <a:pt x="697" y="72"/>
                                  </a:cubicBezTo>
                                  <a:cubicBezTo>
                                    <a:pt x="697" y="70"/>
                                    <a:pt x="698" y="68"/>
                                    <a:pt x="699" y="67"/>
                                  </a:cubicBezTo>
                                  <a:cubicBezTo>
                                    <a:pt x="694" y="64"/>
                                    <a:pt x="688" y="62"/>
                                    <a:pt x="681" y="62"/>
                                  </a:cubicBezTo>
                                  <a:cubicBezTo>
                                    <a:pt x="674" y="62"/>
                                    <a:pt x="668" y="63"/>
                                    <a:pt x="663" y="67"/>
                                  </a:cubicBezTo>
                                  <a:cubicBezTo>
                                    <a:pt x="664" y="68"/>
                                    <a:pt x="665" y="70"/>
                                    <a:pt x="666" y="71"/>
                                  </a:cubicBezTo>
                                  <a:cubicBezTo>
                                    <a:pt x="670" y="69"/>
                                    <a:pt x="675" y="67"/>
                                    <a:pt x="681" y="67"/>
                                  </a:cubicBezTo>
                                  <a:close/>
                                  <a:moveTo>
                                    <a:pt x="669" y="80"/>
                                  </a:moveTo>
                                  <a:cubicBezTo>
                                    <a:pt x="670" y="82"/>
                                    <a:pt x="671" y="84"/>
                                    <a:pt x="671" y="86"/>
                                  </a:cubicBezTo>
                                  <a:cubicBezTo>
                                    <a:pt x="674" y="84"/>
                                    <a:pt x="677" y="82"/>
                                    <a:pt x="681" y="82"/>
                                  </a:cubicBezTo>
                                  <a:cubicBezTo>
                                    <a:pt x="685" y="82"/>
                                    <a:pt x="689" y="84"/>
                                    <a:pt x="691" y="87"/>
                                  </a:cubicBezTo>
                                  <a:cubicBezTo>
                                    <a:pt x="692" y="85"/>
                                    <a:pt x="692" y="83"/>
                                    <a:pt x="693" y="80"/>
                                  </a:cubicBezTo>
                                  <a:cubicBezTo>
                                    <a:pt x="690" y="78"/>
                                    <a:pt x="685" y="76"/>
                                    <a:pt x="681" y="76"/>
                                  </a:cubicBezTo>
                                  <a:cubicBezTo>
                                    <a:pt x="677" y="76"/>
                                    <a:pt x="673" y="78"/>
                                    <a:pt x="669" y="80"/>
                                  </a:cubicBezTo>
                                  <a:close/>
                                  <a:moveTo>
                                    <a:pt x="690" y="96"/>
                                  </a:moveTo>
                                  <a:cubicBezTo>
                                    <a:pt x="690" y="94"/>
                                    <a:pt x="691" y="91"/>
                                    <a:pt x="691" y="89"/>
                                  </a:cubicBezTo>
                                  <a:cubicBezTo>
                                    <a:pt x="689" y="86"/>
                                    <a:pt x="685" y="84"/>
                                    <a:pt x="681" y="84"/>
                                  </a:cubicBezTo>
                                  <a:cubicBezTo>
                                    <a:pt x="677" y="84"/>
                                    <a:pt x="674" y="86"/>
                                    <a:pt x="671" y="88"/>
                                  </a:cubicBezTo>
                                  <a:cubicBezTo>
                                    <a:pt x="672" y="91"/>
                                    <a:pt x="672" y="93"/>
                                    <a:pt x="672" y="96"/>
                                  </a:cubicBezTo>
                                  <a:cubicBezTo>
                                    <a:pt x="672" y="96"/>
                                    <a:pt x="672" y="96"/>
                                    <a:pt x="672" y="97"/>
                                  </a:cubicBezTo>
                                  <a:cubicBezTo>
                                    <a:pt x="673" y="97"/>
                                    <a:pt x="673" y="96"/>
                                    <a:pt x="674" y="96"/>
                                  </a:cubicBezTo>
                                  <a:cubicBezTo>
                                    <a:pt x="674" y="96"/>
                                    <a:pt x="674" y="96"/>
                                    <a:pt x="674" y="96"/>
                                  </a:cubicBezTo>
                                  <a:cubicBezTo>
                                    <a:pt x="674" y="92"/>
                                    <a:pt x="677" y="89"/>
                                    <a:pt x="681" y="89"/>
                                  </a:cubicBezTo>
                                  <a:cubicBezTo>
                                    <a:pt x="685" y="89"/>
                                    <a:pt x="687" y="92"/>
                                    <a:pt x="687" y="96"/>
                                  </a:cubicBezTo>
                                  <a:cubicBezTo>
                                    <a:pt x="687" y="96"/>
                                    <a:pt x="687" y="96"/>
                                    <a:pt x="687" y="96"/>
                                  </a:cubicBezTo>
                                  <a:cubicBezTo>
                                    <a:pt x="688" y="97"/>
                                    <a:pt x="689" y="97"/>
                                    <a:pt x="691" y="97"/>
                                  </a:cubicBezTo>
                                  <a:cubicBezTo>
                                    <a:pt x="690" y="97"/>
                                    <a:pt x="690" y="96"/>
                                    <a:pt x="690" y="96"/>
                                  </a:cubicBezTo>
                                  <a:close/>
                                  <a:moveTo>
                                    <a:pt x="681" y="91"/>
                                  </a:moveTo>
                                  <a:cubicBezTo>
                                    <a:pt x="678" y="91"/>
                                    <a:pt x="676" y="93"/>
                                    <a:pt x="676" y="96"/>
                                  </a:cubicBezTo>
                                  <a:cubicBezTo>
                                    <a:pt x="676" y="96"/>
                                    <a:pt x="676" y="96"/>
                                    <a:pt x="676" y="96"/>
                                  </a:cubicBezTo>
                                  <a:cubicBezTo>
                                    <a:pt x="677" y="96"/>
                                    <a:pt x="679" y="96"/>
                                    <a:pt x="681" y="96"/>
                                  </a:cubicBezTo>
                                  <a:cubicBezTo>
                                    <a:pt x="683" y="96"/>
                                    <a:pt x="684" y="96"/>
                                    <a:pt x="686" y="96"/>
                                  </a:cubicBezTo>
                                  <a:cubicBezTo>
                                    <a:pt x="686" y="96"/>
                                    <a:pt x="686" y="96"/>
                                    <a:pt x="686" y="96"/>
                                  </a:cubicBezTo>
                                  <a:cubicBezTo>
                                    <a:pt x="686" y="93"/>
                                    <a:pt x="684" y="91"/>
                                    <a:pt x="681" y="91"/>
                                  </a:cubicBezTo>
                                  <a:close/>
                                  <a:moveTo>
                                    <a:pt x="652" y="107"/>
                                  </a:moveTo>
                                  <a:cubicBezTo>
                                    <a:pt x="654" y="108"/>
                                    <a:pt x="655" y="109"/>
                                    <a:pt x="657" y="111"/>
                                  </a:cubicBezTo>
                                  <a:cubicBezTo>
                                    <a:pt x="664" y="106"/>
                                    <a:pt x="672" y="104"/>
                                    <a:pt x="681" y="104"/>
                                  </a:cubicBezTo>
                                  <a:cubicBezTo>
                                    <a:pt x="690" y="104"/>
                                    <a:pt x="698" y="106"/>
                                    <a:pt x="705" y="111"/>
                                  </a:cubicBezTo>
                                  <a:cubicBezTo>
                                    <a:pt x="707" y="110"/>
                                    <a:pt x="708" y="108"/>
                                    <a:pt x="710" y="107"/>
                                  </a:cubicBezTo>
                                  <a:cubicBezTo>
                                    <a:pt x="702" y="101"/>
                                    <a:pt x="692" y="98"/>
                                    <a:pt x="681" y="98"/>
                                  </a:cubicBezTo>
                                  <a:cubicBezTo>
                                    <a:pt x="670" y="98"/>
                                    <a:pt x="660" y="101"/>
                                    <a:pt x="652" y="107"/>
                                  </a:cubicBezTo>
                                  <a:close/>
                                  <a:moveTo>
                                    <a:pt x="690" y="404"/>
                                  </a:moveTo>
                                  <a:cubicBezTo>
                                    <a:pt x="690" y="402"/>
                                    <a:pt x="691" y="400"/>
                                    <a:pt x="691" y="398"/>
                                  </a:cubicBezTo>
                                  <a:cubicBezTo>
                                    <a:pt x="689" y="394"/>
                                    <a:pt x="685" y="392"/>
                                    <a:pt x="681" y="392"/>
                                  </a:cubicBezTo>
                                  <a:cubicBezTo>
                                    <a:pt x="677" y="392"/>
                                    <a:pt x="674" y="394"/>
                                    <a:pt x="671" y="397"/>
                                  </a:cubicBezTo>
                                  <a:cubicBezTo>
                                    <a:pt x="672" y="399"/>
                                    <a:pt x="672" y="402"/>
                                    <a:pt x="672" y="404"/>
                                  </a:cubicBezTo>
                                  <a:cubicBezTo>
                                    <a:pt x="672" y="404"/>
                                    <a:pt x="672" y="405"/>
                                    <a:pt x="672" y="405"/>
                                  </a:cubicBezTo>
                                  <a:cubicBezTo>
                                    <a:pt x="673" y="405"/>
                                    <a:pt x="673" y="405"/>
                                    <a:pt x="674" y="405"/>
                                  </a:cubicBezTo>
                                  <a:cubicBezTo>
                                    <a:pt x="674" y="404"/>
                                    <a:pt x="674" y="404"/>
                                    <a:pt x="674" y="404"/>
                                  </a:cubicBezTo>
                                  <a:cubicBezTo>
                                    <a:pt x="674" y="400"/>
                                    <a:pt x="677" y="397"/>
                                    <a:pt x="681" y="397"/>
                                  </a:cubicBezTo>
                                  <a:cubicBezTo>
                                    <a:pt x="685" y="397"/>
                                    <a:pt x="687" y="400"/>
                                    <a:pt x="687" y="404"/>
                                  </a:cubicBezTo>
                                  <a:cubicBezTo>
                                    <a:pt x="687" y="404"/>
                                    <a:pt x="687" y="404"/>
                                    <a:pt x="687" y="405"/>
                                  </a:cubicBezTo>
                                  <a:cubicBezTo>
                                    <a:pt x="688" y="405"/>
                                    <a:pt x="689" y="405"/>
                                    <a:pt x="691" y="405"/>
                                  </a:cubicBezTo>
                                  <a:cubicBezTo>
                                    <a:pt x="690" y="405"/>
                                    <a:pt x="690" y="404"/>
                                    <a:pt x="690" y="404"/>
                                  </a:cubicBezTo>
                                  <a:close/>
                                  <a:moveTo>
                                    <a:pt x="681" y="399"/>
                                  </a:moveTo>
                                  <a:cubicBezTo>
                                    <a:pt x="678" y="399"/>
                                    <a:pt x="676" y="401"/>
                                    <a:pt x="676" y="404"/>
                                  </a:cubicBezTo>
                                  <a:cubicBezTo>
                                    <a:pt x="676" y="404"/>
                                    <a:pt x="676" y="404"/>
                                    <a:pt x="676" y="404"/>
                                  </a:cubicBezTo>
                                  <a:cubicBezTo>
                                    <a:pt x="677" y="404"/>
                                    <a:pt x="679" y="404"/>
                                    <a:pt x="681" y="404"/>
                                  </a:cubicBezTo>
                                  <a:cubicBezTo>
                                    <a:pt x="683" y="404"/>
                                    <a:pt x="684" y="404"/>
                                    <a:pt x="686" y="404"/>
                                  </a:cubicBezTo>
                                  <a:cubicBezTo>
                                    <a:pt x="686" y="404"/>
                                    <a:pt x="686" y="404"/>
                                    <a:pt x="686" y="404"/>
                                  </a:cubicBezTo>
                                  <a:cubicBezTo>
                                    <a:pt x="686" y="401"/>
                                    <a:pt x="684" y="399"/>
                                    <a:pt x="681" y="399"/>
                                  </a:cubicBezTo>
                                  <a:close/>
                                  <a:moveTo>
                                    <a:pt x="691" y="395"/>
                                  </a:moveTo>
                                  <a:cubicBezTo>
                                    <a:pt x="692" y="393"/>
                                    <a:pt x="692" y="391"/>
                                    <a:pt x="693" y="389"/>
                                  </a:cubicBezTo>
                                  <a:cubicBezTo>
                                    <a:pt x="690" y="386"/>
                                    <a:pt x="685" y="385"/>
                                    <a:pt x="681" y="385"/>
                                  </a:cubicBezTo>
                                  <a:cubicBezTo>
                                    <a:pt x="677" y="385"/>
                                    <a:pt x="673" y="386"/>
                                    <a:pt x="669" y="388"/>
                                  </a:cubicBezTo>
                                  <a:cubicBezTo>
                                    <a:pt x="670" y="390"/>
                                    <a:pt x="671" y="392"/>
                                    <a:pt x="671" y="395"/>
                                  </a:cubicBezTo>
                                  <a:cubicBezTo>
                                    <a:pt x="674" y="392"/>
                                    <a:pt x="677" y="390"/>
                                    <a:pt x="681" y="390"/>
                                  </a:cubicBezTo>
                                  <a:cubicBezTo>
                                    <a:pt x="685" y="390"/>
                                    <a:pt x="689" y="392"/>
                                    <a:pt x="691" y="395"/>
                                  </a:cubicBezTo>
                                  <a:close/>
                                  <a:moveTo>
                                    <a:pt x="664" y="404"/>
                                  </a:moveTo>
                                  <a:cubicBezTo>
                                    <a:pt x="664" y="405"/>
                                    <a:pt x="664" y="406"/>
                                    <a:pt x="664" y="407"/>
                                  </a:cubicBezTo>
                                  <a:cubicBezTo>
                                    <a:pt x="666" y="406"/>
                                    <a:pt x="668" y="406"/>
                                    <a:pt x="670" y="405"/>
                                  </a:cubicBezTo>
                                  <a:cubicBezTo>
                                    <a:pt x="670" y="405"/>
                                    <a:pt x="670" y="404"/>
                                    <a:pt x="670" y="404"/>
                                  </a:cubicBezTo>
                                  <a:cubicBezTo>
                                    <a:pt x="670" y="390"/>
                                    <a:pt x="665" y="378"/>
                                    <a:pt x="656" y="369"/>
                                  </a:cubicBezTo>
                                  <a:cubicBezTo>
                                    <a:pt x="647" y="360"/>
                                    <a:pt x="635" y="354"/>
                                    <a:pt x="621" y="354"/>
                                  </a:cubicBezTo>
                                  <a:cubicBezTo>
                                    <a:pt x="607" y="354"/>
                                    <a:pt x="595" y="360"/>
                                    <a:pt x="586" y="369"/>
                                  </a:cubicBezTo>
                                  <a:cubicBezTo>
                                    <a:pt x="577" y="378"/>
                                    <a:pt x="571" y="390"/>
                                    <a:pt x="571" y="404"/>
                                  </a:cubicBezTo>
                                  <a:cubicBezTo>
                                    <a:pt x="571" y="405"/>
                                    <a:pt x="571" y="405"/>
                                    <a:pt x="571" y="405"/>
                                  </a:cubicBezTo>
                                  <a:cubicBezTo>
                                    <a:pt x="573" y="406"/>
                                    <a:pt x="575" y="407"/>
                                    <a:pt x="577" y="407"/>
                                  </a:cubicBezTo>
                                  <a:cubicBezTo>
                                    <a:pt x="577" y="406"/>
                                    <a:pt x="577" y="405"/>
                                    <a:pt x="577" y="404"/>
                                  </a:cubicBezTo>
                                  <a:cubicBezTo>
                                    <a:pt x="577" y="380"/>
                                    <a:pt x="597" y="361"/>
                                    <a:pt x="621" y="361"/>
                                  </a:cubicBezTo>
                                  <a:cubicBezTo>
                                    <a:pt x="645" y="361"/>
                                    <a:pt x="664" y="380"/>
                                    <a:pt x="664" y="404"/>
                                  </a:cubicBezTo>
                                  <a:close/>
                                  <a:moveTo>
                                    <a:pt x="657" y="404"/>
                                  </a:moveTo>
                                  <a:cubicBezTo>
                                    <a:pt x="657" y="406"/>
                                    <a:pt x="656" y="408"/>
                                    <a:pt x="656" y="411"/>
                                  </a:cubicBezTo>
                                  <a:cubicBezTo>
                                    <a:pt x="658" y="409"/>
                                    <a:pt x="660" y="408"/>
                                    <a:pt x="663" y="408"/>
                                  </a:cubicBezTo>
                                  <a:cubicBezTo>
                                    <a:pt x="663" y="406"/>
                                    <a:pt x="663" y="405"/>
                                    <a:pt x="663" y="404"/>
                                  </a:cubicBezTo>
                                  <a:cubicBezTo>
                                    <a:pt x="663" y="392"/>
                                    <a:pt x="658" y="382"/>
                                    <a:pt x="650" y="374"/>
                                  </a:cubicBezTo>
                                  <a:cubicBezTo>
                                    <a:pt x="643" y="367"/>
                                    <a:pt x="632" y="362"/>
                                    <a:pt x="621" y="362"/>
                                  </a:cubicBezTo>
                                  <a:cubicBezTo>
                                    <a:pt x="609" y="362"/>
                                    <a:pt x="599" y="367"/>
                                    <a:pt x="591" y="374"/>
                                  </a:cubicBezTo>
                                  <a:cubicBezTo>
                                    <a:pt x="584" y="382"/>
                                    <a:pt x="579" y="392"/>
                                    <a:pt x="579" y="404"/>
                                  </a:cubicBezTo>
                                  <a:cubicBezTo>
                                    <a:pt x="579" y="405"/>
                                    <a:pt x="579" y="407"/>
                                    <a:pt x="579" y="408"/>
                                  </a:cubicBezTo>
                                  <a:cubicBezTo>
                                    <a:pt x="581" y="409"/>
                                    <a:pt x="584" y="410"/>
                                    <a:pt x="586" y="411"/>
                                  </a:cubicBezTo>
                                  <a:cubicBezTo>
                                    <a:pt x="585" y="409"/>
                                    <a:pt x="585" y="406"/>
                                    <a:pt x="585" y="404"/>
                                  </a:cubicBezTo>
                                  <a:cubicBezTo>
                                    <a:pt x="585" y="384"/>
                                    <a:pt x="601" y="368"/>
                                    <a:pt x="621" y="368"/>
                                  </a:cubicBezTo>
                                  <a:cubicBezTo>
                                    <a:pt x="641" y="368"/>
                                    <a:pt x="657" y="384"/>
                                    <a:pt x="657" y="404"/>
                                  </a:cubicBezTo>
                                  <a:close/>
                                  <a:moveTo>
                                    <a:pt x="570" y="404"/>
                                  </a:moveTo>
                                  <a:cubicBezTo>
                                    <a:pt x="570" y="402"/>
                                    <a:pt x="570" y="400"/>
                                    <a:pt x="570" y="398"/>
                                  </a:cubicBezTo>
                                  <a:cubicBezTo>
                                    <a:pt x="568" y="394"/>
                                    <a:pt x="564" y="392"/>
                                    <a:pt x="560" y="392"/>
                                  </a:cubicBezTo>
                                  <a:cubicBezTo>
                                    <a:pt x="555" y="392"/>
                                    <a:pt x="552" y="395"/>
                                    <a:pt x="550" y="398"/>
                                  </a:cubicBezTo>
                                  <a:cubicBezTo>
                                    <a:pt x="549" y="398"/>
                                    <a:pt x="549" y="397"/>
                                    <a:pt x="549" y="397"/>
                                  </a:cubicBezTo>
                                  <a:cubicBezTo>
                                    <a:pt x="550" y="399"/>
                                    <a:pt x="550" y="402"/>
                                    <a:pt x="550" y="404"/>
                                  </a:cubicBezTo>
                                  <a:cubicBezTo>
                                    <a:pt x="550" y="404"/>
                                    <a:pt x="550" y="405"/>
                                    <a:pt x="550" y="405"/>
                                  </a:cubicBezTo>
                                  <a:cubicBezTo>
                                    <a:pt x="551" y="405"/>
                                    <a:pt x="552" y="405"/>
                                    <a:pt x="553" y="405"/>
                                  </a:cubicBezTo>
                                  <a:cubicBezTo>
                                    <a:pt x="553" y="404"/>
                                    <a:pt x="553" y="404"/>
                                    <a:pt x="553" y="404"/>
                                  </a:cubicBezTo>
                                  <a:cubicBezTo>
                                    <a:pt x="553" y="400"/>
                                    <a:pt x="556" y="397"/>
                                    <a:pt x="560" y="397"/>
                                  </a:cubicBezTo>
                                  <a:cubicBezTo>
                                    <a:pt x="564" y="397"/>
                                    <a:pt x="567" y="400"/>
                                    <a:pt x="567" y="404"/>
                                  </a:cubicBezTo>
                                  <a:cubicBezTo>
                                    <a:pt x="567" y="404"/>
                                    <a:pt x="567" y="404"/>
                                    <a:pt x="567" y="405"/>
                                  </a:cubicBezTo>
                                  <a:cubicBezTo>
                                    <a:pt x="568" y="405"/>
                                    <a:pt x="569" y="405"/>
                                    <a:pt x="570" y="405"/>
                                  </a:cubicBezTo>
                                  <a:cubicBezTo>
                                    <a:pt x="570" y="405"/>
                                    <a:pt x="570" y="404"/>
                                    <a:pt x="570" y="404"/>
                                  </a:cubicBezTo>
                                  <a:close/>
                                  <a:moveTo>
                                    <a:pt x="560" y="399"/>
                                  </a:moveTo>
                                  <a:cubicBezTo>
                                    <a:pt x="557" y="399"/>
                                    <a:pt x="555" y="401"/>
                                    <a:pt x="555" y="404"/>
                                  </a:cubicBezTo>
                                  <a:cubicBezTo>
                                    <a:pt x="555" y="404"/>
                                    <a:pt x="555" y="404"/>
                                    <a:pt x="555" y="404"/>
                                  </a:cubicBezTo>
                                  <a:cubicBezTo>
                                    <a:pt x="557" y="404"/>
                                    <a:pt x="558" y="404"/>
                                    <a:pt x="560" y="404"/>
                                  </a:cubicBezTo>
                                  <a:cubicBezTo>
                                    <a:pt x="562" y="404"/>
                                    <a:pt x="563" y="404"/>
                                    <a:pt x="565" y="404"/>
                                  </a:cubicBezTo>
                                  <a:cubicBezTo>
                                    <a:pt x="565" y="404"/>
                                    <a:pt x="565" y="404"/>
                                    <a:pt x="565" y="404"/>
                                  </a:cubicBezTo>
                                  <a:cubicBezTo>
                                    <a:pt x="565" y="401"/>
                                    <a:pt x="563" y="399"/>
                                    <a:pt x="560" y="399"/>
                                  </a:cubicBezTo>
                                  <a:close/>
                                  <a:moveTo>
                                    <a:pt x="570" y="395"/>
                                  </a:moveTo>
                                  <a:cubicBezTo>
                                    <a:pt x="571" y="393"/>
                                    <a:pt x="571" y="391"/>
                                    <a:pt x="572" y="389"/>
                                  </a:cubicBezTo>
                                  <a:cubicBezTo>
                                    <a:pt x="569" y="386"/>
                                    <a:pt x="564" y="385"/>
                                    <a:pt x="560" y="385"/>
                                  </a:cubicBezTo>
                                  <a:cubicBezTo>
                                    <a:pt x="555" y="385"/>
                                    <a:pt x="551" y="386"/>
                                    <a:pt x="548" y="389"/>
                                  </a:cubicBezTo>
                                  <a:cubicBezTo>
                                    <a:pt x="548" y="391"/>
                                    <a:pt x="549" y="394"/>
                                    <a:pt x="549" y="396"/>
                                  </a:cubicBezTo>
                                  <a:cubicBezTo>
                                    <a:pt x="549" y="396"/>
                                    <a:pt x="549" y="396"/>
                                    <a:pt x="549" y="396"/>
                                  </a:cubicBezTo>
                                  <a:cubicBezTo>
                                    <a:pt x="552" y="393"/>
                                    <a:pt x="556" y="390"/>
                                    <a:pt x="560" y="390"/>
                                  </a:cubicBezTo>
                                  <a:cubicBezTo>
                                    <a:pt x="564" y="390"/>
                                    <a:pt x="568" y="392"/>
                                    <a:pt x="570" y="395"/>
                                  </a:cubicBezTo>
                                  <a:close/>
                                  <a:moveTo>
                                    <a:pt x="542" y="404"/>
                                  </a:moveTo>
                                  <a:cubicBezTo>
                                    <a:pt x="542" y="405"/>
                                    <a:pt x="542" y="406"/>
                                    <a:pt x="542" y="407"/>
                                  </a:cubicBezTo>
                                  <a:cubicBezTo>
                                    <a:pt x="544" y="407"/>
                                    <a:pt x="546" y="406"/>
                                    <a:pt x="548" y="406"/>
                                  </a:cubicBezTo>
                                  <a:cubicBezTo>
                                    <a:pt x="548" y="405"/>
                                    <a:pt x="548" y="405"/>
                                    <a:pt x="548" y="404"/>
                                  </a:cubicBezTo>
                                  <a:cubicBezTo>
                                    <a:pt x="548" y="390"/>
                                    <a:pt x="543" y="378"/>
                                    <a:pt x="534" y="369"/>
                                  </a:cubicBezTo>
                                  <a:cubicBezTo>
                                    <a:pt x="525" y="360"/>
                                    <a:pt x="512" y="354"/>
                                    <a:pt x="499" y="354"/>
                                  </a:cubicBezTo>
                                  <a:cubicBezTo>
                                    <a:pt x="485" y="354"/>
                                    <a:pt x="473" y="360"/>
                                    <a:pt x="464" y="369"/>
                                  </a:cubicBezTo>
                                  <a:cubicBezTo>
                                    <a:pt x="455" y="378"/>
                                    <a:pt x="449" y="390"/>
                                    <a:pt x="449" y="404"/>
                                  </a:cubicBezTo>
                                  <a:cubicBezTo>
                                    <a:pt x="449" y="405"/>
                                    <a:pt x="449" y="405"/>
                                    <a:pt x="449" y="405"/>
                                  </a:cubicBezTo>
                                  <a:cubicBezTo>
                                    <a:pt x="451" y="406"/>
                                    <a:pt x="453" y="407"/>
                                    <a:pt x="455" y="407"/>
                                  </a:cubicBezTo>
                                  <a:cubicBezTo>
                                    <a:pt x="455" y="406"/>
                                    <a:pt x="455" y="405"/>
                                    <a:pt x="455" y="404"/>
                                  </a:cubicBezTo>
                                  <a:cubicBezTo>
                                    <a:pt x="455" y="380"/>
                                    <a:pt x="475" y="361"/>
                                    <a:pt x="499" y="361"/>
                                  </a:cubicBezTo>
                                  <a:cubicBezTo>
                                    <a:pt x="523" y="361"/>
                                    <a:pt x="542" y="380"/>
                                    <a:pt x="542" y="404"/>
                                  </a:cubicBezTo>
                                  <a:close/>
                                  <a:moveTo>
                                    <a:pt x="534" y="404"/>
                                  </a:moveTo>
                                  <a:cubicBezTo>
                                    <a:pt x="534" y="407"/>
                                    <a:pt x="534" y="409"/>
                                    <a:pt x="534" y="411"/>
                                  </a:cubicBezTo>
                                  <a:cubicBezTo>
                                    <a:pt x="536" y="410"/>
                                    <a:pt x="538" y="409"/>
                                    <a:pt x="540" y="408"/>
                                  </a:cubicBezTo>
                                  <a:cubicBezTo>
                                    <a:pt x="540" y="407"/>
                                    <a:pt x="541" y="405"/>
                                    <a:pt x="541" y="404"/>
                                  </a:cubicBezTo>
                                  <a:cubicBezTo>
                                    <a:pt x="541" y="392"/>
                                    <a:pt x="536" y="382"/>
                                    <a:pt x="528" y="374"/>
                                  </a:cubicBezTo>
                                  <a:cubicBezTo>
                                    <a:pt x="521" y="367"/>
                                    <a:pt x="510" y="362"/>
                                    <a:pt x="499" y="362"/>
                                  </a:cubicBezTo>
                                  <a:cubicBezTo>
                                    <a:pt x="487" y="362"/>
                                    <a:pt x="477" y="367"/>
                                    <a:pt x="469" y="374"/>
                                  </a:cubicBezTo>
                                  <a:cubicBezTo>
                                    <a:pt x="461" y="382"/>
                                    <a:pt x="457" y="392"/>
                                    <a:pt x="457" y="404"/>
                                  </a:cubicBezTo>
                                  <a:cubicBezTo>
                                    <a:pt x="457" y="405"/>
                                    <a:pt x="457" y="407"/>
                                    <a:pt x="457" y="408"/>
                                  </a:cubicBezTo>
                                  <a:cubicBezTo>
                                    <a:pt x="459" y="409"/>
                                    <a:pt x="461" y="410"/>
                                    <a:pt x="464" y="411"/>
                                  </a:cubicBezTo>
                                  <a:cubicBezTo>
                                    <a:pt x="463" y="409"/>
                                    <a:pt x="463" y="406"/>
                                    <a:pt x="463" y="404"/>
                                  </a:cubicBezTo>
                                  <a:cubicBezTo>
                                    <a:pt x="463" y="384"/>
                                    <a:pt x="479" y="368"/>
                                    <a:pt x="499" y="368"/>
                                  </a:cubicBezTo>
                                  <a:cubicBezTo>
                                    <a:pt x="518" y="368"/>
                                    <a:pt x="534" y="384"/>
                                    <a:pt x="534" y="404"/>
                                  </a:cubicBezTo>
                                  <a:close/>
                                  <a:moveTo>
                                    <a:pt x="447" y="404"/>
                                  </a:moveTo>
                                  <a:cubicBezTo>
                                    <a:pt x="447" y="402"/>
                                    <a:pt x="448" y="400"/>
                                    <a:pt x="448" y="398"/>
                                  </a:cubicBezTo>
                                  <a:cubicBezTo>
                                    <a:pt x="446" y="394"/>
                                    <a:pt x="442" y="392"/>
                                    <a:pt x="438" y="392"/>
                                  </a:cubicBezTo>
                                  <a:cubicBezTo>
                                    <a:pt x="434" y="392"/>
                                    <a:pt x="431" y="394"/>
                                    <a:pt x="428" y="397"/>
                                  </a:cubicBezTo>
                                  <a:cubicBezTo>
                                    <a:pt x="429" y="399"/>
                                    <a:pt x="429" y="402"/>
                                    <a:pt x="429" y="404"/>
                                  </a:cubicBezTo>
                                  <a:cubicBezTo>
                                    <a:pt x="429" y="404"/>
                                    <a:pt x="429" y="405"/>
                                    <a:pt x="429" y="405"/>
                                  </a:cubicBezTo>
                                  <a:cubicBezTo>
                                    <a:pt x="430" y="405"/>
                                    <a:pt x="430" y="405"/>
                                    <a:pt x="431" y="405"/>
                                  </a:cubicBezTo>
                                  <a:cubicBezTo>
                                    <a:pt x="431" y="404"/>
                                    <a:pt x="431" y="404"/>
                                    <a:pt x="431" y="404"/>
                                  </a:cubicBezTo>
                                  <a:cubicBezTo>
                                    <a:pt x="431" y="400"/>
                                    <a:pt x="434" y="397"/>
                                    <a:pt x="438" y="397"/>
                                  </a:cubicBezTo>
                                  <a:cubicBezTo>
                                    <a:pt x="441" y="397"/>
                                    <a:pt x="444" y="400"/>
                                    <a:pt x="444" y="404"/>
                                  </a:cubicBezTo>
                                  <a:cubicBezTo>
                                    <a:pt x="444" y="404"/>
                                    <a:pt x="444" y="404"/>
                                    <a:pt x="444" y="405"/>
                                  </a:cubicBezTo>
                                  <a:cubicBezTo>
                                    <a:pt x="445" y="405"/>
                                    <a:pt x="446" y="405"/>
                                    <a:pt x="447" y="405"/>
                                  </a:cubicBezTo>
                                  <a:cubicBezTo>
                                    <a:pt x="447" y="405"/>
                                    <a:pt x="447" y="404"/>
                                    <a:pt x="447" y="404"/>
                                  </a:cubicBezTo>
                                  <a:close/>
                                  <a:moveTo>
                                    <a:pt x="438" y="399"/>
                                  </a:moveTo>
                                  <a:cubicBezTo>
                                    <a:pt x="435" y="399"/>
                                    <a:pt x="433" y="401"/>
                                    <a:pt x="433" y="404"/>
                                  </a:cubicBezTo>
                                  <a:cubicBezTo>
                                    <a:pt x="433" y="404"/>
                                    <a:pt x="433" y="404"/>
                                    <a:pt x="433" y="404"/>
                                  </a:cubicBezTo>
                                  <a:cubicBezTo>
                                    <a:pt x="434" y="404"/>
                                    <a:pt x="436" y="404"/>
                                    <a:pt x="438" y="404"/>
                                  </a:cubicBezTo>
                                  <a:cubicBezTo>
                                    <a:pt x="439" y="404"/>
                                    <a:pt x="441" y="404"/>
                                    <a:pt x="443" y="404"/>
                                  </a:cubicBezTo>
                                  <a:cubicBezTo>
                                    <a:pt x="443" y="404"/>
                                    <a:pt x="443" y="404"/>
                                    <a:pt x="443" y="404"/>
                                  </a:cubicBezTo>
                                  <a:cubicBezTo>
                                    <a:pt x="443" y="401"/>
                                    <a:pt x="441" y="399"/>
                                    <a:pt x="438" y="399"/>
                                  </a:cubicBezTo>
                                  <a:close/>
                                  <a:moveTo>
                                    <a:pt x="448" y="395"/>
                                  </a:moveTo>
                                  <a:cubicBezTo>
                                    <a:pt x="449" y="393"/>
                                    <a:pt x="449" y="391"/>
                                    <a:pt x="450" y="389"/>
                                  </a:cubicBezTo>
                                  <a:cubicBezTo>
                                    <a:pt x="446" y="386"/>
                                    <a:pt x="442" y="385"/>
                                    <a:pt x="438" y="385"/>
                                  </a:cubicBezTo>
                                  <a:cubicBezTo>
                                    <a:pt x="434" y="385"/>
                                    <a:pt x="430" y="386"/>
                                    <a:pt x="426" y="388"/>
                                  </a:cubicBezTo>
                                  <a:cubicBezTo>
                                    <a:pt x="427" y="390"/>
                                    <a:pt x="428" y="392"/>
                                    <a:pt x="428" y="395"/>
                                  </a:cubicBezTo>
                                  <a:cubicBezTo>
                                    <a:pt x="431" y="392"/>
                                    <a:pt x="434" y="390"/>
                                    <a:pt x="438" y="390"/>
                                  </a:cubicBezTo>
                                  <a:cubicBezTo>
                                    <a:pt x="442" y="390"/>
                                    <a:pt x="446" y="392"/>
                                    <a:pt x="448" y="395"/>
                                  </a:cubicBezTo>
                                  <a:close/>
                                  <a:moveTo>
                                    <a:pt x="421" y="404"/>
                                  </a:moveTo>
                                  <a:cubicBezTo>
                                    <a:pt x="421" y="405"/>
                                    <a:pt x="421" y="406"/>
                                    <a:pt x="421" y="407"/>
                                  </a:cubicBezTo>
                                  <a:cubicBezTo>
                                    <a:pt x="423" y="406"/>
                                    <a:pt x="425" y="406"/>
                                    <a:pt x="427" y="405"/>
                                  </a:cubicBezTo>
                                  <a:cubicBezTo>
                                    <a:pt x="427" y="405"/>
                                    <a:pt x="427" y="404"/>
                                    <a:pt x="427" y="404"/>
                                  </a:cubicBezTo>
                                  <a:cubicBezTo>
                                    <a:pt x="427" y="390"/>
                                    <a:pt x="422" y="378"/>
                                    <a:pt x="413" y="369"/>
                                  </a:cubicBezTo>
                                  <a:cubicBezTo>
                                    <a:pt x="404" y="360"/>
                                    <a:pt x="391" y="354"/>
                                    <a:pt x="378" y="354"/>
                                  </a:cubicBezTo>
                                  <a:cubicBezTo>
                                    <a:pt x="364" y="354"/>
                                    <a:pt x="352" y="360"/>
                                    <a:pt x="343" y="369"/>
                                  </a:cubicBezTo>
                                  <a:cubicBezTo>
                                    <a:pt x="334" y="378"/>
                                    <a:pt x="328" y="390"/>
                                    <a:pt x="328" y="404"/>
                                  </a:cubicBezTo>
                                  <a:cubicBezTo>
                                    <a:pt x="328" y="405"/>
                                    <a:pt x="328" y="405"/>
                                    <a:pt x="328" y="405"/>
                                  </a:cubicBezTo>
                                  <a:cubicBezTo>
                                    <a:pt x="330" y="406"/>
                                    <a:pt x="332" y="407"/>
                                    <a:pt x="334" y="407"/>
                                  </a:cubicBezTo>
                                  <a:cubicBezTo>
                                    <a:pt x="334" y="406"/>
                                    <a:pt x="334" y="405"/>
                                    <a:pt x="334" y="404"/>
                                  </a:cubicBezTo>
                                  <a:cubicBezTo>
                                    <a:pt x="334" y="380"/>
                                    <a:pt x="354" y="361"/>
                                    <a:pt x="378" y="361"/>
                                  </a:cubicBezTo>
                                  <a:cubicBezTo>
                                    <a:pt x="402" y="361"/>
                                    <a:pt x="421" y="380"/>
                                    <a:pt x="421" y="404"/>
                                  </a:cubicBezTo>
                                  <a:close/>
                                  <a:moveTo>
                                    <a:pt x="414" y="404"/>
                                  </a:moveTo>
                                  <a:cubicBezTo>
                                    <a:pt x="414" y="406"/>
                                    <a:pt x="413" y="408"/>
                                    <a:pt x="413" y="411"/>
                                  </a:cubicBezTo>
                                  <a:cubicBezTo>
                                    <a:pt x="415" y="409"/>
                                    <a:pt x="417" y="408"/>
                                    <a:pt x="420" y="408"/>
                                  </a:cubicBezTo>
                                  <a:cubicBezTo>
                                    <a:pt x="420" y="406"/>
                                    <a:pt x="420" y="405"/>
                                    <a:pt x="420" y="404"/>
                                  </a:cubicBezTo>
                                  <a:cubicBezTo>
                                    <a:pt x="420" y="392"/>
                                    <a:pt x="415" y="382"/>
                                    <a:pt x="407" y="374"/>
                                  </a:cubicBezTo>
                                  <a:cubicBezTo>
                                    <a:pt x="400" y="367"/>
                                    <a:pt x="389" y="362"/>
                                    <a:pt x="378" y="362"/>
                                  </a:cubicBezTo>
                                  <a:cubicBezTo>
                                    <a:pt x="366" y="362"/>
                                    <a:pt x="356" y="367"/>
                                    <a:pt x="348" y="374"/>
                                  </a:cubicBezTo>
                                  <a:cubicBezTo>
                                    <a:pt x="341" y="382"/>
                                    <a:pt x="336" y="392"/>
                                    <a:pt x="336" y="404"/>
                                  </a:cubicBezTo>
                                  <a:cubicBezTo>
                                    <a:pt x="336" y="405"/>
                                    <a:pt x="336" y="407"/>
                                    <a:pt x="336" y="408"/>
                                  </a:cubicBezTo>
                                  <a:cubicBezTo>
                                    <a:pt x="338" y="409"/>
                                    <a:pt x="341" y="410"/>
                                    <a:pt x="343" y="411"/>
                                  </a:cubicBezTo>
                                  <a:cubicBezTo>
                                    <a:pt x="342" y="409"/>
                                    <a:pt x="342" y="406"/>
                                    <a:pt x="342" y="404"/>
                                  </a:cubicBezTo>
                                  <a:cubicBezTo>
                                    <a:pt x="342" y="384"/>
                                    <a:pt x="358" y="368"/>
                                    <a:pt x="378" y="368"/>
                                  </a:cubicBezTo>
                                  <a:cubicBezTo>
                                    <a:pt x="398" y="368"/>
                                    <a:pt x="414" y="384"/>
                                    <a:pt x="414" y="404"/>
                                  </a:cubicBezTo>
                                  <a:close/>
                                  <a:moveTo>
                                    <a:pt x="327" y="404"/>
                                  </a:moveTo>
                                  <a:cubicBezTo>
                                    <a:pt x="327" y="402"/>
                                    <a:pt x="327" y="400"/>
                                    <a:pt x="327" y="398"/>
                                  </a:cubicBezTo>
                                  <a:cubicBezTo>
                                    <a:pt x="325" y="394"/>
                                    <a:pt x="321" y="392"/>
                                    <a:pt x="317" y="392"/>
                                  </a:cubicBezTo>
                                  <a:cubicBezTo>
                                    <a:pt x="313" y="392"/>
                                    <a:pt x="309" y="394"/>
                                    <a:pt x="307" y="398"/>
                                  </a:cubicBezTo>
                                  <a:cubicBezTo>
                                    <a:pt x="307" y="400"/>
                                    <a:pt x="307" y="402"/>
                                    <a:pt x="307" y="404"/>
                                  </a:cubicBezTo>
                                  <a:cubicBezTo>
                                    <a:pt x="307" y="404"/>
                                    <a:pt x="307" y="405"/>
                                    <a:pt x="307" y="405"/>
                                  </a:cubicBezTo>
                                  <a:cubicBezTo>
                                    <a:pt x="308" y="405"/>
                                    <a:pt x="309" y="405"/>
                                    <a:pt x="310" y="405"/>
                                  </a:cubicBezTo>
                                  <a:cubicBezTo>
                                    <a:pt x="310" y="404"/>
                                    <a:pt x="310" y="404"/>
                                    <a:pt x="310" y="404"/>
                                  </a:cubicBezTo>
                                  <a:cubicBezTo>
                                    <a:pt x="310" y="400"/>
                                    <a:pt x="313" y="397"/>
                                    <a:pt x="317" y="397"/>
                                  </a:cubicBezTo>
                                  <a:cubicBezTo>
                                    <a:pt x="321" y="397"/>
                                    <a:pt x="324" y="400"/>
                                    <a:pt x="324" y="404"/>
                                  </a:cubicBezTo>
                                  <a:cubicBezTo>
                                    <a:pt x="324" y="404"/>
                                    <a:pt x="324" y="404"/>
                                    <a:pt x="324" y="405"/>
                                  </a:cubicBezTo>
                                  <a:cubicBezTo>
                                    <a:pt x="325" y="405"/>
                                    <a:pt x="326" y="405"/>
                                    <a:pt x="327" y="405"/>
                                  </a:cubicBezTo>
                                  <a:cubicBezTo>
                                    <a:pt x="327" y="405"/>
                                    <a:pt x="327" y="404"/>
                                    <a:pt x="327" y="404"/>
                                  </a:cubicBezTo>
                                  <a:close/>
                                  <a:moveTo>
                                    <a:pt x="317" y="399"/>
                                  </a:moveTo>
                                  <a:cubicBezTo>
                                    <a:pt x="314" y="399"/>
                                    <a:pt x="312" y="401"/>
                                    <a:pt x="312" y="404"/>
                                  </a:cubicBezTo>
                                  <a:cubicBezTo>
                                    <a:pt x="312" y="404"/>
                                    <a:pt x="312" y="404"/>
                                    <a:pt x="312" y="404"/>
                                  </a:cubicBezTo>
                                  <a:cubicBezTo>
                                    <a:pt x="314" y="404"/>
                                    <a:pt x="315" y="404"/>
                                    <a:pt x="317" y="404"/>
                                  </a:cubicBezTo>
                                  <a:cubicBezTo>
                                    <a:pt x="319" y="404"/>
                                    <a:pt x="320" y="404"/>
                                    <a:pt x="322" y="404"/>
                                  </a:cubicBezTo>
                                  <a:cubicBezTo>
                                    <a:pt x="322" y="404"/>
                                    <a:pt x="322" y="404"/>
                                    <a:pt x="322" y="404"/>
                                  </a:cubicBezTo>
                                  <a:cubicBezTo>
                                    <a:pt x="322" y="401"/>
                                    <a:pt x="320" y="399"/>
                                    <a:pt x="317" y="399"/>
                                  </a:cubicBezTo>
                                  <a:close/>
                                  <a:moveTo>
                                    <a:pt x="327" y="395"/>
                                  </a:moveTo>
                                  <a:cubicBezTo>
                                    <a:pt x="328" y="393"/>
                                    <a:pt x="328" y="391"/>
                                    <a:pt x="329" y="389"/>
                                  </a:cubicBezTo>
                                  <a:cubicBezTo>
                                    <a:pt x="326" y="386"/>
                                    <a:pt x="321" y="385"/>
                                    <a:pt x="317" y="385"/>
                                  </a:cubicBezTo>
                                  <a:cubicBezTo>
                                    <a:pt x="312" y="385"/>
                                    <a:pt x="308" y="386"/>
                                    <a:pt x="305" y="389"/>
                                  </a:cubicBezTo>
                                  <a:cubicBezTo>
                                    <a:pt x="305" y="391"/>
                                    <a:pt x="306" y="393"/>
                                    <a:pt x="306" y="396"/>
                                  </a:cubicBezTo>
                                  <a:cubicBezTo>
                                    <a:pt x="309" y="392"/>
                                    <a:pt x="313" y="390"/>
                                    <a:pt x="317" y="390"/>
                                  </a:cubicBezTo>
                                  <a:cubicBezTo>
                                    <a:pt x="321" y="390"/>
                                    <a:pt x="325" y="392"/>
                                    <a:pt x="327" y="395"/>
                                  </a:cubicBezTo>
                                  <a:close/>
                                  <a:moveTo>
                                    <a:pt x="299" y="404"/>
                                  </a:moveTo>
                                  <a:cubicBezTo>
                                    <a:pt x="299" y="405"/>
                                    <a:pt x="299" y="406"/>
                                    <a:pt x="299" y="407"/>
                                  </a:cubicBezTo>
                                  <a:cubicBezTo>
                                    <a:pt x="301" y="407"/>
                                    <a:pt x="303" y="406"/>
                                    <a:pt x="305" y="406"/>
                                  </a:cubicBezTo>
                                  <a:cubicBezTo>
                                    <a:pt x="305" y="405"/>
                                    <a:pt x="306" y="405"/>
                                    <a:pt x="306" y="404"/>
                                  </a:cubicBezTo>
                                  <a:cubicBezTo>
                                    <a:pt x="306" y="390"/>
                                    <a:pt x="300" y="378"/>
                                    <a:pt x="291" y="369"/>
                                  </a:cubicBezTo>
                                  <a:cubicBezTo>
                                    <a:pt x="282" y="360"/>
                                    <a:pt x="270" y="354"/>
                                    <a:pt x="256" y="354"/>
                                  </a:cubicBezTo>
                                  <a:cubicBezTo>
                                    <a:pt x="242" y="354"/>
                                    <a:pt x="230" y="360"/>
                                    <a:pt x="221" y="369"/>
                                  </a:cubicBezTo>
                                  <a:cubicBezTo>
                                    <a:pt x="212" y="378"/>
                                    <a:pt x="206" y="390"/>
                                    <a:pt x="206" y="404"/>
                                  </a:cubicBezTo>
                                  <a:cubicBezTo>
                                    <a:pt x="206" y="405"/>
                                    <a:pt x="206" y="405"/>
                                    <a:pt x="206" y="405"/>
                                  </a:cubicBezTo>
                                  <a:cubicBezTo>
                                    <a:pt x="208" y="406"/>
                                    <a:pt x="210" y="407"/>
                                    <a:pt x="213" y="407"/>
                                  </a:cubicBezTo>
                                  <a:cubicBezTo>
                                    <a:pt x="212" y="406"/>
                                    <a:pt x="212" y="405"/>
                                    <a:pt x="212" y="404"/>
                                  </a:cubicBezTo>
                                  <a:cubicBezTo>
                                    <a:pt x="212" y="380"/>
                                    <a:pt x="232" y="361"/>
                                    <a:pt x="256" y="361"/>
                                  </a:cubicBezTo>
                                  <a:cubicBezTo>
                                    <a:pt x="280" y="361"/>
                                    <a:pt x="299" y="380"/>
                                    <a:pt x="299" y="404"/>
                                  </a:cubicBezTo>
                                  <a:close/>
                                  <a:moveTo>
                                    <a:pt x="292" y="404"/>
                                  </a:moveTo>
                                  <a:cubicBezTo>
                                    <a:pt x="292" y="407"/>
                                    <a:pt x="291" y="409"/>
                                    <a:pt x="291" y="411"/>
                                  </a:cubicBezTo>
                                  <a:cubicBezTo>
                                    <a:pt x="293" y="410"/>
                                    <a:pt x="295" y="409"/>
                                    <a:pt x="298" y="408"/>
                                  </a:cubicBezTo>
                                  <a:cubicBezTo>
                                    <a:pt x="298" y="407"/>
                                    <a:pt x="298" y="405"/>
                                    <a:pt x="298" y="404"/>
                                  </a:cubicBezTo>
                                  <a:cubicBezTo>
                                    <a:pt x="298" y="392"/>
                                    <a:pt x="293" y="382"/>
                                    <a:pt x="286" y="374"/>
                                  </a:cubicBezTo>
                                  <a:cubicBezTo>
                                    <a:pt x="278" y="367"/>
                                    <a:pt x="267" y="362"/>
                                    <a:pt x="256" y="362"/>
                                  </a:cubicBezTo>
                                  <a:cubicBezTo>
                                    <a:pt x="244" y="362"/>
                                    <a:pt x="234" y="367"/>
                                    <a:pt x="226" y="374"/>
                                  </a:cubicBezTo>
                                  <a:cubicBezTo>
                                    <a:pt x="219" y="382"/>
                                    <a:pt x="214" y="392"/>
                                    <a:pt x="214" y="404"/>
                                  </a:cubicBezTo>
                                  <a:cubicBezTo>
                                    <a:pt x="214" y="405"/>
                                    <a:pt x="214" y="407"/>
                                    <a:pt x="214" y="408"/>
                                  </a:cubicBezTo>
                                  <a:cubicBezTo>
                                    <a:pt x="216" y="409"/>
                                    <a:pt x="219" y="410"/>
                                    <a:pt x="221" y="411"/>
                                  </a:cubicBezTo>
                                  <a:cubicBezTo>
                                    <a:pt x="220" y="409"/>
                                    <a:pt x="220" y="406"/>
                                    <a:pt x="220" y="404"/>
                                  </a:cubicBezTo>
                                  <a:cubicBezTo>
                                    <a:pt x="220" y="384"/>
                                    <a:pt x="236" y="368"/>
                                    <a:pt x="256" y="368"/>
                                  </a:cubicBezTo>
                                  <a:cubicBezTo>
                                    <a:pt x="276" y="368"/>
                                    <a:pt x="292" y="384"/>
                                    <a:pt x="292" y="404"/>
                                  </a:cubicBezTo>
                                  <a:close/>
                                  <a:moveTo>
                                    <a:pt x="220" y="353"/>
                                  </a:moveTo>
                                  <a:cubicBezTo>
                                    <a:pt x="220" y="333"/>
                                    <a:pt x="236" y="317"/>
                                    <a:pt x="256" y="317"/>
                                  </a:cubicBezTo>
                                  <a:cubicBezTo>
                                    <a:pt x="276" y="317"/>
                                    <a:pt x="292" y="333"/>
                                    <a:pt x="292" y="353"/>
                                  </a:cubicBezTo>
                                  <a:cubicBezTo>
                                    <a:pt x="292" y="355"/>
                                    <a:pt x="291" y="358"/>
                                    <a:pt x="291" y="360"/>
                                  </a:cubicBezTo>
                                  <a:cubicBezTo>
                                    <a:pt x="293" y="359"/>
                                    <a:pt x="295" y="358"/>
                                    <a:pt x="298" y="357"/>
                                  </a:cubicBezTo>
                                  <a:cubicBezTo>
                                    <a:pt x="298" y="355"/>
                                    <a:pt x="298" y="354"/>
                                    <a:pt x="298" y="353"/>
                                  </a:cubicBezTo>
                                  <a:cubicBezTo>
                                    <a:pt x="298" y="341"/>
                                    <a:pt x="293" y="331"/>
                                    <a:pt x="286" y="323"/>
                                  </a:cubicBezTo>
                                  <a:cubicBezTo>
                                    <a:pt x="278" y="315"/>
                                    <a:pt x="267" y="311"/>
                                    <a:pt x="256" y="311"/>
                                  </a:cubicBezTo>
                                  <a:cubicBezTo>
                                    <a:pt x="244" y="311"/>
                                    <a:pt x="234" y="315"/>
                                    <a:pt x="226" y="323"/>
                                  </a:cubicBezTo>
                                  <a:cubicBezTo>
                                    <a:pt x="219" y="331"/>
                                    <a:pt x="214" y="341"/>
                                    <a:pt x="214" y="353"/>
                                  </a:cubicBezTo>
                                  <a:cubicBezTo>
                                    <a:pt x="214" y="354"/>
                                    <a:pt x="214" y="355"/>
                                    <a:pt x="214" y="357"/>
                                  </a:cubicBezTo>
                                  <a:cubicBezTo>
                                    <a:pt x="216" y="357"/>
                                    <a:pt x="219" y="359"/>
                                    <a:pt x="221" y="360"/>
                                  </a:cubicBezTo>
                                  <a:cubicBezTo>
                                    <a:pt x="220" y="357"/>
                                    <a:pt x="220" y="355"/>
                                    <a:pt x="220" y="353"/>
                                  </a:cubicBezTo>
                                  <a:close/>
                                  <a:moveTo>
                                    <a:pt x="212" y="353"/>
                                  </a:moveTo>
                                  <a:cubicBezTo>
                                    <a:pt x="212" y="329"/>
                                    <a:pt x="232" y="309"/>
                                    <a:pt x="256" y="309"/>
                                  </a:cubicBezTo>
                                  <a:cubicBezTo>
                                    <a:pt x="280" y="309"/>
                                    <a:pt x="299" y="329"/>
                                    <a:pt x="299" y="353"/>
                                  </a:cubicBezTo>
                                  <a:cubicBezTo>
                                    <a:pt x="299" y="354"/>
                                    <a:pt x="299" y="355"/>
                                    <a:pt x="299" y="356"/>
                                  </a:cubicBezTo>
                                  <a:cubicBezTo>
                                    <a:pt x="301" y="355"/>
                                    <a:pt x="303" y="355"/>
                                    <a:pt x="305" y="354"/>
                                  </a:cubicBezTo>
                                  <a:cubicBezTo>
                                    <a:pt x="305" y="354"/>
                                    <a:pt x="306" y="353"/>
                                    <a:pt x="306" y="353"/>
                                  </a:cubicBezTo>
                                  <a:cubicBezTo>
                                    <a:pt x="306" y="339"/>
                                    <a:pt x="300" y="327"/>
                                    <a:pt x="291" y="318"/>
                                  </a:cubicBezTo>
                                  <a:cubicBezTo>
                                    <a:pt x="282" y="309"/>
                                    <a:pt x="270" y="303"/>
                                    <a:pt x="256" y="303"/>
                                  </a:cubicBezTo>
                                  <a:cubicBezTo>
                                    <a:pt x="242" y="303"/>
                                    <a:pt x="230" y="309"/>
                                    <a:pt x="221" y="318"/>
                                  </a:cubicBezTo>
                                  <a:cubicBezTo>
                                    <a:pt x="212" y="327"/>
                                    <a:pt x="206" y="339"/>
                                    <a:pt x="206" y="353"/>
                                  </a:cubicBezTo>
                                  <a:cubicBezTo>
                                    <a:pt x="206" y="353"/>
                                    <a:pt x="206" y="354"/>
                                    <a:pt x="206" y="354"/>
                                  </a:cubicBezTo>
                                  <a:cubicBezTo>
                                    <a:pt x="208" y="355"/>
                                    <a:pt x="210" y="355"/>
                                    <a:pt x="213" y="356"/>
                                  </a:cubicBezTo>
                                  <a:cubicBezTo>
                                    <a:pt x="212" y="355"/>
                                    <a:pt x="212" y="354"/>
                                    <a:pt x="212" y="353"/>
                                  </a:cubicBezTo>
                                  <a:close/>
                                  <a:moveTo>
                                    <a:pt x="220" y="301"/>
                                  </a:moveTo>
                                  <a:cubicBezTo>
                                    <a:pt x="220" y="282"/>
                                    <a:pt x="236" y="265"/>
                                    <a:pt x="256" y="265"/>
                                  </a:cubicBezTo>
                                  <a:cubicBezTo>
                                    <a:pt x="276" y="265"/>
                                    <a:pt x="292" y="282"/>
                                    <a:pt x="292" y="301"/>
                                  </a:cubicBezTo>
                                  <a:cubicBezTo>
                                    <a:pt x="292" y="304"/>
                                    <a:pt x="291" y="306"/>
                                    <a:pt x="291" y="309"/>
                                  </a:cubicBezTo>
                                  <a:cubicBezTo>
                                    <a:pt x="293" y="307"/>
                                    <a:pt x="295" y="306"/>
                                    <a:pt x="298" y="305"/>
                                  </a:cubicBezTo>
                                  <a:cubicBezTo>
                                    <a:pt x="298" y="304"/>
                                    <a:pt x="298" y="303"/>
                                    <a:pt x="298" y="301"/>
                                  </a:cubicBezTo>
                                  <a:cubicBezTo>
                                    <a:pt x="298" y="290"/>
                                    <a:pt x="293" y="279"/>
                                    <a:pt x="286" y="272"/>
                                  </a:cubicBezTo>
                                  <a:cubicBezTo>
                                    <a:pt x="278" y="264"/>
                                    <a:pt x="267" y="259"/>
                                    <a:pt x="256" y="259"/>
                                  </a:cubicBezTo>
                                  <a:cubicBezTo>
                                    <a:pt x="244" y="259"/>
                                    <a:pt x="234" y="264"/>
                                    <a:pt x="226" y="272"/>
                                  </a:cubicBezTo>
                                  <a:cubicBezTo>
                                    <a:pt x="219" y="279"/>
                                    <a:pt x="214" y="290"/>
                                    <a:pt x="214" y="301"/>
                                  </a:cubicBezTo>
                                  <a:cubicBezTo>
                                    <a:pt x="214" y="303"/>
                                    <a:pt x="214" y="304"/>
                                    <a:pt x="214" y="305"/>
                                  </a:cubicBezTo>
                                  <a:cubicBezTo>
                                    <a:pt x="216" y="306"/>
                                    <a:pt x="219" y="307"/>
                                    <a:pt x="221" y="308"/>
                                  </a:cubicBezTo>
                                  <a:cubicBezTo>
                                    <a:pt x="220" y="306"/>
                                    <a:pt x="220" y="304"/>
                                    <a:pt x="220" y="301"/>
                                  </a:cubicBezTo>
                                  <a:close/>
                                  <a:moveTo>
                                    <a:pt x="212" y="301"/>
                                  </a:moveTo>
                                  <a:cubicBezTo>
                                    <a:pt x="212" y="277"/>
                                    <a:pt x="232" y="258"/>
                                    <a:pt x="256" y="258"/>
                                  </a:cubicBezTo>
                                  <a:cubicBezTo>
                                    <a:pt x="280" y="258"/>
                                    <a:pt x="299" y="277"/>
                                    <a:pt x="299" y="301"/>
                                  </a:cubicBezTo>
                                  <a:cubicBezTo>
                                    <a:pt x="299" y="302"/>
                                    <a:pt x="299" y="304"/>
                                    <a:pt x="299" y="305"/>
                                  </a:cubicBezTo>
                                  <a:cubicBezTo>
                                    <a:pt x="301" y="304"/>
                                    <a:pt x="303" y="303"/>
                                    <a:pt x="305" y="303"/>
                                  </a:cubicBezTo>
                                  <a:cubicBezTo>
                                    <a:pt x="305" y="302"/>
                                    <a:pt x="306" y="302"/>
                                    <a:pt x="306" y="301"/>
                                  </a:cubicBezTo>
                                  <a:cubicBezTo>
                                    <a:pt x="306" y="288"/>
                                    <a:pt x="300" y="275"/>
                                    <a:pt x="291" y="266"/>
                                  </a:cubicBezTo>
                                  <a:cubicBezTo>
                                    <a:pt x="282" y="257"/>
                                    <a:pt x="270" y="252"/>
                                    <a:pt x="256" y="252"/>
                                  </a:cubicBezTo>
                                  <a:cubicBezTo>
                                    <a:pt x="242" y="252"/>
                                    <a:pt x="230" y="257"/>
                                    <a:pt x="221" y="266"/>
                                  </a:cubicBezTo>
                                  <a:cubicBezTo>
                                    <a:pt x="212" y="275"/>
                                    <a:pt x="206" y="288"/>
                                    <a:pt x="206" y="301"/>
                                  </a:cubicBezTo>
                                  <a:cubicBezTo>
                                    <a:pt x="206" y="302"/>
                                    <a:pt x="206" y="302"/>
                                    <a:pt x="206" y="303"/>
                                  </a:cubicBezTo>
                                  <a:cubicBezTo>
                                    <a:pt x="208" y="303"/>
                                    <a:pt x="210" y="304"/>
                                    <a:pt x="213" y="305"/>
                                  </a:cubicBezTo>
                                  <a:cubicBezTo>
                                    <a:pt x="212" y="303"/>
                                    <a:pt x="212" y="302"/>
                                    <a:pt x="212" y="301"/>
                                  </a:cubicBezTo>
                                  <a:close/>
                                  <a:moveTo>
                                    <a:pt x="220" y="250"/>
                                  </a:moveTo>
                                  <a:cubicBezTo>
                                    <a:pt x="220" y="230"/>
                                    <a:pt x="236" y="214"/>
                                    <a:pt x="256" y="214"/>
                                  </a:cubicBezTo>
                                  <a:cubicBezTo>
                                    <a:pt x="276" y="214"/>
                                    <a:pt x="292" y="230"/>
                                    <a:pt x="292" y="250"/>
                                  </a:cubicBezTo>
                                  <a:cubicBezTo>
                                    <a:pt x="292" y="252"/>
                                    <a:pt x="291" y="255"/>
                                    <a:pt x="291" y="257"/>
                                  </a:cubicBezTo>
                                  <a:cubicBezTo>
                                    <a:pt x="293" y="256"/>
                                    <a:pt x="295" y="255"/>
                                    <a:pt x="298" y="254"/>
                                  </a:cubicBezTo>
                                  <a:cubicBezTo>
                                    <a:pt x="298" y="253"/>
                                    <a:pt x="298" y="251"/>
                                    <a:pt x="298" y="250"/>
                                  </a:cubicBezTo>
                                  <a:cubicBezTo>
                                    <a:pt x="298" y="238"/>
                                    <a:pt x="293" y="228"/>
                                    <a:pt x="286" y="220"/>
                                  </a:cubicBezTo>
                                  <a:cubicBezTo>
                                    <a:pt x="278" y="213"/>
                                    <a:pt x="267" y="208"/>
                                    <a:pt x="256" y="208"/>
                                  </a:cubicBezTo>
                                  <a:cubicBezTo>
                                    <a:pt x="244" y="208"/>
                                    <a:pt x="234" y="213"/>
                                    <a:pt x="226" y="220"/>
                                  </a:cubicBezTo>
                                  <a:cubicBezTo>
                                    <a:pt x="219" y="228"/>
                                    <a:pt x="214" y="238"/>
                                    <a:pt x="214" y="250"/>
                                  </a:cubicBezTo>
                                  <a:cubicBezTo>
                                    <a:pt x="214" y="251"/>
                                    <a:pt x="214" y="253"/>
                                    <a:pt x="214" y="254"/>
                                  </a:cubicBezTo>
                                  <a:cubicBezTo>
                                    <a:pt x="216" y="255"/>
                                    <a:pt x="219" y="256"/>
                                    <a:pt x="221" y="257"/>
                                  </a:cubicBezTo>
                                  <a:cubicBezTo>
                                    <a:pt x="220" y="255"/>
                                    <a:pt x="220" y="252"/>
                                    <a:pt x="220" y="250"/>
                                  </a:cubicBezTo>
                                  <a:close/>
                                  <a:moveTo>
                                    <a:pt x="212" y="250"/>
                                  </a:moveTo>
                                  <a:cubicBezTo>
                                    <a:pt x="212" y="226"/>
                                    <a:pt x="232" y="206"/>
                                    <a:pt x="256" y="206"/>
                                  </a:cubicBezTo>
                                  <a:cubicBezTo>
                                    <a:pt x="280" y="206"/>
                                    <a:pt x="299" y="226"/>
                                    <a:pt x="299" y="250"/>
                                  </a:cubicBezTo>
                                  <a:cubicBezTo>
                                    <a:pt x="299" y="251"/>
                                    <a:pt x="299" y="252"/>
                                    <a:pt x="299" y="253"/>
                                  </a:cubicBezTo>
                                  <a:cubicBezTo>
                                    <a:pt x="301" y="252"/>
                                    <a:pt x="303" y="252"/>
                                    <a:pt x="305" y="251"/>
                                  </a:cubicBezTo>
                                  <a:cubicBezTo>
                                    <a:pt x="305" y="251"/>
                                    <a:pt x="306" y="250"/>
                                    <a:pt x="306" y="250"/>
                                  </a:cubicBezTo>
                                  <a:cubicBezTo>
                                    <a:pt x="306" y="236"/>
                                    <a:pt x="300" y="224"/>
                                    <a:pt x="291" y="215"/>
                                  </a:cubicBezTo>
                                  <a:cubicBezTo>
                                    <a:pt x="282" y="206"/>
                                    <a:pt x="270" y="200"/>
                                    <a:pt x="256" y="200"/>
                                  </a:cubicBezTo>
                                  <a:cubicBezTo>
                                    <a:pt x="242" y="200"/>
                                    <a:pt x="230" y="206"/>
                                    <a:pt x="221" y="215"/>
                                  </a:cubicBezTo>
                                  <a:cubicBezTo>
                                    <a:pt x="212" y="224"/>
                                    <a:pt x="206" y="236"/>
                                    <a:pt x="206" y="250"/>
                                  </a:cubicBezTo>
                                  <a:cubicBezTo>
                                    <a:pt x="206" y="250"/>
                                    <a:pt x="206" y="251"/>
                                    <a:pt x="206" y="251"/>
                                  </a:cubicBezTo>
                                  <a:cubicBezTo>
                                    <a:pt x="208" y="252"/>
                                    <a:pt x="210" y="252"/>
                                    <a:pt x="213" y="253"/>
                                  </a:cubicBezTo>
                                  <a:cubicBezTo>
                                    <a:pt x="212" y="252"/>
                                    <a:pt x="212" y="251"/>
                                    <a:pt x="212" y="250"/>
                                  </a:cubicBezTo>
                                  <a:close/>
                                  <a:moveTo>
                                    <a:pt x="220" y="199"/>
                                  </a:moveTo>
                                  <a:cubicBezTo>
                                    <a:pt x="220" y="179"/>
                                    <a:pt x="236" y="163"/>
                                    <a:pt x="256" y="163"/>
                                  </a:cubicBezTo>
                                  <a:cubicBezTo>
                                    <a:pt x="276" y="163"/>
                                    <a:pt x="292" y="179"/>
                                    <a:pt x="292" y="199"/>
                                  </a:cubicBezTo>
                                  <a:cubicBezTo>
                                    <a:pt x="292" y="201"/>
                                    <a:pt x="291" y="203"/>
                                    <a:pt x="291" y="206"/>
                                  </a:cubicBezTo>
                                  <a:cubicBezTo>
                                    <a:pt x="293" y="205"/>
                                    <a:pt x="295" y="203"/>
                                    <a:pt x="298" y="202"/>
                                  </a:cubicBezTo>
                                  <a:cubicBezTo>
                                    <a:pt x="298" y="201"/>
                                    <a:pt x="298" y="200"/>
                                    <a:pt x="298" y="199"/>
                                  </a:cubicBezTo>
                                  <a:cubicBezTo>
                                    <a:pt x="298" y="187"/>
                                    <a:pt x="293" y="176"/>
                                    <a:pt x="286" y="169"/>
                                  </a:cubicBezTo>
                                  <a:cubicBezTo>
                                    <a:pt x="278" y="161"/>
                                    <a:pt x="267" y="157"/>
                                    <a:pt x="256" y="157"/>
                                  </a:cubicBezTo>
                                  <a:cubicBezTo>
                                    <a:pt x="244" y="157"/>
                                    <a:pt x="234" y="161"/>
                                    <a:pt x="226" y="169"/>
                                  </a:cubicBezTo>
                                  <a:cubicBezTo>
                                    <a:pt x="219" y="176"/>
                                    <a:pt x="214" y="187"/>
                                    <a:pt x="214" y="199"/>
                                  </a:cubicBezTo>
                                  <a:cubicBezTo>
                                    <a:pt x="214" y="200"/>
                                    <a:pt x="214" y="201"/>
                                    <a:pt x="214" y="202"/>
                                  </a:cubicBezTo>
                                  <a:cubicBezTo>
                                    <a:pt x="216" y="203"/>
                                    <a:pt x="219" y="204"/>
                                    <a:pt x="221" y="206"/>
                                  </a:cubicBezTo>
                                  <a:cubicBezTo>
                                    <a:pt x="220" y="203"/>
                                    <a:pt x="220" y="201"/>
                                    <a:pt x="220" y="199"/>
                                  </a:cubicBezTo>
                                  <a:close/>
                                  <a:moveTo>
                                    <a:pt x="212" y="199"/>
                                  </a:moveTo>
                                  <a:cubicBezTo>
                                    <a:pt x="212" y="175"/>
                                    <a:pt x="232" y="155"/>
                                    <a:pt x="256" y="155"/>
                                  </a:cubicBezTo>
                                  <a:cubicBezTo>
                                    <a:pt x="280" y="155"/>
                                    <a:pt x="299" y="175"/>
                                    <a:pt x="299" y="199"/>
                                  </a:cubicBezTo>
                                  <a:cubicBezTo>
                                    <a:pt x="299" y="200"/>
                                    <a:pt x="299" y="201"/>
                                    <a:pt x="299" y="202"/>
                                  </a:cubicBezTo>
                                  <a:cubicBezTo>
                                    <a:pt x="301" y="201"/>
                                    <a:pt x="303" y="200"/>
                                    <a:pt x="305" y="200"/>
                                  </a:cubicBezTo>
                                  <a:cubicBezTo>
                                    <a:pt x="305" y="200"/>
                                    <a:pt x="306" y="199"/>
                                    <a:pt x="306" y="199"/>
                                  </a:cubicBezTo>
                                  <a:cubicBezTo>
                                    <a:pt x="306" y="185"/>
                                    <a:pt x="300" y="172"/>
                                    <a:pt x="291" y="163"/>
                                  </a:cubicBezTo>
                                  <a:cubicBezTo>
                                    <a:pt x="282" y="154"/>
                                    <a:pt x="270" y="149"/>
                                    <a:pt x="256" y="149"/>
                                  </a:cubicBezTo>
                                  <a:cubicBezTo>
                                    <a:pt x="242" y="149"/>
                                    <a:pt x="230" y="154"/>
                                    <a:pt x="221" y="163"/>
                                  </a:cubicBezTo>
                                  <a:cubicBezTo>
                                    <a:pt x="212" y="172"/>
                                    <a:pt x="206" y="185"/>
                                    <a:pt x="206" y="199"/>
                                  </a:cubicBezTo>
                                  <a:cubicBezTo>
                                    <a:pt x="206" y="199"/>
                                    <a:pt x="206" y="199"/>
                                    <a:pt x="206" y="200"/>
                                  </a:cubicBezTo>
                                  <a:cubicBezTo>
                                    <a:pt x="208" y="200"/>
                                    <a:pt x="210" y="201"/>
                                    <a:pt x="213" y="202"/>
                                  </a:cubicBezTo>
                                  <a:cubicBezTo>
                                    <a:pt x="212" y="201"/>
                                    <a:pt x="212" y="200"/>
                                    <a:pt x="212" y="199"/>
                                  </a:cubicBezTo>
                                  <a:close/>
                                  <a:moveTo>
                                    <a:pt x="220" y="147"/>
                                  </a:moveTo>
                                  <a:cubicBezTo>
                                    <a:pt x="220" y="127"/>
                                    <a:pt x="236" y="111"/>
                                    <a:pt x="256" y="111"/>
                                  </a:cubicBezTo>
                                  <a:cubicBezTo>
                                    <a:pt x="276" y="111"/>
                                    <a:pt x="292" y="127"/>
                                    <a:pt x="292" y="147"/>
                                  </a:cubicBezTo>
                                  <a:cubicBezTo>
                                    <a:pt x="292" y="150"/>
                                    <a:pt x="291" y="152"/>
                                    <a:pt x="291" y="154"/>
                                  </a:cubicBezTo>
                                  <a:cubicBezTo>
                                    <a:pt x="293" y="153"/>
                                    <a:pt x="295" y="152"/>
                                    <a:pt x="298" y="151"/>
                                  </a:cubicBezTo>
                                  <a:cubicBezTo>
                                    <a:pt x="298" y="150"/>
                                    <a:pt x="298" y="148"/>
                                    <a:pt x="298" y="147"/>
                                  </a:cubicBezTo>
                                  <a:cubicBezTo>
                                    <a:pt x="298" y="136"/>
                                    <a:pt x="293" y="125"/>
                                    <a:pt x="286" y="117"/>
                                  </a:cubicBezTo>
                                  <a:cubicBezTo>
                                    <a:pt x="278" y="110"/>
                                    <a:pt x="267" y="105"/>
                                    <a:pt x="256" y="105"/>
                                  </a:cubicBezTo>
                                  <a:cubicBezTo>
                                    <a:pt x="244" y="105"/>
                                    <a:pt x="234" y="110"/>
                                    <a:pt x="226" y="117"/>
                                  </a:cubicBezTo>
                                  <a:cubicBezTo>
                                    <a:pt x="219" y="125"/>
                                    <a:pt x="214" y="136"/>
                                    <a:pt x="214" y="147"/>
                                  </a:cubicBezTo>
                                  <a:cubicBezTo>
                                    <a:pt x="214" y="148"/>
                                    <a:pt x="214" y="150"/>
                                    <a:pt x="214" y="151"/>
                                  </a:cubicBezTo>
                                  <a:cubicBezTo>
                                    <a:pt x="216" y="152"/>
                                    <a:pt x="219" y="153"/>
                                    <a:pt x="221" y="154"/>
                                  </a:cubicBezTo>
                                  <a:cubicBezTo>
                                    <a:pt x="220" y="152"/>
                                    <a:pt x="220" y="150"/>
                                    <a:pt x="220" y="147"/>
                                  </a:cubicBezTo>
                                  <a:close/>
                                  <a:moveTo>
                                    <a:pt x="212" y="147"/>
                                  </a:moveTo>
                                  <a:cubicBezTo>
                                    <a:pt x="212" y="123"/>
                                    <a:pt x="232" y="104"/>
                                    <a:pt x="256" y="104"/>
                                  </a:cubicBezTo>
                                  <a:cubicBezTo>
                                    <a:pt x="280" y="104"/>
                                    <a:pt x="299" y="123"/>
                                    <a:pt x="299" y="147"/>
                                  </a:cubicBezTo>
                                  <a:cubicBezTo>
                                    <a:pt x="299" y="148"/>
                                    <a:pt x="299" y="149"/>
                                    <a:pt x="299" y="150"/>
                                  </a:cubicBezTo>
                                  <a:cubicBezTo>
                                    <a:pt x="301" y="150"/>
                                    <a:pt x="303" y="149"/>
                                    <a:pt x="305" y="149"/>
                                  </a:cubicBezTo>
                                  <a:cubicBezTo>
                                    <a:pt x="305" y="148"/>
                                    <a:pt x="306" y="148"/>
                                    <a:pt x="306" y="147"/>
                                  </a:cubicBezTo>
                                  <a:cubicBezTo>
                                    <a:pt x="306" y="133"/>
                                    <a:pt x="300" y="121"/>
                                    <a:pt x="291" y="112"/>
                                  </a:cubicBezTo>
                                  <a:cubicBezTo>
                                    <a:pt x="282" y="103"/>
                                    <a:pt x="270" y="98"/>
                                    <a:pt x="256" y="98"/>
                                  </a:cubicBezTo>
                                  <a:cubicBezTo>
                                    <a:pt x="242" y="98"/>
                                    <a:pt x="230" y="103"/>
                                    <a:pt x="221" y="112"/>
                                  </a:cubicBezTo>
                                  <a:cubicBezTo>
                                    <a:pt x="212" y="121"/>
                                    <a:pt x="206" y="133"/>
                                    <a:pt x="206" y="147"/>
                                  </a:cubicBezTo>
                                  <a:cubicBezTo>
                                    <a:pt x="206" y="148"/>
                                    <a:pt x="206" y="148"/>
                                    <a:pt x="206" y="149"/>
                                  </a:cubicBezTo>
                                  <a:cubicBezTo>
                                    <a:pt x="208" y="149"/>
                                    <a:pt x="210" y="150"/>
                                    <a:pt x="213" y="150"/>
                                  </a:cubicBezTo>
                                  <a:cubicBezTo>
                                    <a:pt x="212" y="149"/>
                                    <a:pt x="212" y="148"/>
                                    <a:pt x="212" y="147"/>
                                  </a:cubicBezTo>
                                  <a:close/>
                                  <a:moveTo>
                                    <a:pt x="285" y="96"/>
                                  </a:moveTo>
                                  <a:cubicBezTo>
                                    <a:pt x="285" y="99"/>
                                    <a:pt x="284" y="101"/>
                                    <a:pt x="283" y="104"/>
                                  </a:cubicBezTo>
                                  <a:cubicBezTo>
                                    <a:pt x="284" y="105"/>
                                    <a:pt x="285" y="105"/>
                                    <a:pt x="286" y="106"/>
                                  </a:cubicBezTo>
                                  <a:cubicBezTo>
                                    <a:pt x="287" y="105"/>
                                    <a:pt x="288" y="105"/>
                                    <a:pt x="289" y="104"/>
                                  </a:cubicBezTo>
                                  <a:cubicBezTo>
                                    <a:pt x="290" y="102"/>
                                    <a:pt x="290" y="99"/>
                                    <a:pt x="290" y="96"/>
                                  </a:cubicBezTo>
                                  <a:cubicBezTo>
                                    <a:pt x="290" y="86"/>
                                    <a:pt x="286" y="78"/>
                                    <a:pt x="280" y="72"/>
                                  </a:cubicBezTo>
                                  <a:cubicBezTo>
                                    <a:pt x="274" y="65"/>
                                    <a:pt x="265" y="62"/>
                                    <a:pt x="256" y="62"/>
                                  </a:cubicBezTo>
                                  <a:cubicBezTo>
                                    <a:pt x="246" y="62"/>
                                    <a:pt x="238" y="65"/>
                                    <a:pt x="232" y="72"/>
                                  </a:cubicBezTo>
                                  <a:cubicBezTo>
                                    <a:pt x="225" y="78"/>
                                    <a:pt x="222" y="86"/>
                                    <a:pt x="222" y="96"/>
                                  </a:cubicBezTo>
                                  <a:cubicBezTo>
                                    <a:pt x="222" y="99"/>
                                    <a:pt x="222" y="101"/>
                                    <a:pt x="223" y="104"/>
                                  </a:cubicBezTo>
                                  <a:cubicBezTo>
                                    <a:pt x="224" y="105"/>
                                    <a:pt x="225" y="105"/>
                                    <a:pt x="225" y="106"/>
                                  </a:cubicBezTo>
                                  <a:cubicBezTo>
                                    <a:pt x="226" y="105"/>
                                    <a:pt x="227" y="105"/>
                                    <a:pt x="228" y="104"/>
                                  </a:cubicBezTo>
                                  <a:cubicBezTo>
                                    <a:pt x="228" y="101"/>
                                    <a:pt x="227" y="99"/>
                                    <a:pt x="227" y="96"/>
                                  </a:cubicBezTo>
                                  <a:cubicBezTo>
                                    <a:pt x="227" y="80"/>
                                    <a:pt x="240" y="67"/>
                                    <a:pt x="256" y="67"/>
                                  </a:cubicBezTo>
                                  <a:cubicBezTo>
                                    <a:pt x="272" y="67"/>
                                    <a:pt x="285" y="80"/>
                                    <a:pt x="285" y="96"/>
                                  </a:cubicBezTo>
                                  <a:close/>
                                  <a:moveTo>
                                    <a:pt x="277" y="96"/>
                                  </a:moveTo>
                                  <a:cubicBezTo>
                                    <a:pt x="277" y="97"/>
                                    <a:pt x="277" y="99"/>
                                    <a:pt x="276" y="100"/>
                                  </a:cubicBezTo>
                                  <a:cubicBezTo>
                                    <a:pt x="278" y="101"/>
                                    <a:pt x="280" y="102"/>
                                    <a:pt x="282" y="103"/>
                                  </a:cubicBezTo>
                                  <a:cubicBezTo>
                                    <a:pt x="283" y="101"/>
                                    <a:pt x="283" y="98"/>
                                    <a:pt x="283" y="96"/>
                                  </a:cubicBezTo>
                                  <a:cubicBezTo>
                                    <a:pt x="283" y="88"/>
                                    <a:pt x="280" y="81"/>
                                    <a:pt x="275" y="77"/>
                                  </a:cubicBezTo>
                                  <a:cubicBezTo>
                                    <a:pt x="270" y="72"/>
                                    <a:pt x="263" y="69"/>
                                    <a:pt x="256" y="69"/>
                                  </a:cubicBezTo>
                                  <a:cubicBezTo>
                                    <a:pt x="248" y="69"/>
                                    <a:pt x="242" y="72"/>
                                    <a:pt x="237" y="77"/>
                                  </a:cubicBezTo>
                                  <a:cubicBezTo>
                                    <a:pt x="232" y="81"/>
                                    <a:pt x="229" y="88"/>
                                    <a:pt x="229" y="96"/>
                                  </a:cubicBezTo>
                                  <a:cubicBezTo>
                                    <a:pt x="229" y="98"/>
                                    <a:pt x="229" y="101"/>
                                    <a:pt x="230" y="103"/>
                                  </a:cubicBezTo>
                                  <a:cubicBezTo>
                                    <a:pt x="231" y="102"/>
                                    <a:pt x="233" y="101"/>
                                    <a:pt x="235" y="100"/>
                                  </a:cubicBezTo>
                                  <a:cubicBezTo>
                                    <a:pt x="235" y="99"/>
                                    <a:pt x="235" y="97"/>
                                    <a:pt x="235" y="96"/>
                                  </a:cubicBezTo>
                                  <a:cubicBezTo>
                                    <a:pt x="235" y="84"/>
                                    <a:pt x="244" y="75"/>
                                    <a:pt x="256" y="75"/>
                                  </a:cubicBezTo>
                                  <a:cubicBezTo>
                                    <a:pt x="268" y="75"/>
                                    <a:pt x="277" y="84"/>
                                    <a:pt x="277" y="96"/>
                                  </a:cubicBezTo>
                                  <a:close/>
                                  <a:moveTo>
                                    <a:pt x="269" y="96"/>
                                  </a:moveTo>
                                  <a:cubicBezTo>
                                    <a:pt x="269" y="96"/>
                                    <a:pt x="269" y="97"/>
                                    <a:pt x="269" y="98"/>
                                  </a:cubicBezTo>
                                  <a:cubicBezTo>
                                    <a:pt x="271" y="98"/>
                                    <a:pt x="273" y="99"/>
                                    <a:pt x="275" y="100"/>
                                  </a:cubicBezTo>
                                  <a:cubicBezTo>
                                    <a:pt x="275" y="98"/>
                                    <a:pt x="275" y="97"/>
                                    <a:pt x="275" y="96"/>
                                  </a:cubicBezTo>
                                  <a:cubicBezTo>
                                    <a:pt x="275" y="90"/>
                                    <a:pt x="273" y="86"/>
                                    <a:pt x="270" y="82"/>
                                  </a:cubicBezTo>
                                  <a:cubicBezTo>
                                    <a:pt x="266" y="78"/>
                                    <a:pt x="261" y="76"/>
                                    <a:pt x="256" y="76"/>
                                  </a:cubicBezTo>
                                  <a:cubicBezTo>
                                    <a:pt x="250" y="76"/>
                                    <a:pt x="246" y="78"/>
                                    <a:pt x="242" y="82"/>
                                  </a:cubicBezTo>
                                  <a:cubicBezTo>
                                    <a:pt x="239" y="86"/>
                                    <a:pt x="236" y="90"/>
                                    <a:pt x="236" y="96"/>
                                  </a:cubicBezTo>
                                  <a:cubicBezTo>
                                    <a:pt x="236" y="97"/>
                                    <a:pt x="237" y="98"/>
                                    <a:pt x="237" y="100"/>
                                  </a:cubicBezTo>
                                  <a:cubicBezTo>
                                    <a:pt x="239" y="99"/>
                                    <a:pt x="241" y="98"/>
                                    <a:pt x="242" y="98"/>
                                  </a:cubicBezTo>
                                  <a:cubicBezTo>
                                    <a:pt x="242" y="97"/>
                                    <a:pt x="242" y="96"/>
                                    <a:pt x="242" y="96"/>
                                  </a:cubicBezTo>
                                  <a:cubicBezTo>
                                    <a:pt x="242" y="88"/>
                                    <a:pt x="248" y="82"/>
                                    <a:pt x="256" y="82"/>
                                  </a:cubicBezTo>
                                  <a:cubicBezTo>
                                    <a:pt x="263" y="82"/>
                                    <a:pt x="269" y="88"/>
                                    <a:pt x="269" y="96"/>
                                  </a:cubicBezTo>
                                  <a:close/>
                                  <a:moveTo>
                                    <a:pt x="263" y="96"/>
                                  </a:moveTo>
                                  <a:cubicBezTo>
                                    <a:pt x="263" y="96"/>
                                    <a:pt x="263" y="96"/>
                                    <a:pt x="263" y="96"/>
                                  </a:cubicBezTo>
                                  <a:cubicBezTo>
                                    <a:pt x="264" y="97"/>
                                    <a:pt x="266" y="97"/>
                                    <a:pt x="268" y="97"/>
                                  </a:cubicBezTo>
                                  <a:cubicBezTo>
                                    <a:pt x="268" y="97"/>
                                    <a:pt x="268" y="96"/>
                                    <a:pt x="268" y="96"/>
                                  </a:cubicBezTo>
                                  <a:cubicBezTo>
                                    <a:pt x="268" y="89"/>
                                    <a:pt x="262" y="84"/>
                                    <a:pt x="256" y="84"/>
                                  </a:cubicBezTo>
                                  <a:cubicBezTo>
                                    <a:pt x="249" y="84"/>
                                    <a:pt x="244" y="89"/>
                                    <a:pt x="244" y="96"/>
                                  </a:cubicBezTo>
                                  <a:cubicBezTo>
                                    <a:pt x="244" y="96"/>
                                    <a:pt x="244" y="97"/>
                                    <a:pt x="244" y="97"/>
                                  </a:cubicBezTo>
                                  <a:cubicBezTo>
                                    <a:pt x="246" y="97"/>
                                    <a:pt x="247" y="97"/>
                                    <a:pt x="249" y="96"/>
                                  </a:cubicBezTo>
                                  <a:cubicBezTo>
                                    <a:pt x="249" y="96"/>
                                    <a:pt x="249" y="96"/>
                                    <a:pt x="249" y="96"/>
                                  </a:cubicBezTo>
                                  <a:cubicBezTo>
                                    <a:pt x="249" y="92"/>
                                    <a:pt x="252" y="89"/>
                                    <a:pt x="256" y="89"/>
                                  </a:cubicBezTo>
                                  <a:cubicBezTo>
                                    <a:pt x="260" y="89"/>
                                    <a:pt x="263" y="92"/>
                                    <a:pt x="263" y="96"/>
                                  </a:cubicBezTo>
                                  <a:close/>
                                  <a:moveTo>
                                    <a:pt x="256" y="91"/>
                                  </a:moveTo>
                                  <a:cubicBezTo>
                                    <a:pt x="253" y="91"/>
                                    <a:pt x="251" y="93"/>
                                    <a:pt x="251" y="96"/>
                                  </a:cubicBezTo>
                                  <a:cubicBezTo>
                                    <a:pt x="251" y="96"/>
                                    <a:pt x="251" y="96"/>
                                    <a:pt x="251" y="96"/>
                                  </a:cubicBezTo>
                                  <a:cubicBezTo>
                                    <a:pt x="252" y="96"/>
                                    <a:pt x="254" y="96"/>
                                    <a:pt x="256" y="96"/>
                                  </a:cubicBezTo>
                                  <a:cubicBezTo>
                                    <a:pt x="258" y="96"/>
                                    <a:pt x="259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6"/>
                                    <a:pt x="261" y="96"/>
                                  </a:cubicBezTo>
                                  <a:cubicBezTo>
                                    <a:pt x="261" y="93"/>
                                    <a:pt x="259" y="91"/>
                                    <a:pt x="256" y="91"/>
                                  </a:cubicBezTo>
                                  <a:close/>
                                  <a:moveTo>
                                    <a:pt x="407" y="96"/>
                                  </a:moveTo>
                                  <a:cubicBezTo>
                                    <a:pt x="407" y="99"/>
                                    <a:pt x="406" y="101"/>
                                    <a:pt x="405" y="104"/>
                                  </a:cubicBezTo>
                                  <a:cubicBezTo>
                                    <a:pt x="406" y="105"/>
                                    <a:pt x="407" y="105"/>
                                    <a:pt x="408" y="106"/>
                                  </a:cubicBezTo>
                                  <a:cubicBezTo>
                                    <a:pt x="409" y="105"/>
                                    <a:pt x="410" y="104"/>
                                    <a:pt x="411" y="103"/>
                                  </a:cubicBezTo>
                                  <a:cubicBezTo>
                                    <a:pt x="412" y="101"/>
                                    <a:pt x="412" y="98"/>
                                    <a:pt x="412" y="96"/>
                                  </a:cubicBezTo>
                                  <a:cubicBezTo>
                                    <a:pt x="412" y="86"/>
                                    <a:pt x="408" y="78"/>
                                    <a:pt x="402" y="72"/>
                                  </a:cubicBezTo>
                                  <a:cubicBezTo>
                                    <a:pt x="396" y="65"/>
                                    <a:pt x="387" y="62"/>
                                    <a:pt x="378" y="62"/>
                                  </a:cubicBezTo>
                                  <a:cubicBezTo>
                                    <a:pt x="368" y="62"/>
                                    <a:pt x="360" y="65"/>
                                    <a:pt x="354" y="72"/>
                                  </a:cubicBezTo>
                                  <a:cubicBezTo>
                                    <a:pt x="347" y="78"/>
                                    <a:pt x="344" y="86"/>
                                    <a:pt x="344" y="96"/>
                                  </a:cubicBezTo>
                                  <a:cubicBezTo>
                                    <a:pt x="344" y="99"/>
                                    <a:pt x="344" y="101"/>
                                    <a:pt x="345" y="104"/>
                                  </a:cubicBezTo>
                                  <a:cubicBezTo>
                                    <a:pt x="346" y="105"/>
                                    <a:pt x="346" y="105"/>
                                    <a:pt x="347" y="106"/>
                                  </a:cubicBezTo>
                                  <a:cubicBezTo>
                                    <a:pt x="348" y="105"/>
                                    <a:pt x="349" y="105"/>
                                    <a:pt x="350" y="104"/>
                                  </a:cubicBezTo>
                                  <a:cubicBezTo>
                                    <a:pt x="349" y="101"/>
                                    <a:pt x="349" y="99"/>
                                    <a:pt x="349" y="96"/>
                                  </a:cubicBezTo>
                                  <a:cubicBezTo>
                                    <a:pt x="349" y="80"/>
                                    <a:pt x="362" y="67"/>
                                    <a:pt x="378" y="67"/>
                                  </a:cubicBezTo>
                                  <a:cubicBezTo>
                                    <a:pt x="394" y="67"/>
                                    <a:pt x="407" y="80"/>
                                    <a:pt x="407" y="96"/>
                                  </a:cubicBezTo>
                                  <a:close/>
                                  <a:moveTo>
                                    <a:pt x="399" y="96"/>
                                  </a:moveTo>
                                  <a:cubicBezTo>
                                    <a:pt x="399" y="97"/>
                                    <a:pt x="399" y="99"/>
                                    <a:pt x="398" y="100"/>
                                  </a:cubicBezTo>
                                  <a:cubicBezTo>
                                    <a:pt x="400" y="101"/>
                                    <a:pt x="402" y="102"/>
                                    <a:pt x="404" y="103"/>
                                  </a:cubicBezTo>
                                  <a:cubicBezTo>
                                    <a:pt x="405" y="101"/>
                                    <a:pt x="405" y="98"/>
                                    <a:pt x="405" y="96"/>
                                  </a:cubicBezTo>
                                  <a:cubicBezTo>
                                    <a:pt x="405" y="88"/>
                                    <a:pt x="402" y="81"/>
                                    <a:pt x="397" y="77"/>
                                  </a:cubicBezTo>
                                  <a:cubicBezTo>
                                    <a:pt x="392" y="72"/>
                                    <a:pt x="385" y="69"/>
                                    <a:pt x="378" y="69"/>
                                  </a:cubicBezTo>
                                  <a:cubicBezTo>
                                    <a:pt x="370" y="69"/>
                                    <a:pt x="363" y="72"/>
                                    <a:pt x="359" y="77"/>
                                  </a:cubicBezTo>
                                  <a:cubicBezTo>
                                    <a:pt x="354" y="81"/>
                                    <a:pt x="351" y="88"/>
                                    <a:pt x="351" y="96"/>
                                  </a:cubicBezTo>
                                  <a:cubicBezTo>
                                    <a:pt x="351" y="98"/>
                                    <a:pt x="351" y="101"/>
                                    <a:pt x="352" y="103"/>
                                  </a:cubicBezTo>
                                  <a:cubicBezTo>
                                    <a:pt x="353" y="102"/>
                                    <a:pt x="355" y="101"/>
                                    <a:pt x="357" y="100"/>
                                  </a:cubicBezTo>
                                  <a:cubicBezTo>
                                    <a:pt x="357" y="99"/>
                                    <a:pt x="357" y="97"/>
                                    <a:pt x="357" y="96"/>
                                  </a:cubicBezTo>
                                  <a:cubicBezTo>
                                    <a:pt x="357" y="84"/>
                                    <a:pt x="366" y="75"/>
                                    <a:pt x="378" y="75"/>
                                  </a:cubicBezTo>
                                  <a:cubicBezTo>
                                    <a:pt x="389" y="75"/>
                                    <a:pt x="399" y="84"/>
                                    <a:pt x="399" y="96"/>
                                  </a:cubicBezTo>
                                  <a:close/>
                                  <a:moveTo>
                                    <a:pt x="391" y="96"/>
                                  </a:moveTo>
                                  <a:cubicBezTo>
                                    <a:pt x="391" y="96"/>
                                    <a:pt x="391" y="97"/>
                                    <a:pt x="391" y="98"/>
                                  </a:cubicBezTo>
                                  <a:cubicBezTo>
                                    <a:pt x="393" y="98"/>
                                    <a:pt x="395" y="99"/>
                                    <a:pt x="397" y="100"/>
                                  </a:cubicBezTo>
                                  <a:cubicBezTo>
                                    <a:pt x="397" y="98"/>
                                    <a:pt x="397" y="97"/>
                                    <a:pt x="397" y="96"/>
                                  </a:cubicBezTo>
                                  <a:cubicBezTo>
                                    <a:pt x="397" y="90"/>
                                    <a:pt x="395" y="86"/>
                                    <a:pt x="392" y="82"/>
                                  </a:cubicBezTo>
                                  <a:cubicBezTo>
                                    <a:pt x="388" y="78"/>
                                    <a:pt x="383" y="76"/>
                                    <a:pt x="378" y="76"/>
                                  </a:cubicBezTo>
                                  <a:cubicBezTo>
                                    <a:pt x="372" y="76"/>
                                    <a:pt x="368" y="78"/>
                                    <a:pt x="364" y="82"/>
                                  </a:cubicBezTo>
                                  <a:cubicBezTo>
                                    <a:pt x="360" y="86"/>
                                    <a:pt x="358" y="90"/>
                                    <a:pt x="358" y="96"/>
                                  </a:cubicBezTo>
                                  <a:cubicBezTo>
                                    <a:pt x="358" y="97"/>
                                    <a:pt x="358" y="98"/>
                                    <a:pt x="359" y="100"/>
                                  </a:cubicBezTo>
                                  <a:cubicBezTo>
                                    <a:pt x="361" y="99"/>
                                    <a:pt x="362" y="98"/>
                                    <a:pt x="364" y="98"/>
                                  </a:cubicBezTo>
                                  <a:cubicBezTo>
                                    <a:pt x="364" y="97"/>
                                    <a:pt x="364" y="96"/>
                                    <a:pt x="364" y="96"/>
                                  </a:cubicBezTo>
                                  <a:cubicBezTo>
                                    <a:pt x="364" y="88"/>
                                    <a:pt x="370" y="82"/>
                                    <a:pt x="378" y="82"/>
                                  </a:cubicBezTo>
                                  <a:cubicBezTo>
                                    <a:pt x="385" y="82"/>
                                    <a:pt x="391" y="88"/>
                                    <a:pt x="391" y="96"/>
                                  </a:cubicBezTo>
                                  <a:close/>
                                  <a:moveTo>
                                    <a:pt x="384" y="96"/>
                                  </a:move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6" y="97"/>
                                    <a:pt x="388" y="97"/>
                                    <a:pt x="390" y="97"/>
                                  </a:cubicBezTo>
                                  <a:cubicBezTo>
                                    <a:pt x="390" y="97"/>
                                    <a:pt x="390" y="96"/>
                                    <a:pt x="390" y="96"/>
                                  </a:cubicBezTo>
                                  <a:cubicBezTo>
                                    <a:pt x="390" y="89"/>
                                    <a:pt x="384" y="84"/>
                                    <a:pt x="378" y="84"/>
                                  </a:cubicBezTo>
                                  <a:cubicBezTo>
                                    <a:pt x="371" y="84"/>
                                    <a:pt x="366" y="89"/>
                                    <a:pt x="366" y="96"/>
                                  </a:cubicBezTo>
                                  <a:cubicBezTo>
                                    <a:pt x="366" y="96"/>
                                    <a:pt x="366" y="97"/>
                                    <a:pt x="366" y="97"/>
                                  </a:cubicBezTo>
                                  <a:cubicBezTo>
                                    <a:pt x="368" y="97"/>
                                    <a:pt x="369" y="97"/>
                                    <a:pt x="371" y="96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1" y="92"/>
                                    <a:pt x="374" y="89"/>
                                    <a:pt x="378" y="89"/>
                                  </a:cubicBezTo>
                                  <a:cubicBezTo>
                                    <a:pt x="381" y="89"/>
                                    <a:pt x="384" y="92"/>
                                    <a:pt x="384" y="96"/>
                                  </a:cubicBezTo>
                                  <a:close/>
                                  <a:moveTo>
                                    <a:pt x="378" y="91"/>
                                  </a:moveTo>
                                  <a:cubicBezTo>
                                    <a:pt x="375" y="91"/>
                                    <a:pt x="373" y="93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4" y="96"/>
                                    <a:pt x="376" y="96"/>
                                    <a:pt x="378" y="96"/>
                                  </a:cubicBezTo>
                                  <a:cubicBezTo>
                                    <a:pt x="379" y="96"/>
                                    <a:pt x="381" y="96"/>
                                    <a:pt x="383" y="96"/>
                                  </a:cubicBezTo>
                                  <a:cubicBezTo>
                                    <a:pt x="383" y="96"/>
                                    <a:pt x="383" y="96"/>
                                    <a:pt x="383" y="96"/>
                                  </a:cubicBezTo>
                                  <a:cubicBezTo>
                                    <a:pt x="383" y="93"/>
                                    <a:pt x="381" y="91"/>
                                    <a:pt x="378" y="91"/>
                                  </a:cubicBezTo>
                                  <a:close/>
                                  <a:moveTo>
                                    <a:pt x="343" y="112"/>
                                  </a:moveTo>
                                  <a:cubicBezTo>
                                    <a:pt x="334" y="121"/>
                                    <a:pt x="328" y="133"/>
                                    <a:pt x="328" y="147"/>
                                  </a:cubicBezTo>
                                  <a:cubicBezTo>
                                    <a:pt x="328" y="148"/>
                                    <a:pt x="328" y="148"/>
                                    <a:pt x="328" y="149"/>
                                  </a:cubicBezTo>
                                  <a:cubicBezTo>
                                    <a:pt x="330" y="149"/>
                                    <a:pt x="332" y="150"/>
                                    <a:pt x="334" y="150"/>
                                  </a:cubicBezTo>
                                  <a:cubicBezTo>
                                    <a:pt x="334" y="149"/>
                                    <a:pt x="334" y="148"/>
                                    <a:pt x="334" y="147"/>
                                  </a:cubicBezTo>
                                  <a:cubicBezTo>
                                    <a:pt x="334" y="123"/>
                                    <a:pt x="354" y="104"/>
                                    <a:pt x="378" y="104"/>
                                  </a:cubicBezTo>
                                  <a:cubicBezTo>
                                    <a:pt x="402" y="104"/>
                                    <a:pt x="421" y="123"/>
                                    <a:pt x="421" y="147"/>
                                  </a:cubicBezTo>
                                  <a:cubicBezTo>
                                    <a:pt x="421" y="148"/>
                                    <a:pt x="421" y="149"/>
                                    <a:pt x="421" y="150"/>
                                  </a:cubicBezTo>
                                  <a:cubicBezTo>
                                    <a:pt x="423" y="149"/>
                                    <a:pt x="425" y="149"/>
                                    <a:pt x="427" y="148"/>
                                  </a:cubicBezTo>
                                  <a:cubicBezTo>
                                    <a:pt x="427" y="148"/>
                                    <a:pt x="427" y="148"/>
                                    <a:pt x="427" y="147"/>
                                  </a:cubicBezTo>
                                  <a:cubicBezTo>
                                    <a:pt x="427" y="133"/>
                                    <a:pt x="422" y="121"/>
                                    <a:pt x="413" y="112"/>
                                  </a:cubicBezTo>
                                  <a:cubicBezTo>
                                    <a:pt x="404" y="103"/>
                                    <a:pt x="391" y="98"/>
                                    <a:pt x="378" y="98"/>
                                  </a:cubicBezTo>
                                  <a:cubicBezTo>
                                    <a:pt x="364" y="98"/>
                                    <a:pt x="352" y="103"/>
                                    <a:pt x="343" y="112"/>
                                  </a:cubicBezTo>
                                  <a:close/>
                                  <a:moveTo>
                                    <a:pt x="527" y="96"/>
                                  </a:moveTo>
                                  <a:cubicBezTo>
                                    <a:pt x="527" y="99"/>
                                    <a:pt x="527" y="101"/>
                                    <a:pt x="526" y="104"/>
                                  </a:cubicBezTo>
                                  <a:cubicBezTo>
                                    <a:pt x="527" y="105"/>
                                    <a:pt x="528" y="105"/>
                                    <a:pt x="529" y="106"/>
                                  </a:cubicBezTo>
                                  <a:cubicBezTo>
                                    <a:pt x="530" y="106"/>
                                    <a:pt x="531" y="105"/>
                                    <a:pt x="532" y="104"/>
                                  </a:cubicBezTo>
                                  <a:cubicBezTo>
                                    <a:pt x="532" y="102"/>
                                    <a:pt x="533" y="99"/>
                                    <a:pt x="533" y="96"/>
                                  </a:cubicBezTo>
                                  <a:cubicBezTo>
                                    <a:pt x="533" y="86"/>
                                    <a:pt x="529" y="78"/>
                                    <a:pt x="523" y="72"/>
                                  </a:cubicBezTo>
                                  <a:cubicBezTo>
                                    <a:pt x="517" y="65"/>
                                    <a:pt x="508" y="62"/>
                                    <a:pt x="499" y="62"/>
                                  </a:cubicBezTo>
                                  <a:cubicBezTo>
                                    <a:pt x="489" y="62"/>
                                    <a:pt x="481" y="65"/>
                                    <a:pt x="474" y="72"/>
                                  </a:cubicBezTo>
                                  <a:cubicBezTo>
                                    <a:pt x="468" y="78"/>
                                    <a:pt x="464" y="86"/>
                                    <a:pt x="464" y="96"/>
                                  </a:cubicBezTo>
                                  <a:cubicBezTo>
                                    <a:pt x="464" y="99"/>
                                    <a:pt x="465" y="101"/>
                                    <a:pt x="465" y="104"/>
                                  </a:cubicBezTo>
                                  <a:cubicBezTo>
                                    <a:pt x="466" y="105"/>
                                    <a:pt x="467" y="105"/>
                                    <a:pt x="468" y="106"/>
                                  </a:cubicBezTo>
                                  <a:cubicBezTo>
                                    <a:pt x="469" y="105"/>
                                    <a:pt x="470" y="105"/>
                                    <a:pt x="471" y="104"/>
                                  </a:cubicBezTo>
                                  <a:cubicBezTo>
                                    <a:pt x="470" y="101"/>
                                    <a:pt x="470" y="99"/>
                                    <a:pt x="470" y="96"/>
                                  </a:cubicBezTo>
                                  <a:cubicBezTo>
                                    <a:pt x="470" y="80"/>
                                    <a:pt x="483" y="67"/>
                                    <a:pt x="499" y="67"/>
                                  </a:cubicBezTo>
                                  <a:cubicBezTo>
                                    <a:pt x="515" y="67"/>
                                    <a:pt x="527" y="80"/>
                                    <a:pt x="527" y="96"/>
                                  </a:cubicBezTo>
                                  <a:close/>
                                  <a:moveTo>
                                    <a:pt x="520" y="96"/>
                                  </a:moveTo>
                                  <a:cubicBezTo>
                                    <a:pt x="520" y="97"/>
                                    <a:pt x="520" y="99"/>
                                    <a:pt x="519" y="100"/>
                                  </a:cubicBezTo>
                                  <a:cubicBezTo>
                                    <a:pt x="521" y="101"/>
                                    <a:pt x="523" y="102"/>
                                    <a:pt x="525" y="103"/>
                                  </a:cubicBezTo>
                                  <a:cubicBezTo>
                                    <a:pt x="525" y="101"/>
                                    <a:pt x="526" y="98"/>
                                    <a:pt x="526" y="96"/>
                                  </a:cubicBezTo>
                                  <a:cubicBezTo>
                                    <a:pt x="526" y="88"/>
                                    <a:pt x="523" y="81"/>
                                    <a:pt x="518" y="77"/>
                                  </a:cubicBezTo>
                                  <a:cubicBezTo>
                                    <a:pt x="513" y="72"/>
                                    <a:pt x="506" y="69"/>
                                    <a:pt x="499" y="69"/>
                                  </a:cubicBezTo>
                                  <a:cubicBezTo>
                                    <a:pt x="491" y="69"/>
                                    <a:pt x="484" y="72"/>
                                    <a:pt x="479" y="77"/>
                                  </a:cubicBezTo>
                                  <a:cubicBezTo>
                                    <a:pt x="474" y="81"/>
                                    <a:pt x="471" y="88"/>
                                    <a:pt x="471" y="96"/>
                                  </a:cubicBezTo>
                                  <a:cubicBezTo>
                                    <a:pt x="471" y="98"/>
                                    <a:pt x="472" y="101"/>
                                    <a:pt x="472" y="103"/>
                                  </a:cubicBezTo>
                                  <a:cubicBezTo>
                                    <a:pt x="474" y="102"/>
                                    <a:pt x="476" y="101"/>
                                    <a:pt x="478" y="100"/>
                                  </a:cubicBezTo>
                                  <a:cubicBezTo>
                                    <a:pt x="478" y="99"/>
                                    <a:pt x="478" y="97"/>
                                    <a:pt x="478" y="96"/>
                                  </a:cubicBezTo>
                                  <a:cubicBezTo>
                                    <a:pt x="478" y="84"/>
                                    <a:pt x="487" y="75"/>
                                    <a:pt x="499" y="75"/>
                                  </a:cubicBezTo>
                                  <a:cubicBezTo>
                                    <a:pt x="510" y="75"/>
                                    <a:pt x="520" y="84"/>
                                    <a:pt x="520" y="96"/>
                                  </a:cubicBezTo>
                                  <a:close/>
                                  <a:moveTo>
                                    <a:pt x="512" y="96"/>
                                  </a:moveTo>
                                  <a:cubicBezTo>
                                    <a:pt x="512" y="96"/>
                                    <a:pt x="512" y="97"/>
                                    <a:pt x="512" y="98"/>
                                  </a:cubicBezTo>
                                  <a:cubicBezTo>
                                    <a:pt x="514" y="98"/>
                                    <a:pt x="516" y="99"/>
                                    <a:pt x="518" y="100"/>
                                  </a:cubicBezTo>
                                  <a:cubicBezTo>
                                    <a:pt x="518" y="98"/>
                                    <a:pt x="518" y="97"/>
                                    <a:pt x="518" y="96"/>
                                  </a:cubicBezTo>
                                  <a:cubicBezTo>
                                    <a:pt x="518" y="90"/>
                                    <a:pt x="516" y="86"/>
                                    <a:pt x="512" y="82"/>
                                  </a:cubicBezTo>
                                  <a:cubicBezTo>
                                    <a:pt x="509" y="78"/>
                                    <a:pt x="504" y="76"/>
                                    <a:pt x="499" y="76"/>
                                  </a:cubicBezTo>
                                  <a:cubicBezTo>
                                    <a:pt x="493" y="76"/>
                                    <a:pt x="488" y="78"/>
                                    <a:pt x="485" y="82"/>
                                  </a:cubicBezTo>
                                  <a:cubicBezTo>
                                    <a:pt x="481" y="86"/>
                                    <a:pt x="479" y="90"/>
                                    <a:pt x="479" y="96"/>
                                  </a:cubicBezTo>
                                  <a:cubicBezTo>
                                    <a:pt x="479" y="97"/>
                                    <a:pt x="479" y="98"/>
                                    <a:pt x="480" y="100"/>
                                  </a:cubicBezTo>
                                  <a:cubicBezTo>
                                    <a:pt x="481" y="99"/>
                                    <a:pt x="483" y="98"/>
                                    <a:pt x="485" y="98"/>
                                  </a:cubicBezTo>
                                  <a:cubicBezTo>
                                    <a:pt x="485" y="97"/>
                                    <a:pt x="485" y="96"/>
                                    <a:pt x="485" y="96"/>
                                  </a:cubicBezTo>
                                  <a:cubicBezTo>
                                    <a:pt x="485" y="88"/>
                                    <a:pt x="491" y="82"/>
                                    <a:pt x="499" y="82"/>
                                  </a:cubicBezTo>
                                  <a:cubicBezTo>
                                    <a:pt x="506" y="82"/>
                                    <a:pt x="512" y="88"/>
                                    <a:pt x="512" y="96"/>
                                  </a:cubicBezTo>
                                  <a:close/>
                                  <a:moveTo>
                                    <a:pt x="505" y="96"/>
                                  </a:moveTo>
                                  <a:cubicBezTo>
                                    <a:pt x="505" y="96"/>
                                    <a:pt x="505" y="96"/>
                                    <a:pt x="505" y="96"/>
                                  </a:cubicBezTo>
                                  <a:cubicBezTo>
                                    <a:pt x="507" y="97"/>
                                    <a:pt x="509" y="97"/>
                                    <a:pt x="510" y="97"/>
                                  </a:cubicBezTo>
                                  <a:cubicBezTo>
                                    <a:pt x="511" y="97"/>
                                    <a:pt x="511" y="96"/>
                                    <a:pt x="511" y="96"/>
                                  </a:cubicBezTo>
                                  <a:cubicBezTo>
                                    <a:pt x="511" y="89"/>
                                    <a:pt x="505" y="84"/>
                                    <a:pt x="499" y="84"/>
                                  </a:cubicBezTo>
                                  <a:cubicBezTo>
                                    <a:pt x="492" y="84"/>
                                    <a:pt x="487" y="89"/>
                                    <a:pt x="487" y="96"/>
                                  </a:cubicBezTo>
                                  <a:cubicBezTo>
                                    <a:pt x="487" y="96"/>
                                    <a:pt x="487" y="97"/>
                                    <a:pt x="487" y="97"/>
                                  </a:cubicBezTo>
                                  <a:cubicBezTo>
                                    <a:pt x="489" y="97"/>
                                    <a:pt x="490" y="97"/>
                                    <a:pt x="492" y="96"/>
                                  </a:cubicBezTo>
                                  <a:cubicBezTo>
                                    <a:pt x="492" y="96"/>
                                    <a:pt x="492" y="96"/>
                                    <a:pt x="492" y="96"/>
                                  </a:cubicBezTo>
                                  <a:cubicBezTo>
                                    <a:pt x="492" y="92"/>
                                    <a:pt x="495" y="89"/>
                                    <a:pt x="499" y="89"/>
                                  </a:cubicBezTo>
                                  <a:cubicBezTo>
                                    <a:pt x="502" y="89"/>
                                    <a:pt x="505" y="92"/>
                                    <a:pt x="505" y="96"/>
                                  </a:cubicBezTo>
                                  <a:close/>
                                  <a:moveTo>
                                    <a:pt x="499" y="91"/>
                                  </a:moveTo>
                                  <a:cubicBezTo>
                                    <a:pt x="496" y="91"/>
                                    <a:pt x="494" y="93"/>
                                    <a:pt x="494" y="96"/>
                                  </a:cubicBezTo>
                                  <a:cubicBezTo>
                                    <a:pt x="494" y="96"/>
                                    <a:pt x="494" y="96"/>
                                    <a:pt x="494" y="96"/>
                                  </a:cubicBezTo>
                                  <a:cubicBezTo>
                                    <a:pt x="495" y="96"/>
                                    <a:pt x="497" y="96"/>
                                    <a:pt x="499" y="96"/>
                                  </a:cubicBezTo>
                                  <a:cubicBezTo>
                                    <a:pt x="500" y="96"/>
                                    <a:pt x="502" y="96"/>
                                    <a:pt x="504" y="96"/>
                                  </a:cubicBezTo>
                                  <a:cubicBezTo>
                                    <a:pt x="504" y="96"/>
                                    <a:pt x="504" y="96"/>
                                    <a:pt x="504" y="96"/>
                                  </a:cubicBezTo>
                                  <a:cubicBezTo>
                                    <a:pt x="504" y="93"/>
                                    <a:pt x="501" y="91"/>
                                    <a:pt x="499" y="91"/>
                                  </a:cubicBezTo>
                                  <a:close/>
                                  <a:moveTo>
                                    <a:pt x="464" y="112"/>
                                  </a:moveTo>
                                  <a:cubicBezTo>
                                    <a:pt x="455" y="121"/>
                                    <a:pt x="449" y="133"/>
                                    <a:pt x="449" y="147"/>
                                  </a:cubicBezTo>
                                  <a:cubicBezTo>
                                    <a:pt x="449" y="148"/>
                                    <a:pt x="449" y="148"/>
                                    <a:pt x="449" y="149"/>
                                  </a:cubicBezTo>
                                  <a:cubicBezTo>
                                    <a:pt x="451" y="149"/>
                                    <a:pt x="453" y="150"/>
                                    <a:pt x="455" y="150"/>
                                  </a:cubicBezTo>
                                  <a:cubicBezTo>
                                    <a:pt x="455" y="149"/>
                                    <a:pt x="455" y="148"/>
                                    <a:pt x="455" y="147"/>
                                  </a:cubicBezTo>
                                  <a:cubicBezTo>
                                    <a:pt x="455" y="123"/>
                                    <a:pt x="475" y="104"/>
                                    <a:pt x="499" y="104"/>
                                  </a:cubicBezTo>
                                  <a:cubicBezTo>
                                    <a:pt x="523" y="104"/>
                                    <a:pt x="542" y="123"/>
                                    <a:pt x="542" y="147"/>
                                  </a:cubicBezTo>
                                  <a:cubicBezTo>
                                    <a:pt x="542" y="148"/>
                                    <a:pt x="542" y="149"/>
                                    <a:pt x="542" y="151"/>
                                  </a:cubicBezTo>
                                  <a:cubicBezTo>
                                    <a:pt x="544" y="150"/>
                                    <a:pt x="546" y="149"/>
                                    <a:pt x="548" y="149"/>
                                  </a:cubicBezTo>
                                  <a:cubicBezTo>
                                    <a:pt x="548" y="148"/>
                                    <a:pt x="548" y="148"/>
                                    <a:pt x="548" y="147"/>
                                  </a:cubicBezTo>
                                  <a:cubicBezTo>
                                    <a:pt x="548" y="133"/>
                                    <a:pt x="543" y="121"/>
                                    <a:pt x="534" y="112"/>
                                  </a:cubicBezTo>
                                  <a:cubicBezTo>
                                    <a:pt x="525" y="103"/>
                                    <a:pt x="512" y="98"/>
                                    <a:pt x="499" y="98"/>
                                  </a:cubicBezTo>
                                  <a:cubicBezTo>
                                    <a:pt x="485" y="98"/>
                                    <a:pt x="473" y="103"/>
                                    <a:pt x="464" y="112"/>
                                  </a:cubicBezTo>
                                  <a:close/>
                                  <a:moveTo>
                                    <a:pt x="650" y="96"/>
                                  </a:moveTo>
                                  <a:cubicBezTo>
                                    <a:pt x="650" y="99"/>
                                    <a:pt x="649" y="101"/>
                                    <a:pt x="648" y="104"/>
                                  </a:cubicBezTo>
                                  <a:cubicBezTo>
                                    <a:pt x="649" y="105"/>
                                    <a:pt x="650" y="105"/>
                                    <a:pt x="651" y="106"/>
                                  </a:cubicBezTo>
                                  <a:cubicBezTo>
                                    <a:pt x="652" y="105"/>
                                    <a:pt x="653" y="104"/>
                                    <a:pt x="654" y="103"/>
                                  </a:cubicBezTo>
                                  <a:cubicBezTo>
                                    <a:pt x="655" y="101"/>
                                    <a:pt x="655" y="98"/>
                                    <a:pt x="655" y="96"/>
                                  </a:cubicBezTo>
                                  <a:cubicBezTo>
                                    <a:pt x="655" y="86"/>
                                    <a:pt x="651" y="78"/>
                                    <a:pt x="645" y="72"/>
                                  </a:cubicBezTo>
                                  <a:cubicBezTo>
                                    <a:pt x="639" y="65"/>
                                    <a:pt x="630" y="62"/>
                                    <a:pt x="621" y="62"/>
                                  </a:cubicBezTo>
                                  <a:cubicBezTo>
                                    <a:pt x="611" y="62"/>
                                    <a:pt x="603" y="65"/>
                                    <a:pt x="597" y="72"/>
                                  </a:cubicBezTo>
                                  <a:cubicBezTo>
                                    <a:pt x="590" y="78"/>
                                    <a:pt x="587" y="86"/>
                                    <a:pt x="587" y="96"/>
                                  </a:cubicBezTo>
                                  <a:cubicBezTo>
                                    <a:pt x="587" y="99"/>
                                    <a:pt x="587" y="101"/>
                                    <a:pt x="588" y="104"/>
                                  </a:cubicBezTo>
                                  <a:cubicBezTo>
                                    <a:pt x="589" y="105"/>
                                    <a:pt x="589" y="105"/>
                                    <a:pt x="590" y="106"/>
                                  </a:cubicBezTo>
                                  <a:cubicBezTo>
                                    <a:pt x="591" y="105"/>
                                    <a:pt x="592" y="105"/>
                                    <a:pt x="593" y="104"/>
                                  </a:cubicBezTo>
                                  <a:cubicBezTo>
                                    <a:pt x="592" y="101"/>
                                    <a:pt x="592" y="99"/>
                                    <a:pt x="592" y="96"/>
                                  </a:cubicBezTo>
                                  <a:cubicBezTo>
                                    <a:pt x="592" y="80"/>
                                    <a:pt x="605" y="67"/>
                                    <a:pt x="621" y="67"/>
                                  </a:cubicBezTo>
                                  <a:cubicBezTo>
                                    <a:pt x="637" y="67"/>
                                    <a:pt x="650" y="80"/>
                                    <a:pt x="650" y="96"/>
                                  </a:cubicBezTo>
                                  <a:close/>
                                  <a:moveTo>
                                    <a:pt x="642" y="96"/>
                                  </a:moveTo>
                                  <a:cubicBezTo>
                                    <a:pt x="642" y="97"/>
                                    <a:pt x="642" y="99"/>
                                    <a:pt x="641" y="100"/>
                                  </a:cubicBezTo>
                                  <a:cubicBezTo>
                                    <a:pt x="643" y="101"/>
                                    <a:pt x="645" y="102"/>
                                    <a:pt x="647" y="103"/>
                                  </a:cubicBezTo>
                                  <a:cubicBezTo>
                                    <a:pt x="648" y="101"/>
                                    <a:pt x="648" y="98"/>
                                    <a:pt x="648" y="96"/>
                                  </a:cubicBezTo>
                                  <a:cubicBezTo>
                                    <a:pt x="648" y="88"/>
                                    <a:pt x="645" y="81"/>
                                    <a:pt x="640" y="77"/>
                                  </a:cubicBezTo>
                                  <a:cubicBezTo>
                                    <a:pt x="635" y="72"/>
                                    <a:pt x="628" y="69"/>
                                    <a:pt x="621" y="69"/>
                                  </a:cubicBezTo>
                                  <a:cubicBezTo>
                                    <a:pt x="613" y="69"/>
                                    <a:pt x="607" y="72"/>
                                    <a:pt x="602" y="77"/>
                                  </a:cubicBezTo>
                                  <a:cubicBezTo>
                                    <a:pt x="597" y="81"/>
                                    <a:pt x="594" y="88"/>
                                    <a:pt x="594" y="96"/>
                                  </a:cubicBezTo>
                                  <a:cubicBezTo>
                                    <a:pt x="594" y="98"/>
                                    <a:pt x="594" y="101"/>
                                    <a:pt x="595" y="103"/>
                                  </a:cubicBezTo>
                                  <a:cubicBezTo>
                                    <a:pt x="596" y="102"/>
                                    <a:pt x="598" y="101"/>
                                    <a:pt x="600" y="100"/>
                                  </a:cubicBezTo>
                                  <a:cubicBezTo>
                                    <a:pt x="600" y="99"/>
                                    <a:pt x="600" y="97"/>
                                    <a:pt x="600" y="96"/>
                                  </a:cubicBezTo>
                                  <a:cubicBezTo>
                                    <a:pt x="600" y="84"/>
                                    <a:pt x="609" y="75"/>
                                    <a:pt x="621" y="75"/>
                                  </a:cubicBezTo>
                                  <a:cubicBezTo>
                                    <a:pt x="632" y="75"/>
                                    <a:pt x="642" y="84"/>
                                    <a:pt x="642" y="96"/>
                                  </a:cubicBezTo>
                                  <a:close/>
                                  <a:moveTo>
                                    <a:pt x="634" y="96"/>
                                  </a:moveTo>
                                  <a:cubicBezTo>
                                    <a:pt x="634" y="96"/>
                                    <a:pt x="634" y="97"/>
                                    <a:pt x="634" y="98"/>
                                  </a:cubicBezTo>
                                  <a:cubicBezTo>
                                    <a:pt x="636" y="98"/>
                                    <a:pt x="638" y="99"/>
                                    <a:pt x="640" y="100"/>
                                  </a:cubicBezTo>
                                  <a:cubicBezTo>
                                    <a:pt x="640" y="98"/>
                                    <a:pt x="640" y="97"/>
                                    <a:pt x="640" y="96"/>
                                  </a:cubicBezTo>
                                  <a:cubicBezTo>
                                    <a:pt x="640" y="90"/>
                                    <a:pt x="638" y="86"/>
                                    <a:pt x="635" y="82"/>
                                  </a:cubicBezTo>
                                  <a:cubicBezTo>
                                    <a:pt x="631" y="78"/>
                                    <a:pt x="626" y="76"/>
                                    <a:pt x="621" y="76"/>
                                  </a:cubicBezTo>
                                  <a:cubicBezTo>
                                    <a:pt x="615" y="76"/>
                                    <a:pt x="611" y="78"/>
                                    <a:pt x="607" y="82"/>
                                  </a:cubicBezTo>
                                  <a:cubicBezTo>
                                    <a:pt x="603" y="86"/>
                                    <a:pt x="601" y="90"/>
                                    <a:pt x="601" y="96"/>
                                  </a:cubicBezTo>
                                  <a:cubicBezTo>
                                    <a:pt x="601" y="97"/>
                                    <a:pt x="601" y="98"/>
                                    <a:pt x="602" y="100"/>
                                  </a:cubicBezTo>
                                  <a:cubicBezTo>
                                    <a:pt x="604" y="99"/>
                                    <a:pt x="605" y="98"/>
                                    <a:pt x="607" y="98"/>
                                  </a:cubicBezTo>
                                  <a:cubicBezTo>
                                    <a:pt x="607" y="97"/>
                                    <a:pt x="607" y="96"/>
                                    <a:pt x="607" y="96"/>
                                  </a:cubicBezTo>
                                  <a:cubicBezTo>
                                    <a:pt x="607" y="88"/>
                                    <a:pt x="613" y="82"/>
                                    <a:pt x="621" y="82"/>
                                  </a:cubicBezTo>
                                  <a:cubicBezTo>
                                    <a:pt x="628" y="82"/>
                                    <a:pt x="634" y="88"/>
                                    <a:pt x="634" y="96"/>
                                  </a:cubicBezTo>
                                  <a:close/>
                                  <a:moveTo>
                                    <a:pt x="628" y="96"/>
                                  </a:moveTo>
                                  <a:cubicBezTo>
                                    <a:pt x="628" y="96"/>
                                    <a:pt x="627" y="96"/>
                                    <a:pt x="627" y="96"/>
                                  </a:cubicBezTo>
                                  <a:cubicBezTo>
                                    <a:pt x="629" y="97"/>
                                    <a:pt x="631" y="97"/>
                                    <a:pt x="633" y="97"/>
                                  </a:cubicBezTo>
                                  <a:cubicBezTo>
                                    <a:pt x="633" y="97"/>
                                    <a:pt x="633" y="96"/>
                                    <a:pt x="633" y="96"/>
                                  </a:cubicBezTo>
                                  <a:cubicBezTo>
                                    <a:pt x="633" y="89"/>
                                    <a:pt x="627" y="84"/>
                                    <a:pt x="621" y="84"/>
                                  </a:cubicBezTo>
                                  <a:cubicBezTo>
                                    <a:pt x="614" y="84"/>
                                    <a:pt x="609" y="89"/>
                                    <a:pt x="609" y="96"/>
                                  </a:cubicBezTo>
                                  <a:cubicBezTo>
                                    <a:pt x="609" y="96"/>
                                    <a:pt x="609" y="97"/>
                                    <a:pt x="609" y="97"/>
                                  </a:cubicBezTo>
                                  <a:cubicBezTo>
                                    <a:pt x="611" y="97"/>
                                    <a:pt x="612" y="97"/>
                                    <a:pt x="614" y="96"/>
                                  </a:cubicBezTo>
                                  <a:cubicBezTo>
                                    <a:pt x="614" y="96"/>
                                    <a:pt x="614" y="96"/>
                                    <a:pt x="614" y="96"/>
                                  </a:cubicBezTo>
                                  <a:cubicBezTo>
                                    <a:pt x="614" y="92"/>
                                    <a:pt x="617" y="89"/>
                                    <a:pt x="621" y="89"/>
                                  </a:cubicBezTo>
                                  <a:cubicBezTo>
                                    <a:pt x="625" y="89"/>
                                    <a:pt x="628" y="92"/>
                                    <a:pt x="628" y="96"/>
                                  </a:cubicBezTo>
                                  <a:close/>
                                  <a:moveTo>
                                    <a:pt x="621" y="91"/>
                                  </a:moveTo>
                                  <a:cubicBezTo>
                                    <a:pt x="618" y="91"/>
                                    <a:pt x="616" y="93"/>
                                    <a:pt x="616" y="96"/>
                                  </a:cubicBezTo>
                                  <a:cubicBezTo>
                                    <a:pt x="616" y="96"/>
                                    <a:pt x="616" y="96"/>
                                    <a:pt x="616" y="96"/>
                                  </a:cubicBezTo>
                                  <a:cubicBezTo>
                                    <a:pt x="617" y="96"/>
                                    <a:pt x="619" y="96"/>
                                    <a:pt x="621" y="96"/>
                                  </a:cubicBezTo>
                                  <a:cubicBezTo>
                                    <a:pt x="623" y="96"/>
                                    <a:pt x="624" y="96"/>
                                    <a:pt x="626" y="96"/>
                                  </a:cubicBezTo>
                                  <a:cubicBezTo>
                                    <a:pt x="626" y="96"/>
                                    <a:pt x="626" y="96"/>
                                    <a:pt x="626" y="96"/>
                                  </a:cubicBezTo>
                                  <a:cubicBezTo>
                                    <a:pt x="626" y="93"/>
                                    <a:pt x="624" y="91"/>
                                    <a:pt x="621" y="91"/>
                                  </a:cubicBezTo>
                                  <a:close/>
                                  <a:moveTo>
                                    <a:pt x="586" y="112"/>
                                  </a:moveTo>
                                  <a:cubicBezTo>
                                    <a:pt x="577" y="121"/>
                                    <a:pt x="571" y="133"/>
                                    <a:pt x="571" y="147"/>
                                  </a:cubicBezTo>
                                  <a:cubicBezTo>
                                    <a:pt x="571" y="148"/>
                                    <a:pt x="571" y="148"/>
                                    <a:pt x="571" y="149"/>
                                  </a:cubicBezTo>
                                  <a:cubicBezTo>
                                    <a:pt x="573" y="149"/>
                                    <a:pt x="575" y="150"/>
                                    <a:pt x="577" y="150"/>
                                  </a:cubicBezTo>
                                  <a:cubicBezTo>
                                    <a:pt x="577" y="149"/>
                                    <a:pt x="577" y="148"/>
                                    <a:pt x="577" y="147"/>
                                  </a:cubicBezTo>
                                  <a:cubicBezTo>
                                    <a:pt x="577" y="123"/>
                                    <a:pt x="597" y="104"/>
                                    <a:pt x="621" y="104"/>
                                  </a:cubicBezTo>
                                  <a:cubicBezTo>
                                    <a:pt x="645" y="104"/>
                                    <a:pt x="664" y="123"/>
                                    <a:pt x="664" y="147"/>
                                  </a:cubicBezTo>
                                  <a:cubicBezTo>
                                    <a:pt x="664" y="148"/>
                                    <a:pt x="664" y="149"/>
                                    <a:pt x="664" y="150"/>
                                  </a:cubicBezTo>
                                  <a:cubicBezTo>
                                    <a:pt x="666" y="149"/>
                                    <a:pt x="668" y="149"/>
                                    <a:pt x="670" y="148"/>
                                  </a:cubicBezTo>
                                  <a:cubicBezTo>
                                    <a:pt x="670" y="148"/>
                                    <a:pt x="670" y="148"/>
                                    <a:pt x="670" y="147"/>
                                  </a:cubicBezTo>
                                  <a:cubicBezTo>
                                    <a:pt x="670" y="133"/>
                                    <a:pt x="665" y="121"/>
                                    <a:pt x="656" y="112"/>
                                  </a:cubicBezTo>
                                  <a:cubicBezTo>
                                    <a:pt x="647" y="103"/>
                                    <a:pt x="635" y="98"/>
                                    <a:pt x="621" y="98"/>
                                  </a:cubicBezTo>
                                  <a:cubicBezTo>
                                    <a:pt x="607" y="98"/>
                                    <a:pt x="595" y="103"/>
                                    <a:pt x="586" y="112"/>
                                  </a:cubicBezTo>
                                  <a:close/>
                                  <a:moveTo>
                                    <a:pt x="657" y="147"/>
                                  </a:moveTo>
                                  <a:cubicBezTo>
                                    <a:pt x="657" y="149"/>
                                    <a:pt x="656" y="152"/>
                                    <a:pt x="656" y="154"/>
                                  </a:cubicBezTo>
                                  <a:cubicBezTo>
                                    <a:pt x="658" y="153"/>
                                    <a:pt x="660" y="152"/>
                                    <a:pt x="663" y="151"/>
                                  </a:cubicBezTo>
                                  <a:cubicBezTo>
                                    <a:pt x="663" y="150"/>
                                    <a:pt x="663" y="148"/>
                                    <a:pt x="663" y="147"/>
                                  </a:cubicBezTo>
                                  <a:cubicBezTo>
                                    <a:pt x="663" y="136"/>
                                    <a:pt x="658" y="125"/>
                                    <a:pt x="650" y="117"/>
                                  </a:cubicBezTo>
                                  <a:cubicBezTo>
                                    <a:pt x="643" y="110"/>
                                    <a:pt x="632" y="105"/>
                                    <a:pt x="621" y="105"/>
                                  </a:cubicBezTo>
                                  <a:cubicBezTo>
                                    <a:pt x="609" y="105"/>
                                    <a:pt x="599" y="110"/>
                                    <a:pt x="591" y="117"/>
                                  </a:cubicBezTo>
                                  <a:cubicBezTo>
                                    <a:pt x="584" y="125"/>
                                    <a:pt x="579" y="136"/>
                                    <a:pt x="579" y="147"/>
                                  </a:cubicBezTo>
                                  <a:cubicBezTo>
                                    <a:pt x="579" y="148"/>
                                    <a:pt x="579" y="150"/>
                                    <a:pt x="579" y="151"/>
                                  </a:cubicBezTo>
                                  <a:cubicBezTo>
                                    <a:pt x="581" y="152"/>
                                    <a:pt x="584" y="153"/>
                                    <a:pt x="586" y="154"/>
                                  </a:cubicBezTo>
                                  <a:cubicBezTo>
                                    <a:pt x="585" y="152"/>
                                    <a:pt x="585" y="150"/>
                                    <a:pt x="585" y="147"/>
                                  </a:cubicBezTo>
                                  <a:cubicBezTo>
                                    <a:pt x="585" y="127"/>
                                    <a:pt x="601" y="111"/>
                                    <a:pt x="621" y="111"/>
                                  </a:cubicBezTo>
                                  <a:cubicBezTo>
                                    <a:pt x="641" y="111"/>
                                    <a:pt x="657" y="127"/>
                                    <a:pt x="657" y="147"/>
                                  </a:cubicBezTo>
                                  <a:close/>
                                  <a:moveTo>
                                    <a:pt x="664" y="199"/>
                                  </a:moveTo>
                                  <a:cubicBezTo>
                                    <a:pt x="664" y="200"/>
                                    <a:pt x="664" y="200"/>
                                    <a:pt x="664" y="201"/>
                                  </a:cubicBezTo>
                                  <a:cubicBezTo>
                                    <a:pt x="666" y="201"/>
                                    <a:pt x="668" y="200"/>
                                    <a:pt x="670" y="200"/>
                                  </a:cubicBezTo>
                                  <a:cubicBezTo>
                                    <a:pt x="670" y="199"/>
                                    <a:pt x="670" y="199"/>
                                    <a:pt x="670" y="199"/>
                                  </a:cubicBezTo>
                                  <a:cubicBezTo>
                                    <a:pt x="670" y="185"/>
                                    <a:pt x="665" y="172"/>
                                    <a:pt x="656" y="163"/>
                                  </a:cubicBezTo>
                                  <a:cubicBezTo>
                                    <a:pt x="647" y="154"/>
                                    <a:pt x="635" y="149"/>
                                    <a:pt x="621" y="149"/>
                                  </a:cubicBezTo>
                                  <a:cubicBezTo>
                                    <a:pt x="607" y="149"/>
                                    <a:pt x="595" y="154"/>
                                    <a:pt x="586" y="163"/>
                                  </a:cubicBezTo>
                                  <a:cubicBezTo>
                                    <a:pt x="577" y="172"/>
                                    <a:pt x="571" y="185"/>
                                    <a:pt x="571" y="199"/>
                                  </a:cubicBezTo>
                                  <a:cubicBezTo>
                                    <a:pt x="571" y="199"/>
                                    <a:pt x="571" y="199"/>
                                    <a:pt x="571" y="200"/>
                                  </a:cubicBezTo>
                                  <a:cubicBezTo>
                                    <a:pt x="573" y="200"/>
                                    <a:pt x="575" y="201"/>
                                    <a:pt x="577" y="202"/>
                                  </a:cubicBezTo>
                                  <a:cubicBezTo>
                                    <a:pt x="577" y="201"/>
                                    <a:pt x="577" y="200"/>
                                    <a:pt x="577" y="199"/>
                                  </a:cubicBezTo>
                                  <a:cubicBezTo>
                                    <a:pt x="577" y="175"/>
                                    <a:pt x="597" y="155"/>
                                    <a:pt x="621" y="155"/>
                                  </a:cubicBezTo>
                                  <a:cubicBezTo>
                                    <a:pt x="645" y="155"/>
                                    <a:pt x="664" y="175"/>
                                    <a:pt x="664" y="199"/>
                                  </a:cubicBezTo>
                                  <a:close/>
                                  <a:moveTo>
                                    <a:pt x="657" y="199"/>
                                  </a:moveTo>
                                  <a:cubicBezTo>
                                    <a:pt x="657" y="201"/>
                                    <a:pt x="656" y="203"/>
                                    <a:pt x="656" y="205"/>
                                  </a:cubicBezTo>
                                  <a:cubicBezTo>
                                    <a:pt x="658" y="204"/>
                                    <a:pt x="660" y="203"/>
                                    <a:pt x="663" y="202"/>
                                  </a:cubicBezTo>
                                  <a:cubicBezTo>
                                    <a:pt x="663" y="201"/>
                                    <a:pt x="663" y="200"/>
                                    <a:pt x="663" y="199"/>
                                  </a:cubicBezTo>
                                  <a:cubicBezTo>
                                    <a:pt x="663" y="187"/>
                                    <a:pt x="658" y="176"/>
                                    <a:pt x="650" y="169"/>
                                  </a:cubicBezTo>
                                  <a:cubicBezTo>
                                    <a:pt x="643" y="161"/>
                                    <a:pt x="632" y="157"/>
                                    <a:pt x="621" y="157"/>
                                  </a:cubicBezTo>
                                  <a:cubicBezTo>
                                    <a:pt x="609" y="157"/>
                                    <a:pt x="599" y="161"/>
                                    <a:pt x="591" y="169"/>
                                  </a:cubicBezTo>
                                  <a:cubicBezTo>
                                    <a:pt x="584" y="176"/>
                                    <a:pt x="579" y="187"/>
                                    <a:pt x="579" y="199"/>
                                  </a:cubicBezTo>
                                  <a:cubicBezTo>
                                    <a:pt x="579" y="200"/>
                                    <a:pt x="579" y="201"/>
                                    <a:pt x="579" y="202"/>
                                  </a:cubicBezTo>
                                  <a:cubicBezTo>
                                    <a:pt x="581" y="203"/>
                                    <a:pt x="584" y="204"/>
                                    <a:pt x="586" y="206"/>
                                  </a:cubicBezTo>
                                  <a:cubicBezTo>
                                    <a:pt x="585" y="203"/>
                                    <a:pt x="585" y="201"/>
                                    <a:pt x="585" y="199"/>
                                  </a:cubicBezTo>
                                  <a:cubicBezTo>
                                    <a:pt x="585" y="179"/>
                                    <a:pt x="601" y="163"/>
                                    <a:pt x="621" y="163"/>
                                  </a:cubicBezTo>
                                  <a:cubicBezTo>
                                    <a:pt x="641" y="163"/>
                                    <a:pt x="657" y="179"/>
                                    <a:pt x="657" y="199"/>
                                  </a:cubicBezTo>
                                  <a:close/>
                                  <a:moveTo>
                                    <a:pt x="664" y="250"/>
                                  </a:moveTo>
                                  <a:cubicBezTo>
                                    <a:pt x="664" y="251"/>
                                    <a:pt x="664" y="252"/>
                                    <a:pt x="664" y="253"/>
                                  </a:cubicBezTo>
                                  <a:cubicBezTo>
                                    <a:pt x="666" y="252"/>
                                    <a:pt x="668" y="252"/>
                                    <a:pt x="670" y="251"/>
                                  </a:cubicBezTo>
                                  <a:cubicBezTo>
                                    <a:pt x="670" y="251"/>
                                    <a:pt x="670" y="250"/>
                                    <a:pt x="670" y="250"/>
                                  </a:cubicBezTo>
                                  <a:cubicBezTo>
                                    <a:pt x="670" y="236"/>
                                    <a:pt x="665" y="224"/>
                                    <a:pt x="656" y="215"/>
                                  </a:cubicBezTo>
                                  <a:cubicBezTo>
                                    <a:pt x="647" y="206"/>
                                    <a:pt x="635" y="200"/>
                                    <a:pt x="621" y="200"/>
                                  </a:cubicBezTo>
                                  <a:cubicBezTo>
                                    <a:pt x="607" y="200"/>
                                    <a:pt x="595" y="206"/>
                                    <a:pt x="586" y="215"/>
                                  </a:cubicBezTo>
                                  <a:cubicBezTo>
                                    <a:pt x="577" y="224"/>
                                    <a:pt x="571" y="236"/>
                                    <a:pt x="571" y="250"/>
                                  </a:cubicBezTo>
                                  <a:cubicBezTo>
                                    <a:pt x="571" y="250"/>
                                    <a:pt x="571" y="251"/>
                                    <a:pt x="571" y="251"/>
                                  </a:cubicBezTo>
                                  <a:cubicBezTo>
                                    <a:pt x="573" y="252"/>
                                    <a:pt x="575" y="252"/>
                                    <a:pt x="577" y="253"/>
                                  </a:cubicBezTo>
                                  <a:cubicBezTo>
                                    <a:pt x="577" y="252"/>
                                    <a:pt x="577" y="251"/>
                                    <a:pt x="577" y="250"/>
                                  </a:cubicBezTo>
                                  <a:cubicBezTo>
                                    <a:pt x="577" y="226"/>
                                    <a:pt x="597" y="206"/>
                                    <a:pt x="621" y="206"/>
                                  </a:cubicBezTo>
                                  <a:cubicBezTo>
                                    <a:pt x="645" y="206"/>
                                    <a:pt x="664" y="226"/>
                                    <a:pt x="664" y="250"/>
                                  </a:cubicBezTo>
                                  <a:close/>
                                  <a:moveTo>
                                    <a:pt x="657" y="250"/>
                                  </a:moveTo>
                                  <a:cubicBezTo>
                                    <a:pt x="657" y="252"/>
                                    <a:pt x="656" y="254"/>
                                    <a:pt x="656" y="256"/>
                                  </a:cubicBezTo>
                                  <a:cubicBezTo>
                                    <a:pt x="658" y="255"/>
                                    <a:pt x="660" y="254"/>
                                    <a:pt x="663" y="253"/>
                                  </a:cubicBezTo>
                                  <a:cubicBezTo>
                                    <a:pt x="663" y="252"/>
                                    <a:pt x="663" y="251"/>
                                    <a:pt x="663" y="250"/>
                                  </a:cubicBezTo>
                                  <a:cubicBezTo>
                                    <a:pt x="663" y="238"/>
                                    <a:pt x="658" y="228"/>
                                    <a:pt x="650" y="220"/>
                                  </a:cubicBezTo>
                                  <a:cubicBezTo>
                                    <a:pt x="643" y="213"/>
                                    <a:pt x="632" y="208"/>
                                    <a:pt x="621" y="208"/>
                                  </a:cubicBezTo>
                                  <a:cubicBezTo>
                                    <a:pt x="609" y="208"/>
                                    <a:pt x="599" y="213"/>
                                    <a:pt x="591" y="220"/>
                                  </a:cubicBezTo>
                                  <a:cubicBezTo>
                                    <a:pt x="584" y="228"/>
                                    <a:pt x="579" y="238"/>
                                    <a:pt x="579" y="250"/>
                                  </a:cubicBezTo>
                                  <a:cubicBezTo>
                                    <a:pt x="579" y="251"/>
                                    <a:pt x="579" y="253"/>
                                    <a:pt x="579" y="254"/>
                                  </a:cubicBezTo>
                                  <a:cubicBezTo>
                                    <a:pt x="581" y="255"/>
                                    <a:pt x="584" y="256"/>
                                    <a:pt x="586" y="257"/>
                                  </a:cubicBezTo>
                                  <a:cubicBezTo>
                                    <a:pt x="585" y="255"/>
                                    <a:pt x="585" y="252"/>
                                    <a:pt x="585" y="250"/>
                                  </a:cubicBezTo>
                                  <a:cubicBezTo>
                                    <a:pt x="585" y="230"/>
                                    <a:pt x="601" y="214"/>
                                    <a:pt x="621" y="214"/>
                                  </a:cubicBezTo>
                                  <a:cubicBezTo>
                                    <a:pt x="641" y="214"/>
                                    <a:pt x="657" y="230"/>
                                    <a:pt x="657" y="250"/>
                                  </a:cubicBezTo>
                                  <a:close/>
                                  <a:moveTo>
                                    <a:pt x="664" y="301"/>
                                  </a:moveTo>
                                  <a:cubicBezTo>
                                    <a:pt x="664" y="302"/>
                                    <a:pt x="664" y="303"/>
                                    <a:pt x="664" y="304"/>
                                  </a:cubicBezTo>
                                  <a:cubicBezTo>
                                    <a:pt x="666" y="304"/>
                                    <a:pt x="668" y="303"/>
                                    <a:pt x="670" y="303"/>
                                  </a:cubicBezTo>
                                  <a:cubicBezTo>
                                    <a:pt x="670" y="302"/>
                                    <a:pt x="670" y="302"/>
                                    <a:pt x="670" y="301"/>
                                  </a:cubicBezTo>
                                  <a:cubicBezTo>
                                    <a:pt x="670" y="288"/>
                                    <a:pt x="665" y="275"/>
                                    <a:pt x="656" y="266"/>
                                  </a:cubicBezTo>
                                  <a:cubicBezTo>
                                    <a:pt x="647" y="257"/>
                                    <a:pt x="635" y="252"/>
                                    <a:pt x="621" y="252"/>
                                  </a:cubicBezTo>
                                  <a:cubicBezTo>
                                    <a:pt x="607" y="252"/>
                                    <a:pt x="595" y="257"/>
                                    <a:pt x="586" y="266"/>
                                  </a:cubicBezTo>
                                  <a:cubicBezTo>
                                    <a:pt x="577" y="275"/>
                                    <a:pt x="571" y="288"/>
                                    <a:pt x="571" y="301"/>
                                  </a:cubicBezTo>
                                  <a:cubicBezTo>
                                    <a:pt x="571" y="302"/>
                                    <a:pt x="571" y="302"/>
                                    <a:pt x="571" y="303"/>
                                  </a:cubicBezTo>
                                  <a:cubicBezTo>
                                    <a:pt x="573" y="303"/>
                                    <a:pt x="575" y="304"/>
                                    <a:pt x="577" y="305"/>
                                  </a:cubicBezTo>
                                  <a:cubicBezTo>
                                    <a:pt x="577" y="303"/>
                                    <a:pt x="577" y="302"/>
                                    <a:pt x="577" y="301"/>
                                  </a:cubicBezTo>
                                  <a:cubicBezTo>
                                    <a:pt x="577" y="277"/>
                                    <a:pt x="597" y="258"/>
                                    <a:pt x="621" y="258"/>
                                  </a:cubicBezTo>
                                  <a:cubicBezTo>
                                    <a:pt x="645" y="258"/>
                                    <a:pt x="664" y="277"/>
                                    <a:pt x="664" y="301"/>
                                  </a:cubicBezTo>
                                  <a:close/>
                                  <a:moveTo>
                                    <a:pt x="657" y="301"/>
                                  </a:moveTo>
                                  <a:cubicBezTo>
                                    <a:pt x="657" y="304"/>
                                    <a:pt x="656" y="306"/>
                                    <a:pt x="656" y="308"/>
                                  </a:cubicBezTo>
                                  <a:cubicBezTo>
                                    <a:pt x="658" y="307"/>
                                    <a:pt x="660" y="306"/>
                                    <a:pt x="663" y="305"/>
                                  </a:cubicBezTo>
                                  <a:cubicBezTo>
                                    <a:pt x="663" y="304"/>
                                    <a:pt x="663" y="302"/>
                                    <a:pt x="663" y="301"/>
                                  </a:cubicBezTo>
                                  <a:cubicBezTo>
                                    <a:pt x="663" y="290"/>
                                    <a:pt x="658" y="279"/>
                                    <a:pt x="650" y="272"/>
                                  </a:cubicBezTo>
                                  <a:cubicBezTo>
                                    <a:pt x="643" y="264"/>
                                    <a:pt x="632" y="259"/>
                                    <a:pt x="621" y="259"/>
                                  </a:cubicBezTo>
                                  <a:cubicBezTo>
                                    <a:pt x="609" y="259"/>
                                    <a:pt x="599" y="264"/>
                                    <a:pt x="591" y="272"/>
                                  </a:cubicBezTo>
                                  <a:cubicBezTo>
                                    <a:pt x="584" y="279"/>
                                    <a:pt x="579" y="290"/>
                                    <a:pt x="579" y="301"/>
                                  </a:cubicBezTo>
                                  <a:cubicBezTo>
                                    <a:pt x="579" y="303"/>
                                    <a:pt x="579" y="304"/>
                                    <a:pt x="579" y="305"/>
                                  </a:cubicBezTo>
                                  <a:cubicBezTo>
                                    <a:pt x="581" y="306"/>
                                    <a:pt x="584" y="307"/>
                                    <a:pt x="586" y="308"/>
                                  </a:cubicBezTo>
                                  <a:cubicBezTo>
                                    <a:pt x="585" y="306"/>
                                    <a:pt x="585" y="304"/>
                                    <a:pt x="585" y="301"/>
                                  </a:cubicBezTo>
                                  <a:cubicBezTo>
                                    <a:pt x="585" y="282"/>
                                    <a:pt x="601" y="265"/>
                                    <a:pt x="621" y="265"/>
                                  </a:cubicBezTo>
                                  <a:cubicBezTo>
                                    <a:pt x="641" y="265"/>
                                    <a:pt x="657" y="282"/>
                                    <a:pt x="657" y="301"/>
                                  </a:cubicBezTo>
                                  <a:close/>
                                  <a:moveTo>
                                    <a:pt x="664" y="353"/>
                                  </a:moveTo>
                                  <a:cubicBezTo>
                                    <a:pt x="664" y="354"/>
                                    <a:pt x="664" y="355"/>
                                    <a:pt x="664" y="356"/>
                                  </a:cubicBezTo>
                                  <a:cubicBezTo>
                                    <a:pt x="666" y="355"/>
                                    <a:pt x="668" y="354"/>
                                    <a:pt x="670" y="354"/>
                                  </a:cubicBezTo>
                                  <a:cubicBezTo>
                                    <a:pt x="670" y="353"/>
                                    <a:pt x="670" y="353"/>
                                    <a:pt x="670" y="353"/>
                                  </a:cubicBezTo>
                                  <a:cubicBezTo>
                                    <a:pt x="670" y="339"/>
                                    <a:pt x="665" y="327"/>
                                    <a:pt x="656" y="318"/>
                                  </a:cubicBezTo>
                                  <a:cubicBezTo>
                                    <a:pt x="647" y="309"/>
                                    <a:pt x="635" y="303"/>
                                    <a:pt x="621" y="303"/>
                                  </a:cubicBezTo>
                                  <a:cubicBezTo>
                                    <a:pt x="607" y="303"/>
                                    <a:pt x="595" y="309"/>
                                    <a:pt x="586" y="318"/>
                                  </a:cubicBezTo>
                                  <a:cubicBezTo>
                                    <a:pt x="577" y="327"/>
                                    <a:pt x="571" y="339"/>
                                    <a:pt x="571" y="353"/>
                                  </a:cubicBezTo>
                                  <a:cubicBezTo>
                                    <a:pt x="571" y="353"/>
                                    <a:pt x="571" y="354"/>
                                    <a:pt x="571" y="354"/>
                                  </a:cubicBezTo>
                                  <a:cubicBezTo>
                                    <a:pt x="573" y="355"/>
                                    <a:pt x="575" y="355"/>
                                    <a:pt x="577" y="356"/>
                                  </a:cubicBezTo>
                                  <a:cubicBezTo>
                                    <a:pt x="577" y="355"/>
                                    <a:pt x="577" y="354"/>
                                    <a:pt x="577" y="353"/>
                                  </a:cubicBezTo>
                                  <a:cubicBezTo>
                                    <a:pt x="577" y="329"/>
                                    <a:pt x="597" y="309"/>
                                    <a:pt x="621" y="309"/>
                                  </a:cubicBezTo>
                                  <a:cubicBezTo>
                                    <a:pt x="645" y="309"/>
                                    <a:pt x="664" y="329"/>
                                    <a:pt x="664" y="353"/>
                                  </a:cubicBezTo>
                                  <a:close/>
                                  <a:moveTo>
                                    <a:pt x="657" y="353"/>
                                  </a:moveTo>
                                  <a:cubicBezTo>
                                    <a:pt x="657" y="355"/>
                                    <a:pt x="656" y="357"/>
                                    <a:pt x="656" y="359"/>
                                  </a:cubicBezTo>
                                  <a:cubicBezTo>
                                    <a:pt x="658" y="358"/>
                                    <a:pt x="660" y="357"/>
                                    <a:pt x="663" y="356"/>
                                  </a:cubicBezTo>
                                  <a:cubicBezTo>
                                    <a:pt x="663" y="355"/>
                                    <a:pt x="663" y="354"/>
                                    <a:pt x="663" y="353"/>
                                  </a:cubicBezTo>
                                  <a:cubicBezTo>
                                    <a:pt x="663" y="341"/>
                                    <a:pt x="658" y="331"/>
                                    <a:pt x="650" y="323"/>
                                  </a:cubicBezTo>
                                  <a:cubicBezTo>
                                    <a:pt x="643" y="315"/>
                                    <a:pt x="632" y="311"/>
                                    <a:pt x="621" y="311"/>
                                  </a:cubicBezTo>
                                  <a:cubicBezTo>
                                    <a:pt x="609" y="311"/>
                                    <a:pt x="599" y="315"/>
                                    <a:pt x="591" y="323"/>
                                  </a:cubicBezTo>
                                  <a:cubicBezTo>
                                    <a:pt x="584" y="331"/>
                                    <a:pt x="579" y="341"/>
                                    <a:pt x="579" y="353"/>
                                  </a:cubicBezTo>
                                  <a:cubicBezTo>
                                    <a:pt x="579" y="354"/>
                                    <a:pt x="579" y="355"/>
                                    <a:pt x="579" y="357"/>
                                  </a:cubicBezTo>
                                  <a:cubicBezTo>
                                    <a:pt x="581" y="357"/>
                                    <a:pt x="584" y="359"/>
                                    <a:pt x="586" y="360"/>
                                  </a:cubicBezTo>
                                  <a:cubicBezTo>
                                    <a:pt x="585" y="358"/>
                                    <a:pt x="585" y="355"/>
                                    <a:pt x="585" y="353"/>
                                  </a:cubicBezTo>
                                  <a:cubicBezTo>
                                    <a:pt x="585" y="333"/>
                                    <a:pt x="601" y="317"/>
                                    <a:pt x="621" y="317"/>
                                  </a:cubicBezTo>
                                  <a:cubicBezTo>
                                    <a:pt x="641" y="317"/>
                                    <a:pt x="657" y="333"/>
                                    <a:pt x="657" y="353"/>
                                  </a:cubicBezTo>
                                  <a:close/>
                                  <a:moveTo>
                                    <a:pt x="650" y="353"/>
                                  </a:moveTo>
                                  <a:cubicBezTo>
                                    <a:pt x="650" y="356"/>
                                    <a:pt x="649" y="358"/>
                                    <a:pt x="648" y="361"/>
                                  </a:cubicBezTo>
                                  <a:cubicBezTo>
                                    <a:pt x="649" y="361"/>
                                    <a:pt x="650" y="362"/>
                                    <a:pt x="651" y="363"/>
                                  </a:cubicBezTo>
                                  <a:cubicBezTo>
                                    <a:pt x="652" y="362"/>
                                    <a:pt x="653" y="361"/>
                                    <a:pt x="654" y="360"/>
                                  </a:cubicBezTo>
                                  <a:cubicBezTo>
                                    <a:pt x="655" y="358"/>
                                    <a:pt x="655" y="355"/>
                                    <a:pt x="655" y="353"/>
                                  </a:cubicBezTo>
                                  <a:cubicBezTo>
                                    <a:pt x="655" y="343"/>
                                    <a:pt x="651" y="335"/>
                                    <a:pt x="645" y="328"/>
                                  </a:cubicBezTo>
                                  <a:cubicBezTo>
                                    <a:pt x="639" y="322"/>
                                    <a:pt x="630" y="318"/>
                                    <a:pt x="621" y="318"/>
                                  </a:cubicBezTo>
                                  <a:cubicBezTo>
                                    <a:pt x="611" y="318"/>
                                    <a:pt x="603" y="322"/>
                                    <a:pt x="597" y="328"/>
                                  </a:cubicBezTo>
                                  <a:cubicBezTo>
                                    <a:pt x="590" y="335"/>
                                    <a:pt x="587" y="343"/>
                                    <a:pt x="587" y="353"/>
                                  </a:cubicBezTo>
                                  <a:cubicBezTo>
                                    <a:pt x="587" y="356"/>
                                    <a:pt x="587" y="358"/>
                                    <a:pt x="588" y="361"/>
                                  </a:cubicBezTo>
                                  <a:cubicBezTo>
                                    <a:pt x="589" y="362"/>
                                    <a:pt x="589" y="362"/>
                                    <a:pt x="590" y="363"/>
                                  </a:cubicBezTo>
                                  <a:cubicBezTo>
                                    <a:pt x="591" y="362"/>
                                    <a:pt x="592" y="362"/>
                                    <a:pt x="593" y="361"/>
                                  </a:cubicBezTo>
                                  <a:cubicBezTo>
                                    <a:pt x="592" y="358"/>
                                    <a:pt x="592" y="356"/>
                                    <a:pt x="592" y="353"/>
                                  </a:cubicBezTo>
                                  <a:cubicBezTo>
                                    <a:pt x="592" y="337"/>
                                    <a:pt x="605" y="324"/>
                                    <a:pt x="621" y="324"/>
                                  </a:cubicBezTo>
                                  <a:cubicBezTo>
                                    <a:pt x="637" y="324"/>
                                    <a:pt x="650" y="337"/>
                                    <a:pt x="650" y="353"/>
                                  </a:cubicBezTo>
                                  <a:close/>
                                  <a:moveTo>
                                    <a:pt x="642" y="353"/>
                                  </a:moveTo>
                                  <a:cubicBezTo>
                                    <a:pt x="642" y="354"/>
                                    <a:pt x="642" y="356"/>
                                    <a:pt x="641" y="357"/>
                                  </a:cubicBezTo>
                                  <a:cubicBezTo>
                                    <a:pt x="643" y="358"/>
                                    <a:pt x="645" y="359"/>
                                    <a:pt x="647" y="360"/>
                                  </a:cubicBezTo>
                                  <a:cubicBezTo>
                                    <a:pt x="648" y="358"/>
                                    <a:pt x="648" y="355"/>
                                    <a:pt x="648" y="353"/>
                                  </a:cubicBezTo>
                                  <a:cubicBezTo>
                                    <a:pt x="648" y="345"/>
                                    <a:pt x="645" y="338"/>
                                    <a:pt x="640" y="333"/>
                                  </a:cubicBezTo>
                                  <a:cubicBezTo>
                                    <a:pt x="635" y="328"/>
                                    <a:pt x="628" y="325"/>
                                    <a:pt x="621" y="325"/>
                                  </a:cubicBezTo>
                                  <a:cubicBezTo>
                                    <a:pt x="613" y="325"/>
                                    <a:pt x="607" y="328"/>
                                    <a:pt x="602" y="333"/>
                                  </a:cubicBezTo>
                                  <a:cubicBezTo>
                                    <a:pt x="597" y="338"/>
                                    <a:pt x="594" y="345"/>
                                    <a:pt x="594" y="353"/>
                                  </a:cubicBezTo>
                                  <a:cubicBezTo>
                                    <a:pt x="594" y="355"/>
                                    <a:pt x="594" y="358"/>
                                    <a:pt x="595" y="360"/>
                                  </a:cubicBezTo>
                                  <a:cubicBezTo>
                                    <a:pt x="596" y="359"/>
                                    <a:pt x="598" y="358"/>
                                    <a:pt x="600" y="357"/>
                                  </a:cubicBezTo>
                                  <a:cubicBezTo>
                                    <a:pt x="600" y="356"/>
                                    <a:pt x="600" y="354"/>
                                    <a:pt x="600" y="353"/>
                                  </a:cubicBezTo>
                                  <a:cubicBezTo>
                                    <a:pt x="600" y="341"/>
                                    <a:pt x="609" y="332"/>
                                    <a:pt x="621" y="332"/>
                                  </a:cubicBezTo>
                                  <a:cubicBezTo>
                                    <a:pt x="632" y="332"/>
                                    <a:pt x="642" y="341"/>
                                    <a:pt x="642" y="353"/>
                                  </a:cubicBezTo>
                                  <a:close/>
                                  <a:moveTo>
                                    <a:pt x="634" y="353"/>
                                  </a:moveTo>
                                  <a:cubicBezTo>
                                    <a:pt x="634" y="353"/>
                                    <a:pt x="634" y="354"/>
                                    <a:pt x="634" y="355"/>
                                  </a:cubicBezTo>
                                  <a:cubicBezTo>
                                    <a:pt x="636" y="355"/>
                                    <a:pt x="638" y="356"/>
                                    <a:pt x="640" y="357"/>
                                  </a:cubicBezTo>
                                  <a:cubicBezTo>
                                    <a:pt x="640" y="355"/>
                                    <a:pt x="640" y="354"/>
                                    <a:pt x="640" y="353"/>
                                  </a:cubicBezTo>
                                  <a:cubicBezTo>
                                    <a:pt x="640" y="347"/>
                                    <a:pt x="638" y="342"/>
                                    <a:pt x="635" y="339"/>
                                  </a:cubicBezTo>
                                  <a:cubicBezTo>
                                    <a:pt x="631" y="335"/>
                                    <a:pt x="626" y="333"/>
                                    <a:pt x="621" y="333"/>
                                  </a:cubicBezTo>
                                  <a:cubicBezTo>
                                    <a:pt x="615" y="333"/>
                                    <a:pt x="611" y="335"/>
                                    <a:pt x="607" y="339"/>
                                  </a:cubicBezTo>
                                  <a:cubicBezTo>
                                    <a:pt x="603" y="342"/>
                                    <a:pt x="601" y="347"/>
                                    <a:pt x="601" y="353"/>
                                  </a:cubicBezTo>
                                  <a:cubicBezTo>
                                    <a:pt x="601" y="354"/>
                                    <a:pt x="601" y="355"/>
                                    <a:pt x="602" y="357"/>
                                  </a:cubicBezTo>
                                  <a:cubicBezTo>
                                    <a:pt x="604" y="356"/>
                                    <a:pt x="605" y="355"/>
                                    <a:pt x="607" y="355"/>
                                  </a:cubicBezTo>
                                  <a:cubicBezTo>
                                    <a:pt x="607" y="354"/>
                                    <a:pt x="607" y="353"/>
                                    <a:pt x="607" y="353"/>
                                  </a:cubicBezTo>
                                  <a:cubicBezTo>
                                    <a:pt x="607" y="345"/>
                                    <a:pt x="613" y="339"/>
                                    <a:pt x="621" y="339"/>
                                  </a:cubicBezTo>
                                  <a:cubicBezTo>
                                    <a:pt x="628" y="339"/>
                                    <a:pt x="634" y="345"/>
                                    <a:pt x="634" y="353"/>
                                  </a:cubicBezTo>
                                  <a:close/>
                                  <a:moveTo>
                                    <a:pt x="628" y="353"/>
                                  </a:moveTo>
                                  <a:cubicBezTo>
                                    <a:pt x="628" y="353"/>
                                    <a:pt x="627" y="353"/>
                                    <a:pt x="627" y="353"/>
                                  </a:cubicBezTo>
                                  <a:cubicBezTo>
                                    <a:pt x="629" y="354"/>
                                    <a:pt x="631" y="354"/>
                                    <a:pt x="633" y="354"/>
                                  </a:cubicBezTo>
                                  <a:cubicBezTo>
                                    <a:pt x="633" y="354"/>
                                    <a:pt x="633" y="353"/>
                                    <a:pt x="633" y="353"/>
                                  </a:cubicBezTo>
                                  <a:cubicBezTo>
                                    <a:pt x="633" y="346"/>
                                    <a:pt x="627" y="341"/>
                                    <a:pt x="621" y="341"/>
                                  </a:cubicBezTo>
                                  <a:cubicBezTo>
                                    <a:pt x="614" y="341"/>
                                    <a:pt x="609" y="346"/>
                                    <a:pt x="609" y="353"/>
                                  </a:cubicBezTo>
                                  <a:cubicBezTo>
                                    <a:pt x="609" y="353"/>
                                    <a:pt x="609" y="354"/>
                                    <a:pt x="609" y="354"/>
                                  </a:cubicBezTo>
                                  <a:cubicBezTo>
                                    <a:pt x="611" y="354"/>
                                    <a:pt x="612" y="354"/>
                                    <a:pt x="614" y="353"/>
                                  </a:cubicBezTo>
                                  <a:cubicBezTo>
                                    <a:pt x="614" y="353"/>
                                    <a:pt x="614" y="353"/>
                                    <a:pt x="614" y="353"/>
                                  </a:cubicBezTo>
                                  <a:cubicBezTo>
                                    <a:pt x="614" y="349"/>
                                    <a:pt x="617" y="346"/>
                                    <a:pt x="621" y="346"/>
                                  </a:cubicBezTo>
                                  <a:cubicBezTo>
                                    <a:pt x="625" y="346"/>
                                    <a:pt x="628" y="349"/>
                                    <a:pt x="628" y="353"/>
                                  </a:cubicBezTo>
                                  <a:close/>
                                  <a:moveTo>
                                    <a:pt x="621" y="348"/>
                                  </a:moveTo>
                                  <a:cubicBezTo>
                                    <a:pt x="618" y="348"/>
                                    <a:pt x="616" y="350"/>
                                    <a:pt x="616" y="353"/>
                                  </a:cubicBezTo>
                                  <a:cubicBezTo>
                                    <a:pt x="616" y="353"/>
                                    <a:pt x="616" y="353"/>
                                    <a:pt x="616" y="353"/>
                                  </a:cubicBezTo>
                                  <a:cubicBezTo>
                                    <a:pt x="617" y="353"/>
                                    <a:pt x="619" y="353"/>
                                    <a:pt x="621" y="353"/>
                                  </a:cubicBezTo>
                                  <a:cubicBezTo>
                                    <a:pt x="623" y="353"/>
                                    <a:pt x="624" y="353"/>
                                    <a:pt x="626" y="353"/>
                                  </a:cubicBezTo>
                                  <a:cubicBezTo>
                                    <a:pt x="626" y="353"/>
                                    <a:pt x="626" y="353"/>
                                    <a:pt x="626" y="353"/>
                                  </a:cubicBezTo>
                                  <a:cubicBezTo>
                                    <a:pt x="626" y="350"/>
                                    <a:pt x="624" y="348"/>
                                    <a:pt x="621" y="348"/>
                                  </a:cubicBezTo>
                                  <a:close/>
                                  <a:moveTo>
                                    <a:pt x="576" y="380"/>
                                  </a:moveTo>
                                  <a:cubicBezTo>
                                    <a:pt x="577" y="378"/>
                                    <a:pt x="577" y="377"/>
                                    <a:pt x="578" y="375"/>
                                  </a:cubicBezTo>
                                  <a:cubicBezTo>
                                    <a:pt x="573" y="372"/>
                                    <a:pt x="567" y="370"/>
                                    <a:pt x="560" y="370"/>
                                  </a:cubicBezTo>
                                  <a:cubicBezTo>
                                    <a:pt x="553" y="370"/>
                                    <a:pt x="547" y="372"/>
                                    <a:pt x="541" y="375"/>
                                  </a:cubicBezTo>
                                  <a:cubicBezTo>
                                    <a:pt x="542" y="377"/>
                                    <a:pt x="543" y="379"/>
                                    <a:pt x="544" y="380"/>
                                  </a:cubicBezTo>
                                  <a:cubicBezTo>
                                    <a:pt x="549" y="377"/>
                                    <a:pt x="554" y="375"/>
                                    <a:pt x="560" y="375"/>
                                  </a:cubicBezTo>
                                  <a:cubicBezTo>
                                    <a:pt x="566" y="375"/>
                                    <a:pt x="571" y="377"/>
                                    <a:pt x="576" y="380"/>
                                  </a:cubicBezTo>
                                  <a:close/>
                                  <a:moveTo>
                                    <a:pt x="560" y="377"/>
                                  </a:moveTo>
                                  <a:cubicBezTo>
                                    <a:pt x="554" y="377"/>
                                    <a:pt x="549" y="379"/>
                                    <a:pt x="545" y="382"/>
                                  </a:cubicBezTo>
                                  <a:cubicBezTo>
                                    <a:pt x="546" y="383"/>
                                    <a:pt x="546" y="385"/>
                                    <a:pt x="547" y="387"/>
                                  </a:cubicBezTo>
                                  <a:cubicBezTo>
                                    <a:pt x="551" y="385"/>
                                    <a:pt x="555" y="383"/>
                                    <a:pt x="560" y="383"/>
                                  </a:cubicBezTo>
                                  <a:cubicBezTo>
                                    <a:pt x="565" y="383"/>
                                    <a:pt x="569" y="385"/>
                                    <a:pt x="572" y="387"/>
                                  </a:cubicBezTo>
                                  <a:cubicBezTo>
                                    <a:pt x="573" y="385"/>
                                    <a:pt x="574" y="383"/>
                                    <a:pt x="575" y="381"/>
                                  </a:cubicBezTo>
                                  <a:cubicBezTo>
                                    <a:pt x="571" y="378"/>
                                    <a:pt x="565" y="377"/>
                                    <a:pt x="560" y="377"/>
                                  </a:cubicBezTo>
                                  <a:close/>
                                  <a:moveTo>
                                    <a:pt x="579" y="374"/>
                                  </a:moveTo>
                                  <a:cubicBezTo>
                                    <a:pt x="581" y="372"/>
                                    <a:pt x="582" y="371"/>
                                    <a:pt x="583" y="369"/>
                                  </a:cubicBezTo>
                                  <a:cubicBezTo>
                                    <a:pt x="577" y="365"/>
                                    <a:pt x="569" y="362"/>
                                    <a:pt x="560" y="362"/>
                                  </a:cubicBezTo>
                                  <a:cubicBezTo>
                                    <a:pt x="551" y="362"/>
                                    <a:pt x="543" y="365"/>
                                    <a:pt x="536" y="369"/>
                                  </a:cubicBezTo>
                                  <a:cubicBezTo>
                                    <a:pt x="538" y="371"/>
                                    <a:pt x="539" y="373"/>
                                    <a:pt x="540" y="374"/>
                                  </a:cubicBezTo>
                                  <a:cubicBezTo>
                                    <a:pt x="546" y="370"/>
                                    <a:pt x="553" y="368"/>
                                    <a:pt x="560" y="368"/>
                                  </a:cubicBezTo>
                                  <a:cubicBezTo>
                                    <a:pt x="567" y="368"/>
                                    <a:pt x="574" y="370"/>
                                    <a:pt x="579" y="374"/>
                                  </a:cubicBezTo>
                                  <a:close/>
                                  <a:moveTo>
                                    <a:pt x="584" y="368"/>
                                  </a:moveTo>
                                  <a:cubicBezTo>
                                    <a:pt x="586" y="367"/>
                                    <a:pt x="587" y="365"/>
                                    <a:pt x="589" y="364"/>
                                  </a:cubicBezTo>
                                  <a:cubicBezTo>
                                    <a:pt x="581" y="358"/>
                                    <a:pt x="571" y="354"/>
                                    <a:pt x="560" y="354"/>
                                  </a:cubicBezTo>
                                  <a:cubicBezTo>
                                    <a:pt x="549" y="354"/>
                                    <a:pt x="539" y="358"/>
                                    <a:pt x="531" y="364"/>
                                  </a:cubicBezTo>
                                  <a:cubicBezTo>
                                    <a:pt x="532" y="365"/>
                                    <a:pt x="534" y="367"/>
                                    <a:pt x="535" y="368"/>
                                  </a:cubicBezTo>
                                  <a:cubicBezTo>
                                    <a:pt x="542" y="363"/>
                                    <a:pt x="551" y="361"/>
                                    <a:pt x="560" y="361"/>
                                  </a:cubicBezTo>
                                  <a:cubicBezTo>
                                    <a:pt x="569" y="361"/>
                                    <a:pt x="577" y="363"/>
                                    <a:pt x="584" y="368"/>
                                  </a:cubicBezTo>
                                  <a:close/>
                                  <a:moveTo>
                                    <a:pt x="527" y="353"/>
                                  </a:moveTo>
                                  <a:cubicBezTo>
                                    <a:pt x="527" y="356"/>
                                    <a:pt x="527" y="358"/>
                                    <a:pt x="526" y="361"/>
                                  </a:cubicBezTo>
                                  <a:cubicBezTo>
                                    <a:pt x="527" y="362"/>
                                    <a:pt x="528" y="362"/>
                                    <a:pt x="529" y="363"/>
                                  </a:cubicBezTo>
                                  <a:cubicBezTo>
                                    <a:pt x="530" y="362"/>
                                    <a:pt x="531" y="362"/>
                                    <a:pt x="532" y="361"/>
                                  </a:cubicBezTo>
                                  <a:cubicBezTo>
                                    <a:pt x="532" y="359"/>
                                    <a:pt x="533" y="356"/>
                                    <a:pt x="533" y="353"/>
                                  </a:cubicBezTo>
                                  <a:cubicBezTo>
                                    <a:pt x="533" y="343"/>
                                    <a:pt x="529" y="335"/>
                                    <a:pt x="523" y="328"/>
                                  </a:cubicBezTo>
                                  <a:cubicBezTo>
                                    <a:pt x="517" y="322"/>
                                    <a:pt x="508" y="318"/>
                                    <a:pt x="499" y="318"/>
                                  </a:cubicBezTo>
                                  <a:cubicBezTo>
                                    <a:pt x="489" y="318"/>
                                    <a:pt x="481" y="322"/>
                                    <a:pt x="474" y="328"/>
                                  </a:cubicBezTo>
                                  <a:cubicBezTo>
                                    <a:pt x="468" y="335"/>
                                    <a:pt x="464" y="343"/>
                                    <a:pt x="464" y="353"/>
                                  </a:cubicBezTo>
                                  <a:cubicBezTo>
                                    <a:pt x="464" y="356"/>
                                    <a:pt x="465" y="358"/>
                                    <a:pt x="465" y="361"/>
                                  </a:cubicBezTo>
                                  <a:cubicBezTo>
                                    <a:pt x="466" y="362"/>
                                    <a:pt x="467" y="362"/>
                                    <a:pt x="468" y="363"/>
                                  </a:cubicBezTo>
                                  <a:cubicBezTo>
                                    <a:pt x="469" y="362"/>
                                    <a:pt x="470" y="362"/>
                                    <a:pt x="471" y="361"/>
                                  </a:cubicBezTo>
                                  <a:cubicBezTo>
                                    <a:pt x="470" y="358"/>
                                    <a:pt x="470" y="356"/>
                                    <a:pt x="470" y="353"/>
                                  </a:cubicBezTo>
                                  <a:cubicBezTo>
                                    <a:pt x="470" y="337"/>
                                    <a:pt x="483" y="324"/>
                                    <a:pt x="499" y="324"/>
                                  </a:cubicBezTo>
                                  <a:cubicBezTo>
                                    <a:pt x="515" y="324"/>
                                    <a:pt x="527" y="337"/>
                                    <a:pt x="527" y="353"/>
                                  </a:cubicBezTo>
                                  <a:close/>
                                  <a:moveTo>
                                    <a:pt x="520" y="353"/>
                                  </a:moveTo>
                                  <a:cubicBezTo>
                                    <a:pt x="520" y="354"/>
                                    <a:pt x="520" y="356"/>
                                    <a:pt x="519" y="357"/>
                                  </a:cubicBezTo>
                                  <a:cubicBezTo>
                                    <a:pt x="521" y="358"/>
                                    <a:pt x="523" y="359"/>
                                    <a:pt x="525" y="360"/>
                                  </a:cubicBezTo>
                                  <a:cubicBezTo>
                                    <a:pt x="525" y="358"/>
                                    <a:pt x="526" y="355"/>
                                    <a:pt x="526" y="353"/>
                                  </a:cubicBezTo>
                                  <a:cubicBezTo>
                                    <a:pt x="526" y="345"/>
                                    <a:pt x="523" y="338"/>
                                    <a:pt x="518" y="333"/>
                                  </a:cubicBezTo>
                                  <a:cubicBezTo>
                                    <a:pt x="513" y="328"/>
                                    <a:pt x="506" y="325"/>
                                    <a:pt x="499" y="325"/>
                                  </a:cubicBezTo>
                                  <a:cubicBezTo>
                                    <a:pt x="491" y="325"/>
                                    <a:pt x="484" y="328"/>
                                    <a:pt x="479" y="333"/>
                                  </a:cubicBezTo>
                                  <a:cubicBezTo>
                                    <a:pt x="474" y="338"/>
                                    <a:pt x="471" y="345"/>
                                    <a:pt x="471" y="353"/>
                                  </a:cubicBezTo>
                                  <a:cubicBezTo>
                                    <a:pt x="471" y="355"/>
                                    <a:pt x="472" y="358"/>
                                    <a:pt x="472" y="360"/>
                                  </a:cubicBezTo>
                                  <a:cubicBezTo>
                                    <a:pt x="474" y="359"/>
                                    <a:pt x="476" y="358"/>
                                    <a:pt x="478" y="357"/>
                                  </a:cubicBezTo>
                                  <a:cubicBezTo>
                                    <a:pt x="478" y="356"/>
                                    <a:pt x="478" y="354"/>
                                    <a:pt x="478" y="353"/>
                                  </a:cubicBezTo>
                                  <a:cubicBezTo>
                                    <a:pt x="478" y="341"/>
                                    <a:pt x="487" y="332"/>
                                    <a:pt x="499" y="332"/>
                                  </a:cubicBezTo>
                                  <a:cubicBezTo>
                                    <a:pt x="510" y="332"/>
                                    <a:pt x="520" y="341"/>
                                    <a:pt x="520" y="353"/>
                                  </a:cubicBezTo>
                                  <a:close/>
                                  <a:moveTo>
                                    <a:pt x="512" y="353"/>
                                  </a:moveTo>
                                  <a:cubicBezTo>
                                    <a:pt x="512" y="353"/>
                                    <a:pt x="512" y="354"/>
                                    <a:pt x="512" y="355"/>
                                  </a:cubicBezTo>
                                  <a:cubicBezTo>
                                    <a:pt x="514" y="355"/>
                                    <a:pt x="516" y="356"/>
                                    <a:pt x="518" y="357"/>
                                  </a:cubicBezTo>
                                  <a:cubicBezTo>
                                    <a:pt x="518" y="355"/>
                                    <a:pt x="518" y="354"/>
                                    <a:pt x="518" y="353"/>
                                  </a:cubicBezTo>
                                  <a:cubicBezTo>
                                    <a:pt x="518" y="347"/>
                                    <a:pt x="516" y="342"/>
                                    <a:pt x="512" y="339"/>
                                  </a:cubicBezTo>
                                  <a:cubicBezTo>
                                    <a:pt x="509" y="335"/>
                                    <a:pt x="504" y="333"/>
                                    <a:pt x="499" y="333"/>
                                  </a:cubicBezTo>
                                  <a:cubicBezTo>
                                    <a:pt x="493" y="333"/>
                                    <a:pt x="488" y="335"/>
                                    <a:pt x="485" y="339"/>
                                  </a:cubicBezTo>
                                  <a:cubicBezTo>
                                    <a:pt x="481" y="342"/>
                                    <a:pt x="479" y="347"/>
                                    <a:pt x="479" y="353"/>
                                  </a:cubicBezTo>
                                  <a:cubicBezTo>
                                    <a:pt x="479" y="354"/>
                                    <a:pt x="479" y="355"/>
                                    <a:pt x="480" y="357"/>
                                  </a:cubicBezTo>
                                  <a:cubicBezTo>
                                    <a:pt x="481" y="356"/>
                                    <a:pt x="483" y="355"/>
                                    <a:pt x="485" y="355"/>
                                  </a:cubicBezTo>
                                  <a:cubicBezTo>
                                    <a:pt x="485" y="354"/>
                                    <a:pt x="485" y="353"/>
                                    <a:pt x="485" y="353"/>
                                  </a:cubicBezTo>
                                  <a:cubicBezTo>
                                    <a:pt x="485" y="345"/>
                                    <a:pt x="491" y="339"/>
                                    <a:pt x="499" y="339"/>
                                  </a:cubicBezTo>
                                  <a:cubicBezTo>
                                    <a:pt x="506" y="339"/>
                                    <a:pt x="512" y="345"/>
                                    <a:pt x="512" y="353"/>
                                  </a:cubicBezTo>
                                  <a:close/>
                                  <a:moveTo>
                                    <a:pt x="505" y="353"/>
                                  </a:moveTo>
                                  <a:cubicBezTo>
                                    <a:pt x="505" y="353"/>
                                    <a:pt x="505" y="353"/>
                                    <a:pt x="505" y="353"/>
                                  </a:cubicBezTo>
                                  <a:cubicBezTo>
                                    <a:pt x="507" y="354"/>
                                    <a:pt x="509" y="354"/>
                                    <a:pt x="510" y="354"/>
                                  </a:cubicBezTo>
                                  <a:cubicBezTo>
                                    <a:pt x="511" y="354"/>
                                    <a:pt x="511" y="353"/>
                                    <a:pt x="511" y="353"/>
                                  </a:cubicBezTo>
                                  <a:cubicBezTo>
                                    <a:pt x="511" y="346"/>
                                    <a:pt x="505" y="341"/>
                                    <a:pt x="499" y="341"/>
                                  </a:cubicBezTo>
                                  <a:cubicBezTo>
                                    <a:pt x="492" y="341"/>
                                    <a:pt x="487" y="346"/>
                                    <a:pt x="487" y="353"/>
                                  </a:cubicBezTo>
                                  <a:cubicBezTo>
                                    <a:pt x="487" y="353"/>
                                    <a:pt x="487" y="354"/>
                                    <a:pt x="487" y="354"/>
                                  </a:cubicBezTo>
                                  <a:cubicBezTo>
                                    <a:pt x="489" y="354"/>
                                    <a:pt x="490" y="354"/>
                                    <a:pt x="492" y="353"/>
                                  </a:cubicBezTo>
                                  <a:cubicBezTo>
                                    <a:pt x="492" y="353"/>
                                    <a:pt x="492" y="353"/>
                                    <a:pt x="492" y="353"/>
                                  </a:cubicBezTo>
                                  <a:cubicBezTo>
                                    <a:pt x="492" y="349"/>
                                    <a:pt x="495" y="346"/>
                                    <a:pt x="499" y="346"/>
                                  </a:cubicBezTo>
                                  <a:cubicBezTo>
                                    <a:pt x="502" y="346"/>
                                    <a:pt x="505" y="349"/>
                                    <a:pt x="505" y="353"/>
                                  </a:cubicBezTo>
                                  <a:close/>
                                  <a:moveTo>
                                    <a:pt x="499" y="348"/>
                                  </a:moveTo>
                                  <a:cubicBezTo>
                                    <a:pt x="496" y="348"/>
                                    <a:pt x="494" y="350"/>
                                    <a:pt x="494" y="353"/>
                                  </a:cubicBezTo>
                                  <a:cubicBezTo>
                                    <a:pt x="494" y="353"/>
                                    <a:pt x="494" y="353"/>
                                    <a:pt x="494" y="353"/>
                                  </a:cubicBezTo>
                                  <a:cubicBezTo>
                                    <a:pt x="495" y="353"/>
                                    <a:pt x="497" y="353"/>
                                    <a:pt x="499" y="353"/>
                                  </a:cubicBezTo>
                                  <a:cubicBezTo>
                                    <a:pt x="500" y="353"/>
                                    <a:pt x="502" y="353"/>
                                    <a:pt x="504" y="353"/>
                                  </a:cubicBezTo>
                                  <a:cubicBezTo>
                                    <a:pt x="504" y="353"/>
                                    <a:pt x="504" y="353"/>
                                    <a:pt x="504" y="353"/>
                                  </a:cubicBezTo>
                                  <a:cubicBezTo>
                                    <a:pt x="504" y="350"/>
                                    <a:pt x="501" y="348"/>
                                    <a:pt x="499" y="348"/>
                                  </a:cubicBezTo>
                                  <a:close/>
                                  <a:moveTo>
                                    <a:pt x="453" y="380"/>
                                  </a:moveTo>
                                  <a:cubicBezTo>
                                    <a:pt x="454" y="378"/>
                                    <a:pt x="455" y="377"/>
                                    <a:pt x="456" y="375"/>
                                  </a:cubicBezTo>
                                  <a:cubicBezTo>
                                    <a:pt x="451" y="372"/>
                                    <a:pt x="445" y="370"/>
                                    <a:pt x="438" y="370"/>
                                  </a:cubicBezTo>
                                  <a:cubicBezTo>
                                    <a:pt x="431" y="370"/>
                                    <a:pt x="425" y="372"/>
                                    <a:pt x="420" y="375"/>
                                  </a:cubicBezTo>
                                  <a:cubicBezTo>
                                    <a:pt x="421" y="376"/>
                                    <a:pt x="422" y="378"/>
                                    <a:pt x="423" y="379"/>
                                  </a:cubicBezTo>
                                  <a:cubicBezTo>
                                    <a:pt x="427" y="377"/>
                                    <a:pt x="432" y="375"/>
                                    <a:pt x="438" y="375"/>
                                  </a:cubicBezTo>
                                  <a:cubicBezTo>
                                    <a:pt x="444" y="375"/>
                                    <a:pt x="449" y="377"/>
                                    <a:pt x="453" y="380"/>
                                  </a:cubicBezTo>
                                  <a:close/>
                                  <a:moveTo>
                                    <a:pt x="438" y="377"/>
                                  </a:moveTo>
                                  <a:cubicBezTo>
                                    <a:pt x="433" y="377"/>
                                    <a:pt x="428" y="378"/>
                                    <a:pt x="423" y="381"/>
                                  </a:cubicBezTo>
                                  <a:cubicBezTo>
                                    <a:pt x="424" y="383"/>
                                    <a:pt x="425" y="385"/>
                                    <a:pt x="426" y="387"/>
                                  </a:cubicBezTo>
                                  <a:cubicBezTo>
                                    <a:pt x="429" y="384"/>
                                    <a:pt x="433" y="383"/>
                                    <a:pt x="438" y="383"/>
                                  </a:cubicBezTo>
                                  <a:cubicBezTo>
                                    <a:pt x="442" y="383"/>
                                    <a:pt x="447" y="385"/>
                                    <a:pt x="450" y="387"/>
                                  </a:cubicBezTo>
                                  <a:cubicBezTo>
                                    <a:pt x="451" y="385"/>
                                    <a:pt x="452" y="383"/>
                                    <a:pt x="453" y="381"/>
                                  </a:cubicBezTo>
                                  <a:cubicBezTo>
                                    <a:pt x="448" y="378"/>
                                    <a:pt x="443" y="377"/>
                                    <a:pt x="438" y="377"/>
                                  </a:cubicBezTo>
                                  <a:close/>
                                  <a:moveTo>
                                    <a:pt x="457" y="374"/>
                                  </a:moveTo>
                                  <a:cubicBezTo>
                                    <a:pt x="458" y="372"/>
                                    <a:pt x="460" y="371"/>
                                    <a:pt x="461" y="369"/>
                                  </a:cubicBezTo>
                                  <a:cubicBezTo>
                                    <a:pt x="454" y="365"/>
                                    <a:pt x="446" y="362"/>
                                    <a:pt x="438" y="362"/>
                                  </a:cubicBezTo>
                                  <a:cubicBezTo>
                                    <a:pt x="429" y="362"/>
                                    <a:pt x="422" y="365"/>
                                    <a:pt x="415" y="369"/>
                                  </a:cubicBezTo>
                                  <a:cubicBezTo>
                                    <a:pt x="416" y="370"/>
                                    <a:pt x="418" y="372"/>
                                    <a:pt x="419" y="374"/>
                                  </a:cubicBezTo>
                                  <a:cubicBezTo>
                                    <a:pt x="424" y="370"/>
                                    <a:pt x="431" y="368"/>
                                    <a:pt x="438" y="368"/>
                                  </a:cubicBezTo>
                                  <a:cubicBezTo>
                                    <a:pt x="445" y="368"/>
                                    <a:pt x="452" y="370"/>
                                    <a:pt x="457" y="374"/>
                                  </a:cubicBezTo>
                                  <a:close/>
                                  <a:moveTo>
                                    <a:pt x="462" y="368"/>
                                  </a:moveTo>
                                  <a:cubicBezTo>
                                    <a:pt x="464" y="367"/>
                                    <a:pt x="465" y="365"/>
                                    <a:pt x="467" y="364"/>
                                  </a:cubicBezTo>
                                  <a:cubicBezTo>
                                    <a:pt x="459" y="358"/>
                                    <a:pt x="449" y="354"/>
                                    <a:pt x="438" y="354"/>
                                  </a:cubicBezTo>
                                  <a:cubicBezTo>
                                    <a:pt x="427" y="354"/>
                                    <a:pt x="417" y="358"/>
                                    <a:pt x="409" y="364"/>
                                  </a:cubicBezTo>
                                  <a:cubicBezTo>
                                    <a:pt x="411" y="365"/>
                                    <a:pt x="412" y="366"/>
                                    <a:pt x="414" y="368"/>
                                  </a:cubicBezTo>
                                  <a:cubicBezTo>
                                    <a:pt x="421" y="363"/>
                                    <a:pt x="429" y="361"/>
                                    <a:pt x="438" y="361"/>
                                  </a:cubicBezTo>
                                  <a:cubicBezTo>
                                    <a:pt x="447" y="361"/>
                                    <a:pt x="455" y="363"/>
                                    <a:pt x="462" y="368"/>
                                  </a:cubicBezTo>
                                  <a:close/>
                                  <a:moveTo>
                                    <a:pt x="407" y="353"/>
                                  </a:moveTo>
                                  <a:cubicBezTo>
                                    <a:pt x="407" y="356"/>
                                    <a:pt x="406" y="358"/>
                                    <a:pt x="405" y="361"/>
                                  </a:cubicBezTo>
                                  <a:cubicBezTo>
                                    <a:pt x="406" y="361"/>
                                    <a:pt x="407" y="362"/>
                                    <a:pt x="408" y="363"/>
                                  </a:cubicBezTo>
                                  <a:cubicBezTo>
                                    <a:pt x="409" y="362"/>
                                    <a:pt x="410" y="361"/>
                                    <a:pt x="411" y="360"/>
                                  </a:cubicBezTo>
                                  <a:cubicBezTo>
                                    <a:pt x="412" y="358"/>
                                    <a:pt x="412" y="355"/>
                                    <a:pt x="412" y="353"/>
                                  </a:cubicBezTo>
                                  <a:cubicBezTo>
                                    <a:pt x="412" y="343"/>
                                    <a:pt x="408" y="335"/>
                                    <a:pt x="402" y="328"/>
                                  </a:cubicBezTo>
                                  <a:cubicBezTo>
                                    <a:pt x="396" y="322"/>
                                    <a:pt x="387" y="318"/>
                                    <a:pt x="378" y="318"/>
                                  </a:cubicBezTo>
                                  <a:cubicBezTo>
                                    <a:pt x="368" y="318"/>
                                    <a:pt x="360" y="322"/>
                                    <a:pt x="354" y="328"/>
                                  </a:cubicBezTo>
                                  <a:cubicBezTo>
                                    <a:pt x="347" y="335"/>
                                    <a:pt x="344" y="343"/>
                                    <a:pt x="344" y="353"/>
                                  </a:cubicBezTo>
                                  <a:cubicBezTo>
                                    <a:pt x="344" y="356"/>
                                    <a:pt x="344" y="358"/>
                                    <a:pt x="345" y="361"/>
                                  </a:cubicBezTo>
                                  <a:cubicBezTo>
                                    <a:pt x="346" y="362"/>
                                    <a:pt x="346" y="362"/>
                                    <a:pt x="347" y="363"/>
                                  </a:cubicBezTo>
                                  <a:cubicBezTo>
                                    <a:pt x="348" y="362"/>
                                    <a:pt x="349" y="362"/>
                                    <a:pt x="350" y="361"/>
                                  </a:cubicBezTo>
                                  <a:cubicBezTo>
                                    <a:pt x="349" y="358"/>
                                    <a:pt x="349" y="356"/>
                                    <a:pt x="349" y="353"/>
                                  </a:cubicBezTo>
                                  <a:cubicBezTo>
                                    <a:pt x="349" y="337"/>
                                    <a:pt x="362" y="324"/>
                                    <a:pt x="378" y="324"/>
                                  </a:cubicBezTo>
                                  <a:cubicBezTo>
                                    <a:pt x="394" y="324"/>
                                    <a:pt x="407" y="337"/>
                                    <a:pt x="407" y="353"/>
                                  </a:cubicBezTo>
                                  <a:close/>
                                  <a:moveTo>
                                    <a:pt x="399" y="353"/>
                                  </a:moveTo>
                                  <a:cubicBezTo>
                                    <a:pt x="399" y="354"/>
                                    <a:pt x="399" y="356"/>
                                    <a:pt x="398" y="357"/>
                                  </a:cubicBezTo>
                                  <a:cubicBezTo>
                                    <a:pt x="400" y="358"/>
                                    <a:pt x="402" y="359"/>
                                    <a:pt x="404" y="360"/>
                                  </a:cubicBezTo>
                                  <a:cubicBezTo>
                                    <a:pt x="405" y="358"/>
                                    <a:pt x="405" y="355"/>
                                    <a:pt x="405" y="353"/>
                                  </a:cubicBezTo>
                                  <a:cubicBezTo>
                                    <a:pt x="405" y="345"/>
                                    <a:pt x="402" y="338"/>
                                    <a:pt x="397" y="333"/>
                                  </a:cubicBezTo>
                                  <a:cubicBezTo>
                                    <a:pt x="392" y="328"/>
                                    <a:pt x="385" y="325"/>
                                    <a:pt x="378" y="325"/>
                                  </a:cubicBezTo>
                                  <a:cubicBezTo>
                                    <a:pt x="370" y="325"/>
                                    <a:pt x="363" y="328"/>
                                    <a:pt x="359" y="333"/>
                                  </a:cubicBezTo>
                                  <a:cubicBezTo>
                                    <a:pt x="354" y="338"/>
                                    <a:pt x="351" y="345"/>
                                    <a:pt x="351" y="353"/>
                                  </a:cubicBezTo>
                                  <a:cubicBezTo>
                                    <a:pt x="351" y="355"/>
                                    <a:pt x="351" y="358"/>
                                    <a:pt x="352" y="360"/>
                                  </a:cubicBezTo>
                                  <a:cubicBezTo>
                                    <a:pt x="353" y="359"/>
                                    <a:pt x="355" y="358"/>
                                    <a:pt x="357" y="357"/>
                                  </a:cubicBezTo>
                                  <a:cubicBezTo>
                                    <a:pt x="357" y="356"/>
                                    <a:pt x="357" y="354"/>
                                    <a:pt x="357" y="353"/>
                                  </a:cubicBezTo>
                                  <a:cubicBezTo>
                                    <a:pt x="357" y="341"/>
                                    <a:pt x="366" y="332"/>
                                    <a:pt x="378" y="332"/>
                                  </a:cubicBezTo>
                                  <a:cubicBezTo>
                                    <a:pt x="389" y="332"/>
                                    <a:pt x="399" y="341"/>
                                    <a:pt x="399" y="353"/>
                                  </a:cubicBezTo>
                                  <a:close/>
                                  <a:moveTo>
                                    <a:pt x="391" y="353"/>
                                  </a:moveTo>
                                  <a:cubicBezTo>
                                    <a:pt x="391" y="353"/>
                                    <a:pt x="391" y="354"/>
                                    <a:pt x="391" y="355"/>
                                  </a:cubicBezTo>
                                  <a:cubicBezTo>
                                    <a:pt x="393" y="355"/>
                                    <a:pt x="395" y="356"/>
                                    <a:pt x="397" y="357"/>
                                  </a:cubicBezTo>
                                  <a:cubicBezTo>
                                    <a:pt x="397" y="355"/>
                                    <a:pt x="397" y="354"/>
                                    <a:pt x="397" y="353"/>
                                  </a:cubicBezTo>
                                  <a:cubicBezTo>
                                    <a:pt x="397" y="347"/>
                                    <a:pt x="395" y="342"/>
                                    <a:pt x="392" y="339"/>
                                  </a:cubicBezTo>
                                  <a:cubicBezTo>
                                    <a:pt x="388" y="335"/>
                                    <a:pt x="383" y="333"/>
                                    <a:pt x="378" y="333"/>
                                  </a:cubicBezTo>
                                  <a:cubicBezTo>
                                    <a:pt x="372" y="333"/>
                                    <a:pt x="368" y="335"/>
                                    <a:pt x="364" y="339"/>
                                  </a:cubicBezTo>
                                  <a:cubicBezTo>
                                    <a:pt x="360" y="342"/>
                                    <a:pt x="358" y="347"/>
                                    <a:pt x="358" y="353"/>
                                  </a:cubicBezTo>
                                  <a:cubicBezTo>
                                    <a:pt x="358" y="354"/>
                                    <a:pt x="358" y="355"/>
                                    <a:pt x="359" y="357"/>
                                  </a:cubicBezTo>
                                  <a:cubicBezTo>
                                    <a:pt x="361" y="356"/>
                                    <a:pt x="362" y="355"/>
                                    <a:pt x="364" y="355"/>
                                  </a:cubicBezTo>
                                  <a:cubicBezTo>
                                    <a:pt x="364" y="354"/>
                                    <a:pt x="364" y="353"/>
                                    <a:pt x="364" y="353"/>
                                  </a:cubicBezTo>
                                  <a:cubicBezTo>
                                    <a:pt x="364" y="345"/>
                                    <a:pt x="370" y="339"/>
                                    <a:pt x="378" y="339"/>
                                  </a:cubicBezTo>
                                  <a:cubicBezTo>
                                    <a:pt x="385" y="339"/>
                                    <a:pt x="391" y="345"/>
                                    <a:pt x="391" y="353"/>
                                  </a:cubicBezTo>
                                  <a:close/>
                                  <a:moveTo>
                                    <a:pt x="384" y="353"/>
                                  </a:moveTo>
                                  <a:cubicBezTo>
                                    <a:pt x="384" y="353"/>
                                    <a:pt x="384" y="353"/>
                                    <a:pt x="384" y="353"/>
                                  </a:cubicBezTo>
                                  <a:cubicBezTo>
                                    <a:pt x="386" y="354"/>
                                    <a:pt x="388" y="354"/>
                                    <a:pt x="390" y="354"/>
                                  </a:cubicBezTo>
                                  <a:cubicBezTo>
                                    <a:pt x="390" y="354"/>
                                    <a:pt x="390" y="353"/>
                                    <a:pt x="390" y="353"/>
                                  </a:cubicBezTo>
                                  <a:cubicBezTo>
                                    <a:pt x="390" y="346"/>
                                    <a:pt x="384" y="341"/>
                                    <a:pt x="378" y="341"/>
                                  </a:cubicBezTo>
                                  <a:cubicBezTo>
                                    <a:pt x="371" y="341"/>
                                    <a:pt x="366" y="346"/>
                                    <a:pt x="366" y="353"/>
                                  </a:cubicBezTo>
                                  <a:cubicBezTo>
                                    <a:pt x="366" y="353"/>
                                    <a:pt x="366" y="354"/>
                                    <a:pt x="366" y="354"/>
                                  </a:cubicBezTo>
                                  <a:cubicBezTo>
                                    <a:pt x="368" y="354"/>
                                    <a:pt x="369" y="354"/>
                                    <a:pt x="371" y="353"/>
                                  </a:cubicBezTo>
                                  <a:cubicBezTo>
                                    <a:pt x="371" y="353"/>
                                    <a:pt x="371" y="353"/>
                                    <a:pt x="371" y="353"/>
                                  </a:cubicBezTo>
                                  <a:cubicBezTo>
                                    <a:pt x="371" y="349"/>
                                    <a:pt x="374" y="346"/>
                                    <a:pt x="378" y="346"/>
                                  </a:cubicBezTo>
                                  <a:cubicBezTo>
                                    <a:pt x="381" y="346"/>
                                    <a:pt x="384" y="349"/>
                                    <a:pt x="384" y="353"/>
                                  </a:cubicBezTo>
                                  <a:close/>
                                  <a:moveTo>
                                    <a:pt x="378" y="348"/>
                                  </a:moveTo>
                                  <a:cubicBezTo>
                                    <a:pt x="375" y="348"/>
                                    <a:pt x="373" y="350"/>
                                    <a:pt x="373" y="353"/>
                                  </a:cubicBezTo>
                                  <a:cubicBezTo>
                                    <a:pt x="373" y="353"/>
                                    <a:pt x="373" y="353"/>
                                    <a:pt x="373" y="353"/>
                                  </a:cubicBezTo>
                                  <a:cubicBezTo>
                                    <a:pt x="374" y="353"/>
                                    <a:pt x="376" y="353"/>
                                    <a:pt x="378" y="353"/>
                                  </a:cubicBezTo>
                                  <a:cubicBezTo>
                                    <a:pt x="379" y="353"/>
                                    <a:pt x="381" y="353"/>
                                    <a:pt x="383" y="353"/>
                                  </a:cubicBezTo>
                                  <a:cubicBezTo>
                                    <a:pt x="383" y="353"/>
                                    <a:pt x="383" y="353"/>
                                    <a:pt x="383" y="353"/>
                                  </a:cubicBezTo>
                                  <a:cubicBezTo>
                                    <a:pt x="383" y="350"/>
                                    <a:pt x="381" y="348"/>
                                    <a:pt x="378" y="348"/>
                                  </a:cubicBezTo>
                                  <a:close/>
                                  <a:moveTo>
                                    <a:pt x="333" y="380"/>
                                  </a:moveTo>
                                  <a:cubicBezTo>
                                    <a:pt x="333" y="378"/>
                                    <a:pt x="334" y="377"/>
                                    <a:pt x="335" y="375"/>
                                  </a:cubicBezTo>
                                  <a:cubicBezTo>
                                    <a:pt x="330" y="372"/>
                                    <a:pt x="324" y="370"/>
                                    <a:pt x="317" y="370"/>
                                  </a:cubicBezTo>
                                  <a:cubicBezTo>
                                    <a:pt x="310" y="370"/>
                                    <a:pt x="304" y="372"/>
                                    <a:pt x="298" y="375"/>
                                  </a:cubicBezTo>
                                  <a:cubicBezTo>
                                    <a:pt x="299" y="377"/>
                                    <a:pt x="300" y="378"/>
                                    <a:pt x="301" y="380"/>
                                  </a:cubicBezTo>
                                  <a:cubicBezTo>
                                    <a:pt x="306" y="377"/>
                                    <a:pt x="311" y="375"/>
                                    <a:pt x="317" y="375"/>
                                  </a:cubicBezTo>
                                  <a:cubicBezTo>
                                    <a:pt x="323" y="375"/>
                                    <a:pt x="328" y="377"/>
                                    <a:pt x="333" y="380"/>
                                  </a:cubicBezTo>
                                  <a:close/>
                                  <a:moveTo>
                                    <a:pt x="317" y="377"/>
                                  </a:moveTo>
                                  <a:cubicBezTo>
                                    <a:pt x="311" y="377"/>
                                    <a:pt x="306" y="379"/>
                                    <a:pt x="302" y="381"/>
                                  </a:cubicBezTo>
                                  <a:cubicBezTo>
                                    <a:pt x="303" y="383"/>
                                    <a:pt x="304" y="385"/>
                                    <a:pt x="304" y="387"/>
                                  </a:cubicBezTo>
                                  <a:cubicBezTo>
                                    <a:pt x="308" y="385"/>
                                    <a:pt x="312" y="383"/>
                                    <a:pt x="317" y="383"/>
                                  </a:cubicBezTo>
                                  <a:cubicBezTo>
                                    <a:pt x="322" y="383"/>
                                    <a:pt x="326" y="385"/>
                                    <a:pt x="329" y="387"/>
                                  </a:cubicBezTo>
                                  <a:cubicBezTo>
                                    <a:pt x="330" y="385"/>
                                    <a:pt x="331" y="383"/>
                                    <a:pt x="332" y="381"/>
                                  </a:cubicBezTo>
                                  <a:cubicBezTo>
                                    <a:pt x="328" y="378"/>
                                    <a:pt x="322" y="377"/>
                                    <a:pt x="317" y="377"/>
                                  </a:cubicBezTo>
                                  <a:close/>
                                  <a:moveTo>
                                    <a:pt x="336" y="374"/>
                                  </a:moveTo>
                                  <a:cubicBezTo>
                                    <a:pt x="338" y="372"/>
                                    <a:pt x="339" y="371"/>
                                    <a:pt x="340" y="369"/>
                                  </a:cubicBezTo>
                                  <a:cubicBezTo>
                                    <a:pt x="334" y="365"/>
                                    <a:pt x="326" y="362"/>
                                    <a:pt x="317" y="362"/>
                                  </a:cubicBezTo>
                                  <a:cubicBezTo>
                                    <a:pt x="308" y="362"/>
                                    <a:pt x="300" y="365"/>
                                    <a:pt x="293" y="369"/>
                                  </a:cubicBezTo>
                                  <a:cubicBezTo>
                                    <a:pt x="295" y="371"/>
                                    <a:pt x="296" y="372"/>
                                    <a:pt x="297" y="374"/>
                                  </a:cubicBezTo>
                                  <a:cubicBezTo>
                                    <a:pt x="303" y="370"/>
                                    <a:pt x="310" y="368"/>
                                    <a:pt x="317" y="368"/>
                                  </a:cubicBezTo>
                                  <a:cubicBezTo>
                                    <a:pt x="324" y="368"/>
                                    <a:pt x="331" y="370"/>
                                    <a:pt x="336" y="374"/>
                                  </a:cubicBezTo>
                                  <a:close/>
                                  <a:moveTo>
                                    <a:pt x="341" y="368"/>
                                  </a:moveTo>
                                  <a:cubicBezTo>
                                    <a:pt x="343" y="367"/>
                                    <a:pt x="344" y="365"/>
                                    <a:pt x="346" y="364"/>
                                  </a:cubicBezTo>
                                  <a:cubicBezTo>
                                    <a:pt x="338" y="358"/>
                                    <a:pt x="328" y="354"/>
                                    <a:pt x="317" y="354"/>
                                  </a:cubicBezTo>
                                  <a:cubicBezTo>
                                    <a:pt x="306" y="354"/>
                                    <a:pt x="296" y="358"/>
                                    <a:pt x="288" y="364"/>
                                  </a:cubicBezTo>
                                  <a:cubicBezTo>
                                    <a:pt x="289" y="365"/>
                                    <a:pt x="291" y="367"/>
                                    <a:pt x="292" y="368"/>
                                  </a:cubicBezTo>
                                  <a:cubicBezTo>
                                    <a:pt x="299" y="363"/>
                                    <a:pt x="308" y="361"/>
                                    <a:pt x="317" y="361"/>
                                  </a:cubicBezTo>
                                  <a:cubicBezTo>
                                    <a:pt x="326" y="361"/>
                                    <a:pt x="334" y="363"/>
                                    <a:pt x="341" y="368"/>
                                  </a:cubicBezTo>
                                  <a:close/>
                                  <a:moveTo>
                                    <a:pt x="302" y="125"/>
                                  </a:moveTo>
                                  <a:cubicBezTo>
                                    <a:pt x="303" y="126"/>
                                    <a:pt x="304" y="128"/>
                                    <a:pt x="304" y="130"/>
                                  </a:cubicBezTo>
                                  <a:cubicBezTo>
                                    <a:pt x="308" y="128"/>
                                    <a:pt x="312" y="126"/>
                                    <a:pt x="317" y="126"/>
                                  </a:cubicBezTo>
                                  <a:cubicBezTo>
                                    <a:pt x="322" y="126"/>
                                    <a:pt x="326" y="128"/>
                                    <a:pt x="329" y="130"/>
                                  </a:cubicBezTo>
                                  <a:cubicBezTo>
                                    <a:pt x="330" y="128"/>
                                    <a:pt x="331" y="126"/>
                                    <a:pt x="332" y="124"/>
                                  </a:cubicBezTo>
                                  <a:cubicBezTo>
                                    <a:pt x="328" y="122"/>
                                    <a:pt x="322" y="120"/>
                                    <a:pt x="317" y="120"/>
                                  </a:cubicBezTo>
                                  <a:cubicBezTo>
                                    <a:pt x="311" y="120"/>
                                    <a:pt x="306" y="122"/>
                                    <a:pt x="302" y="125"/>
                                  </a:cubicBezTo>
                                  <a:close/>
                                  <a:moveTo>
                                    <a:pt x="317" y="118"/>
                                  </a:moveTo>
                                  <a:cubicBezTo>
                                    <a:pt x="323" y="118"/>
                                    <a:pt x="328" y="120"/>
                                    <a:pt x="333" y="123"/>
                                  </a:cubicBezTo>
                                  <a:cubicBezTo>
                                    <a:pt x="333" y="121"/>
                                    <a:pt x="334" y="120"/>
                                    <a:pt x="335" y="118"/>
                                  </a:cubicBezTo>
                                  <a:cubicBezTo>
                                    <a:pt x="330" y="115"/>
                                    <a:pt x="324" y="113"/>
                                    <a:pt x="317" y="113"/>
                                  </a:cubicBezTo>
                                  <a:cubicBezTo>
                                    <a:pt x="310" y="113"/>
                                    <a:pt x="304" y="115"/>
                                    <a:pt x="298" y="118"/>
                                  </a:cubicBezTo>
                                  <a:cubicBezTo>
                                    <a:pt x="299" y="120"/>
                                    <a:pt x="300" y="121"/>
                                    <a:pt x="301" y="123"/>
                                  </a:cubicBezTo>
                                  <a:cubicBezTo>
                                    <a:pt x="306" y="120"/>
                                    <a:pt x="311" y="118"/>
                                    <a:pt x="317" y="118"/>
                                  </a:cubicBezTo>
                                  <a:close/>
                                  <a:moveTo>
                                    <a:pt x="305" y="132"/>
                                  </a:moveTo>
                                  <a:cubicBezTo>
                                    <a:pt x="305" y="134"/>
                                    <a:pt x="306" y="136"/>
                                    <a:pt x="306" y="139"/>
                                  </a:cubicBezTo>
                                  <a:cubicBezTo>
                                    <a:pt x="309" y="136"/>
                                    <a:pt x="313" y="134"/>
                                    <a:pt x="317" y="134"/>
                                  </a:cubicBezTo>
                                  <a:cubicBezTo>
                                    <a:pt x="321" y="134"/>
                                    <a:pt x="325" y="136"/>
                                    <a:pt x="327" y="139"/>
                                  </a:cubicBezTo>
                                  <a:cubicBezTo>
                                    <a:pt x="328" y="136"/>
                                    <a:pt x="328" y="134"/>
                                    <a:pt x="329" y="132"/>
                                  </a:cubicBezTo>
                                  <a:cubicBezTo>
                                    <a:pt x="326" y="129"/>
                                    <a:pt x="321" y="128"/>
                                    <a:pt x="317" y="128"/>
                                  </a:cubicBezTo>
                                  <a:cubicBezTo>
                                    <a:pt x="312" y="128"/>
                                    <a:pt x="308" y="129"/>
                                    <a:pt x="305" y="132"/>
                                  </a:cubicBezTo>
                                  <a:close/>
                                  <a:moveTo>
                                    <a:pt x="327" y="147"/>
                                  </a:moveTo>
                                  <a:cubicBezTo>
                                    <a:pt x="327" y="145"/>
                                    <a:pt x="327" y="143"/>
                                    <a:pt x="327" y="141"/>
                                  </a:cubicBezTo>
                                  <a:cubicBezTo>
                                    <a:pt x="325" y="137"/>
                                    <a:pt x="321" y="135"/>
                                    <a:pt x="317" y="135"/>
                                  </a:cubicBezTo>
                                  <a:cubicBezTo>
                                    <a:pt x="313" y="135"/>
                                    <a:pt x="309" y="138"/>
                                    <a:pt x="307" y="141"/>
                                  </a:cubicBezTo>
                                  <a:cubicBezTo>
                                    <a:pt x="307" y="143"/>
                                    <a:pt x="307" y="145"/>
                                    <a:pt x="307" y="147"/>
                                  </a:cubicBezTo>
                                  <a:cubicBezTo>
                                    <a:pt x="307" y="148"/>
                                    <a:pt x="307" y="148"/>
                                    <a:pt x="307" y="148"/>
                                  </a:cubicBezTo>
                                  <a:cubicBezTo>
                                    <a:pt x="308" y="148"/>
                                    <a:pt x="309" y="148"/>
                                    <a:pt x="310" y="148"/>
                                  </a:cubicBezTo>
                                  <a:cubicBezTo>
                                    <a:pt x="310" y="148"/>
                                    <a:pt x="310" y="147"/>
                                    <a:pt x="310" y="147"/>
                                  </a:cubicBezTo>
                                  <a:cubicBezTo>
                                    <a:pt x="310" y="143"/>
                                    <a:pt x="313" y="140"/>
                                    <a:pt x="317" y="140"/>
                                  </a:cubicBezTo>
                                  <a:cubicBezTo>
                                    <a:pt x="321" y="140"/>
                                    <a:pt x="324" y="143"/>
                                    <a:pt x="324" y="147"/>
                                  </a:cubicBezTo>
                                  <a:cubicBezTo>
                                    <a:pt x="324" y="147"/>
                                    <a:pt x="324" y="148"/>
                                    <a:pt x="324" y="148"/>
                                  </a:cubicBezTo>
                                  <a:cubicBezTo>
                                    <a:pt x="325" y="148"/>
                                    <a:pt x="326" y="148"/>
                                    <a:pt x="327" y="148"/>
                                  </a:cubicBezTo>
                                  <a:cubicBezTo>
                                    <a:pt x="327" y="148"/>
                                    <a:pt x="327" y="148"/>
                                    <a:pt x="327" y="147"/>
                                  </a:cubicBezTo>
                                  <a:close/>
                                  <a:moveTo>
                                    <a:pt x="317" y="142"/>
                                  </a:moveTo>
                                  <a:cubicBezTo>
                                    <a:pt x="314" y="142"/>
                                    <a:pt x="312" y="144"/>
                                    <a:pt x="312" y="147"/>
                                  </a:cubicBezTo>
                                  <a:cubicBezTo>
                                    <a:pt x="312" y="147"/>
                                    <a:pt x="312" y="147"/>
                                    <a:pt x="312" y="148"/>
                                  </a:cubicBezTo>
                                  <a:cubicBezTo>
                                    <a:pt x="314" y="147"/>
                                    <a:pt x="315" y="147"/>
                                    <a:pt x="317" y="147"/>
                                  </a:cubicBezTo>
                                  <a:cubicBezTo>
                                    <a:pt x="319" y="147"/>
                                    <a:pt x="320" y="147"/>
                                    <a:pt x="322" y="148"/>
                                  </a:cubicBezTo>
                                  <a:cubicBezTo>
                                    <a:pt x="322" y="147"/>
                                    <a:pt x="322" y="147"/>
                                    <a:pt x="322" y="147"/>
                                  </a:cubicBezTo>
                                  <a:cubicBezTo>
                                    <a:pt x="322" y="144"/>
                                    <a:pt x="320" y="142"/>
                                    <a:pt x="317" y="142"/>
                                  </a:cubicBezTo>
                                  <a:close/>
                                  <a:moveTo>
                                    <a:pt x="288" y="158"/>
                                  </a:moveTo>
                                  <a:cubicBezTo>
                                    <a:pt x="289" y="160"/>
                                    <a:pt x="291" y="161"/>
                                    <a:pt x="292" y="163"/>
                                  </a:cubicBezTo>
                                  <a:cubicBezTo>
                                    <a:pt x="299" y="158"/>
                                    <a:pt x="308" y="155"/>
                                    <a:pt x="317" y="155"/>
                                  </a:cubicBezTo>
                                  <a:cubicBezTo>
                                    <a:pt x="326" y="155"/>
                                    <a:pt x="334" y="158"/>
                                    <a:pt x="341" y="163"/>
                                  </a:cubicBezTo>
                                  <a:cubicBezTo>
                                    <a:pt x="343" y="161"/>
                                    <a:pt x="344" y="160"/>
                                    <a:pt x="346" y="158"/>
                                  </a:cubicBezTo>
                                  <a:cubicBezTo>
                                    <a:pt x="338" y="152"/>
                                    <a:pt x="328" y="149"/>
                                    <a:pt x="317" y="149"/>
                                  </a:cubicBezTo>
                                  <a:cubicBezTo>
                                    <a:pt x="306" y="149"/>
                                    <a:pt x="296" y="152"/>
                                    <a:pt x="288" y="158"/>
                                  </a:cubicBezTo>
                                  <a:close/>
                                  <a:moveTo>
                                    <a:pt x="423" y="124"/>
                                  </a:moveTo>
                                  <a:cubicBezTo>
                                    <a:pt x="424" y="126"/>
                                    <a:pt x="425" y="128"/>
                                    <a:pt x="426" y="130"/>
                                  </a:cubicBezTo>
                                  <a:cubicBezTo>
                                    <a:pt x="429" y="127"/>
                                    <a:pt x="433" y="126"/>
                                    <a:pt x="438" y="126"/>
                                  </a:cubicBezTo>
                                  <a:cubicBezTo>
                                    <a:pt x="442" y="126"/>
                                    <a:pt x="447" y="128"/>
                                    <a:pt x="450" y="130"/>
                                  </a:cubicBezTo>
                                  <a:cubicBezTo>
                                    <a:pt x="451" y="128"/>
                                    <a:pt x="452" y="126"/>
                                    <a:pt x="453" y="124"/>
                                  </a:cubicBezTo>
                                  <a:cubicBezTo>
                                    <a:pt x="448" y="122"/>
                                    <a:pt x="443" y="120"/>
                                    <a:pt x="438" y="120"/>
                                  </a:cubicBezTo>
                                  <a:cubicBezTo>
                                    <a:pt x="433" y="120"/>
                                    <a:pt x="428" y="121"/>
                                    <a:pt x="423" y="124"/>
                                  </a:cubicBezTo>
                                  <a:close/>
                                  <a:moveTo>
                                    <a:pt x="438" y="118"/>
                                  </a:moveTo>
                                  <a:cubicBezTo>
                                    <a:pt x="444" y="118"/>
                                    <a:pt x="449" y="120"/>
                                    <a:pt x="453" y="123"/>
                                  </a:cubicBezTo>
                                  <a:cubicBezTo>
                                    <a:pt x="454" y="121"/>
                                    <a:pt x="455" y="120"/>
                                    <a:pt x="456" y="118"/>
                                  </a:cubicBezTo>
                                  <a:cubicBezTo>
                                    <a:pt x="451" y="115"/>
                                    <a:pt x="445" y="113"/>
                                    <a:pt x="438" y="113"/>
                                  </a:cubicBezTo>
                                  <a:cubicBezTo>
                                    <a:pt x="431" y="113"/>
                                    <a:pt x="425" y="115"/>
                                    <a:pt x="420" y="118"/>
                                  </a:cubicBezTo>
                                  <a:cubicBezTo>
                                    <a:pt x="421" y="119"/>
                                    <a:pt x="422" y="121"/>
                                    <a:pt x="423" y="123"/>
                                  </a:cubicBezTo>
                                  <a:cubicBezTo>
                                    <a:pt x="427" y="120"/>
                                    <a:pt x="432" y="118"/>
                                    <a:pt x="438" y="118"/>
                                  </a:cubicBezTo>
                                  <a:close/>
                                  <a:moveTo>
                                    <a:pt x="426" y="131"/>
                                  </a:moveTo>
                                  <a:cubicBezTo>
                                    <a:pt x="427" y="133"/>
                                    <a:pt x="428" y="135"/>
                                    <a:pt x="428" y="138"/>
                                  </a:cubicBezTo>
                                  <a:cubicBezTo>
                                    <a:pt x="431" y="135"/>
                                    <a:pt x="434" y="134"/>
                                    <a:pt x="438" y="134"/>
                                  </a:cubicBezTo>
                                  <a:cubicBezTo>
                                    <a:pt x="442" y="134"/>
                                    <a:pt x="446" y="136"/>
                                    <a:pt x="448" y="139"/>
                                  </a:cubicBezTo>
                                  <a:cubicBezTo>
                                    <a:pt x="449" y="136"/>
                                    <a:pt x="449" y="134"/>
                                    <a:pt x="450" y="132"/>
                                  </a:cubicBezTo>
                                  <a:cubicBezTo>
                                    <a:pt x="446" y="129"/>
                                    <a:pt x="442" y="128"/>
                                    <a:pt x="438" y="128"/>
                                  </a:cubicBezTo>
                                  <a:cubicBezTo>
                                    <a:pt x="434" y="128"/>
                                    <a:pt x="430" y="129"/>
                                    <a:pt x="426" y="131"/>
                                  </a:cubicBezTo>
                                  <a:close/>
                                  <a:moveTo>
                                    <a:pt x="447" y="147"/>
                                  </a:moveTo>
                                  <a:cubicBezTo>
                                    <a:pt x="447" y="145"/>
                                    <a:pt x="448" y="143"/>
                                    <a:pt x="448" y="141"/>
                                  </a:cubicBezTo>
                                  <a:cubicBezTo>
                                    <a:pt x="446" y="137"/>
                                    <a:pt x="442" y="135"/>
                                    <a:pt x="438" y="135"/>
                                  </a:cubicBezTo>
                                  <a:cubicBezTo>
                                    <a:pt x="434" y="135"/>
                                    <a:pt x="431" y="137"/>
                                    <a:pt x="428" y="140"/>
                                  </a:cubicBezTo>
                                  <a:cubicBezTo>
                                    <a:pt x="429" y="142"/>
                                    <a:pt x="429" y="145"/>
                                    <a:pt x="429" y="147"/>
                                  </a:cubicBezTo>
                                  <a:cubicBezTo>
                                    <a:pt x="429" y="147"/>
                                    <a:pt x="429" y="148"/>
                                    <a:pt x="429" y="148"/>
                                  </a:cubicBezTo>
                                  <a:cubicBezTo>
                                    <a:pt x="430" y="148"/>
                                    <a:pt x="430" y="148"/>
                                    <a:pt x="431" y="148"/>
                                  </a:cubicBezTo>
                                  <a:cubicBezTo>
                                    <a:pt x="431" y="148"/>
                                    <a:pt x="431" y="147"/>
                                    <a:pt x="431" y="147"/>
                                  </a:cubicBezTo>
                                  <a:cubicBezTo>
                                    <a:pt x="431" y="143"/>
                                    <a:pt x="434" y="140"/>
                                    <a:pt x="438" y="140"/>
                                  </a:cubicBezTo>
                                  <a:cubicBezTo>
                                    <a:pt x="441" y="140"/>
                                    <a:pt x="444" y="143"/>
                                    <a:pt x="444" y="147"/>
                                  </a:cubicBezTo>
                                  <a:cubicBezTo>
                                    <a:pt x="444" y="147"/>
                                    <a:pt x="444" y="148"/>
                                    <a:pt x="444" y="148"/>
                                  </a:cubicBezTo>
                                  <a:cubicBezTo>
                                    <a:pt x="445" y="148"/>
                                    <a:pt x="446" y="148"/>
                                    <a:pt x="447" y="148"/>
                                  </a:cubicBezTo>
                                  <a:cubicBezTo>
                                    <a:pt x="447" y="148"/>
                                    <a:pt x="447" y="148"/>
                                    <a:pt x="447" y="147"/>
                                  </a:cubicBezTo>
                                  <a:close/>
                                  <a:moveTo>
                                    <a:pt x="438" y="142"/>
                                  </a:moveTo>
                                  <a:cubicBezTo>
                                    <a:pt x="435" y="142"/>
                                    <a:pt x="433" y="144"/>
                                    <a:pt x="433" y="147"/>
                                  </a:cubicBezTo>
                                  <a:cubicBezTo>
                                    <a:pt x="433" y="147"/>
                                    <a:pt x="433" y="147"/>
                                    <a:pt x="433" y="148"/>
                                  </a:cubicBezTo>
                                  <a:cubicBezTo>
                                    <a:pt x="434" y="147"/>
                                    <a:pt x="436" y="147"/>
                                    <a:pt x="438" y="147"/>
                                  </a:cubicBezTo>
                                  <a:cubicBezTo>
                                    <a:pt x="439" y="147"/>
                                    <a:pt x="441" y="147"/>
                                    <a:pt x="443" y="148"/>
                                  </a:cubicBezTo>
                                  <a:cubicBezTo>
                                    <a:pt x="443" y="147"/>
                                    <a:pt x="443" y="147"/>
                                    <a:pt x="443" y="147"/>
                                  </a:cubicBezTo>
                                  <a:cubicBezTo>
                                    <a:pt x="443" y="144"/>
                                    <a:pt x="441" y="142"/>
                                    <a:pt x="438" y="142"/>
                                  </a:cubicBezTo>
                                  <a:close/>
                                  <a:moveTo>
                                    <a:pt x="409" y="158"/>
                                  </a:moveTo>
                                  <a:cubicBezTo>
                                    <a:pt x="411" y="159"/>
                                    <a:pt x="412" y="161"/>
                                    <a:pt x="414" y="162"/>
                                  </a:cubicBezTo>
                                  <a:cubicBezTo>
                                    <a:pt x="421" y="158"/>
                                    <a:pt x="429" y="155"/>
                                    <a:pt x="438" y="155"/>
                                  </a:cubicBezTo>
                                  <a:cubicBezTo>
                                    <a:pt x="447" y="155"/>
                                    <a:pt x="455" y="158"/>
                                    <a:pt x="462" y="163"/>
                                  </a:cubicBezTo>
                                  <a:cubicBezTo>
                                    <a:pt x="464" y="161"/>
                                    <a:pt x="465" y="160"/>
                                    <a:pt x="467" y="158"/>
                                  </a:cubicBezTo>
                                  <a:cubicBezTo>
                                    <a:pt x="459" y="152"/>
                                    <a:pt x="449" y="149"/>
                                    <a:pt x="438" y="149"/>
                                  </a:cubicBezTo>
                                  <a:cubicBezTo>
                                    <a:pt x="427" y="149"/>
                                    <a:pt x="417" y="152"/>
                                    <a:pt x="409" y="158"/>
                                  </a:cubicBezTo>
                                  <a:close/>
                                  <a:moveTo>
                                    <a:pt x="545" y="125"/>
                                  </a:moveTo>
                                  <a:cubicBezTo>
                                    <a:pt x="546" y="127"/>
                                    <a:pt x="546" y="128"/>
                                    <a:pt x="547" y="130"/>
                                  </a:cubicBezTo>
                                  <a:cubicBezTo>
                                    <a:pt x="551" y="128"/>
                                    <a:pt x="555" y="126"/>
                                    <a:pt x="560" y="126"/>
                                  </a:cubicBezTo>
                                  <a:cubicBezTo>
                                    <a:pt x="565" y="126"/>
                                    <a:pt x="569" y="128"/>
                                    <a:pt x="572" y="130"/>
                                  </a:cubicBezTo>
                                  <a:cubicBezTo>
                                    <a:pt x="573" y="128"/>
                                    <a:pt x="574" y="126"/>
                                    <a:pt x="575" y="124"/>
                                  </a:cubicBezTo>
                                  <a:cubicBezTo>
                                    <a:pt x="571" y="122"/>
                                    <a:pt x="565" y="120"/>
                                    <a:pt x="560" y="120"/>
                                  </a:cubicBezTo>
                                  <a:cubicBezTo>
                                    <a:pt x="554" y="120"/>
                                    <a:pt x="549" y="122"/>
                                    <a:pt x="545" y="125"/>
                                  </a:cubicBezTo>
                                  <a:close/>
                                  <a:moveTo>
                                    <a:pt x="560" y="118"/>
                                  </a:moveTo>
                                  <a:cubicBezTo>
                                    <a:pt x="566" y="118"/>
                                    <a:pt x="571" y="120"/>
                                    <a:pt x="576" y="123"/>
                                  </a:cubicBezTo>
                                  <a:cubicBezTo>
                                    <a:pt x="577" y="121"/>
                                    <a:pt x="577" y="120"/>
                                    <a:pt x="578" y="118"/>
                                  </a:cubicBezTo>
                                  <a:cubicBezTo>
                                    <a:pt x="573" y="115"/>
                                    <a:pt x="567" y="113"/>
                                    <a:pt x="560" y="113"/>
                                  </a:cubicBezTo>
                                  <a:cubicBezTo>
                                    <a:pt x="553" y="113"/>
                                    <a:pt x="547" y="115"/>
                                    <a:pt x="541" y="119"/>
                                  </a:cubicBezTo>
                                  <a:cubicBezTo>
                                    <a:pt x="542" y="120"/>
                                    <a:pt x="543" y="122"/>
                                    <a:pt x="544" y="123"/>
                                  </a:cubicBezTo>
                                  <a:cubicBezTo>
                                    <a:pt x="549" y="120"/>
                                    <a:pt x="554" y="118"/>
                                    <a:pt x="560" y="118"/>
                                  </a:cubicBezTo>
                                  <a:close/>
                                  <a:moveTo>
                                    <a:pt x="548" y="132"/>
                                  </a:moveTo>
                                  <a:cubicBezTo>
                                    <a:pt x="548" y="134"/>
                                    <a:pt x="549" y="137"/>
                                    <a:pt x="549" y="139"/>
                                  </a:cubicBezTo>
                                  <a:cubicBezTo>
                                    <a:pt x="549" y="139"/>
                                    <a:pt x="549" y="139"/>
                                    <a:pt x="549" y="139"/>
                                  </a:cubicBezTo>
                                  <a:cubicBezTo>
                                    <a:pt x="552" y="136"/>
                                    <a:pt x="556" y="134"/>
                                    <a:pt x="560" y="134"/>
                                  </a:cubicBezTo>
                                  <a:cubicBezTo>
                                    <a:pt x="564" y="134"/>
                                    <a:pt x="568" y="136"/>
                                    <a:pt x="570" y="139"/>
                                  </a:cubicBezTo>
                                  <a:cubicBezTo>
                                    <a:pt x="571" y="136"/>
                                    <a:pt x="571" y="134"/>
                                    <a:pt x="572" y="132"/>
                                  </a:cubicBezTo>
                                  <a:cubicBezTo>
                                    <a:pt x="569" y="129"/>
                                    <a:pt x="564" y="128"/>
                                    <a:pt x="560" y="128"/>
                                  </a:cubicBezTo>
                                  <a:cubicBezTo>
                                    <a:pt x="555" y="128"/>
                                    <a:pt x="551" y="129"/>
                                    <a:pt x="548" y="132"/>
                                  </a:cubicBezTo>
                                  <a:close/>
                                  <a:moveTo>
                                    <a:pt x="570" y="147"/>
                                  </a:moveTo>
                                  <a:cubicBezTo>
                                    <a:pt x="570" y="145"/>
                                    <a:pt x="570" y="143"/>
                                    <a:pt x="570" y="141"/>
                                  </a:cubicBezTo>
                                  <a:cubicBezTo>
                                    <a:pt x="568" y="137"/>
                                    <a:pt x="564" y="135"/>
                                    <a:pt x="560" y="135"/>
                                  </a:cubicBezTo>
                                  <a:cubicBezTo>
                                    <a:pt x="555" y="135"/>
                                    <a:pt x="552" y="138"/>
                                    <a:pt x="550" y="141"/>
                                  </a:cubicBezTo>
                                  <a:cubicBezTo>
                                    <a:pt x="549" y="141"/>
                                    <a:pt x="549" y="141"/>
                                    <a:pt x="549" y="140"/>
                                  </a:cubicBezTo>
                                  <a:cubicBezTo>
                                    <a:pt x="550" y="142"/>
                                    <a:pt x="550" y="145"/>
                                    <a:pt x="550" y="147"/>
                                  </a:cubicBezTo>
                                  <a:cubicBezTo>
                                    <a:pt x="550" y="148"/>
                                    <a:pt x="550" y="148"/>
                                    <a:pt x="550" y="148"/>
                                  </a:cubicBezTo>
                                  <a:cubicBezTo>
                                    <a:pt x="551" y="148"/>
                                    <a:pt x="552" y="148"/>
                                    <a:pt x="553" y="148"/>
                                  </a:cubicBezTo>
                                  <a:cubicBezTo>
                                    <a:pt x="553" y="148"/>
                                    <a:pt x="553" y="147"/>
                                    <a:pt x="553" y="147"/>
                                  </a:cubicBezTo>
                                  <a:cubicBezTo>
                                    <a:pt x="553" y="143"/>
                                    <a:pt x="556" y="140"/>
                                    <a:pt x="560" y="140"/>
                                  </a:cubicBezTo>
                                  <a:cubicBezTo>
                                    <a:pt x="564" y="140"/>
                                    <a:pt x="567" y="143"/>
                                    <a:pt x="567" y="147"/>
                                  </a:cubicBezTo>
                                  <a:cubicBezTo>
                                    <a:pt x="567" y="147"/>
                                    <a:pt x="567" y="148"/>
                                    <a:pt x="567" y="148"/>
                                  </a:cubicBezTo>
                                  <a:cubicBezTo>
                                    <a:pt x="568" y="148"/>
                                    <a:pt x="569" y="148"/>
                                    <a:pt x="570" y="148"/>
                                  </a:cubicBezTo>
                                  <a:cubicBezTo>
                                    <a:pt x="570" y="148"/>
                                    <a:pt x="570" y="148"/>
                                    <a:pt x="570" y="147"/>
                                  </a:cubicBezTo>
                                  <a:close/>
                                  <a:moveTo>
                                    <a:pt x="560" y="142"/>
                                  </a:moveTo>
                                  <a:cubicBezTo>
                                    <a:pt x="557" y="142"/>
                                    <a:pt x="555" y="144"/>
                                    <a:pt x="555" y="147"/>
                                  </a:cubicBezTo>
                                  <a:cubicBezTo>
                                    <a:pt x="555" y="147"/>
                                    <a:pt x="555" y="147"/>
                                    <a:pt x="555" y="148"/>
                                  </a:cubicBezTo>
                                  <a:cubicBezTo>
                                    <a:pt x="557" y="147"/>
                                    <a:pt x="558" y="147"/>
                                    <a:pt x="560" y="147"/>
                                  </a:cubicBezTo>
                                  <a:cubicBezTo>
                                    <a:pt x="562" y="147"/>
                                    <a:pt x="563" y="147"/>
                                    <a:pt x="565" y="148"/>
                                  </a:cubicBezTo>
                                  <a:cubicBezTo>
                                    <a:pt x="565" y="147"/>
                                    <a:pt x="565" y="147"/>
                                    <a:pt x="565" y="147"/>
                                  </a:cubicBezTo>
                                  <a:cubicBezTo>
                                    <a:pt x="565" y="144"/>
                                    <a:pt x="563" y="142"/>
                                    <a:pt x="560" y="142"/>
                                  </a:cubicBezTo>
                                  <a:close/>
                                  <a:moveTo>
                                    <a:pt x="531" y="159"/>
                                  </a:moveTo>
                                  <a:cubicBezTo>
                                    <a:pt x="532" y="160"/>
                                    <a:pt x="534" y="161"/>
                                    <a:pt x="535" y="163"/>
                                  </a:cubicBezTo>
                                  <a:cubicBezTo>
                                    <a:pt x="542" y="158"/>
                                    <a:pt x="551" y="155"/>
                                    <a:pt x="560" y="155"/>
                                  </a:cubicBezTo>
                                  <a:cubicBezTo>
                                    <a:pt x="569" y="155"/>
                                    <a:pt x="577" y="158"/>
                                    <a:pt x="584" y="163"/>
                                  </a:cubicBezTo>
                                  <a:cubicBezTo>
                                    <a:pt x="586" y="161"/>
                                    <a:pt x="587" y="160"/>
                                    <a:pt x="589" y="158"/>
                                  </a:cubicBezTo>
                                  <a:cubicBezTo>
                                    <a:pt x="581" y="152"/>
                                    <a:pt x="571" y="149"/>
                                    <a:pt x="560" y="149"/>
                                  </a:cubicBezTo>
                                  <a:cubicBezTo>
                                    <a:pt x="549" y="149"/>
                                    <a:pt x="539" y="152"/>
                                    <a:pt x="531" y="159"/>
                                  </a:cubicBezTo>
                                  <a:close/>
                                  <a:moveTo>
                                    <a:pt x="570" y="353"/>
                                  </a:moveTo>
                                  <a:cubicBezTo>
                                    <a:pt x="570" y="350"/>
                                    <a:pt x="570" y="348"/>
                                    <a:pt x="570" y="346"/>
                                  </a:cubicBezTo>
                                  <a:cubicBezTo>
                                    <a:pt x="568" y="343"/>
                                    <a:pt x="564" y="341"/>
                                    <a:pt x="560" y="341"/>
                                  </a:cubicBezTo>
                                  <a:cubicBezTo>
                                    <a:pt x="555" y="341"/>
                                    <a:pt x="552" y="343"/>
                                    <a:pt x="550" y="347"/>
                                  </a:cubicBezTo>
                                  <a:cubicBezTo>
                                    <a:pt x="549" y="346"/>
                                    <a:pt x="549" y="346"/>
                                    <a:pt x="549" y="346"/>
                                  </a:cubicBezTo>
                                  <a:cubicBezTo>
                                    <a:pt x="550" y="348"/>
                                    <a:pt x="550" y="350"/>
                                    <a:pt x="550" y="353"/>
                                  </a:cubicBezTo>
                                  <a:cubicBezTo>
                                    <a:pt x="550" y="353"/>
                                    <a:pt x="550" y="353"/>
                                    <a:pt x="550" y="354"/>
                                  </a:cubicBezTo>
                                  <a:cubicBezTo>
                                    <a:pt x="551" y="354"/>
                                    <a:pt x="552" y="353"/>
                                    <a:pt x="553" y="353"/>
                                  </a:cubicBezTo>
                                  <a:cubicBezTo>
                                    <a:pt x="553" y="353"/>
                                    <a:pt x="553" y="353"/>
                                    <a:pt x="553" y="353"/>
                                  </a:cubicBezTo>
                                  <a:cubicBezTo>
                                    <a:pt x="553" y="349"/>
                                    <a:pt x="556" y="346"/>
                                    <a:pt x="560" y="346"/>
                                  </a:cubicBezTo>
                                  <a:cubicBezTo>
                                    <a:pt x="564" y="346"/>
                                    <a:pt x="567" y="349"/>
                                    <a:pt x="567" y="353"/>
                                  </a:cubicBezTo>
                                  <a:cubicBezTo>
                                    <a:pt x="567" y="353"/>
                                    <a:pt x="567" y="353"/>
                                    <a:pt x="567" y="353"/>
                                  </a:cubicBezTo>
                                  <a:cubicBezTo>
                                    <a:pt x="568" y="353"/>
                                    <a:pt x="569" y="354"/>
                                    <a:pt x="570" y="354"/>
                                  </a:cubicBezTo>
                                  <a:cubicBezTo>
                                    <a:pt x="570" y="353"/>
                                    <a:pt x="570" y="353"/>
                                    <a:pt x="570" y="353"/>
                                  </a:cubicBezTo>
                                  <a:close/>
                                  <a:moveTo>
                                    <a:pt x="560" y="348"/>
                                  </a:moveTo>
                                  <a:cubicBezTo>
                                    <a:pt x="557" y="348"/>
                                    <a:pt x="555" y="350"/>
                                    <a:pt x="555" y="353"/>
                                  </a:cubicBezTo>
                                  <a:cubicBezTo>
                                    <a:pt x="555" y="353"/>
                                    <a:pt x="555" y="353"/>
                                    <a:pt x="555" y="353"/>
                                  </a:cubicBezTo>
                                  <a:cubicBezTo>
                                    <a:pt x="557" y="353"/>
                                    <a:pt x="558" y="353"/>
                                    <a:pt x="560" y="353"/>
                                  </a:cubicBezTo>
                                  <a:cubicBezTo>
                                    <a:pt x="562" y="353"/>
                                    <a:pt x="563" y="353"/>
                                    <a:pt x="565" y="353"/>
                                  </a:cubicBezTo>
                                  <a:cubicBezTo>
                                    <a:pt x="565" y="353"/>
                                    <a:pt x="565" y="353"/>
                                    <a:pt x="565" y="353"/>
                                  </a:cubicBezTo>
                                  <a:cubicBezTo>
                                    <a:pt x="565" y="350"/>
                                    <a:pt x="563" y="348"/>
                                    <a:pt x="560" y="348"/>
                                  </a:cubicBezTo>
                                  <a:close/>
                                  <a:moveTo>
                                    <a:pt x="570" y="344"/>
                                  </a:moveTo>
                                  <a:cubicBezTo>
                                    <a:pt x="571" y="342"/>
                                    <a:pt x="571" y="339"/>
                                    <a:pt x="572" y="337"/>
                                  </a:cubicBezTo>
                                  <a:cubicBezTo>
                                    <a:pt x="569" y="335"/>
                                    <a:pt x="564" y="333"/>
                                    <a:pt x="560" y="333"/>
                                  </a:cubicBezTo>
                                  <a:cubicBezTo>
                                    <a:pt x="555" y="333"/>
                                    <a:pt x="551" y="335"/>
                                    <a:pt x="548" y="338"/>
                                  </a:cubicBezTo>
                                  <a:cubicBezTo>
                                    <a:pt x="548" y="340"/>
                                    <a:pt x="549" y="342"/>
                                    <a:pt x="549" y="345"/>
                                  </a:cubicBezTo>
                                  <a:cubicBezTo>
                                    <a:pt x="549" y="345"/>
                                    <a:pt x="549" y="345"/>
                                    <a:pt x="549" y="344"/>
                                  </a:cubicBezTo>
                                  <a:cubicBezTo>
                                    <a:pt x="552" y="341"/>
                                    <a:pt x="556" y="339"/>
                                    <a:pt x="560" y="339"/>
                                  </a:cubicBezTo>
                                  <a:cubicBezTo>
                                    <a:pt x="564" y="339"/>
                                    <a:pt x="568" y="341"/>
                                    <a:pt x="570" y="344"/>
                                  </a:cubicBezTo>
                                  <a:close/>
                                  <a:moveTo>
                                    <a:pt x="542" y="353"/>
                                  </a:moveTo>
                                  <a:cubicBezTo>
                                    <a:pt x="542" y="354"/>
                                    <a:pt x="542" y="355"/>
                                    <a:pt x="542" y="356"/>
                                  </a:cubicBezTo>
                                  <a:cubicBezTo>
                                    <a:pt x="544" y="355"/>
                                    <a:pt x="546" y="355"/>
                                    <a:pt x="548" y="354"/>
                                  </a:cubicBezTo>
                                  <a:cubicBezTo>
                                    <a:pt x="548" y="354"/>
                                    <a:pt x="548" y="353"/>
                                    <a:pt x="548" y="353"/>
                                  </a:cubicBezTo>
                                  <a:cubicBezTo>
                                    <a:pt x="548" y="339"/>
                                    <a:pt x="543" y="327"/>
                                    <a:pt x="534" y="318"/>
                                  </a:cubicBezTo>
                                  <a:cubicBezTo>
                                    <a:pt x="525" y="309"/>
                                    <a:pt x="512" y="303"/>
                                    <a:pt x="499" y="303"/>
                                  </a:cubicBezTo>
                                  <a:cubicBezTo>
                                    <a:pt x="485" y="303"/>
                                    <a:pt x="473" y="309"/>
                                    <a:pt x="464" y="318"/>
                                  </a:cubicBezTo>
                                  <a:cubicBezTo>
                                    <a:pt x="455" y="327"/>
                                    <a:pt x="449" y="339"/>
                                    <a:pt x="449" y="353"/>
                                  </a:cubicBezTo>
                                  <a:cubicBezTo>
                                    <a:pt x="449" y="353"/>
                                    <a:pt x="449" y="354"/>
                                    <a:pt x="449" y="354"/>
                                  </a:cubicBezTo>
                                  <a:cubicBezTo>
                                    <a:pt x="451" y="355"/>
                                    <a:pt x="453" y="355"/>
                                    <a:pt x="455" y="356"/>
                                  </a:cubicBezTo>
                                  <a:cubicBezTo>
                                    <a:pt x="455" y="355"/>
                                    <a:pt x="455" y="354"/>
                                    <a:pt x="455" y="353"/>
                                  </a:cubicBezTo>
                                  <a:cubicBezTo>
                                    <a:pt x="455" y="329"/>
                                    <a:pt x="475" y="309"/>
                                    <a:pt x="499" y="309"/>
                                  </a:cubicBezTo>
                                  <a:cubicBezTo>
                                    <a:pt x="523" y="309"/>
                                    <a:pt x="542" y="329"/>
                                    <a:pt x="542" y="353"/>
                                  </a:cubicBezTo>
                                  <a:close/>
                                  <a:moveTo>
                                    <a:pt x="534" y="353"/>
                                  </a:moveTo>
                                  <a:cubicBezTo>
                                    <a:pt x="534" y="355"/>
                                    <a:pt x="534" y="358"/>
                                    <a:pt x="534" y="360"/>
                                  </a:cubicBezTo>
                                  <a:cubicBezTo>
                                    <a:pt x="536" y="359"/>
                                    <a:pt x="538" y="358"/>
                                    <a:pt x="540" y="357"/>
                                  </a:cubicBezTo>
                                  <a:cubicBezTo>
                                    <a:pt x="540" y="355"/>
                                    <a:pt x="541" y="354"/>
                                    <a:pt x="541" y="353"/>
                                  </a:cubicBezTo>
                                  <a:cubicBezTo>
                                    <a:pt x="541" y="341"/>
                                    <a:pt x="536" y="331"/>
                                    <a:pt x="528" y="323"/>
                                  </a:cubicBezTo>
                                  <a:cubicBezTo>
                                    <a:pt x="521" y="315"/>
                                    <a:pt x="510" y="311"/>
                                    <a:pt x="499" y="311"/>
                                  </a:cubicBezTo>
                                  <a:cubicBezTo>
                                    <a:pt x="487" y="311"/>
                                    <a:pt x="477" y="315"/>
                                    <a:pt x="469" y="323"/>
                                  </a:cubicBezTo>
                                  <a:cubicBezTo>
                                    <a:pt x="461" y="331"/>
                                    <a:pt x="457" y="341"/>
                                    <a:pt x="457" y="353"/>
                                  </a:cubicBezTo>
                                  <a:cubicBezTo>
                                    <a:pt x="457" y="354"/>
                                    <a:pt x="457" y="355"/>
                                    <a:pt x="457" y="357"/>
                                  </a:cubicBezTo>
                                  <a:cubicBezTo>
                                    <a:pt x="459" y="357"/>
                                    <a:pt x="461" y="359"/>
                                    <a:pt x="464" y="360"/>
                                  </a:cubicBezTo>
                                  <a:cubicBezTo>
                                    <a:pt x="463" y="357"/>
                                    <a:pt x="463" y="355"/>
                                    <a:pt x="463" y="353"/>
                                  </a:cubicBezTo>
                                  <a:cubicBezTo>
                                    <a:pt x="463" y="333"/>
                                    <a:pt x="479" y="317"/>
                                    <a:pt x="499" y="317"/>
                                  </a:cubicBezTo>
                                  <a:cubicBezTo>
                                    <a:pt x="518" y="317"/>
                                    <a:pt x="534" y="333"/>
                                    <a:pt x="534" y="353"/>
                                  </a:cubicBezTo>
                                  <a:close/>
                                  <a:moveTo>
                                    <a:pt x="447" y="353"/>
                                  </a:moveTo>
                                  <a:cubicBezTo>
                                    <a:pt x="447" y="350"/>
                                    <a:pt x="448" y="348"/>
                                    <a:pt x="448" y="346"/>
                                  </a:cubicBezTo>
                                  <a:cubicBezTo>
                                    <a:pt x="446" y="343"/>
                                    <a:pt x="442" y="341"/>
                                    <a:pt x="438" y="341"/>
                                  </a:cubicBezTo>
                                  <a:cubicBezTo>
                                    <a:pt x="434" y="341"/>
                                    <a:pt x="431" y="342"/>
                                    <a:pt x="428" y="345"/>
                                  </a:cubicBezTo>
                                  <a:cubicBezTo>
                                    <a:pt x="429" y="348"/>
                                    <a:pt x="429" y="350"/>
                                    <a:pt x="429" y="353"/>
                                  </a:cubicBezTo>
                                  <a:cubicBezTo>
                                    <a:pt x="429" y="353"/>
                                    <a:pt x="429" y="353"/>
                                    <a:pt x="429" y="354"/>
                                  </a:cubicBezTo>
                                  <a:cubicBezTo>
                                    <a:pt x="430" y="353"/>
                                    <a:pt x="430" y="353"/>
                                    <a:pt x="431" y="353"/>
                                  </a:cubicBezTo>
                                  <a:cubicBezTo>
                                    <a:pt x="431" y="353"/>
                                    <a:pt x="431" y="353"/>
                                    <a:pt x="431" y="353"/>
                                  </a:cubicBezTo>
                                  <a:cubicBezTo>
                                    <a:pt x="431" y="349"/>
                                    <a:pt x="434" y="346"/>
                                    <a:pt x="438" y="346"/>
                                  </a:cubicBezTo>
                                  <a:cubicBezTo>
                                    <a:pt x="441" y="346"/>
                                    <a:pt x="444" y="349"/>
                                    <a:pt x="444" y="353"/>
                                  </a:cubicBezTo>
                                  <a:cubicBezTo>
                                    <a:pt x="444" y="353"/>
                                    <a:pt x="444" y="353"/>
                                    <a:pt x="444" y="353"/>
                                  </a:cubicBezTo>
                                  <a:cubicBezTo>
                                    <a:pt x="445" y="353"/>
                                    <a:pt x="446" y="354"/>
                                    <a:pt x="447" y="354"/>
                                  </a:cubicBezTo>
                                  <a:cubicBezTo>
                                    <a:pt x="447" y="353"/>
                                    <a:pt x="447" y="353"/>
                                    <a:pt x="447" y="353"/>
                                  </a:cubicBezTo>
                                  <a:close/>
                                  <a:moveTo>
                                    <a:pt x="438" y="348"/>
                                  </a:moveTo>
                                  <a:cubicBezTo>
                                    <a:pt x="435" y="348"/>
                                    <a:pt x="433" y="350"/>
                                    <a:pt x="433" y="353"/>
                                  </a:cubicBezTo>
                                  <a:cubicBezTo>
                                    <a:pt x="433" y="353"/>
                                    <a:pt x="433" y="353"/>
                                    <a:pt x="433" y="353"/>
                                  </a:cubicBezTo>
                                  <a:cubicBezTo>
                                    <a:pt x="434" y="353"/>
                                    <a:pt x="436" y="353"/>
                                    <a:pt x="438" y="353"/>
                                  </a:cubicBezTo>
                                  <a:cubicBezTo>
                                    <a:pt x="439" y="353"/>
                                    <a:pt x="441" y="353"/>
                                    <a:pt x="443" y="353"/>
                                  </a:cubicBezTo>
                                  <a:cubicBezTo>
                                    <a:pt x="443" y="353"/>
                                    <a:pt x="443" y="353"/>
                                    <a:pt x="443" y="353"/>
                                  </a:cubicBezTo>
                                  <a:cubicBezTo>
                                    <a:pt x="443" y="350"/>
                                    <a:pt x="441" y="348"/>
                                    <a:pt x="438" y="348"/>
                                  </a:cubicBezTo>
                                  <a:close/>
                                  <a:moveTo>
                                    <a:pt x="448" y="344"/>
                                  </a:moveTo>
                                  <a:cubicBezTo>
                                    <a:pt x="449" y="342"/>
                                    <a:pt x="449" y="339"/>
                                    <a:pt x="450" y="337"/>
                                  </a:cubicBezTo>
                                  <a:cubicBezTo>
                                    <a:pt x="446" y="335"/>
                                    <a:pt x="442" y="333"/>
                                    <a:pt x="438" y="333"/>
                                  </a:cubicBezTo>
                                  <a:cubicBezTo>
                                    <a:pt x="434" y="333"/>
                                    <a:pt x="430" y="334"/>
                                    <a:pt x="426" y="337"/>
                                  </a:cubicBezTo>
                                  <a:cubicBezTo>
                                    <a:pt x="427" y="339"/>
                                    <a:pt x="428" y="341"/>
                                    <a:pt x="428" y="343"/>
                                  </a:cubicBezTo>
                                  <a:cubicBezTo>
                                    <a:pt x="431" y="341"/>
                                    <a:pt x="434" y="339"/>
                                    <a:pt x="438" y="339"/>
                                  </a:cubicBezTo>
                                  <a:cubicBezTo>
                                    <a:pt x="442" y="339"/>
                                    <a:pt x="446" y="341"/>
                                    <a:pt x="448" y="344"/>
                                  </a:cubicBezTo>
                                  <a:close/>
                                  <a:moveTo>
                                    <a:pt x="421" y="353"/>
                                  </a:moveTo>
                                  <a:cubicBezTo>
                                    <a:pt x="421" y="354"/>
                                    <a:pt x="421" y="355"/>
                                    <a:pt x="421" y="356"/>
                                  </a:cubicBezTo>
                                  <a:cubicBezTo>
                                    <a:pt x="423" y="355"/>
                                    <a:pt x="425" y="354"/>
                                    <a:pt x="427" y="354"/>
                                  </a:cubicBezTo>
                                  <a:cubicBezTo>
                                    <a:pt x="427" y="353"/>
                                    <a:pt x="427" y="353"/>
                                    <a:pt x="427" y="353"/>
                                  </a:cubicBezTo>
                                  <a:cubicBezTo>
                                    <a:pt x="427" y="339"/>
                                    <a:pt x="422" y="327"/>
                                    <a:pt x="413" y="318"/>
                                  </a:cubicBezTo>
                                  <a:cubicBezTo>
                                    <a:pt x="404" y="309"/>
                                    <a:pt x="391" y="303"/>
                                    <a:pt x="378" y="303"/>
                                  </a:cubicBezTo>
                                  <a:cubicBezTo>
                                    <a:pt x="364" y="303"/>
                                    <a:pt x="352" y="309"/>
                                    <a:pt x="343" y="318"/>
                                  </a:cubicBezTo>
                                  <a:cubicBezTo>
                                    <a:pt x="334" y="327"/>
                                    <a:pt x="328" y="339"/>
                                    <a:pt x="328" y="353"/>
                                  </a:cubicBezTo>
                                  <a:cubicBezTo>
                                    <a:pt x="328" y="353"/>
                                    <a:pt x="328" y="354"/>
                                    <a:pt x="328" y="354"/>
                                  </a:cubicBezTo>
                                  <a:cubicBezTo>
                                    <a:pt x="330" y="355"/>
                                    <a:pt x="332" y="355"/>
                                    <a:pt x="334" y="356"/>
                                  </a:cubicBezTo>
                                  <a:cubicBezTo>
                                    <a:pt x="334" y="355"/>
                                    <a:pt x="334" y="354"/>
                                    <a:pt x="334" y="353"/>
                                  </a:cubicBezTo>
                                  <a:cubicBezTo>
                                    <a:pt x="334" y="329"/>
                                    <a:pt x="354" y="309"/>
                                    <a:pt x="378" y="309"/>
                                  </a:cubicBezTo>
                                  <a:cubicBezTo>
                                    <a:pt x="402" y="309"/>
                                    <a:pt x="421" y="329"/>
                                    <a:pt x="421" y="353"/>
                                  </a:cubicBezTo>
                                  <a:close/>
                                  <a:moveTo>
                                    <a:pt x="414" y="353"/>
                                  </a:moveTo>
                                  <a:cubicBezTo>
                                    <a:pt x="414" y="355"/>
                                    <a:pt x="413" y="357"/>
                                    <a:pt x="413" y="359"/>
                                  </a:cubicBezTo>
                                  <a:cubicBezTo>
                                    <a:pt x="415" y="358"/>
                                    <a:pt x="417" y="357"/>
                                    <a:pt x="420" y="356"/>
                                  </a:cubicBezTo>
                                  <a:cubicBezTo>
                                    <a:pt x="420" y="355"/>
                                    <a:pt x="420" y="354"/>
                                    <a:pt x="420" y="353"/>
                                  </a:cubicBezTo>
                                  <a:cubicBezTo>
                                    <a:pt x="420" y="341"/>
                                    <a:pt x="415" y="331"/>
                                    <a:pt x="407" y="323"/>
                                  </a:cubicBezTo>
                                  <a:cubicBezTo>
                                    <a:pt x="400" y="315"/>
                                    <a:pt x="389" y="311"/>
                                    <a:pt x="378" y="311"/>
                                  </a:cubicBezTo>
                                  <a:cubicBezTo>
                                    <a:pt x="366" y="311"/>
                                    <a:pt x="356" y="315"/>
                                    <a:pt x="348" y="323"/>
                                  </a:cubicBezTo>
                                  <a:cubicBezTo>
                                    <a:pt x="341" y="331"/>
                                    <a:pt x="336" y="341"/>
                                    <a:pt x="336" y="353"/>
                                  </a:cubicBezTo>
                                  <a:cubicBezTo>
                                    <a:pt x="336" y="354"/>
                                    <a:pt x="336" y="355"/>
                                    <a:pt x="336" y="357"/>
                                  </a:cubicBezTo>
                                  <a:cubicBezTo>
                                    <a:pt x="338" y="357"/>
                                    <a:pt x="341" y="359"/>
                                    <a:pt x="343" y="360"/>
                                  </a:cubicBezTo>
                                  <a:cubicBezTo>
                                    <a:pt x="342" y="357"/>
                                    <a:pt x="342" y="355"/>
                                    <a:pt x="342" y="353"/>
                                  </a:cubicBezTo>
                                  <a:cubicBezTo>
                                    <a:pt x="342" y="333"/>
                                    <a:pt x="358" y="317"/>
                                    <a:pt x="378" y="317"/>
                                  </a:cubicBezTo>
                                  <a:cubicBezTo>
                                    <a:pt x="398" y="317"/>
                                    <a:pt x="414" y="333"/>
                                    <a:pt x="414" y="353"/>
                                  </a:cubicBezTo>
                                  <a:close/>
                                  <a:moveTo>
                                    <a:pt x="342" y="301"/>
                                  </a:moveTo>
                                  <a:cubicBezTo>
                                    <a:pt x="342" y="282"/>
                                    <a:pt x="358" y="265"/>
                                    <a:pt x="378" y="265"/>
                                  </a:cubicBezTo>
                                  <a:cubicBezTo>
                                    <a:pt x="398" y="265"/>
                                    <a:pt x="414" y="282"/>
                                    <a:pt x="414" y="301"/>
                                  </a:cubicBezTo>
                                  <a:cubicBezTo>
                                    <a:pt x="414" y="304"/>
                                    <a:pt x="413" y="306"/>
                                    <a:pt x="413" y="308"/>
                                  </a:cubicBezTo>
                                  <a:cubicBezTo>
                                    <a:pt x="415" y="307"/>
                                    <a:pt x="417" y="306"/>
                                    <a:pt x="420" y="305"/>
                                  </a:cubicBezTo>
                                  <a:cubicBezTo>
                                    <a:pt x="420" y="304"/>
                                    <a:pt x="420" y="302"/>
                                    <a:pt x="420" y="301"/>
                                  </a:cubicBezTo>
                                  <a:cubicBezTo>
                                    <a:pt x="420" y="290"/>
                                    <a:pt x="415" y="279"/>
                                    <a:pt x="407" y="272"/>
                                  </a:cubicBezTo>
                                  <a:cubicBezTo>
                                    <a:pt x="400" y="264"/>
                                    <a:pt x="389" y="259"/>
                                    <a:pt x="378" y="259"/>
                                  </a:cubicBezTo>
                                  <a:cubicBezTo>
                                    <a:pt x="366" y="259"/>
                                    <a:pt x="356" y="264"/>
                                    <a:pt x="348" y="272"/>
                                  </a:cubicBezTo>
                                  <a:cubicBezTo>
                                    <a:pt x="341" y="279"/>
                                    <a:pt x="336" y="290"/>
                                    <a:pt x="336" y="301"/>
                                  </a:cubicBezTo>
                                  <a:cubicBezTo>
                                    <a:pt x="336" y="303"/>
                                    <a:pt x="336" y="304"/>
                                    <a:pt x="336" y="305"/>
                                  </a:cubicBezTo>
                                  <a:cubicBezTo>
                                    <a:pt x="338" y="306"/>
                                    <a:pt x="341" y="307"/>
                                    <a:pt x="343" y="308"/>
                                  </a:cubicBezTo>
                                  <a:cubicBezTo>
                                    <a:pt x="342" y="306"/>
                                    <a:pt x="342" y="304"/>
                                    <a:pt x="342" y="301"/>
                                  </a:cubicBezTo>
                                  <a:close/>
                                  <a:moveTo>
                                    <a:pt x="334" y="301"/>
                                  </a:moveTo>
                                  <a:cubicBezTo>
                                    <a:pt x="334" y="277"/>
                                    <a:pt x="354" y="258"/>
                                    <a:pt x="378" y="258"/>
                                  </a:cubicBezTo>
                                  <a:cubicBezTo>
                                    <a:pt x="402" y="258"/>
                                    <a:pt x="421" y="277"/>
                                    <a:pt x="421" y="301"/>
                                  </a:cubicBezTo>
                                  <a:cubicBezTo>
                                    <a:pt x="421" y="302"/>
                                    <a:pt x="421" y="303"/>
                                    <a:pt x="421" y="304"/>
                                  </a:cubicBezTo>
                                  <a:cubicBezTo>
                                    <a:pt x="423" y="304"/>
                                    <a:pt x="425" y="303"/>
                                    <a:pt x="427" y="303"/>
                                  </a:cubicBezTo>
                                  <a:cubicBezTo>
                                    <a:pt x="427" y="302"/>
                                    <a:pt x="427" y="302"/>
                                    <a:pt x="427" y="301"/>
                                  </a:cubicBezTo>
                                  <a:cubicBezTo>
                                    <a:pt x="427" y="288"/>
                                    <a:pt x="422" y="275"/>
                                    <a:pt x="413" y="266"/>
                                  </a:cubicBezTo>
                                  <a:cubicBezTo>
                                    <a:pt x="404" y="257"/>
                                    <a:pt x="391" y="252"/>
                                    <a:pt x="378" y="252"/>
                                  </a:cubicBezTo>
                                  <a:cubicBezTo>
                                    <a:pt x="364" y="252"/>
                                    <a:pt x="352" y="257"/>
                                    <a:pt x="343" y="266"/>
                                  </a:cubicBezTo>
                                  <a:cubicBezTo>
                                    <a:pt x="334" y="275"/>
                                    <a:pt x="328" y="288"/>
                                    <a:pt x="328" y="301"/>
                                  </a:cubicBezTo>
                                  <a:cubicBezTo>
                                    <a:pt x="328" y="302"/>
                                    <a:pt x="328" y="302"/>
                                    <a:pt x="328" y="303"/>
                                  </a:cubicBezTo>
                                  <a:cubicBezTo>
                                    <a:pt x="330" y="303"/>
                                    <a:pt x="332" y="304"/>
                                    <a:pt x="334" y="305"/>
                                  </a:cubicBezTo>
                                  <a:cubicBezTo>
                                    <a:pt x="334" y="303"/>
                                    <a:pt x="334" y="302"/>
                                    <a:pt x="334" y="301"/>
                                  </a:cubicBezTo>
                                  <a:close/>
                                  <a:moveTo>
                                    <a:pt x="342" y="250"/>
                                  </a:moveTo>
                                  <a:cubicBezTo>
                                    <a:pt x="342" y="230"/>
                                    <a:pt x="358" y="214"/>
                                    <a:pt x="378" y="214"/>
                                  </a:cubicBezTo>
                                  <a:cubicBezTo>
                                    <a:pt x="398" y="214"/>
                                    <a:pt x="414" y="230"/>
                                    <a:pt x="414" y="250"/>
                                  </a:cubicBezTo>
                                  <a:cubicBezTo>
                                    <a:pt x="414" y="252"/>
                                    <a:pt x="413" y="254"/>
                                    <a:pt x="413" y="256"/>
                                  </a:cubicBezTo>
                                  <a:cubicBezTo>
                                    <a:pt x="415" y="255"/>
                                    <a:pt x="417" y="254"/>
                                    <a:pt x="420" y="253"/>
                                  </a:cubicBezTo>
                                  <a:cubicBezTo>
                                    <a:pt x="420" y="252"/>
                                    <a:pt x="420" y="251"/>
                                    <a:pt x="420" y="250"/>
                                  </a:cubicBezTo>
                                  <a:cubicBezTo>
                                    <a:pt x="420" y="238"/>
                                    <a:pt x="415" y="228"/>
                                    <a:pt x="407" y="220"/>
                                  </a:cubicBezTo>
                                  <a:cubicBezTo>
                                    <a:pt x="400" y="213"/>
                                    <a:pt x="389" y="208"/>
                                    <a:pt x="378" y="208"/>
                                  </a:cubicBezTo>
                                  <a:cubicBezTo>
                                    <a:pt x="366" y="208"/>
                                    <a:pt x="356" y="213"/>
                                    <a:pt x="348" y="220"/>
                                  </a:cubicBezTo>
                                  <a:cubicBezTo>
                                    <a:pt x="341" y="228"/>
                                    <a:pt x="336" y="238"/>
                                    <a:pt x="336" y="250"/>
                                  </a:cubicBezTo>
                                  <a:cubicBezTo>
                                    <a:pt x="336" y="251"/>
                                    <a:pt x="336" y="253"/>
                                    <a:pt x="336" y="254"/>
                                  </a:cubicBezTo>
                                  <a:cubicBezTo>
                                    <a:pt x="338" y="255"/>
                                    <a:pt x="341" y="256"/>
                                    <a:pt x="343" y="257"/>
                                  </a:cubicBezTo>
                                  <a:cubicBezTo>
                                    <a:pt x="342" y="255"/>
                                    <a:pt x="342" y="252"/>
                                    <a:pt x="342" y="250"/>
                                  </a:cubicBezTo>
                                  <a:close/>
                                  <a:moveTo>
                                    <a:pt x="334" y="250"/>
                                  </a:moveTo>
                                  <a:cubicBezTo>
                                    <a:pt x="334" y="226"/>
                                    <a:pt x="354" y="206"/>
                                    <a:pt x="378" y="206"/>
                                  </a:cubicBezTo>
                                  <a:cubicBezTo>
                                    <a:pt x="402" y="206"/>
                                    <a:pt x="421" y="226"/>
                                    <a:pt x="421" y="250"/>
                                  </a:cubicBezTo>
                                  <a:cubicBezTo>
                                    <a:pt x="421" y="251"/>
                                    <a:pt x="421" y="252"/>
                                    <a:pt x="421" y="253"/>
                                  </a:cubicBezTo>
                                  <a:cubicBezTo>
                                    <a:pt x="423" y="252"/>
                                    <a:pt x="425" y="252"/>
                                    <a:pt x="427" y="251"/>
                                  </a:cubicBezTo>
                                  <a:cubicBezTo>
                                    <a:pt x="427" y="251"/>
                                    <a:pt x="427" y="250"/>
                                    <a:pt x="427" y="250"/>
                                  </a:cubicBezTo>
                                  <a:cubicBezTo>
                                    <a:pt x="427" y="236"/>
                                    <a:pt x="422" y="224"/>
                                    <a:pt x="413" y="215"/>
                                  </a:cubicBezTo>
                                  <a:cubicBezTo>
                                    <a:pt x="404" y="206"/>
                                    <a:pt x="391" y="200"/>
                                    <a:pt x="378" y="200"/>
                                  </a:cubicBezTo>
                                  <a:cubicBezTo>
                                    <a:pt x="364" y="200"/>
                                    <a:pt x="352" y="206"/>
                                    <a:pt x="343" y="215"/>
                                  </a:cubicBezTo>
                                  <a:cubicBezTo>
                                    <a:pt x="334" y="224"/>
                                    <a:pt x="328" y="236"/>
                                    <a:pt x="328" y="250"/>
                                  </a:cubicBezTo>
                                  <a:cubicBezTo>
                                    <a:pt x="328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2"/>
                                    <a:pt x="332" y="252"/>
                                    <a:pt x="334" y="253"/>
                                  </a:cubicBezTo>
                                  <a:cubicBezTo>
                                    <a:pt x="334" y="252"/>
                                    <a:pt x="334" y="251"/>
                                    <a:pt x="334" y="250"/>
                                  </a:cubicBezTo>
                                  <a:close/>
                                  <a:moveTo>
                                    <a:pt x="342" y="199"/>
                                  </a:moveTo>
                                  <a:cubicBezTo>
                                    <a:pt x="342" y="179"/>
                                    <a:pt x="358" y="163"/>
                                    <a:pt x="378" y="163"/>
                                  </a:cubicBezTo>
                                  <a:cubicBezTo>
                                    <a:pt x="398" y="163"/>
                                    <a:pt x="414" y="179"/>
                                    <a:pt x="414" y="199"/>
                                  </a:cubicBezTo>
                                  <a:cubicBezTo>
                                    <a:pt x="414" y="201"/>
                                    <a:pt x="413" y="203"/>
                                    <a:pt x="413" y="205"/>
                                  </a:cubicBezTo>
                                  <a:cubicBezTo>
                                    <a:pt x="415" y="204"/>
                                    <a:pt x="417" y="203"/>
                                    <a:pt x="420" y="202"/>
                                  </a:cubicBezTo>
                                  <a:cubicBezTo>
                                    <a:pt x="420" y="201"/>
                                    <a:pt x="420" y="200"/>
                                    <a:pt x="420" y="199"/>
                                  </a:cubicBezTo>
                                  <a:cubicBezTo>
                                    <a:pt x="420" y="187"/>
                                    <a:pt x="415" y="176"/>
                                    <a:pt x="407" y="169"/>
                                  </a:cubicBezTo>
                                  <a:cubicBezTo>
                                    <a:pt x="400" y="161"/>
                                    <a:pt x="389" y="157"/>
                                    <a:pt x="378" y="157"/>
                                  </a:cubicBezTo>
                                  <a:cubicBezTo>
                                    <a:pt x="366" y="157"/>
                                    <a:pt x="356" y="161"/>
                                    <a:pt x="348" y="169"/>
                                  </a:cubicBezTo>
                                  <a:cubicBezTo>
                                    <a:pt x="341" y="176"/>
                                    <a:pt x="336" y="187"/>
                                    <a:pt x="336" y="199"/>
                                  </a:cubicBezTo>
                                  <a:cubicBezTo>
                                    <a:pt x="336" y="200"/>
                                    <a:pt x="336" y="201"/>
                                    <a:pt x="336" y="202"/>
                                  </a:cubicBezTo>
                                  <a:cubicBezTo>
                                    <a:pt x="338" y="203"/>
                                    <a:pt x="341" y="204"/>
                                    <a:pt x="343" y="206"/>
                                  </a:cubicBezTo>
                                  <a:cubicBezTo>
                                    <a:pt x="342" y="203"/>
                                    <a:pt x="342" y="201"/>
                                    <a:pt x="342" y="199"/>
                                  </a:cubicBezTo>
                                  <a:close/>
                                  <a:moveTo>
                                    <a:pt x="334" y="199"/>
                                  </a:moveTo>
                                  <a:cubicBezTo>
                                    <a:pt x="334" y="175"/>
                                    <a:pt x="354" y="155"/>
                                    <a:pt x="378" y="155"/>
                                  </a:cubicBezTo>
                                  <a:cubicBezTo>
                                    <a:pt x="402" y="155"/>
                                    <a:pt x="421" y="175"/>
                                    <a:pt x="421" y="199"/>
                                  </a:cubicBezTo>
                                  <a:cubicBezTo>
                                    <a:pt x="421" y="200"/>
                                    <a:pt x="421" y="200"/>
                                    <a:pt x="421" y="201"/>
                                  </a:cubicBezTo>
                                  <a:cubicBezTo>
                                    <a:pt x="423" y="201"/>
                                    <a:pt x="425" y="200"/>
                                    <a:pt x="427" y="200"/>
                                  </a:cubicBezTo>
                                  <a:cubicBezTo>
                                    <a:pt x="427" y="199"/>
                                    <a:pt x="427" y="199"/>
                                    <a:pt x="427" y="199"/>
                                  </a:cubicBezTo>
                                  <a:cubicBezTo>
                                    <a:pt x="427" y="185"/>
                                    <a:pt x="422" y="172"/>
                                    <a:pt x="413" y="163"/>
                                  </a:cubicBezTo>
                                  <a:cubicBezTo>
                                    <a:pt x="404" y="154"/>
                                    <a:pt x="391" y="149"/>
                                    <a:pt x="378" y="149"/>
                                  </a:cubicBezTo>
                                  <a:cubicBezTo>
                                    <a:pt x="364" y="149"/>
                                    <a:pt x="352" y="154"/>
                                    <a:pt x="343" y="163"/>
                                  </a:cubicBezTo>
                                  <a:cubicBezTo>
                                    <a:pt x="334" y="172"/>
                                    <a:pt x="328" y="185"/>
                                    <a:pt x="328" y="199"/>
                                  </a:cubicBezTo>
                                  <a:cubicBezTo>
                                    <a:pt x="328" y="199"/>
                                    <a:pt x="328" y="199"/>
                                    <a:pt x="328" y="200"/>
                                  </a:cubicBezTo>
                                  <a:cubicBezTo>
                                    <a:pt x="330" y="200"/>
                                    <a:pt x="332" y="201"/>
                                    <a:pt x="334" y="202"/>
                                  </a:cubicBezTo>
                                  <a:cubicBezTo>
                                    <a:pt x="334" y="201"/>
                                    <a:pt x="334" y="200"/>
                                    <a:pt x="334" y="199"/>
                                  </a:cubicBezTo>
                                  <a:close/>
                                  <a:moveTo>
                                    <a:pt x="407" y="147"/>
                                  </a:moveTo>
                                  <a:cubicBezTo>
                                    <a:pt x="407" y="150"/>
                                    <a:pt x="406" y="153"/>
                                    <a:pt x="405" y="155"/>
                                  </a:cubicBezTo>
                                  <a:cubicBezTo>
                                    <a:pt x="406" y="156"/>
                                    <a:pt x="407" y="156"/>
                                    <a:pt x="408" y="157"/>
                                  </a:cubicBezTo>
                                  <a:cubicBezTo>
                                    <a:pt x="409" y="156"/>
                                    <a:pt x="410" y="156"/>
                                    <a:pt x="411" y="155"/>
                                  </a:cubicBezTo>
                                  <a:cubicBezTo>
                                    <a:pt x="412" y="152"/>
                                    <a:pt x="412" y="150"/>
                                    <a:pt x="412" y="147"/>
                                  </a:cubicBezTo>
                                  <a:cubicBezTo>
                                    <a:pt x="412" y="138"/>
                                    <a:pt x="408" y="129"/>
                                    <a:pt x="402" y="123"/>
                                  </a:cubicBezTo>
                                  <a:cubicBezTo>
                                    <a:pt x="396" y="117"/>
                                    <a:pt x="387" y="113"/>
                                    <a:pt x="378" y="113"/>
                                  </a:cubicBezTo>
                                  <a:cubicBezTo>
                                    <a:pt x="368" y="113"/>
                                    <a:pt x="360" y="117"/>
                                    <a:pt x="354" y="123"/>
                                  </a:cubicBezTo>
                                  <a:cubicBezTo>
                                    <a:pt x="347" y="129"/>
                                    <a:pt x="344" y="138"/>
                                    <a:pt x="344" y="147"/>
                                  </a:cubicBezTo>
                                  <a:cubicBezTo>
                                    <a:pt x="344" y="150"/>
                                    <a:pt x="344" y="153"/>
                                    <a:pt x="345" y="155"/>
                                  </a:cubicBezTo>
                                  <a:cubicBezTo>
                                    <a:pt x="346" y="156"/>
                                    <a:pt x="346" y="157"/>
                                    <a:pt x="347" y="157"/>
                                  </a:cubicBezTo>
                                  <a:cubicBezTo>
                                    <a:pt x="348" y="157"/>
                                    <a:pt x="349" y="156"/>
                                    <a:pt x="350" y="155"/>
                                  </a:cubicBezTo>
                                  <a:cubicBezTo>
                                    <a:pt x="349" y="153"/>
                                    <a:pt x="349" y="150"/>
                                    <a:pt x="349" y="147"/>
                                  </a:cubicBezTo>
                                  <a:cubicBezTo>
                                    <a:pt x="349" y="131"/>
                                    <a:pt x="362" y="118"/>
                                    <a:pt x="378" y="118"/>
                                  </a:cubicBezTo>
                                  <a:cubicBezTo>
                                    <a:pt x="394" y="118"/>
                                    <a:pt x="407" y="131"/>
                                    <a:pt x="407" y="147"/>
                                  </a:cubicBezTo>
                                  <a:close/>
                                  <a:moveTo>
                                    <a:pt x="399" y="147"/>
                                  </a:moveTo>
                                  <a:cubicBezTo>
                                    <a:pt x="399" y="149"/>
                                    <a:pt x="399" y="150"/>
                                    <a:pt x="398" y="152"/>
                                  </a:cubicBezTo>
                                  <a:cubicBezTo>
                                    <a:pt x="400" y="152"/>
                                    <a:pt x="402" y="153"/>
                                    <a:pt x="404" y="155"/>
                                  </a:cubicBezTo>
                                  <a:cubicBezTo>
                                    <a:pt x="405" y="152"/>
                                    <a:pt x="405" y="150"/>
                                    <a:pt x="405" y="147"/>
                                  </a:cubicBezTo>
                                  <a:cubicBezTo>
                                    <a:pt x="405" y="140"/>
                                    <a:pt x="402" y="133"/>
                                    <a:pt x="397" y="128"/>
                                  </a:cubicBezTo>
                                  <a:cubicBezTo>
                                    <a:pt x="392" y="123"/>
                                    <a:pt x="385" y="120"/>
                                    <a:pt x="378" y="120"/>
                                  </a:cubicBezTo>
                                  <a:cubicBezTo>
                                    <a:pt x="370" y="120"/>
                                    <a:pt x="363" y="123"/>
                                    <a:pt x="359" y="128"/>
                                  </a:cubicBezTo>
                                  <a:cubicBezTo>
                                    <a:pt x="354" y="133"/>
                                    <a:pt x="351" y="140"/>
                                    <a:pt x="351" y="147"/>
                                  </a:cubicBezTo>
                                  <a:cubicBezTo>
                                    <a:pt x="351" y="150"/>
                                    <a:pt x="351" y="152"/>
                                    <a:pt x="352" y="155"/>
                                  </a:cubicBezTo>
                                  <a:cubicBezTo>
                                    <a:pt x="353" y="153"/>
                                    <a:pt x="355" y="152"/>
                                    <a:pt x="357" y="152"/>
                                  </a:cubicBezTo>
                                  <a:cubicBezTo>
                                    <a:pt x="357" y="150"/>
                                    <a:pt x="357" y="149"/>
                                    <a:pt x="357" y="147"/>
                                  </a:cubicBezTo>
                                  <a:cubicBezTo>
                                    <a:pt x="357" y="135"/>
                                    <a:pt x="366" y="126"/>
                                    <a:pt x="378" y="126"/>
                                  </a:cubicBezTo>
                                  <a:cubicBezTo>
                                    <a:pt x="389" y="126"/>
                                    <a:pt x="399" y="135"/>
                                    <a:pt x="399" y="147"/>
                                  </a:cubicBezTo>
                                  <a:close/>
                                  <a:moveTo>
                                    <a:pt x="391" y="147"/>
                                  </a:moveTo>
                                  <a:cubicBezTo>
                                    <a:pt x="391" y="148"/>
                                    <a:pt x="391" y="148"/>
                                    <a:pt x="391" y="149"/>
                                  </a:cubicBezTo>
                                  <a:cubicBezTo>
                                    <a:pt x="393" y="150"/>
                                    <a:pt x="395" y="150"/>
                                    <a:pt x="397" y="151"/>
                                  </a:cubicBezTo>
                                  <a:cubicBezTo>
                                    <a:pt x="397" y="150"/>
                                    <a:pt x="397" y="148"/>
                                    <a:pt x="397" y="147"/>
                                  </a:cubicBezTo>
                                  <a:cubicBezTo>
                                    <a:pt x="397" y="142"/>
                                    <a:pt x="395" y="137"/>
                                    <a:pt x="392" y="133"/>
                                  </a:cubicBezTo>
                                  <a:cubicBezTo>
                                    <a:pt x="388" y="130"/>
                                    <a:pt x="383" y="128"/>
                                    <a:pt x="378" y="128"/>
                                  </a:cubicBezTo>
                                  <a:cubicBezTo>
                                    <a:pt x="372" y="128"/>
                                    <a:pt x="368" y="130"/>
                                    <a:pt x="364" y="133"/>
                                  </a:cubicBezTo>
                                  <a:cubicBezTo>
                                    <a:pt x="360" y="137"/>
                                    <a:pt x="358" y="142"/>
                                    <a:pt x="358" y="147"/>
                                  </a:cubicBezTo>
                                  <a:cubicBezTo>
                                    <a:pt x="358" y="148"/>
                                    <a:pt x="358" y="150"/>
                                    <a:pt x="359" y="151"/>
                                  </a:cubicBezTo>
                                  <a:cubicBezTo>
                                    <a:pt x="361" y="150"/>
                                    <a:pt x="362" y="150"/>
                                    <a:pt x="364" y="149"/>
                                  </a:cubicBezTo>
                                  <a:cubicBezTo>
                                    <a:pt x="364" y="148"/>
                                    <a:pt x="364" y="148"/>
                                    <a:pt x="364" y="147"/>
                                  </a:cubicBezTo>
                                  <a:cubicBezTo>
                                    <a:pt x="364" y="140"/>
                                    <a:pt x="370" y="134"/>
                                    <a:pt x="378" y="134"/>
                                  </a:cubicBezTo>
                                  <a:cubicBezTo>
                                    <a:pt x="385" y="134"/>
                                    <a:pt x="391" y="140"/>
                                    <a:pt x="391" y="147"/>
                                  </a:cubicBezTo>
                                  <a:close/>
                                  <a:moveTo>
                                    <a:pt x="384" y="147"/>
                                  </a:moveTo>
                                  <a:cubicBezTo>
                                    <a:pt x="384" y="147"/>
                                    <a:pt x="384" y="148"/>
                                    <a:pt x="384" y="148"/>
                                  </a:cubicBezTo>
                                  <a:cubicBezTo>
                                    <a:pt x="386" y="148"/>
                                    <a:pt x="388" y="148"/>
                                    <a:pt x="390" y="149"/>
                                  </a:cubicBezTo>
                                  <a:cubicBezTo>
                                    <a:pt x="390" y="148"/>
                                    <a:pt x="390" y="148"/>
                                    <a:pt x="390" y="147"/>
                                  </a:cubicBezTo>
                                  <a:cubicBezTo>
                                    <a:pt x="390" y="141"/>
                                    <a:pt x="384" y="135"/>
                                    <a:pt x="378" y="135"/>
                                  </a:cubicBezTo>
                                  <a:cubicBezTo>
                                    <a:pt x="371" y="135"/>
                                    <a:pt x="366" y="141"/>
                                    <a:pt x="366" y="147"/>
                                  </a:cubicBezTo>
                                  <a:cubicBezTo>
                                    <a:pt x="366" y="148"/>
                                    <a:pt x="366" y="148"/>
                                    <a:pt x="366" y="149"/>
                                  </a:cubicBezTo>
                                  <a:cubicBezTo>
                                    <a:pt x="368" y="148"/>
                                    <a:pt x="369" y="148"/>
                                    <a:pt x="371" y="148"/>
                                  </a:cubicBezTo>
                                  <a:cubicBezTo>
                                    <a:pt x="371" y="148"/>
                                    <a:pt x="371" y="147"/>
                                    <a:pt x="371" y="147"/>
                                  </a:cubicBezTo>
                                  <a:cubicBezTo>
                                    <a:pt x="371" y="143"/>
                                    <a:pt x="374" y="140"/>
                                    <a:pt x="378" y="140"/>
                                  </a:cubicBezTo>
                                  <a:cubicBezTo>
                                    <a:pt x="381" y="140"/>
                                    <a:pt x="384" y="143"/>
                                    <a:pt x="384" y="147"/>
                                  </a:cubicBezTo>
                                  <a:close/>
                                  <a:moveTo>
                                    <a:pt x="378" y="142"/>
                                  </a:moveTo>
                                  <a:cubicBezTo>
                                    <a:pt x="375" y="142"/>
                                    <a:pt x="373" y="144"/>
                                    <a:pt x="373" y="147"/>
                                  </a:cubicBezTo>
                                  <a:cubicBezTo>
                                    <a:pt x="373" y="147"/>
                                    <a:pt x="373" y="147"/>
                                    <a:pt x="373" y="148"/>
                                  </a:cubicBezTo>
                                  <a:cubicBezTo>
                                    <a:pt x="374" y="147"/>
                                    <a:pt x="376" y="147"/>
                                    <a:pt x="378" y="147"/>
                                  </a:cubicBezTo>
                                  <a:cubicBezTo>
                                    <a:pt x="379" y="147"/>
                                    <a:pt x="381" y="147"/>
                                    <a:pt x="383" y="148"/>
                                  </a:cubicBezTo>
                                  <a:cubicBezTo>
                                    <a:pt x="383" y="147"/>
                                    <a:pt x="383" y="147"/>
                                    <a:pt x="383" y="147"/>
                                  </a:cubicBezTo>
                                  <a:cubicBezTo>
                                    <a:pt x="383" y="144"/>
                                    <a:pt x="381" y="142"/>
                                    <a:pt x="378" y="142"/>
                                  </a:cubicBezTo>
                                  <a:close/>
                                  <a:moveTo>
                                    <a:pt x="527" y="147"/>
                                  </a:moveTo>
                                  <a:cubicBezTo>
                                    <a:pt x="527" y="150"/>
                                    <a:pt x="527" y="153"/>
                                    <a:pt x="526" y="155"/>
                                  </a:cubicBezTo>
                                  <a:cubicBezTo>
                                    <a:pt x="527" y="156"/>
                                    <a:pt x="528" y="157"/>
                                    <a:pt x="529" y="158"/>
                                  </a:cubicBezTo>
                                  <a:cubicBezTo>
                                    <a:pt x="530" y="157"/>
                                    <a:pt x="531" y="156"/>
                                    <a:pt x="532" y="156"/>
                                  </a:cubicBezTo>
                                  <a:cubicBezTo>
                                    <a:pt x="532" y="153"/>
                                    <a:pt x="533" y="150"/>
                                    <a:pt x="533" y="147"/>
                                  </a:cubicBezTo>
                                  <a:cubicBezTo>
                                    <a:pt x="533" y="138"/>
                                    <a:pt x="529" y="129"/>
                                    <a:pt x="523" y="123"/>
                                  </a:cubicBezTo>
                                  <a:cubicBezTo>
                                    <a:pt x="517" y="117"/>
                                    <a:pt x="508" y="113"/>
                                    <a:pt x="499" y="113"/>
                                  </a:cubicBezTo>
                                  <a:cubicBezTo>
                                    <a:pt x="489" y="113"/>
                                    <a:pt x="481" y="117"/>
                                    <a:pt x="474" y="123"/>
                                  </a:cubicBezTo>
                                  <a:cubicBezTo>
                                    <a:pt x="468" y="129"/>
                                    <a:pt x="464" y="138"/>
                                    <a:pt x="464" y="147"/>
                                  </a:cubicBezTo>
                                  <a:cubicBezTo>
                                    <a:pt x="464" y="150"/>
                                    <a:pt x="465" y="153"/>
                                    <a:pt x="465" y="155"/>
                                  </a:cubicBezTo>
                                  <a:cubicBezTo>
                                    <a:pt x="466" y="156"/>
                                    <a:pt x="467" y="157"/>
                                    <a:pt x="468" y="157"/>
                                  </a:cubicBezTo>
                                  <a:cubicBezTo>
                                    <a:pt x="469" y="157"/>
                                    <a:pt x="470" y="156"/>
                                    <a:pt x="471" y="155"/>
                                  </a:cubicBezTo>
                                  <a:cubicBezTo>
                                    <a:pt x="470" y="153"/>
                                    <a:pt x="470" y="150"/>
                                    <a:pt x="470" y="147"/>
                                  </a:cubicBezTo>
                                  <a:cubicBezTo>
                                    <a:pt x="470" y="131"/>
                                    <a:pt x="483" y="118"/>
                                    <a:pt x="499" y="118"/>
                                  </a:cubicBezTo>
                                  <a:cubicBezTo>
                                    <a:pt x="515" y="118"/>
                                    <a:pt x="527" y="131"/>
                                    <a:pt x="527" y="147"/>
                                  </a:cubicBezTo>
                                  <a:close/>
                                  <a:moveTo>
                                    <a:pt x="520" y="147"/>
                                  </a:moveTo>
                                  <a:cubicBezTo>
                                    <a:pt x="520" y="149"/>
                                    <a:pt x="520" y="150"/>
                                    <a:pt x="519" y="152"/>
                                  </a:cubicBezTo>
                                  <a:cubicBezTo>
                                    <a:pt x="521" y="152"/>
                                    <a:pt x="523" y="153"/>
                                    <a:pt x="525" y="155"/>
                                  </a:cubicBezTo>
                                  <a:cubicBezTo>
                                    <a:pt x="525" y="152"/>
                                    <a:pt x="526" y="150"/>
                                    <a:pt x="526" y="147"/>
                                  </a:cubicBezTo>
                                  <a:cubicBezTo>
                                    <a:pt x="526" y="140"/>
                                    <a:pt x="523" y="133"/>
                                    <a:pt x="518" y="128"/>
                                  </a:cubicBezTo>
                                  <a:cubicBezTo>
                                    <a:pt x="513" y="123"/>
                                    <a:pt x="506" y="120"/>
                                    <a:pt x="499" y="120"/>
                                  </a:cubicBezTo>
                                  <a:cubicBezTo>
                                    <a:pt x="491" y="120"/>
                                    <a:pt x="484" y="123"/>
                                    <a:pt x="479" y="128"/>
                                  </a:cubicBezTo>
                                  <a:cubicBezTo>
                                    <a:pt x="474" y="133"/>
                                    <a:pt x="471" y="140"/>
                                    <a:pt x="471" y="147"/>
                                  </a:cubicBezTo>
                                  <a:cubicBezTo>
                                    <a:pt x="471" y="150"/>
                                    <a:pt x="472" y="152"/>
                                    <a:pt x="472" y="155"/>
                                  </a:cubicBezTo>
                                  <a:cubicBezTo>
                                    <a:pt x="474" y="153"/>
                                    <a:pt x="476" y="152"/>
                                    <a:pt x="478" y="152"/>
                                  </a:cubicBezTo>
                                  <a:cubicBezTo>
                                    <a:pt x="478" y="150"/>
                                    <a:pt x="478" y="149"/>
                                    <a:pt x="478" y="147"/>
                                  </a:cubicBezTo>
                                  <a:cubicBezTo>
                                    <a:pt x="478" y="135"/>
                                    <a:pt x="487" y="126"/>
                                    <a:pt x="499" y="126"/>
                                  </a:cubicBezTo>
                                  <a:cubicBezTo>
                                    <a:pt x="510" y="126"/>
                                    <a:pt x="520" y="135"/>
                                    <a:pt x="520" y="147"/>
                                  </a:cubicBezTo>
                                  <a:close/>
                                  <a:moveTo>
                                    <a:pt x="512" y="147"/>
                                  </a:moveTo>
                                  <a:cubicBezTo>
                                    <a:pt x="512" y="148"/>
                                    <a:pt x="512" y="148"/>
                                    <a:pt x="512" y="149"/>
                                  </a:cubicBezTo>
                                  <a:cubicBezTo>
                                    <a:pt x="514" y="150"/>
                                    <a:pt x="516" y="150"/>
                                    <a:pt x="518" y="151"/>
                                  </a:cubicBezTo>
                                  <a:cubicBezTo>
                                    <a:pt x="518" y="150"/>
                                    <a:pt x="518" y="148"/>
                                    <a:pt x="518" y="147"/>
                                  </a:cubicBezTo>
                                  <a:cubicBezTo>
                                    <a:pt x="518" y="142"/>
                                    <a:pt x="516" y="137"/>
                                    <a:pt x="512" y="133"/>
                                  </a:cubicBezTo>
                                  <a:cubicBezTo>
                                    <a:pt x="509" y="130"/>
                                    <a:pt x="504" y="128"/>
                                    <a:pt x="499" y="128"/>
                                  </a:cubicBezTo>
                                  <a:cubicBezTo>
                                    <a:pt x="493" y="128"/>
                                    <a:pt x="488" y="130"/>
                                    <a:pt x="485" y="133"/>
                                  </a:cubicBezTo>
                                  <a:cubicBezTo>
                                    <a:pt x="481" y="137"/>
                                    <a:pt x="479" y="142"/>
                                    <a:pt x="479" y="147"/>
                                  </a:cubicBezTo>
                                  <a:cubicBezTo>
                                    <a:pt x="479" y="148"/>
                                    <a:pt x="479" y="150"/>
                                    <a:pt x="480" y="151"/>
                                  </a:cubicBezTo>
                                  <a:cubicBezTo>
                                    <a:pt x="481" y="150"/>
                                    <a:pt x="483" y="150"/>
                                    <a:pt x="485" y="149"/>
                                  </a:cubicBezTo>
                                  <a:cubicBezTo>
                                    <a:pt x="485" y="148"/>
                                    <a:pt x="485" y="148"/>
                                    <a:pt x="485" y="147"/>
                                  </a:cubicBezTo>
                                  <a:cubicBezTo>
                                    <a:pt x="485" y="140"/>
                                    <a:pt x="491" y="134"/>
                                    <a:pt x="499" y="134"/>
                                  </a:cubicBezTo>
                                  <a:cubicBezTo>
                                    <a:pt x="506" y="134"/>
                                    <a:pt x="512" y="140"/>
                                    <a:pt x="512" y="147"/>
                                  </a:cubicBezTo>
                                  <a:close/>
                                  <a:moveTo>
                                    <a:pt x="505" y="147"/>
                                  </a:moveTo>
                                  <a:cubicBezTo>
                                    <a:pt x="505" y="147"/>
                                    <a:pt x="505" y="148"/>
                                    <a:pt x="505" y="148"/>
                                  </a:cubicBezTo>
                                  <a:cubicBezTo>
                                    <a:pt x="507" y="148"/>
                                    <a:pt x="509" y="148"/>
                                    <a:pt x="510" y="149"/>
                                  </a:cubicBezTo>
                                  <a:cubicBezTo>
                                    <a:pt x="511" y="148"/>
                                    <a:pt x="511" y="148"/>
                                    <a:pt x="511" y="147"/>
                                  </a:cubicBezTo>
                                  <a:cubicBezTo>
                                    <a:pt x="511" y="141"/>
                                    <a:pt x="505" y="135"/>
                                    <a:pt x="499" y="135"/>
                                  </a:cubicBezTo>
                                  <a:cubicBezTo>
                                    <a:pt x="492" y="135"/>
                                    <a:pt x="487" y="141"/>
                                    <a:pt x="487" y="147"/>
                                  </a:cubicBezTo>
                                  <a:cubicBezTo>
                                    <a:pt x="487" y="148"/>
                                    <a:pt x="487" y="148"/>
                                    <a:pt x="487" y="149"/>
                                  </a:cubicBezTo>
                                  <a:cubicBezTo>
                                    <a:pt x="489" y="148"/>
                                    <a:pt x="490" y="148"/>
                                    <a:pt x="492" y="148"/>
                                  </a:cubicBezTo>
                                  <a:cubicBezTo>
                                    <a:pt x="492" y="148"/>
                                    <a:pt x="492" y="147"/>
                                    <a:pt x="492" y="147"/>
                                  </a:cubicBezTo>
                                  <a:cubicBezTo>
                                    <a:pt x="492" y="143"/>
                                    <a:pt x="495" y="140"/>
                                    <a:pt x="499" y="140"/>
                                  </a:cubicBezTo>
                                  <a:cubicBezTo>
                                    <a:pt x="502" y="140"/>
                                    <a:pt x="505" y="143"/>
                                    <a:pt x="505" y="147"/>
                                  </a:cubicBezTo>
                                  <a:close/>
                                  <a:moveTo>
                                    <a:pt x="499" y="142"/>
                                  </a:moveTo>
                                  <a:cubicBezTo>
                                    <a:pt x="496" y="142"/>
                                    <a:pt x="494" y="144"/>
                                    <a:pt x="494" y="147"/>
                                  </a:cubicBezTo>
                                  <a:cubicBezTo>
                                    <a:pt x="494" y="147"/>
                                    <a:pt x="494" y="147"/>
                                    <a:pt x="494" y="148"/>
                                  </a:cubicBezTo>
                                  <a:cubicBezTo>
                                    <a:pt x="495" y="147"/>
                                    <a:pt x="497" y="147"/>
                                    <a:pt x="499" y="147"/>
                                  </a:cubicBezTo>
                                  <a:cubicBezTo>
                                    <a:pt x="500" y="147"/>
                                    <a:pt x="502" y="147"/>
                                    <a:pt x="504" y="148"/>
                                  </a:cubicBezTo>
                                  <a:cubicBezTo>
                                    <a:pt x="504" y="147"/>
                                    <a:pt x="504" y="147"/>
                                    <a:pt x="504" y="147"/>
                                  </a:cubicBezTo>
                                  <a:cubicBezTo>
                                    <a:pt x="504" y="144"/>
                                    <a:pt x="501" y="142"/>
                                    <a:pt x="499" y="142"/>
                                  </a:cubicBezTo>
                                  <a:close/>
                                  <a:moveTo>
                                    <a:pt x="464" y="163"/>
                                  </a:moveTo>
                                  <a:cubicBezTo>
                                    <a:pt x="455" y="172"/>
                                    <a:pt x="449" y="185"/>
                                    <a:pt x="449" y="199"/>
                                  </a:cubicBezTo>
                                  <a:cubicBezTo>
                                    <a:pt x="449" y="199"/>
                                    <a:pt x="449" y="199"/>
                                    <a:pt x="449" y="200"/>
                                  </a:cubicBezTo>
                                  <a:cubicBezTo>
                                    <a:pt x="451" y="200"/>
                                    <a:pt x="453" y="201"/>
                                    <a:pt x="455" y="202"/>
                                  </a:cubicBezTo>
                                  <a:cubicBezTo>
                                    <a:pt x="455" y="201"/>
                                    <a:pt x="455" y="200"/>
                                    <a:pt x="455" y="199"/>
                                  </a:cubicBezTo>
                                  <a:cubicBezTo>
                                    <a:pt x="455" y="175"/>
                                    <a:pt x="475" y="155"/>
                                    <a:pt x="499" y="155"/>
                                  </a:cubicBezTo>
                                  <a:cubicBezTo>
                                    <a:pt x="523" y="155"/>
                                    <a:pt x="542" y="175"/>
                                    <a:pt x="542" y="199"/>
                                  </a:cubicBezTo>
                                  <a:cubicBezTo>
                                    <a:pt x="542" y="200"/>
                                    <a:pt x="542" y="201"/>
                                    <a:pt x="542" y="202"/>
                                  </a:cubicBezTo>
                                  <a:cubicBezTo>
                                    <a:pt x="544" y="201"/>
                                    <a:pt x="546" y="201"/>
                                    <a:pt x="548" y="200"/>
                                  </a:cubicBezTo>
                                  <a:cubicBezTo>
                                    <a:pt x="548" y="200"/>
                                    <a:pt x="548" y="199"/>
                                    <a:pt x="548" y="199"/>
                                  </a:cubicBezTo>
                                  <a:cubicBezTo>
                                    <a:pt x="548" y="185"/>
                                    <a:pt x="543" y="172"/>
                                    <a:pt x="534" y="163"/>
                                  </a:cubicBezTo>
                                  <a:cubicBezTo>
                                    <a:pt x="525" y="154"/>
                                    <a:pt x="512" y="149"/>
                                    <a:pt x="499" y="149"/>
                                  </a:cubicBezTo>
                                  <a:cubicBezTo>
                                    <a:pt x="485" y="149"/>
                                    <a:pt x="473" y="154"/>
                                    <a:pt x="464" y="163"/>
                                  </a:cubicBezTo>
                                  <a:close/>
                                  <a:moveTo>
                                    <a:pt x="534" y="199"/>
                                  </a:moveTo>
                                  <a:cubicBezTo>
                                    <a:pt x="534" y="201"/>
                                    <a:pt x="534" y="204"/>
                                    <a:pt x="534" y="206"/>
                                  </a:cubicBezTo>
                                  <a:cubicBezTo>
                                    <a:pt x="536" y="205"/>
                                    <a:pt x="538" y="204"/>
                                    <a:pt x="540" y="203"/>
                                  </a:cubicBezTo>
                                  <a:cubicBezTo>
                                    <a:pt x="540" y="201"/>
                                    <a:pt x="541" y="200"/>
                                    <a:pt x="541" y="199"/>
                                  </a:cubicBezTo>
                                  <a:cubicBezTo>
                                    <a:pt x="541" y="187"/>
                                    <a:pt x="536" y="176"/>
                                    <a:pt x="528" y="169"/>
                                  </a:cubicBezTo>
                                  <a:cubicBezTo>
                                    <a:pt x="521" y="161"/>
                                    <a:pt x="510" y="157"/>
                                    <a:pt x="499" y="157"/>
                                  </a:cubicBezTo>
                                  <a:cubicBezTo>
                                    <a:pt x="487" y="157"/>
                                    <a:pt x="477" y="161"/>
                                    <a:pt x="469" y="169"/>
                                  </a:cubicBezTo>
                                  <a:cubicBezTo>
                                    <a:pt x="461" y="176"/>
                                    <a:pt x="457" y="187"/>
                                    <a:pt x="457" y="199"/>
                                  </a:cubicBezTo>
                                  <a:cubicBezTo>
                                    <a:pt x="457" y="200"/>
                                    <a:pt x="457" y="201"/>
                                    <a:pt x="457" y="202"/>
                                  </a:cubicBezTo>
                                  <a:cubicBezTo>
                                    <a:pt x="459" y="203"/>
                                    <a:pt x="461" y="204"/>
                                    <a:pt x="464" y="206"/>
                                  </a:cubicBezTo>
                                  <a:cubicBezTo>
                                    <a:pt x="463" y="203"/>
                                    <a:pt x="463" y="201"/>
                                    <a:pt x="463" y="199"/>
                                  </a:cubicBezTo>
                                  <a:cubicBezTo>
                                    <a:pt x="463" y="179"/>
                                    <a:pt x="479" y="163"/>
                                    <a:pt x="499" y="163"/>
                                  </a:cubicBezTo>
                                  <a:cubicBezTo>
                                    <a:pt x="518" y="163"/>
                                    <a:pt x="534" y="179"/>
                                    <a:pt x="534" y="199"/>
                                  </a:cubicBezTo>
                                  <a:close/>
                                  <a:moveTo>
                                    <a:pt x="542" y="250"/>
                                  </a:moveTo>
                                  <a:cubicBezTo>
                                    <a:pt x="542" y="251"/>
                                    <a:pt x="542" y="252"/>
                                    <a:pt x="542" y="253"/>
                                  </a:cubicBezTo>
                                  <a:cubicBezTo>
                                    <a:pt x="544" y="253"/>
                                    <a:pt x="546" y="252"/>
                                    <a:pt x="548" y="251"/>
                                  </a:cubicBezTo>
                                  <a:cubicBezTo>
                                    <a:pt x="548" y="251"/>
                                    <a:pt x="548" y="250"/>
                                    <a:pt x="548" y="250"/>
                                  </a:cubicBezTo>
                                  <a:cubicBezTo>
                                    <a:pt x="548" y="236"/>
                                    <a:pt x="543" y="224"/>
                                    <a:pt x="534" y="215"/>
                                  </a:cubicBezTo>
                                  <a:cubicBezTo>
                                    <a:pt x="525" y="206"/>
                                    <a:pt x="512" y="200"/>
                                    <a:pt x="499" y="200"/>
                                  </a:cubicBezTo>
                                  <a:cubicBezTo>
                                    <a:pt x="485" y="200"/>
                                    <a:pt x="473" y="206"/>
                                    <a:pt x="464" y="215"/>
                                  </a:cubicBezTo>
                                  <a:cubicBezTo>
                                    <a:pt x="455" y="224"/>
                                    <a:pt x="449" y="236"/>
                                    <a:pt x="449" y="250"/>
                                  </a:cubicBezTo>
                                  <a:cubicBezTo>
                                    <a:pt x="449" y="250"/>
                                    <a:pt x="449" y="251"/>
                                    <a:pt x="449" y="251"/>
                                  </a:cubicBezTo>
                                  <a:cubicBezTo>
                                    <a:pt x="451" y="252"/>
                                    <a:pt x="453" y="252"/>
                                    <a:pt x="455" y="253"/>
                                  </a:cubicBezTo>
                                  <a:cubicBezTo>
                                    <a:pt x="455" y="252"/>
                                    <a:pt x="455" y="251"/>
                                    <a:pt x="455" y="250"/>
                                  </a:cubicBezTo>
                                  <a:cubicBezTo>
                                    <a:pt x="455" y="226"/>
                                    <a:pt x="475" y="206"/>
                                    <a:pt x="499" y="206"/>
                                  </a:cubicBezTo>
                                  <a:cubicBezTo>
                                    <a:pt x="523" y="206"/>
                                    <a:pt x="542" y="226"/>
                                    <a:pt x="542" y="250"/>
                                  </a:cubicBezTo>
                                  <a:close/>
                                  <a:moveTo>
                                    <a:pt x="534" y="250"/>
                                  </a:moveTo>
                                  <a:cubicBezTo>
                                    <a:pt x="534" y="252"/>
                                    <a:pt x="534" y="255"/>
                                    <a:pt x="534" y="257"/>
                                  </a:cubicBezTo>
                                  <a:cubicBezTo>
                                    <a:pt x="536" y="256"/>
                                    <a:pt x="538" y="255"/>
                                    <a:pt x="540" y="254"/>
                                  </a:cubicBezTo>
                                  <a:cubicBezTo>
                                    <a:pt x="540" y="253"/>
                                    <a:pt x="541" y="251"/>
                                    <a:pt x="541" y="250"/>
                                  </a:cubicBezTo>
                                  <a:cubicBezTo>
                                    <a:pt x="541" y="238"/>
                                    <a:pt x="536" y="228"/>
                                    <a:pt x="528" y="220"/>
                                  </a:cubicBezTo>
                                  <a:cubicBezTo>
                                    <a:pt x="521" y="213"/>
                                    <a:pt x="510" y="208"/>
                                    <a:pt x="499" y="208"/>
                                  </a:cubicBezTo>
                                  <a:cubicBezTo>
                                    <a:pt x="487" y="208"/>
                                    <a:pt x="477" y="213"/>
                                    <a:pt x="469" y="220"/>
                                  </a:cubicBezTo>
                                  <a:cubicBezTo>
                                    <a:pt x="461" y="228"/>
                                    <a:pt x="457" y="238"/>
                                    <a:pt x="457" y="250"/>
                                  </a:cubicBezTo>
                                  <a:cubicBezTo>
                                    <a:pt x="457" y="251"/>
                                    <a:pt x="457" y="253"/>
                                    <a:pt x="457" y="254"/>
                                  </a:cubicBezTo>
                                  <a:cubicBezTo>
                                    <a:pt x="459" y="255"/>
                                    <a:pt x="461" y="256"/>
                                    <a:pt x="464" y="257"/>
                                  </a:cubicBezTo>
                                  <a:cubicBezTo>
                                    <a:pt x="463" y="255"/>
                                    <a:pt x="463" y="252"/>
                                    <a:pt x="463" y="250"/>
                                  </a:cubicBezTo>
                                  <a:cubicBezTo>
                                    <a:pt x="463" y="230"/>
                                    <a:pt x="479" y="214"/>
                                    <a:pt x="499" y="214"/>
                                  </a:cubicBezTo>
                                  <a:cubicBezTo>
                                    <a:pt x="518" y="214"/>
                                    <a:pt x="534" y="230"/>
                                    <a:pt x="534" y="250"/>
                                  </a:cubicBezTo>
                                  <a:close/>
                                  <a:moveTo>
                                    <a:pt x="542" y="301"/>
                                  </a:moveTo>
                                  <a:cubicBezTo>
                                    <a:pt x="542" y="302"/>
                                    <a:pt x="542" y="304"/>
                                    <a:pt x="542" y="305"/>
                                  </a:cubicBezTo>
                                  <a:cubicBezTo>
                                    <a:pt x="544" y="304"/>
                                    <a:pt x="546" y="303"/>
                                    <a:pt x="548" y="303"/>
                                  </a:cubicBezTo>
                                  <a:cubicBezTo>
                                    <a:pt x="548" y="302"/>
                                    <a:pt x="548" y="302"/>
                                    <a:pt x="548" y="301"/>
                                  </a:cubicBezTo>
                                  <a:cubicBezTo>
                                    <a:pt x="548" y="288"/>
                                    <a:pt x="543" y="275"/>
                                    <a:pt x="534" y="266"/>
                                  </a:cubicBezTo>
                                  <a:cubicBezTo>
                                    <a:pt x="525" y="257"/>
                                    <a:pt x="512" y="252"/>
                                    <a:pt x="499" y="252"/>
                                  </a:cubicBezTo>
                                  <a:cubicBezTo>
                                    <a:pt x="485" y="252"/>
                                    <a:pt x="473" y="257"/>
                                    <a:pt x="464" y="266"/>
                                  </a:cubicBezTo>
                                  <a:cubicBezTo>
                                    <a:pt x="455" y="275"/>
                                    <a:pt x="449" y="288"/>
                                    <a:pt x="449" y="301"/>
                                  </a:cubicBezTo>
                                  <a:cubicBezTo>
                                    <a:pt x="449" y="302"/>
                                    <a:pt x="449" y="302"/>
                                    <a:pt x="449" y="303"/>
                                  </a:cubicBezTo>
                                  <a:cubicBezTo>
                                    <a:pt x="451" y="303"/>
                                    <a:pt x="453" y="304"/>
                                    <a:pt x="455" y="305"/>
                                  </a:cubicBezTo>
                                  <a:cubicBezTo>
                                    <a:pt x="455" y="303"/>
                                    <a:pt x="455" y="302"/>
                                    <a:pt x="455" y="301"/>
                                  </a:cubicBezTo>
                                  <a:cubicBezTo>
                                    <a:pt x="455" y="277"/>
                                    <a:pt x="475" y="258"/>
                                    <a:pt x="499" y="258"/>
                                  </a:cubicBezTo>
                                  <a:cubicBezTo>
                                    <a:pt x="523" y="258"/>
                                    <a:pt x="542" y="277"/>
                                    <a:pt x="542" y="301"/>
                                  </a:cubicBezTo>
                                  <a:close/>
                                  <a:moveTo>
                                    <a:pt x="534" y="301"/>
                                  </a:moveTo>
                                  <a:cubicBezTo>
                                    <a:pt x="534" y="304"/>
                                    <a:pt x="534" y="306"/>
                                    <a:pt x="534" y="309"/>
                                  </a:cubicBezTo>
                                  <a:cubicBezTo>
                                    <a:pt x="536" y="307"/>
                                    <a:pt x="538" y="306"/>
                                    <a:pt x="540" y="305"/>
                                  </a:cubicBezTo>
                                  <a:cubicBezTo>
                                    <a:pt x="540" y="304"/>
                                    <a:pt x="541" y="303"/>
                                    <a:pt x="541" y="301"/>
                                  </a:cubicBezTo>
                                  <a:cubicBezTo>
                                    <a:pt x="541" y="290"/>
                                    <a:pt x="536" y="279"/>
                                    <a:pt x="528" y="272"/>
                                  </a:cubicBezTo>
                                  <a:cubicBezTo>
                                    <a:pt x="521" y="264"/>
                                    <a:pt x="510" y="259"/>
                                    <a:pt x="499" y="259"/>
                                  </a:cubicBezTo>
                                  <a:cubicBezTo>
                                    <a:pt x="487" y="259"/>
                                    <a:pt x="477" y="264"/>
                                    <a:pt x="469" y="272"/>
                                  </a:cubicBezTo>
                                  <a:cubicBezTo>
                                    <a:pt x="461" y="279"/>
                                    <a:pt x="457" y="290"/>
                                    <a:pt x="457" y="301"/>
                                  </a:cubicBezTo>
                                  <a:cubicBezTo>
                                    <a:pt x="457" y="303"/>
                                    <a:pt x="457" y="304"/>
                                    <a:pt x="457" y="305"/>
                                  </a:cubicBezTo>
                                  <a:cubicBezTo>
                                    <a:pt x="459" y="306"/>
                                    <a:pt x="461" y="307"/>
                                    <a:pt x="464" y="308"/>
                                  </a:cubicBezTo>
                                  <a:cubicBezTo>
                                    <a:pt x="463" y="306"/>
                                    <a:pt x="463" y="304"/>
                                    <a:pt x="463" y="301"/>
                                  </a:cubicBezTo>
                                  <a:cubicBezTo>
                                    <a:pt x="463" y="282"/>
                                    <a:pt x="479" y="265"/>
                                    <a:pt x="499" y="265"/>
                                  </a:cubicBezTo>
                                  <a:cubicBezTo>
                                    <a:pt x="518" y="265"/>
                                    <a:pt x="534" y="282"/>
                                    <a:pt x="534" y="301"/>
                                  </a:cubicBezTo>
                                  <a:close/>
                                  <a:moveTo>
                                    <a:pt x="527" y="301"/>
                                  </a:moveTo>
                                  <a:cubicBezTo>
                                    <a:pt x="527" y="304"/>
                                    <a:pt x="527" y="307"/>
                                    <a:pt x="526" y="310"/>
                                  </a:cubicBezTo>
                                  <a:cubicBezTo>
                                    <a:pt x="527" y="310"/>
                                    <a:pt x="528" y="311"/>
                                    <a:pt x="529" y="312"/>
                                  </a:cubicBezTo>
                                  <a:cubicBezTo>
                                    <a:pt x="530" y="311"/>
                                    <a:pt x="531" y="310"/>
                                    <a:pt x="532" y="310"/>
                                  </a:cubicBezTo>
                                  <a:cubicBezTo>
                                    <a:pt x="532" y="307"/>
                                    <a:pt x="533" y="304"/>
                                    <a:pt x="533" y="301"/>
                                  </a:cubicBezTo>
                                  <a:cubicBezTo>
                                    <a:pt x="533" y="292"/>
                                    <a:pt x="529" y="283"/>
                                    <a:pt x="523" y="277"/>
                                  </a:cubicBezTo>
                                  <a:cubicBezTo>
                                    <a:pt x="517" y="271"/>
                                    <a:pt x="508" y="267"/>
                                    <a:pt x="499" y="267"/>
                                  </a:cubicBezTo>
                                  <a:cubicBezTo>
                                    <a:pt x="489" y="267"/>
                                    <a:pt x="481" y="271"/>
                                    <a:pt x="474" y="277"/>
                                  </a:cubicBezTo>
                                  <a:cubicBezTo>
                                    <a:pt x="468" y="283"/>
                                    <a:pt x="464" y="292"/>
                                    <a:pt x="464" y="301"/>
                                  </a:cubicBezTo>
                                  <a:cubicBezTo>
                                    <a:pt x="464" y="304"/>
                                    <a:pt x="465" y="307"/>
                                    <a:pt x="465" y="310"/>
                                  </a:cubicBezTo>
                                  <a:cubicBezTo>
                                    <a:pt x="466" y="310"/>
                                    <a:pt x="467" y="311"/>
                                    <a:pt x="468" y="311"/>
                                  </a:cubicBezTo>
                                  <a:cubicBezTo>
                                    <a:pt x="469" y="311"/>
                                    <a:pt x="470" y="310"/>
                                    <a:pt x="471" y="310"/>
                                  </a:cubicBezTo>
                                  <a:cubicBezTo>
                                    <a:pt x="470" y="307"/>
                                    <a:pt x="470" y="304"/>
                                    <a:pt x="470" y="301"/>
                                  </a:cubicBezTo>
                                  <a:cubicBezTo>
                                    <a:pt x="470" y="285"/>
                                    <a:pt x="483" y="272"/>
                                    <a:pt x="499" y="272"/>
                                  </a:cubicBezTo>
                                  <a:cubicBezTo>
                                    <a:pt x="515" y="272"/>
                                    <a:pt x="527" y="285"/>
                                    <a:pt x="527" y="301"/>
                                  </a:cubicBezTo>
                                  <a:close/>
                                  <a:moveTo>
                                    <a:pt x="520" y="301"/>
                                  </a:moveTo>
                                  <a:cubicBezTo>
                                    <a:pt x="520" y="303"/>
                                    <a:pt x="520" y="304"/>
                                    <a:pt x="519" y="306"/>
                                  </a:cubicBezTo>
                                  <a:cubicBezTo>
                                    <a:pt x="521" y="307"/>
                                    <a:pt x="523" y="308"/>
                                    <a:pt x="525" y="309"/>
                                  </a:cubicBezTo>
                                  <a:cubicBezTo>
                                    <a:pt x="525" y="306"/>
                                    <a:pt x="526" y="304"/>
                                    <a:pt x="526" y="301"/>
                                  </a:cubicBezTo>
                                  <a:cubicBezTo>
                                    <a:pt x="526" y="294"/>
                                    <a:pt x="523" y="287"/>
                                    <a:pt x="518" y="282"/>
                                  </a:cubicBezTo>
                                  <a:cubicBezTo>
                                    <a:pt x="513" y="277"/>
                                    <a:pt x="506" y="274"/>
                                    <a:pt x="499" y="274"/>
                                  </a:cubicBezTo>
                                  <a:cubicBezTo>
                                    <a:pt x="491" y="274"/>
                                    <a:pt x="484" y="277"/>
                                    <a:pt x="479" y="282"/>
                                  </a:cubicBezTo>
                                  <a:cubicBezTo>
                                    <a:pt x="474" y="287"/>
                                    <a:pt x="471" y="294"/>
                                    <a:pt x="471" y="301"/>
                                  </a:cubicBezTo>
                                  <a:cubicBezTo>
                                    <a:pt x="471" y="304"/>
                                    <a:pt x="472" y="306"/>
                                    <a:pt x="472" y="309"/>
                                  </a:cubicBezTo>
                                  <a:cubicBezTo>
                                    <a:pt x="474" y="308"/>
                                    <a:pt x="476" y="307"/>
                                    <a:pt x="478" y="306"/>
                                  </a:cubicBezTo>
                                  <a:cubicBezTo>
                                    <a:pt x="478" y="304"/>
                                    <a:pt x="478" y="303"/>
                                    <a:pt x="478" y="301"/>
                                  </a:cubicBezTo>
                                  <a:cubicBezTo>
                                    <a:pt x="478" y="290"/>
                                    <a:pt x="487" y="280"/>
                                    <a:pt x="499" y="280"/>
                                  </a:cubicBezTo>
                                  <a:cubicBezTo>
                                    <a:pt x="510" y="280"/>
                                    <a:pt x="520" y="290"/>
                                    <a:pt x="520" y="301"/>
                                  </a:cubicBezTo>
                                  <a:close/>
                                  <a:moveTo>
                                    <a:pt x="512" y="301"/>
                                  </a:moveTo>
                                  <a:cubicBezTo>
                                    <a:pt x="512" y="302"/>
                                    <a:pt x="512" y="303"/>
                                    <a:pt x="512" y="303"/>
                                  </a:cubicBezTo>
                                  <a:cubicBezTo>
                                    <a:pt x="514" y="304"/>
                                    <a:pt x="516" y="304"/>
                                    <a:pt x="518" y="305"/>
                                  </a:cubicBezTo>
                                  <a:cubicBezTo>
                                    <a:pt x="518" y="304"/>
                                    <a:pt x="518" y="303"/>
                                    <a:pt x="518" y="301"/>
                                  </a:cubicBezTo>
                                  <a:cubicBezTo>
                                    <a:pt x="518" y="296"/>
                                    <a:pt x="516" y="291"/>
                                    <a:pt x="512" y="287"/>
                                  </a:cubicBezTo>
                                  <a:cubicBezTo>
                                    <a:pt x="509" y="284"/>
                                    <a:pt x="504" y="282"/>
                                    <a:pt x="499" y="282"/>
                                  </a:cubicBezTo>
                                  <a:cubicBezTo>
                                    <a:pt x="493" y="282"/>
                                    <a:pt x="488" y="284"/>
                                    <a:pt x="485" y="287"/>
                                  </a:cubicBezTo>
                                  <a:cubicBezTo>
                                    <a:pt x="481" y="291"/>
                                    <a:pt x="479" y="296"/>
                                    <a:pt x="479" y="301"/>
                                  </a:cubicBezTo>
                                  <a:cubicBezTo>
                                    <a:pt x="479" y="303"/>
                                    <a:pt x="479" y="304"/>
                                    <a:pt x="480" y="305"/>
                                  </a:cubicBezTo>
                                  <a:cubicBezTo>
                                    <a:pt x="481" y="304"/>
                                    <a:pt x="483" y="304"/>
                                    <a:pt x="485" y="303"/>
                                  </a:cubicBezTo>
                                  <a:cubicBezTo>
                                    <a:pt x="485" y="303"/>
                                    <a:pt x="485" y="302"/>
                                    <a:pt x="485" y="301"/>
                                  </a:cubicBezTo>
                                  <a:cubicBezTo>
                                    <a:pt x="485" y="294"/>
                                    <a:pt x="491" y="288"/>
                                    <a:pt x="499" y="288"/>
                                  </a:cubicBezTo>
                                  <a:cubicBezTo>
                                    <a:pt x="506" y="288"/>
                                    <a:pt x="512" y="294"/>
                                    <a:pt x="512" y="301"/>
                                  </a:cubicBezTo>
                                  <a:close/>
                                  <a:moveTo>
                                    <a:pt x="505" y="301"/>
                                  </a:moveTo>
                                  <a:cubicBezTo>
                                    <a:pt x="505" y="301"/>
                                    <a:pt x="505" y="302"/>
                                    <a:pt x="505" y="302"/>
                                  </a:cubicBezTo>
                                  <a:cubicBezTo>
                                    <a:pt x="507" y="302"/>
                                    <a:pt x="509" y="302"/>
                                    <a:pt x="510" y="303"/>
                                  </a:cubicBezTo>
                                  <a:cubicBezTo>
                                    <a:pt x="511" y="302"/>
                                    <a:pt x="511" y="302"/>
                                    <a:pt x="511" y="301"/>
                                  </a:cubicBezTo>
                                  <a:cubicBezTo>
                                    <a:pt x="511" y="295"/>
                                    <a:pt x="505" y="289"/>
                                    <a:pt x="499" y="289"/>
                                  </a:cubicBezTo>
                                  <a:cubicBezTo>
                                    <a:pt x="492" y="289"/>
                                    <a:pt x="487" y="295"/>
                                    <a:pt x="487" y="301"/>
                                  </a:cubicBezTo>
                                  <a:cubicBezTo>
                                    <a:pt x="487" y="302"/>
                                    <a:pt x="487" y="302"/>
                                    <a:pt x="487" y="303"/>
                                  </a:cubicBezTo>
                                  <a:cubicBezTo>
                                    <a:pt x="489" y="302"/>
                                    <a:pt x="490" y="302"/>
                                    <a:pt x="492" y="302"/>
                                  </a:cubicBezTo>
                                  <a:cubicBezTo>
                                    <a:pt x="492" y="302"/>
                                    <a:pt x="492" y="301"/>
                                    <a:pt x="492" y="301"/>
                                  </a:cubicBezTo>
                                  <a:cubicBezTo>
                                    <a:pt x="492" y="298"/>
                                    <a:pt x="495" y="295"/>
                                    <a:pt x="499" y="295"/>
                                  </a:cubicBezTo>
                                  <a:cubicBezTo>
                                    <a:pt x="502" y="295"/>
                                    <a:pt x="505" y="298"/>
                                    <a:pt x="505" y="301"/>
                                  </a:cubicBezTo>
                                  <a:close/>
                                  <a:moveTo>
                                    <a:pt x="499" y="296"/>
                                  </a:moveTo>
                                  <a:cubicBezTo>
                                    <a:pt x="496" y="296"/>
                                    <a:pt x="494" y="298"/>
                                    <a:pt x="494" y="301"/>
                                  </a:cubicBezTo>
                                  <a:cubicBezTo>
                                    <a:pt x="494" y="301"/>
                                    <a:pt x="494" y="302"/>
                                    <a:pt x="494" y="302"/>
                                  </a:cubicBezTo>
                                  <a:cubicBezTo>
                                    <a:pt x="495" y="302"/>
                                    <a:pt x="497" y="301"/>
                                    <a:pt x="499" y="301"/>
                                  </a:cubicBezTo>
                                  <a:cubicBezTo>
                                    <a:pt x="500" y="301"/>
                                    <a:pt x="502" y="302"/>
                                    <a:pt x="504" y="302"/>
                                  </a:cubicBezTo>
                                  <a:cubicBezTo>
                                    <a:pt x="504" y="302"/>
                                    <a:pt x="504" y="301"/>
                                    <a:pt x="504" y="301"/>
                                  </a:cubicBezTo>
                                  <a:cubicBezTo>
                                    <a:pt x="504" y="298"/>
                                    <a:pt x="501" y="296"/>
                                    <a:pt x="499" y="296"/>
                                  </a:cubicBezTo>
                                  <a:close/>
                                  <a:moveTo>
                                    <a:pt x="453" y="329"/>
                                  </a:moveTo>
                                  <a:cubicBezTo>
                                    <a:pt x="454" y="327"/>
                                    <a:pt x="455" y="325"/>
                                    <a:pt x="456" y="324"/>
                                  </a:cubicBezTo>
                                  <a:cubicBezTo>
                                    <a:pt x="451" y="320"/>
                                    <a:pt x="445" y="318"/>
                                    <a:pt x="438" y="318"/>
                                  </a:cubicBezTo>
                                  <a:cubicBezTo>
                                    <a:pt x="431" y="318"/>
                                    <a:pt x="425" y="320"/>
                                    <a:pt x="420" y="324"/>
                                  </a:cubicBezTo>
                                  <a:cubicBezTo>
                                    <a:pt x="421" y="325"/>
                                    <a:pt x="422" y="327"/>
                                    <a:pt x="423" y="328"/>
                                  </a:cubicBezTo>
                                  <a:cubicBezTo>
                                    <a:pt x="427" y="325"/>
                                    <a:pt x="432" y="324"/>
                                    <a:pt x="438" y="324"/>
                                  </a:cubicBezTo>
                                  <a:cubicBezTo>
                                    <a:pt x="444" y="324"/>
                                    <a:pt x="449" y="326"/>
                                    <a:pt x="453" y="329"/>
                                  </a:cubicBezTo>
                                  <a:close/>
                                  <a:moveTo>
                                    <a:pt x="438" y="325"/>
                                  </a:moveTo>
                                  <a:cubicBezTo>
                                    <a:pt x="433" y="325"/>
                                    <a:pt x="428" y="327"/>
                                    <a:pt x="423" y="330"/>
                                  </a:cubicBezTo>
                                  <a:cubicBezTo>
                                    <a:pt x="424" y="331"/>
                                    <a:pt x="425" y="333"/>
                                    <a:pt x="426" y="335"/>
                                  </a:cubicBezTo>
                                  <a:cubicBezTo>
                                    <a:pt x="429" y="333"/>
                                    <a:pt x="433" y="332"/>
                                    <a:pt x="438" y="332"/>
                                  </a:cubicBezTo>
                                  <a:cubicBezTo>
                                    <a:pt x="442" y="332"/>
                                    <a:pt x="447" y="333"/>
                                    <a:pt x="450" y="336"/>
                                  </a:cubicBezTo>
                                  <a:cubicBezTo>
                                    <a:pt x="451" y="334"/>
                                    <a:pt x="452" y="332"/>
                                    <a:pt x="453" y="330"/>
                                  </a:cubicBezTo>
                                  <a:cubicBezTo>
                                    <a:pt x="448" y="327"/>
                                    <a:pt x="443" y="325"/>
                                    <a:pt x="438" y="325"/>
                                  </a:cubicBezTo>
                                  <a:close/>
                                  <a:moveTo>
                                    <a:pt x="457" y="323"/>
                                  </a:moveTo>
                                  <a:cubicBezTo>
                                    <a:pt x="458" y="321"/>
                                    <a:pt x="460" y="319"/>
                                    <a:pt x="461" y="318"/>
                                  </a:cubicBezTo>
                                  <a:cubicBezTo>
                                    <a:pt x="454" y="313"/>
                                    <a:pt x="446" y="311"/>
                                    <a:pt x="438" y="311"/>
                                  </a:cubicBezTo>
                                  <a:cubicBezTo>
                                    <a:pt x="429" y="311"/>
                                    <a:pt x="422" y="313"/>
                                    <a:pt x="415" y="317"/>
                                  </a:cubicBezTo>
                                  <a:cubicBezTo>
                                    <a:pt x="416" y="319"/>
                                    <a:pt x="418" y="321"/>
                                    <a:pt x="419" y="322"/>
                                  </a:cubicBezTo>
                                  <a:cubicBezTo>
                                    <a:pt x="424" y="319"/>
                                    <a:pt x="431" y="317"/>
                                    <a:pt x="438" y="317"/>
                                  </a:cubicBezTo>
                                  <a:cubicBezTo>
                                    <a:pt x="445" y="317"/>
                                    <a:pt x="452" y="319"/>
                                    <a:pt x="457" y="323"/>
                                  </a:cubicBezTo>
                                  <a:close/>
                                  <a:moveTo>
                                    <a:pt x="462" y="317"/>
                                  </a:moveTo>
                                  <a:cubicBezTo>
                                    <a:pt x="464" y="315"/>
                                    <a:pt x="465" y="314"/>
                                    <a:pt x="467" y="312"/>
                                  </a:cubicBezTo>
                                  <a:cubicBezTo>
                                    <a:pt x="459" y="307"/>
                                    <a:pt x="449" y="303"/>
                                    <a:pt x="438" y="303"/>
                                  </a:cubicBezTo>
                                  <a:cubicBezTo>
                                    <a:pt x="427" y="303"/>
                                    <a:pt x="417" y="306"/>
                                    <a:pt x="409" y="312"/>
                                  </a:cubicBezTo>
                                  <a:cubicBezTo>
                                    <a:pt x="411" y="313"/>
                                    <a:pt x="412" y="315"/>
                                    <a:pt x="414" y="316"/>
                                  </a:cubicBezTo>
                                  <a:cubicBezTo>
                                    <a:pt x="421" y="312"/>
                                    <a:pt x="429" y="309"/>
                                    <a:pt x="438" y="309"/>
                                  </a:cubicBezTo>
                                  <a:cubicBezTo>
                                    <a:pt x="447" y="309"/>
                                    <a:pt x="455" y="312"/>
                                    <a:pt x="462" y="317"/>
                                  </a:cubicBezTo>
                                  <a:close/>
                                  <a:moveTo>
                                    <a:pt x="423" y="175"/>
                                  </a:moveTo>
                                  <a:cubicBezTo>
                                    <a:pt x="424" y="177"/>
                                    <a:pt x="425" y="179"/>
                                    <a:pt x="426" y="181"/>
                                  </a:cubicBezTo>
                                  <a:cubicBezTo>
                                    <a:pt x="429" y="179"/>
                                    <a:pt x="433" y="177"/>
                                    <a:pt x="438" y="177"/>
                                  </a:cubicBezTo>
                                  <a:cubicBezTo>
                                    <a:pt x="442" y="177"/>
                                    <a:pt x="447" y="179"/>
                                    <a:pt x="450" y="182"/>
                                  </a:cubicBezTo>
                                  <a:cubicBezTo>
                                    <a:pt x="451" y="180"/>
                                    <a:pt x="452" y="178"/>
                                    <a:pt x="453" y="176"/>
                                  </a:cubicBezTo>
                                  <a:cubicBezTo>
                                    <a:pt x="448" y="173"/>
                                    <a:pt x="443" y="171"/>
                                    <a:pt x="438" y="171"/>
                                  </a:cubicBezTo>
                                  <a:cubicBezTo>
                                    <a:pt x="433" y="171"/>
                                    <a:pt x="428" y="173"/>
                                    <a:pt x="423" y="175"/>
                                  </a:cubicBezTo>
                                  <a:close/>
                                  <a:moveTo>
                                    <a:pt x="438" y="170"/>
                                  </a:moveTo>
                                  <a:cubicBezTo>
                                    <a:pt x="444" y="170"/>
                                    <a:pt x="449" y="171"/>
                                    <a:pt x="453" y="174"/>
                                  </a:cubicBezTo>
                                  <a:cubicBezTo>
                                    <a:pt x="454" y="173"/>
                                    <a:pt x="455" y="171"/>
                                    <a:pt x="456" y="170"/>
                                  </a:cubicBezTo>
                                  <a:cubicBezTo>
                                    <a:pt x="451" y="166"/>
                                    <a:pt x="445" y="164"/>
                                    <a:pt x="438" y="164"/>
                                  </a:cubicBezTo>
                                  <a:cubicBezTo>
                                    <a:pt x="431" y="164"/>
                                    <a:pt x="425" y="166"/>
                                    <a:pt x="420" y="169"/>
                                  </a:cubicBezTo>
                                  <a:cubicBezTo>
                                    <a:pt x="421" y="171"/>
                                    <a:pt x="422" y="172"/>
                                    <a:pt x="423" y="174"/>
                                  </a:cubicBezTo>
                                  <a:cubicBezTo>
                                    <a:pt x="427" y="171"/>
                                    <a:pt x="432" y="170"/>
                                    <a:pt x="438" y="170"/>
                                  </a:cubicBezTo>
                                  <a:close/>
                                  <a:moveTo>
                                    <a:pt x="426" y="183"/>
                                  </a:moveTo>
                                  <a:cubicBezTo>
                                    <a:pt x="427" y="185"/>
                                    <a:pt x="428" y="187"/>
                                    <a:pt x="428" y="189"/>
                                  </a:cubicBezTo>
                                  <a:cubicBezTo>
                                    <a:pt x="431" y="187"/>
                                    <a:pt x="434" y="185"/>
                                    <a:pt x="438" y="185"/>
                                  </a:cubicBezTo>
                                  <a:cubicBezTo>
                                    <a:pt x="442" y="185"/>
                                    <a:pt x="446" y="187"/>
                                    <a:pt x="448" y="190"/>
                                  </a:cubicBezTo>
                                  <a:cubicBezTo>
                                    <a:pt x="449" y="188"/>
                                    <a:pt x="449" y="185"/>
                                    <a:pt x="450" y="183"/>
                                  </a:cubicBezTo>
                                  <a:cubicBezTo>
                                    <a:pt x="446" y="181"/>
                                    <a:pt x="442" y="179"/>
                                    <a:pt x="438" y="179"/>
                                  </a:cubicBezTo>
                                  <a:cubicBezTo>
                                    <a:pt x="434" y="179"/>
                                    <a:pt x="430" y="180"/>
                                    <a:pt x="426" y="183"/>
                                  </a:cubicBezTo>
                                  <a:close/>
                                  <a:moveTo>
                                    <a:pt x="447" y="199"/>
                                  </a:moveTo>
                                  <a:cubicBezTo>
                                    <a:pt x="447" y="196"/>
                                    <a:pt x="448" y="194"/>
                                    <a:pt x="448" y="192"/>
                                  </a:cubicBezTo>
                                  <a:cubicBezTo>
                                    <a:pt x="446" y="189"/>
                                    <a:pt x="442" y="187"/>
                                    <a:pt x="438" y="187"/>
                                  </a:cubicBezTo>
                                  <a:cubicBezTo>
                                    <a:pt x="434" y="187"/>
                                    <a:pt x="431" y="188"/>
                                    <a:pt x="428" y="191"/>
                                  </a:cubicBezTo>
                                  <a:cubicBezTo>
                                    <a:pt x="429" y="194"/>
                                    <a:pt x="429" y="196"/>
                                    <a:pt x="429" y="199"/>
                                  </a:cubicBezTo>
                                  <a:cubicBezTo>
                                    <a:pt x="429" y="199"/>
                                    <a:pt x="429" y="199"/>
                                    <a:pt x="429" y="199"/>
                                  </a:cubicBezTo>
                                  <a:cubicBezTo>
                                    <a:pt x="430" y="199"/>
                                    <a:pt x="430" y="199"/>
                                    <a:pt x="431" y="199"/>
                                  </a:cubicBezTo>
                                  <a:cubicBezTo>
                                    <a:pt x="431" y="199"/>
                                    <a:pt x="431" y="199"/>
                                    <a:pt x="431" y="199"/>
                                  </a:cubicBezTo>
                                  <a:cubicBezTo>
                                    <a:pt x="431" y="195"/>
                                    <a:pt x="434" y="192"/>
                                    <a:pt x="438" y="192"/>
                                  </a:cubicBezTo>
                                  <a:cubicBezTo>
                                    <a:pt x="441" y="192"/>
                                    <a:pt x="444" y="195"/>
                                    <a:pt x="444" y="199"/>
                                  </a:cubicBezTo>
                                  <a:cubicBezTo>
                                    <a:pt x="444" y="199"/>
                                    <a:pt x="444" y="199"/>
                                    <a:pt x="444" y="199"/>
                                  </a:cubicBezTo>
                                  <a:cubicBezTo>
                                    <a:pt x="445" y="199"/>
                                    <a:pt x="446" y="199"/>
                                    <a:pt x="447" y="200"/>
                                  </a:cubicBezTo>
                                  <a:cubicBezTo>
                                    <a:pt x="447" y="199"/>
                                    <a:pt x="447" y="199"/>
                                    <a:pt x="447" y="199"/>
                                  </a:cubicBezTo>
                                  <a:close/>
                                  <a:moveTo>
                                    <a:pt x="438" y="193"/>
                                  </a:moveTo>
                                  <a:cubicBezTo>
                                    <a:pt x="435" y="193"/>
                                    <a:pt x="433" y="196"/>
                                    <a:pt x="433" y="199"/>
                                  </a:cubicBezTo>
                                  <a:cubicBezTo>
                                    <a:pt x="433" y="199"/>
                                    <a:pt x="433" y="199"/>
                                    <a:pt x="433" y="199"/>
                                  </a:cubicBezTo>
                                  <a:cubicBezTo>
                                    <a:pt x="434" y="199"/>
                                    <a:pt x="436" y="199"/>
                                    <a:pt x="438" y="199"/>
                                  </a:cubicBezTo>
                                  <a:cubicBezTo>
                                    <a:pt x="439" y="199"/>
                                    <a:pt x="441" y="199"/>
                                    <a:pt x="443" y="199"/>
                                  </a:cubicBezTo>
                                  <a:cubicBezTo>
                                    <a:pt x="443" y="199"/>
                                    <a:pt x="443" y="199"/>
                                    <a:pt x="443" y="199"/>
                                  </a:cubicBezTo>
                                  <a:cubicBezTo>
                                    <a:pt x="443" y="196"/>
                                    <a:pt x="441" y="193"/>
                                    <a:pt x="438" y="193"/>
                                  </a:cubicBezTo>
                                  <a:close/>
                                  <a:moveTo>
                                    <a:pt x="409" y="209"/>
                                  </a:moveTo>
                                  <a:cubicBezTo>
                                    <a:pt x="411" y="211"/>
                                    <a:pt x="412" y="212"/>
                                    <a:pt x="414" y="214"/>
                                  </a:cubicBezTo>
                                  <a:cubicBezTo>
                                    <a:pt x="421" y="209"/>
                                    <a:pt x="429" y="206"/>
                                    <a:pt x="438" y="206"/>
                                  </a:cubicBezTo>
                                  <a:cubicBezTo>
                                    <a:pt x="447" y="206"/>
                                    <a:pt x="455" y="209"/>
                                    <a:pt x="462" y="214"/>
                                  </a:cubicBezTo>
                                  <a:cubicBezTo>
                                    <a:pt x="464" y="212"/>
                                    <a:pt x="465" y="211"/>
                                    <a:pt x="467" y="210"/>
                                  </a:cubicBezTo>
                                  <a:cubicBezTo>
                                    <a:pt x="459" y="204"/>
                                    <a:pt x="449" y="200"/>
                                    <a:pt x="438" y="200"/>
                                  </a:cubicBezTo>
                                  <a:cubicBezTo>
                                    <a:pt x="427" y="200"/>
                                    <a:pt x="417" y="204"/>
                                    <a:pt x="409" y="209"/>
                                  </a:cubicBezTo>
                                  <a:close/>
                                  <a:moveTo>
                                    <a:pt x="415" y="215"/>
                                  </a:moveTo>
                                  <a:cubicBezTo>
                                    <a:pt x="416" y="216"/>
                                    <a:pt x="418" y="218"/>
                                    <a:pt x="419" y="219"/>
                                  </a:cubicBezTo>
                                  <a:cubicBezTo>
                                    <a:pt x="424" y="216"/>
                                    <a:pt x="431" y="214"/>
                                    <a:pt x="438" y="214"/>
                                  </a:cubicBezTo>
                                  <a:cubicBezTo>
                                    <a:pt x="445" y="214"/>
                                    <a:pt x="452" y="216"/>
                                    <a:pt x="457" y="220"/>
                                  </a:cubicBezTo>
                                  <a:cubicBezTo>
                                    <a:pt x="458" y="218"/>
                                    <a:pt x="460" y="217"/>
                                    <a:pt x="461" y="215"/>
                                  </a:cubicBezTo>
                                  <a:cubicBezTo>
                                    <a:pt x="454" y="211"/>
                                    <a:pt x="446" y="208"/>
                                    <a:pt x="438" y="208"/>
                                  </a:cubicBezTo>
                                  <a:cubicBezTo>
                                    <a:pt x="429" y="208"/>
                                    <a:pt x="422" y="210"/>
                                    <a:pt x="415" y="215"/>
                                  </a:cubicBezTo>
                                  <a:close/>
                                  <a:moveTo>
                                    <a:pt x="420" y="221"/>
                                  </a:moveTo>
                                  <a:cubicBezTo>
                                    <a:pt x="421" y="222"/>
                                    <a:pt x="422" y="224"/>
                                    <a:pt x="423" y="225"/>
                                  </a:cubicBezTo>
                                  <a:cubicBezTo>
                                    <a:pt x="427" y="223"/>
                                    <a:pt x="432" y="221"/>
                                    <a:pt x="438" y="221"/>
                                  </a:cubicBezTo>
                                  <a:cubicBezTo>
                                    <a:pt x="444" y="221"/>
                                    <a:pt x="449" y="223"/>
                                    <a:pt x="453" y="226"/>
                                  </a:cubicBezTo>
                                  <a:cubicBezTo>
                                    <a:pt x="454" y="224"/>
                                    <a:pt x="455" y="223"/>
                                    <a:pt x="456" y="221"/>
                                  </a:cubicBezTo>
                                  <a:cubicBezTo>
                                    <a:pt x="451" y="218"/>
                                    <a:pt x="445" y="216"/>
                                    <a:pt x="438" y="216"/>
                                  </a:cubicBezTo>
                                  <a:cubicBezTo>
                                    <a:pt x="431" y="216"/>
                                    <a:pt x="425" y="218"/>
                                    <a:pt x="420" y="221"/>
                                  </a:cubicBezTo>
                                  <a:close/>
                                  <a:moveTo>
                                    <a:pt x="423" y="227"/>
                                  </a:moveTo>
                                  <a:cubicBezTo>
                                    <a:pt x="424" y="229"/>
                                    <a:pt x="425" y="231"/>
                                    <a:pt x="426" y="232"/>
                                  </a:cubicBezTo>
                                  <a:cubicBezTo>
                                    <a:pt x="429" y="230"/>
                                    <a:pt x="433" y="229"/>
                                    <a:pt x="438" y="229"/>
                                  </a:cubicBezTo>
                                  <a:cubicBezTo>
                                    <a:pt x="442" y="229"/>
                                    <a:pt x="447" y="230"/>
                                    <a:pt x="450" y="233"/>
                                  </a:cubicBezTo>
                                  <a:cubicBezTo>
                                    <a:pt x="451" y="231"/>
                                    <a:pt x="452" y="229"/>
                                    <a:pt x="453" y="227"/>
                                  </a:cubicBezTo>
                                  <a:cubicBezTo>
                                    <a:pt x="448" y="224"/>
                                    <a:pt x="443" y="223"/>
                                    <a:pt x="438" y="223"/>
                                  </a:cubicBezTo>
                                  <a:cubicBezTo>
                                    <a:pt x="433" y="223"/>
                                    <a:pt x="428" y="224"/>
                                    <a:pt x="423" y="227"/>
                                  </a:cubicBezTo>
                                  <a:close/>
                                  <a:moveTo>
                                    <a:pt x="426" y="234"/>
                                  </a:moveTo>
                                  <a:cubicBezTo>
                                    <a:pt x="427" y="236"/>
                                    <a:pt x="428" y="238"/>
                                    <a:pt x="428" y="240"/>
                                  </a:cubicBezTo>
                                  <a:cubicBezTo>
                                    <a:pt x="431" y="238"/>
                                    <a:pt x="434" y="236"/>
                                    <a:pt x="438" y="236"/>
                                  </a:cubicBezTo>
                                  <a:cubicBezTo>
                                    <a:pt x="442" y="236"/>
                                    <a:pt x="446" y="238"/>
                                    <a:pt x="448" y="241"/>
                                  </a:cubicBezTo>
                                  <a:cubicBezTo>
                                    <a:pt x="449" y="239"/>
                                    <a:pt x="449" y="237"/>
                                    <a:pt x="450" y="235"/>
                                  </a:cubicBezTo>
                                  <a:cubicBezTo>
                                    <a:pt x="446" y="232"/>
                                    <a:pt x="442" y="230"/>
                                    <a:pt x="438" y="230"/>
                                  </a:cubicBezTo>
                                  <a:cubicBezTo>
                                    <a:pt x="434" y="230"/>
                                    <a:pt x="430" y="232"/>
                                    <a:pt x="426" y="234"/>
                                  </a:cubicBezTo>
                                  <a:close/>
                                  <a:moveTo>
                                    <a:pt x="447" y="250"/>
                                  </a:moveTo>
                                  <a:cubicBezTo>
                                    <a:pt x="447" y="248"/>
                                    <a:pt x="448" y="246"/>
                                    <a:pt x="448" y="244"/>
                                  </a:cubicBezTo>
                                  <a:cubicBezTo>
                                    <a:pt x="446" y="240"/>
                                    <a:pt x="442" y="238"/>
                                    <a:pt x="438" y="238"/>
                                  </a:cubicBezTo>
                                  <a:cubicBezTo>
                                    <a:pt x="434" y="238"/>
                                    <a:pt x="431" y="240"/>
                                    <a:pt x="428" y="242"/>
                                  </a:cubicBezTo>
                                  <a:cubicBezTo>
                                    <a:pt x="429" y="245"/>
                                    <a:pt x="429" y="247"/>
                                    <a:pt x="429" y="250"/>
                                  </a:cubicBezTo>
                                  <a:cubicBezTo>
                                    <a:pt x="429" y="250"/>
                                    <a:pt x="429" y="251"/>
                                    <a:pt x="429" y="251"/>
                                  </a:cubicBezTo>
                                  <a:cubicBezTo>
                                    <a:pt x="430" y="251"/>
                                    <a:pt x="430" y="251"/>
                                    <a:pt x="431" y="251"/>
                                  </a:cubicBezTo>
                                  <a:cubicBezTo>
                                    <a:pt x="431" y="250"/>
                                    <a:pt x="431" y="250"/>
                                    <a:pt x="431" y="250"/>
                                  </a:cubicBezTo>
                                  <a:cubicBezTo>
                                    <a:pt x="431" y="246"/>
                                    <a:pt x="434" y="243"/>
                                    <a:pt x="438" y="243"/>
                                  </a:cubicBezTo>
                                  <a:cubicBezTo>
                                    <a:pt x="441" y="243"/>
                                    <a:pt x="444" y="246"/>
                                    <a:pt x="444" y="250"/>
                                  </a:cubicBezTo>
                                  <a:cubicBezTo>
                                    <a:pt x="444" y="250"/>
                                    <a:pt x="444" y="250"/>
                                    <a:pt x="444" y="251"/>
                                  </a:cubicBezTo>
                                  <a:cubicBezTo>
                                    <a:pt x="445" y="251"/>
                                    <a:pt x="446" y="251"/>
                                    <a:pt x="447" y="251"/>
                                  </a:cubicBezTo>
                                  <a:cubicBezTo>
                                    <a:pt x="447" y="251"/>
                                    <a:pt x="447" y="250"/>
                                    <a:pt x="447" y="250"/>
                                  </a:cubicBezTo>
                                  <a:close/>
                                  <a:moveTo>
                                    <a:pt x="438" y="245"/>
                                  </a:moveTo>
                                  <a:cubicBezTo>
                                    <a:pt x="435" y="245"/>
                                    <a:pt x="433" y="247"/>
                                    <a:pt x="433" y="250"/>
                                  </a:cubicBezTo>
                                  <a:cubicBezTo>
                                    <a:pt x="433" y="250"/>
                                    <a:pt x="433" y="250"/>
                                    <a:pt x="433" y="250"/>
                                  </a:cubicBezTo>
                                  <a:cubicBezTo>
                                    <a:pt x="434" y="250"/>
                                    <a:pt x="436" y="250"/>
                                    <a:pt x="438" y="250"/>
                                  </a:cubicBezTo>
                                  <a:cubicBezTo>
                                    <a:pt x="439" y="250"/>
                                    <a:pt x="441" y="250"/>
                                    <a:pt x="443" y="250"/>
                                  </a:cubicBezTo>
                                  <a:cubicBezTo>
                                    <a:pt x="443" y="250"/>
                                    <a:pt x="443" y="250"/>
                                    <a:pt x="443" y="250"/>
                                  </a:cubicBezTo>
                                  <a:cubicBezTo>
                                    <a:pt x="443" y="247"/>
                                    <a:pt x="441" y="245"/>
                                    <a:pt x="438" y="245"/>
                                  </a:cubicBezTo>
                                  <a:close/>
                                  <a:moveTo>
                                    <a:pt x="409" y="261"/>
                                  </a:moveTo>
                                  <a:cubicBezTo>
                                    <a:pt x="411" y="262"/>
                                    <a:pt x="412" y="263"/>
                                    <a:pt x="414" y="265"/>
                                  </a:cubicBezTo>
                                  <a:cubicBezTo>
                                    <a:pt x="421" y="260"/>
                                    <a:pt x="429" y="258"/>
                                    <a:pt x="438" y="258"/>
                                  </a:cubicBezTo>
                                  <a:cubicBezTo>
                                    <a:pt x="447" y="258"/>
                                    <a:pt x="455" y="261"/>
                                    <a:pt x="462" y="265"/>
                                  </a:cubicBezTo>
                                  <a:cubicBezTo>
                                    <a:pt x="464" y="264"/>
                                    <a:pt x="465" y="262"/>
                                    <a:pt x="467" y="261"/>
                                  </a:cubicBezTo>
                                  <a:cubicBezTo>
                                    <a:pt x="459" y="255"/>
                                    <a:pt x="449" y="252"/>
                                    <a:pt x="438" y="252"/>
                                  </a:cubicBezTo>
                                  <a:cubicBezTo>
                                    <a:pt x="427" y="252"/>
                                    <a:pt x="417" y="255"/>
                                    <a:pt x="409" y="261"/>
                                  </a:cubicBezTo>
                                  <a:close/>
                                  <a:moveTo>
                                    <a:pt x="415" y="266"/>
                                  </a:moveTo>
                                  <a:cubicBezTo>
                                    <a:pt x="416" y="268"/>
                                    <a:pt x="418" y="269"/>
                                    <a:pt x="419" y="271"/>
                                  </a:cubicBezTo>
                                  <a:cubicBezTo>
                                    <a:pt x="424" y="267"/>
                                    <a:pt x="431" y="265"/>
                                    <a:pt x="438" y="265"/>
                                  </a:cubicBezTo>
                                  <a:cubicBezTo>
                                    <a:pt x="445" y="265"/>
                                    <a:pt x="452" y="268"/>
                                    <a:pt x="457" y="271"/>
                                  </a:cubicBezTo>
                                  <a:cubicBezTo>
                                    <a:pt x="458" y="270"/>
                                    <a:pt x="460" y="268"/>
                                    <a:pt x="461" y="266"/>
                                  </a:cubicBezTo>
                                  <a:cubicBezTo>
                                    <a:pt x="454" y="262"/>
                                    <a:pt x="446" y="259"/>
                                    <a:pt x="438" y="259"/>
                                  </a:cubicBezTo>
                                  <a:cubicBezTo>
                                    <a:pt x="429" y="259"/>
                                    <a:pt x="422" y="262"/>
                                    <a:pt x="415" y="266"/>
                                  </a:cubicBezTo>
                                  <a:close/>
                                  <a:moveTo>
                                    <a:pt x="420" y="272"/>
                                  </a:moveTo>
                                  <a:cubicBezTo>
                                    <a:pt x="421" y="274"/>
                                    <a:pt x="422" y="275"/>
                                    <a:pt x="423" y="277"/>
                                  </a:cubicBezTo>
                                  <a:cubicBezTo>
                                    <a:pt x="427" y="274"/>
                                    <a:pt x="432" y="272"/>
                                    <a:pt x="438" y="272"/>
                                  </a:cubicBezTo>
                                  <a:cubicBezTo>
                                    <a:pt x="444" y="272"/>
                                    <a:pt x="449" y="274"/>
                                    <a:pt x="453" y="277"/>
                                  </a:cubicBezTo>
                                  <a:cubicBezTo>
                                    <a:pt x="454" y="276"/>
                                    <a:pt x="455" y="274"/>
                                    <a:pt x="456" y="273"/>
                                  </a:cubicBezTo>
                                  <a:cubicBezTo>
                                    <a:pt x="451" y="269"/>
                                    <a:pt x="445" y="267"/>
                                    <a:pt x="438" y="267"/>
                                  </a:cubicBezTo>
                                  <a:cubicBezTo>
                                    <a:pt x="431" y="267"/>
                                    <a:pt x="425" y="269"/>
                                    <a:pt x="420" y="272"/>
                                  </a:cubicBezTo>
                                  <a:close/>
                                  <a:moveTo>
                                    <a:pt x="423" y="278"/>
                                  </a:moveTo>
                                  <a:cubicBezTo>
                                    <a:pt x="424" y="280"/>
                                    <a:pt x="425" y="282"/>
                                    <a:pt x="426" y="284"/>
                                  </a:cubicBezTo>
                                  <a:cubicBezTo>
                                    <a:pt x="429" y="282"/>
                                    <a:pt x="433" y="280"/>
                                    <a:pt x="438" y="280"/>
                                  </a:cubicBezTo>
                                  <a:cubicBezTo>
                                    <a:pt x="442" y="280"/>
                                    <a:pt x="447" y="282"/>
                                    <a:pt x="450" y="284"/>
                                  </a:cubicBezTo>
                                  <a:cubicBezTo>
                                    <a:pt x="451" y="282"/>
                                    <a:pt x="452" y="280"/>
                                    <a:pt x="453" y="279"/>
                                  </a:cubicBezTo>
                                  <a:cubicBezTo>
                                    <a:pt x="448" y="276"/>
                                    <a:pt x="443" y="274"/>
                                    <a:pt x="438" y="274"/>
                                  </a:cubicBezTo>
                                  <a:cubicBezTo>
                                    <a:pt x="433" y="274"/>
                                    <a:pt x="428" y="276"/>
                                    <a:pt x="423" y="278"/>
                                  </a:cubicBezTo>
                                  <a:close/>
                                  <a:moveTo>
                                    <a:pt x="426" y="285"/>
                                  </a:moveTo>
                                  <a:cubicBezTo>
                                    <a:pt x="427" y="287"/>
                                    <a:pt x="428" y="290"/>
                                    <a:pt x="428" y="292"/>
                                  </a:cubicBezTo>
                                  <a:cubicBezTo>
                                    <a:pt x="431" y="289"/>
                                    <a:pt x="434" y="288"/>
                                    <a:pt x="438" y="288"/>
                                  </a:cubicBezTo>
                                  <a:cubicBezTo>
                                    <a:pt x="442" y="288"/>
                                    <a:pt x="446" y="290"/>
                                    <a:pt x="448" y="293"/>
                                  </a:cubicBezTo>
                                  <a:cubicBezTo>
                                    <a:pt x="449" y="290"/>
                                    <a:pt x="449" y="288"/>
                                    <a:pt x="450" y="286"/>
                                  </a:cubicBezTo>
                                  <a:cubicBezTo>
                                    <a:pt x="446" y="283"/>
                                    <a:pt x="442" y="282"/>
                                    <a:pt x="438" y="282"/>
                                  </a:cubicBezTo>
                                  <a:cubicBezTo>
                                    <a:pt x="434" y="282"/>
                                    <a:pt x="430" y="283"/>
                                    <a:pt x="426" y="285"/>
                                  </a:cubicBezTo>
                                  <a:close/>
                                  <a:moveTo>
                                    <a:pt x="447" y="301"/>
                                  </a:moveTo>
                                  <a:cubicBezTo>
                                    <a:pt x="447" y="299"/>
                                    <a:pt x="448" y="297"/>
                                    <a:pt x="448" y="295"/>
                                  </a:cubicBezTo>
                                  <a:cubicBezTo>
                                    <a:pt x="446" y="292"/>
                                    <a:pt x="442" y="289"/>
                                    <a:pt x="438" y="289"/>
                                  </a:cubicBezTo>
                                  <a:cubicBezTo>
                                    <a:pt x="434" y="289"/>
                                    <a:pt x="431" y="291"/>
                                    <a:pt x="428" y="294"/>
                                  </a:cubicBezTo>
                                  <a:cubicBezTo>
                                    <a:pt x="429" y="296"/>
                                    <a:pt x="429" y="299"/>
                                    <a:pt x="429" y="301"/>
                                  </a:cubicBezTo>
                                  <a:cubicBezTo>
                                    <a:pt x="429" y="302"/>
                                    <a:pt x="429" y="302"/>
                                    <a:pt x="429" y="302"/>
                                  </a:cubicBezTo>
                                  <a:cubicBezTo>
                                    <a:pt x="430" y="302"/>
                                    <a:pt x="430" y="302"/>
                                    <a:pt x="431" y="302"/>
                                  </a:cubicBezTo>
                                  <a:cubicBezTo>
                                    <a:pt x="431" y="302"/>
                                    <a:pt x="431" y="301"/>
                                    <a:pt x="431" y="301"/>
                                  </a:cubicBezTo>
                                  <a:cubicBezTo>
                                    <a:pt x="431" y="298"/>
                                    <a:pt x="434" y="295"/>
                                    <a:pt x="438" y="295"/>
                                  </a:cubicBezTo>
                                  <a:cubicBezTo>
                                    <a:pt x="441" y="295"/>
                                    <a:pt x="444" y="298"/>
                                    <a:pt x="444" y="301"/>
                                  </a:cubicBezTo>
                                  <a:cubicBezTo>
                                    <a:pt x="444" y="301"/>
                                    <a:pt x="444" y="302"/>
                                    <a:pt x="444" y="302"/>
                                  </a:cubicBezTo>
                                  <a:cubicBezTo>
                                    <a:pt x="445" y="302"/>
                                    <a:pt x="446" y="302"/>
                                    <a:pt x="447" y="302"/>
                                  </a:cubicBezTo>
                                  <a:cubicBezTo>
                                    <a:pt x="447" y="302"/>
                                    <a:pt x="447" y="302"/>
                                    <a:pt x="447" y="301"/>
                                  </a:cubicBezTo>
                                  <a:close/>
                                  <a:moveTo>
                                    <a:pt x="438" y="296"/>
                                  </a:moveTo>
                                  <a:cubicBezTo>
                                    <a:pt x="435" y="296"/>
                                    <a:pt x="433" y="298"/>
                                    <a:pt x="433" y="301"/>
                                  </a:cubicBezTo>
                                  <a:cubicBezTo>
                                    <a:pt x="433" y="301"/>
                                    <a:pt x="433" y="302"/>
                                    <a:pt x="433" y="302"/>
                                  </a:cubicBezTo>
                                  <a:cubicBezTo>
                                    <a:pt x="434" y="302"/>
                                    <a:pt x="436" y="301"/>
                                    <a:pt x="438" y="301"/>
                                  </a:cubicBezTo>
                                  <a:cubicBezTo>
                                    <a:pt x="439" y="301"/>
                                    <a:pt x="441" y="302"/>
                                    <a:pt x="443" y="302"/>
                                  </a:cubicBezTo>
                                  <a:cubicBezTo>
                                    <a:pt x="443" y="302"/>
                                    <a:pt x="443" y="301"/>
                                    <a:pt x="443" y="301"/>
                                  </a:cubicBezTo>
                                  <a:cubicBezTo>
                                    <a:pt x="443" y="298"/>
                                    <a:pt x="441" y="296"/>
                                    <a:pt x="438" y="296"/>
                                  </a:cubicBezTo>
                                  <a:close/>
                                  <a:moveTo>
                                    <a:pt x="520" y="250"/>
                                  </a:moveTo>
                                  <a:cubicBezTo>
                                    <a:pt x="520" y="251"/>
                                    <a:pt x="520" y="253"/>
                                    <a:pt x="519" y="254"/>
                                  </a:cubicBezTo>
                                  <a:cubicBezTo>
                                    <a:pt x="521" y="255"/>
                                    <a:pt x="523" y="256"/>
                                    <a:pt x="525" y="257"/>
                                  </a:cubicBezTo>
                                  <a:cubicBezTo>
                                    <a:pt x="525" y="255"/>
                                    <a:pt x="526" y="252"/>
                                    <a:pt x="526" y="250"/>
                                  </a:cubicBezTo>
                                  <a:cubicBezTo>
                                    <a:pt x="526" y="242"/>
                                    <a:pt x="523" y="236"/>
                                    <a:pt x="518" y="231"/>
                                  </a:cubicBezTo>
                                  <a:cubicBezTo>
                                    <a:pt x="513" y="226"/>
                                    <a:pt x="506" y="223"/>
                                    <a:pt x="499" y="223"/>
                                  </a:cubicBezTo>
                                  <a:cubicBezTo>
                                    <a:pt x="491" y="223"/>
                                    <a:pt x="484" y="226"/>
                                    <a:pt x="479" y="231"/>
                                  </a:cubicBezTo>
                                  <a:cubicBezTo>
                                    <a:pt x="474" y="236"/>
                                    <a:pt x="471" y="242"/>
                                    <a:pt x="471" y="250"/>
                                  </a:cubicBezTo>
                                  <a:cubicBezTo>
                                    <a:pt x="471" y="252"/>
                                    <a:pt x="472" y="255"/>
                                    <a:pt x="472" y="257"/>
                                  </a:cubicBezTo>
                                  <a:cubicBezTo>
                                    <a:pt x="474" y="256"/>
                                    <a:pt x="476" y="255"/>
                                    <a:pt x="478" y="254"/>
                                  </a:cubicBezTo>
                                  <a:cubicBezTo>
                                    <a:pt x="478" y="253"/>
                                    <a:pt x="478" y="251"/>
                                    <a:pt x="478" y="250"/>
                                  </a:cubicBezTo>
                                  <a:cubicBezTo>
                                    <a:pt x="478" y="238"/>
                                    <a:pt x="487" y="229"/>
                                    <a:pt x="499" y="229"/>
                                  </a:cubicBezTo>
                                  <a:cubicBezTo>
                                    <a:pt x="510" y="229"/>
                                    <a:pt x="520" y="238"/>
                                    <a:pt x="520" y="250"/>
                                  </a:cubicBezTo>
                                  <a:close/>
                                  <a:moveTo>
                                    <a:pt x="512" y="250"/>
                                  </a:moveTo>
                                  <a:cubicBezTo>
                                    <a:pt x="512" y="251"/>
                                    <a:pt x="512" y="251"/>
                                    <a:pt x="512" y="252"/>
                                  </a:cubicBezTo>
                                  <a:cubicBezTo>
                                    <a:pt x="514" y="252"/>
                                    <a:pt x="516" y="253"/>
                                    <a:pt x="518" y="254"/>
                                  </a:cubicBezTo>
                                  <a:cubicBezTo>
                                    <a:pt x="518" y="253"/>
                                    <a:pt x="518" y="251"/>
                                    <a:pt x="518" y="250"/>
                                  </a:cubicBezTo>
                                  <a:cubicBezTo>
                                    <a:pt x="518" y="245"/>
                                    <a:pt x="516" y="240"/>
                                    <a:pt x="512" y="236"/>
                                  </a:cubicBezTo>
                                  <a:cubicBezTo>
                                    <a:pt x="509" y="233"/>
                                    <a:pt x="504" y="230"/>
                                    <a:pt x="499" y="230"/>
                                  </a:cubicBezTo>
                                  <a:cubicBezTo>
                                    <a:pt x="493" y="230"/>
                                    <a:pt x="488" y="233"/>
                                    <a:pt x="485" y="236"/>
                                  </a:cubicBezTo>
                                  <a:cubicBezTo>
                                    <a:pt x="481" y="240"/>
                                    <a:pt x="479" y="245"/>
                                    <a:pt x="479" y="250"/>
                                  </a:cubicBezTo>
                                  <a:cubicBezTo>
                                    <a:pt x="479" y="251"/>
                                    <a:pt x="479" y="253"/>
                                    <a:pt x="480" y="254"/>
                                  </a:cubicBezTo>
                                  <a:cubicBezTo>
                                    <a:pt x="481" y="253"/>
                                    <a:pt x="483" y="252"/>
                                    <a:pt x="485" y="252"/>
                                  </a:cubicBezTo>
                                  <a:cubicBezTo>
                                    <a:pt x="485" y="251"/>
                                    <a:pt x="485" y="251"/>
                                    <a:pt x="485" y="250"/>
                                  </a:cubicBezTo>
                                  <a:cubicBezTo>
                                    <a:pt x="485" y="242"/>
                                    <a:pt x="491" y="236"/>
                                    <a:pt x="499" y="236"/>
                                  </a:cubicBezTo>
                                  <a:cubicBezTo>
                                    <a:pt x="506" y="236"/>
                                    <a:pt x="512" y="242"/>
                                    <a:pt x="512" y="250"/>
                                  </a:cubicBezTo>
                                  <a:close/>
                                  <a:moveTo>
                                    <a:pt x="505" y="250"/>
                                  </a:moveTo>
                                  <a:cubicBezTo>
                                    <a:pt x="505" y="250"/>
                                    <a:pt x="505" y="250"/>
                                    <a:pt x="505" y="251"/>
                                  </a:cubicBezTo>
                                  <a:cubicBezTo>
                                    <a:pt x="507" y="251"/>
                                    <a:pt x="509" y="251"/>
                                    <a:pt x="510" y="251"/>
                                  </a:cubicBezTo>
                                  <a:cubicBezTo>
                                    <a:pt x="511" y="251"/>
                                    <a:pt x="511" y="250"/>
                                    <a:pt x="511" y="250"/>
                                  </a:cubicBezTo>
                                  <a:cubicBezTo>
                                    <a:pt x="511" y="243"/>
                                    <a:pt x="505" y="238"/>
                                    <a:pt x="499" y="238"/>
                                  </a:cubicBezTo>
                                  <a:cubicBezTo>
                                    <a:pt x="492" y="238"/>
                                    <a:pt x="487" y="243"/>
                                    <a:pt x="487" y="250"/>
                                  </a:cubicBezTo>
                                  <a:cubicBezTo>
                                    <a:pt x="487" y="250"/>
                                    <a:pt x="487" y="251"/>
                                    <a:pt x="487" y="251"/>
                                  </a:cubicBezTo>
                                  <a:cubicBezTo>
                                    <a:pt x="489" y="251"/>
                                    <a:pt x="490" y="251"/>
                                    <a:pt x="492" y="251"/>
                                  </a:cubicBezTo>
                                  <a:cubicBezTo>
                                    <a:pt x="492" y="250"/>
                                    <a:pt x="492" y="250"/>
                                    <a:pt x="492" y="250"/>
                                  </a:cubicBezTo>
                                  <a:cubicBezTo>
                                    <a:pt x="492" y="246"/>
                                    <a:pt x="495" y="243"/>
                                    <a:pt x="499" y="243"/>
                                  </a:cubicBezTo>
                                  <a:cubicBezTo>
                                    <a:pt x="502" y="243"/>
                                    <a:pt x="505" y="246"/>
                                    <a:pt x="505" y="250"/>
                                  </a:cubicBezTo>
                                  <a:close/>
                                  <a:moveTo>
                                    <a:pt x="499" y="245"/>
                                  </a:moveTo>
                                  <a:cubicBezTo>
                                    <a:pt x="496" y="245"/>
                                    <a:pt x="494" y="247"/>
                                    <a:pt x="494" y="250"/>
                                  </a:cubicBezTo>
                                  <a:cubicBezTo>
                                    <a:pt x="494" y="250"/>
                                    <a:pt x="494" y="250"/>
                                    <a:pt x="494" y="250"/>
                                  </a:cubicBezTo>
                                  <a:cubicBezTo>
                                    <a:pt x="495" y="250"/>
                                    <a:pt x="497" y="250"/>
                                    <a:pt x="499" y="250"/>
                                  </a:cubicBezTo>
                                  <a:cubicBezTo>
                                    <a:pt x="500" y="250"/>
                                    <a:pt x="502" y="250"/>
                                    <a:pt x="504" y="250"/>
                                  </a:cubicBezTo>
                                  <a:cubicBezTo>
                                    <a:pt x="504" y="250"/>
                                    <a:pt x="504" y="250"/>
                                    <a:pt x="504" y="250"/>
                                  </a:cubicBezTo>
                                  <a:cubicBezTo>
                                    <a:pt x="504" y="247"/>
                                    <a:pt x="501" y="245"/>
                                    <a:pt x="499" y="245"/>
                                  </a:cubicBezTo>
                                  <a:close/>
                                  <a:moveTo>
                                    <a:pt x="529" y="260"/>
                                  </a:moveTo>
                                  <a:cubicBezTo>
                                    <a:pt x="530" y="260"/>
                                    <a:pt x="531" y="259"/>
                                    <a:pt x="532" y="259"/>
                                  </a:cubicBezTo>
                                  <a:cubicBezTo>
                                    <a:pt x="532" y="256"/>
                                    <a:pt x="533" y="253"/>
                                    <a:pt x="533" y="250"/>
                                  </a:cubicBezTo>
                                  <a:cubicBezTo>
                                    <a:pt x="533" y="240"/>
                                    <a:pt x="529" y="232"/>
                                    <a:pt x="523" y="226"/>
                                  </a:cubicBezTo>
                                  <a:cubicBezTo>
                                    <a:pt x="517" y="220"/>
                                    <a:pt x="508" y="216"/>
                                    <a:pt x="499" y="216"/>
                                  </a:cubicBezTo>
                                  <a:cubicBezTo>
                                    <a:pt x="489" y="216"/>
                                    <a:pt x="481" y="220"/>
                                    <a:pt x="474" y="226"/>
                                  </a:cubicBezTo>
                                  <a:cubicBezTo>
                                    <a:pt x="468" y="232"/>
                                    <a:pt x="464" y="240"/>
                                    <a:pt x="464" y="250"/>
                                  </a:cubicBezTo>
                                  <a:cubicBezTo>
                                    <a:pt x="464" y="253"/>
                                    <a:pt x="465" y="256"/>
                                    <a:pt x="465" y="258"/>
                                  </a:cubicBezTo>
                                  <a:cubicBezTo>
                                    <a:pt x="466" y="259"/>
                                    <a:pt x="467" y="259"/>
                                    <a:pt x="468" y="260"/>
                                  </a:cubicBezTo>
                                  <a:cubicBezTo>
                                    <a:pt x="469" y="259"/>
                                    <a:pt x="470" y="259"/>
                                    <a:pt x="471" y="258"/>
                                  </a:cubicBezTo>
                                  <a:cubicBezTo>
                                    <a:pt x="470" y="256"/>
                                    <a:pt x="470" y="253"/>
                                    <a:pt x="470" y="250"/>
                                  </a:cubicBezTo>
                                  <a:cubicBezTo>
                                    <a:pt x="470" y="234"/>
                                    <a:pt x="483" y="221"/>
                                    <a:pt x="499" y="221"/>
                                  </a:cubicBezTo>
                                  <a:cubicBezTo>
                                    <a:pt x="515" y="221"/>
                                    <a:pt x="527" y="234"/>
                                    <a:pt x="527" y="250"/>
                                  </a:cubicBezTo>
                                  <a:cubicBezTo>
                                    <a:pt x="527" y="253"/>
                                    <a:pt x="527" y="256"/>
                                    <a:pt x="526" y="258"/>
                                  </a:cubicBezTo>
                                  <a:cubicBezTo>
                                    <a:pt x="527" y="259"/>
                                    <a:pt x="528" y="260"/>
                                    <a:pt x="529" y="260"/>
                                  </a:cubicBezTo>
                                  <a:close/>
                                  <a:moveTo>
                                    <a:pt x="520" y="199"/>
                                  </a:moveTo>
                                  <a:cubicBezTo>
                                    <a:pt x="520" y="200"/>
                                    <a:pt x="520" y="202"/>
                                    <a:pt x="519" y="203"/>
                                  </a:cubicBezTo>
                                  <a:cubicBezTo>
                                    <a:pt x="521" y="204"/>
                                    <a:pt x="523" y="205"/>
                                    <a:pt x="525" y="206"/>
                                  </a:cubicBezTo>
                                  <a:cubicBezTo>
                                    <a:pt x="525" y="204"/>
                                    <a:pt x="526" y="201"/>
                                    <a:pt x="526" y="199"/>
                                  </a:cubicBezTo>
                                  <a:cubicBezTo>
                                    <a:pt x="526" y="191"/>
                                    <a:pt x="523" y="184"/>
                                    <a:pt x="518" y="179"/>
                                  </a:cubicBezTo>
                                  <a:cubicBezTo>
                                    <a:pt x="513" y="174"/>
                                    <a:pt x="506" y="171"/>
                                    <a:pt x="499" y="171"/>
                                  </a:cubicBezTo>
                                  <a:cubicBezTo>
                                    <a:pt x="491" y="171"/>
                                    <a:pt x="484" y="174"/>
                                    <a:pt x="479" y="179"/>
                                  </a:cubicBezTo>
                                  <a:cubicBezTo>
                                    <a:pt x="474" y="184"/>
                                    <a:pt x="471" y="191"/>
                                    <a:pt x="471" y="199"/>
                                  </a:cubicBezTo>
                                  <a:cubicBezTo>
                                    <a:pt x="471" y="201"/>
                                    <a:pt x="472" y="204"/>
                                    <a:pt x="472" y="206"/>
                                  </a:cubicBezTo>
                                  <a:cubicBezTo>
                                    <a:pt x="474" y="205"/>
                                    <a:pt x="476" y="204"/>
                                    <a:pt x="478" y="203"/>
                                  </a:cubicBezTo>
                                  <a:cubicBezTo>
                                    <a:pt x="478" y="202"/>
                                    <a:pt x="478" y="200"/>
                                    <a:pt x="478" y="199"/>
                                  </a:cubicBezTo>
                                  <a:cubicBezTo>
                                    <a:pt x="478" y="187"/>
                                    <a:pt x="487" y="177"/>
                                    <a:pt x="499" y="177"/>
                                  </a:cubicBezTo>
                                  <a:cubicBezTo>
                                    <a:pt x="510" y="177"/>
                                    <a:pt x="520" y="187"/>
                                    <a:pt x="520" y="199"/>
                                  </a:cubicBezTo>
                                  <a:close/>
                                  <a:moveTo>
                                    <a:pt x="512" y="199"/>
                                  </a:moveTo>
                                  <a:cubicBezTo>
                                    <a:pt x="512" y="199"/>
                                    <a:pt x="512" y="200"/>
                                    <a:pt x="512" y="200"/>
                                  </a:cubicBezTo>
                                  <a:cubicBezTo>
                                    <a:pt x="514" y="201"/>
                                    <a:pt x="516" y="202"/>
                                    <a:pt x="518" y="202"/>
                                  </a:cubicBezTo>
                                  <a:cubicBezTo>
                                    <a:pt x="518" y="201"/>
                                    <a:pt x="518" y="200"/>
                                    <a:pt x="518" y="199"/>
                                  </a:cubicBezTo>
                                  <a:cubicBezTo>
                                    <a:pt x="518" y="193"/>
                                    <a:pt x="516" y="188"/>
                                    <a:pt x="512" y="185"/>
                                  </a:cubicBezTo>
                                  <a:cubicBezTo>
                                    <a:pt x="509" y="181"/>
                                    <a:pt x="504" y="179"/>
                                    <a:pt x="499" y="179"/>
                                  </a:cubicBezTo>
                                  <a:cubicBezTo>
                                    <a:pt x="493" y="179"/>
                                    <a:pt x="488" y="181"/>
                                    <a:pt x="485" y="185"/>
                                  </a:cubicBezTo>
                                  <a:cubicBezTo>
                                    <a:pt x="481" y="188"/>
                                    <a:pt x="479" y="193"/>
                                    <a:pt x="479" y="199"/>
                                  </a:cubicBezTo>
                                  <a:cubicBezTo>
                                    <a:pt x="479" y="200"/>
                                    <a:pt x="479" y="201"/>
                                    <a:pt x="480" y="202"/>
                                  </a:cubicBezTo>
                                  <a:cubicBezTo>
                                    <a:pt x="481" y="202"/>
                                    <a:pt x="483" y="201"/>
                                    <a:pt x="485" y="200"/>
                                  </a:cubicBezTo>
                                  <a:cubicBezTo>
                                    <a:pt x="485" y="200"/>
                                    <a:pt x="485" y="199"/>
                                    <a:pt x="485" y="199"/>
                                  </a:cubicBezTo>
                                  <a:cubicBezTo>
                                    <a:pt x="485" y="191"/>
                                    <a:pt x="491" y="185"/>
                                    <a:pt x="499" y="185"/>
                                  </a:cubicBezTo>
                                  <a:cubicBezTo>
                                    <a:pt x="506" y="185"/>
                                    <a:pt x="512" y="191"/>
                                    <a:pt x="512" y="199"/>
                                  </a:cubicBezTo>
                                  <a:close/>
                                  <a:moveTo>
                                    <a:pt x="505" y="199"/>
                                  </a:moveTo>
                                  <a:cubicBezTo>
                                    <a:pt x="505" y="199"/>
                                    <a:pt x="505" y="199"/>
                                    <a:pt x="505" y="199"/>
                                  </a:cubicBezTo>
                                  <a:cubicBezTo>
                                    <a:pt x="507" y="199"/>
                                    <a:pt x="509" y="200"/>
                                    <a:pt x="510" y="200"/>
                                  </a:cubicBezTo>
                                  <a:cubicBezTo>
                                    <a:pt x="511" y="200"/>
                                    <a:pt x="511" y="199"/>
                                    <a:pt x="511" y="199"/>
                                  </a:cubicBezTo>
                                  <a:cubicBezTo>
                                    <a:pt x="511" y="192"/>
                                    <a:pt x="505" y="187"/>
                                    <a:pt x="499" y="187"/>
                                  </a:cubicBezTo>
                                  <a:cubicBezTo>
                                    <a:pt x="492" y="187"/>
                                    <a:pt x="487" y="192"/>
                                    <a:pt x="487" y="199"/>
                                  </a:cubicBezTo>
                                  <a:cubicBezTo>
                                    <a:pt x="487" y="199"/>
                                    <a:pt x="487" y="200"/>
                                    <a:pt x="487" y="200"/>
                                  </a:cubicBezTo>
                                  <a:cubicBezTo>
                                    <a:pt x="489" y="200"/>
                                    <a:pt x="490" y="199"/>
                                    <a:pt x="492" y="199"/>
                                  </a:cubicBezTo>
                                  <a:cubicBezTo>
                                    <a:pt x="492" y="199"/>
                                    <a:pt x="492" y="199"/>
                                    <a:pt x="492" y="199"/>
                                  </a:cubicBezTo>
                                  <a:cubicBezTo>
                                    <a:pt x="492" y="195"/>
                                    <a:pt x="495" y="192"/>
                                    <a:pt x="499" y="192"/>
                                  </a:cubicBezTo>
                                  <a:cubicBezTo>
                                    <a:pt x="502" y="192"/>
                                    <a:pt x="505" y="195"/>
                                    <a:pt x="505" y="199"/>
                                  </a:cubicBezTo>
                                  <a:close/>
                                  <a:moveTo>
                                    <a:pt x="499" y="193"/>
                                  </a:moveTo>
                                  <a:cubicBezTo>
                                    <a:pt x="496" y="193"/>
                                    <a:pt x="494" y="196"/>
                                    <a:pt x="494" y="199"/>
                                  </a:cubicBezTo>
                                  <a:cubicBezTo>
                                    <a:pt x="494" y="199"/>
                                    <a:pt x="494" y="199"/>
                                    <a:pt x="494" y="199"/>
                                  </a:cubicBezTo>
                                  <a:cubicBezTo>
                                    <a:pt x="495" y="199"/>
                                    <a:pt x="497" y="199"/>
                                    <a:pt x="499" y="199"/>
                                  </a:cubicBezTo>
                                  <a:cubicBezTo>
                                    <a:pt x="500" y="199"/>
                                    <a:pt x="502" y="199"/>
                                    <a:pt x="504" y="199"/>
                                  </a:cubicBezTo>
                                  <a:cubicBezTo>
                                    <a:pt x="504" y="199"/>
                                    <a:pt x="504" y="199"/>
                                    <a:pt x="504" y="199"/>
                                  </a:cubicBezTo>
                                  <a:cubicBezTo>
                                    <a:pt x="504" y="196"/>
                                    <a:pt x="501" y="193"/>
                                    <a:pt x="499" y="193"/>
                                  </a:cubicBezTo>
                                  <a:close/>
                                  <a:moveTo>
                                    <a:pt x="529" y="209"/>
                                  </a:moveTo>
                                  <a:cubicBezTo>
                                    <a:pt x="530" y="208"/>
                                    <a:pt x="531" y="208"/>
                                    <a:pt x="532" y="207"/>
                                  </a:cubicBezTo>
                                  <a:cubicBezTo>
                                    <a:pt x="532" y="204"/>
                                    <a:pt x="533" y="202"/>
                                    <a:pt x="533" y="199"/>
                                  </a:cubicBezTo>
                                  <a:cubicBezTo>
                                    <a:pt x="533" y="189"/>
                                    <a:pt x="529" y="181"/>
                                    <a:pt x="523" y="174"/>
                                  </a:cubicBezTo>
                                  <a:cubicBezTo>
                                    <a:pt x="517" y="168"/>
                                    <a:pt x="508" y="164"/>
                                    <a:pt x="499" y="164"/>
                                  </a:cubicBezTo>
                                  <a:cubicBezTo>
                                    <a:pt x="489" y="164"/>
                                    <a:pt x="481" y="168"/>
                                    <a:pt x="474" y="174"/>
                                  </a:cubicBezTo>
                                  <a:cubicBezTo>
                                    <a:pt x="468" y="181"/>
                                    <a:pt x="464" y="189"/>
                                    <a:pt x="464" y="199"/>
                                  </a:cubicBezTo>
                                  <a:cubicBezTo>
                                    <a:pt x="464" y="201"/>
                                    <a:pt x="465" y="204"/>
                                    <a:pt x="465" y="207"/>
                                  </a:cubicBezTo>
                                  <a:cubicBezTo>
                                    <a:pt x="466" y="207"/>
                                    <a:pt x="467" y="208"/>
                                    <a:pt x="468" y="209"/>
                                  </a:cubicBezTo>
                                  <a:cubicBezTo>
                                    <a:pt x="469" y="208"/>
                                    <a:pt x="470" y="207"/>
                                    <a:pt x="471" y="207"/>
                                  </a:cubicBezTo>
                                  <a:cubicBezTo>
                                    <a:pt x="470" y="204"/>
                                    <a:pt x="470" y="201"/>
                                    <a:pt x="470" y="199"/>
                                  </a:cubicBezTo>
                                  <a:cubicBezTo>
                                    <a:pt x="470" y="183"/>
                                    <a:pt x="483" y="170"/>
                                    <a:pt x="499" y="170"/>
                                  </a:cubicBezTo>
                                  <a:cubicBezTo>
                                    <a:pt x="515" y="170"/>
                                    <a:pt x="527" y="183"/>
                                    <a:pt x="527" y="199"/>
                                  </a:cubicBezTo>
                                  <a:cubicBezTo>
                                    <a:pt x="527" y="201"/>
                                    <a:pt x="527" y="204"/>
                                    <a:pt x="526" y="207"/>
                                  </a:cubicBezTo>
                                  <a:cubicBezTo>
                                    <a:pt x="527" y="207"/>
                                    <a:pt x="528" y="208"/>
                                    <a:pt x="529" y="209"/>
                                  </a:cubicBezTo>
                                  <a:close/>
                                  <a:moveTo>
                                    <a:pt x="461" y="164"/>
                                  </a:moveTo>
                                  <a:cubicBezTo>
                                    <a:pt x="454" y="159"/>
                                    <a:pt x="446" y="157"/>
                                    <a:pt x="438" y="157"/>
                                  </a:cubicBezTo>
                                  <a:cubicBezTo>
                                    <a:pt x="429" y="157"/>
                                    <a:pt x="422" y="159"/>
                                    <a:pt x="415" y="163"/>
                                  </a:cubicBezTo>
                                  <a:cubicBezTo>
                                    <a:pt x="416" y="165"/>
                                    <a:pt x="418" y="166"/>
                                    <a:pt x="419" y="168"/>
                                  </a:cubicBezTo>
                                  <a:cubicBezTo>
                                    <a:pt x="424" y="165"/>
                                    <a:pt x="431" y="163"/>
                                    <a:pt x="438" y="163"/>
                                  </a:cubicBezTo>
                                  <a:cubicBezTo>
                                    <a:pt x="445" y="163"/>
                                    <a:pt x="452" y="165"/>
                                    <a:pt x="457" y="168"/>
                                  </a:cubicBezTo>
                                  <a:cubicBezTo>
                                    <a:pt x="458" y="167"/>
                                    <a:pt x="460" y="165"/>
                                    <a:pt x="461" y="164"/>
                                  </a:cubicBezTo>
                                  <a:close/>
                                  <a:moveTo>
                                    <a:pt x="344" y="199"/>
                                  </a:moveTo>
                                  <a:cubicBezTo>
                                    <a:pt x="344" y="201"/>
                                    <a:pt x="344" y="204"/>
                                    <a:pt x="345" y="207"/>
                                  </a:cubicBezTo>
                                  <a:cubicBezTo>
                                    <a:pt x="346" y="207"/>
                                    <a:pt x="346" y="208"/>
                                    <a:pt x="347" y="209"/>
                                  </a:cubicBezTo>
                                  <a:cubicBezTo>
                                    <a:pt x="348" y="208"/>
                                    <a:pt x="349" y="207"/>
                                    <a:pt x="350" y="207"/>
                                  </a:cubicBezTo>
                                  <a:cubicBezTo>
                                    <a:pt x="349" y="204"/>
                                    <a:pt x="349" y="201"/>
                                    <a:pt x="349" y="199"/>
                                  </a:cubicBezTo>
                                  <a:cubicBezTo>
                                    <a:pt x="349" y="183"/>
                                    <a:pt x="362" y="170"/>
                                    <a:pt x="378" y="170"/>
                                  </a:cubicBezTo>
                                  <a:cubicBezTo>
                                    <a:pt x="394" y="170"/>
                                    <a:pt x="407" y="183"/>
                                    <a:pt x="407" y="199"/>
                                  </a:cubicBezTo>
                                  <a:cubicBezTo>
                                    <a:pt x="407" y="201"/>
                                    <a:pt x="406" y="204"/>
                                    <a:pt x="405" y="207"/>
                                  </a:cubicBezTo>
                                  <a:cubicBezTo>
                                    <a:pt x="406" y="207"/>
                                    <a:pt x="407" y="208"/>
                                    <a:pt x="408" y="208"/>
                                  </a:cubicBezTo>
                                  <a:cubicBezTo>
                                    <a:pt x="409" y="208"/>
                                    <a:pt x="410" y="207"/>
                                    <a:pt x="411" y="206"/>
                                  </a:cubicBezTo>
                                  <a:cubicBezTo>
                                    <a:pt x="412" y="204"/>
                                    <a:pt x="412" y="201"/>
                                    <a:pt x="412" y="199"/>
                                  </a:cubicBezTo>
                                  <a:cubicBezTo>
                                    <a:pt x="412" y="189"/>
                                    <a:pt x="408" y="181"/>
                                    <a:pt x="402" y="174"/>
                                  </a:cubicBezTo>
                                  <a:cubicBezTo>
                                    <a:pt x="396" y="168"/>
                                    <a:pt x="387" y="164"/>
                                    <a:pt x="378" y="164"/>
                                  </a:cubicBezTo>
                                  <a:cubicBezTo>
                                    <a:pt x="368" y="164"/>
                                    <a:pt x="360" y="168"/>
                                    <a:pt x="354" y="174"/>
                                  </a:cubicBezTo>
                                  <a:cubicBezTo>
                                    <a:pt x="347" y="181"/>
                                    <a:pt x="344" y="189"/>
                                    <a:pt x="344" y="199"/>
                                  </a:cubicBezTo>
                                  <a:close/>
                                  <a:moveTo>
                                    <a:pt x="399" y="199"/>
                                  </a:moveTo>
                                  <a:cubicBezTo>
                                    <a:pt x="399" y="200"/>
                                    <a:pt x="399" y="202"/>
                                    <a:pt x="398" y="203"/>
                                  </a:cubicBezTo>
                                  <a:cubicBezTo>
                                    <a:pt x="400" y="204"/>
                                    <a:pt x="402" y="205"/>
                                    <a:pt x="404" y="206"/>
                                  </a:cubicBezTo>
                                  <a:cubicBezTo>
                                    <a:pt x="405" y="204"/>
                                    <a:pt x="405" y="201"/>
                                    <a:pt x="405" y="199"/>
                                  </a:cubicBezTo>
                                  <a:cubicBezTo>
                                    <a:pt x="405" y="191"/>
                                    <a:pt x="402" y="184"/>
                                    <a:pt x="397" y="179"/>
                                  </a:cubicBezTo>
                                  <a:cubicBezTo>
                                    <a:pt x="392" y="174"/>
                                    <a:pt x="385" y="171"/>
                                    <a:pt x="378" y="171"/>
                                  </a:cubicBezTo>
                                  <a:cubicBezTo>
                                    <a:pt x="370" y="171"/>
                                    <a:pt x="363" y="174"/>
                                    <a:pt x="359" y="179"/>
                                  </a:cubicBezTo>
                                  <a:cubicBezTo>
                                    <a:pt x="354" y="184"/>
                                    <a:pt x="351" y="191"/>
                                    <a:pt x="351" y="199"/>
                                  </a:cubicBezTo>
                                  <a:cubicBezTo>
                                    <a:pt x="351" y="201"/>
                                    <a:pt x="351" y="204"/>
                                    <a:pt x="352" y="206"/>
                                  </a:cubicBezTo>
                                  <a:cubicBezTo>
                                    <a:pt x="353" y="205"/>
                                    <a:pt x="355" y="204"/>
                                    <a:pt x="357" y="203"/>
                                  </a:cubicBezTo>
                                  <a:cubicBezTo>
                                    <a:pt x="357" y="202"/>
                                    <a:pt x="357" y="200"/>
                                    <a:pt x="357" y="199"/>
                                  </a:cubicBezTo>
                                  <a:cubicBezTo>
                                    <a:pt x="357" y="187"/>
                                    <a:pt x="366" y="177"/>
                                    <a:pt x="378" y="177"/>
                                  </a:cubicBezTo>
                                  <a:cubicBezTo>
                                    <a:pt x="389" y="177"/>
                                    <a:pt x="399" y="187"/>
                                    <a:pt x="399" y="199"/>
                                  </a:cubicBezTo>
                                  <a:close/>
                                  <a:moveTo>
                                    <a:pt x="391" y="199"/>
                                  </a:moveTo>
                                  <a:cubicBezTo>
                                    <a:pt x="391" y="199"/>
                                    <a:pt x="391" y="200"/>
                                    <a:pt x="391" y="200"/>
                                  </a:cubicBezTo>
                                  <a:cubicBezTo>
                                    <a:pt x="393" y="201"/>
                                    <a:pt x="395" y="202"/>
                                    <a:pt x="397" y="202"/>
                                  </a:cubicBezTo>
                                  <a:cubicBezTo>
                                    <a:pt x="397" y="201"/>
                                    <a:pt x="397" y="200"/>
                                    <a:pt x="397" y="199"/>
                                  </a:cubicBezTo>
                                  <a:cubicBezTo>
                                    <a:pt x="397" y="193"/>
                                    <a:pt x="395" y="188"/>
                                    <a:pt x="392" y="185"/>
                                  </a:cubicBezTo>
                                  <a:cubicBezTo>
                                    <a:pt x="388" y="181"/>
                                    <a:pt x="383" y="179"/>
                                    <a:pt x="378" y="179"/>
                                  </a:cubicBezTo>
                                  <a:cubicBezTo>
                                    <a:pt x="372" y="179"/>
                                    <a:pt x="368" y="181"/>
                                    <a:pt x="364" y="185"/>
                                  </a:cubicBezTo>
                                  <a:cubicBezTo>
                                    <a:pt x="360" y="188"/>
                                    <a:pt x="358" y="193"/>
                                    <a:pt x="358" y="199"/>
                                  </a:cubicBezTo>
                                  <a:cubicBezTo>
                                    <a:pt x="358" y="200"/>
                                    <a:pt x="358" y="201"/>
                                    <a:pt x="359" y="202"/>
                                  </a:cubicBezTo>
                                  <a:cubicBezTo>
                                    <a:pt x="361" y="202"/>
                                    <a:pt x="362" y="201"/>
                                    <a:pt x="364" y="200"/>
                                  </a:cubicBezTo>
                                  <a:cubicBezTo>
                                    <a:pt x="364" y="200"/>
                                    <a:pt x="364" y="199"/>
                                    <a:pt x="364" y="199"/>
                                  </a:cubicBezTo>
                                  <a:cubicBezTo>
                                    <a:pt x="364" y="191"/>
                                    <a:pt x="370" y="185"/>
                                    <a:pt x="378" y="185"/>
                                  </a:cubicBezTo>
                                  <a:cubicBezTo>
                                    <a:pt x="385" y="185"/>
                                    <a:pt x="391" y="191"/>
                                    <a:pt x="391" y="199"/>
                                  </a:cubicBezTo>
                                  <a:close/>
                                  <a:moveTo>
                                    <a:pt x="384" y="199"/>
                                  </a:moveTo>
                                  <a:cubicBezTo>
                                    <a:pt x="384" y="199"/>
                                    <a:pt x="384" y="199"/>
                                    <a:pt x="384" y="199"/>
                                  </a:cubicBezTo>
                                  <a:cubicBezTo>
                                    <a:pt x="386" y="199"/>
                                    <a:pt x="388" y="200"/>
                                    <a:pt x="390" y="200"/>
                                  </a:cubicBezTo>
                                  <a:cubicBezTo>
                                    <a:pt x="390" y="200"/>
                                    <a:pt x="390" y="199"/>
                                    <a:pt x="390" y="199"/>
                                  </a:cubicBezTo>
                                  <a:cubicBezTo>
                                    <a:pt x="390" y="192"/>
                                    <a:pt x="384" y="187"/>
                                    <a:pt x="378" y="187"/>
                                  </a:cubicBezTo>
                                  <a:cubicBezTo>
                                    <a:pt x="371" y="187"/>
                                    <a:pt x="366" y="192"/>
                                    <a:pt x="366" y="199"/>
                                  </a:cubicBezTo>
                                  <a:cubicBezTo>
                                    <a:pt x="366" y="199"/>
                                    <a:pt x="366" y="200"/>
                                    <a:pt x="366" y="200"/>
                                  </a:cubicBezTo>
                                  <a:cubicBezTo>
                                    <a:pt x="368" y="200"/>
                                    <a:pt x="369" y="199"/>
                                    <a:pt x="371" y="199"/>
                                  </a:cubicBezTo>
                                  <a:cubicBezTo>
                                    <a:pt x="371" y="199"/>
                                    <a:pt x="371" y="199"/>
                                    <a:pt x="371" y="199"/>
                                  </a:cubicBezTo>
                                  <a:cubicBezTo>
                                    <a:pt x="371" y="195"/>
                                    <a:pt x="374" y="192"/>
                                    <a:pt x="378" y="192"/>
                                  </a:cubicBezTo>
                                  <a:cubicBezTo>
                                    <a:pt x="381" y="192"/>
                                    <a:pt x="384" y="195"/>
                                    <a:pt x="384" y="199"/>
                                  </a:cubicBezTo>
                                  <a:close/>
                                  <a:moveTo>
                                    <a:pt x="378" y="193"/>
                                  </a:moveTo>
                                  <a:cubicBezTo>
                                    <a:pt x="375" y="193"/>
                                    <a:pt x="373" y="196"/>
                                    <a:pt x="373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4" y="199"/>
                                    <a:pt x="376" y="199"/>
                                    <a:pt x="378" y="199"/>
                                  </a:cubicBezTo>
                                  <a:cubicBezTo>
                                    <a:pt x="379" y="199"/>
                                    <a:pt x="381" y="199"/>
                                    <a:pt x="383" y="199"/>
                                  </a:cubicBezTo>
                                  <a:cubicBezTo>
                                    <a:pt x="383" y="199"/>
                                    <a:pt x="383" y="199"/>
                                    <a:pt x="383" y="199"/>
                                  </a:cubicBezTo>
                                  <a:cubicBezTo>
                                    <a:pt x="383" y="196"/>
                                    <a:pt x="381" y="193"/>
                                    <a:pt x="378" y="193"/>
                                  </a:cubicBezTo>
                                  <a:close/>
                                  <a:moveTo>
                                    <a:pt x="344" y="250"/>
                                  </a:moveTo>
                                  <a:cubicBezTo>
                                    <a:pt x="344" y="253"/>
                                    <a:pt x="344" y="256"/>
                                    <a:pt x="345" y="258"/>
                                  </a:cubicBezTo>
                                  <a:cubicBezTo>
                                    <a:pt x="346" y="259"/>
                                    <a:pt x="346" y="259"/>
                                    <a:pt x="347" y="260"/>
                                  </a:cubicBezTo>
                                  <a:cubicBezTo>
                                    <a:pt x="348" y="259"/>
                                    <a:pt x="349" y="259"/>
                                    <a:pt x="350" y="258"/>
                                  </a:cubicBezTo>
                                  <a:cubicBezTo>
                                    <a:pt x="349" y="256"/>
                                    <a:pt x="349" y="253"/>
                                    <a:pt x="349" y="250"/>
                                  </a:cubicBezTo>
                                  <a:cubicBezTo>
                                    <a:pt x="349" y="234"/>
                                    <a:pt x="362" y="221"/>
                                    <a:pt x="378" y="221"/>
                                  </a:cubicBezTo>
                                  <a:cubicBezTo>
                                    <a:pt x="394" y="221"/>
                                    <a:pt x="407" y="234"/>
                                    <a:pt x="407" y="250"/>
                                  </a:cubicBezTo>
                                  <a:cubicBezTo>
                                    <a:pt x="407" y="253"/>
                                    <a:pt x="406" y="256"/>
                                    <a:pt x="405" y="258"/>
                                  </a:cubicBezTo>
                                  <a:cubicBezTo>
                                    <a:pt x="406" y="259"/>
                                    <a:pt x="407" y="259"/>
                                    <a:pt x="408" y="260"/>
                                  </a:cubicBezTo>
                                  <a:cubicBezTo>
                                    <a:pt x="409" y="259"/>
                                    <a:pt x="410" y="258"/>
                                    <a:pt x="411" y="258"/>
                                  </a:cubicBezTo>
                                  <a:cubicBezTo>
                                    <a:pt x="412" y="255"/>
                                    <a:pt x="412" y="253"/>
                                    <a:pt x="412" y="250"/>
                                  </a:cubicBezTo>
                                  <a:cubicBezTo>
                                    <a:pt x="412" y="240"/>
                                    <a:pt x="408" y="232"/>
                                    <a:pt x="402" y="226"/>
                                  </a:cubicBezTo>
                                  <a:cubicBezTo>
                                    <a:pt x="396" y="220"/>
                                    <a:pt x="387" y="216"/>
                                    <a:pt x="378" y="216"/>
                                  </a:cubicBezTo>
                                  <a:cubicBezTo>
                                    <a:pt x="368" y="216"/>
                                    <a:pt x="360" y="220"/>
                                    <a:pt x="354" y="226"/>
                                  </a:cubicBezTo>
                                  <a:cubicBezTo>
                                    <a:pt x="347" y="232"/>
                                    <a:pt x="344" y="240"/>
                                    <a:pt x="344" y="250"/>
                                  </a:cubicBezTo>
                                  <a:close/>
                                  <a:moveTo>
                                    <a:pt x="399" y="250"/>
                                  </a:moveTo>
                                  <a:cubicBezTo>
                                    <a:pt x="399" y="251"/>
                                    <a:pt x="399" y="253"/>
                                    <a:pt x="398" y="254"/>
                                  </a:cubicBezTo>
                                  <a:cubicBezTo>
                                    <a:pt x="400" y="255"/>
                                    <a:pt x="402" y="256"/>
                                    <a:pt x="404" y="257"/>
                                  </a:cubicBezTo>
                                  <a:cubicBezTo>
                                    <a:pt x="405" y="255"/>
                                    <a:pt x="405" y="252"/>
                                    <a:pt x="405" y="250"/>
                                  </a:cubicBezTo>
                                  <a:cubicBezTo>
                                    <a:pt x="405" y="242"/>
                                    <a:pt x="402" y="236"/>
                                    <a:pt x="397" y="231"/>
                                  </a:cubicBezTo>
                                  <a:cubicBezTo>
                                    <a:pt x="392" y="226"/>
                                    <a:pt x="385" y="223"/>
                                    <a:pt x="378" y="223"/>
                                  </a:cubicBezTo>
                                  <a:cubicBezTo>
                                    <a:pt x="370" y="223"/>
                                    <a:pt x="363" y="226"/>
                                    <a:pt x="359" y="231"/>
                                  </a:cubicBezTo>
                                  <a:cubicBezTo>
                                    <a:pt x="354" y="236"/>
                                    <a:pt x="351" y="242"/>
                                    <a:pt x="351" y="250"/>
                                  </a:cubicBezTo>
                                  <a:cubicBezTo>
                                    <a:pt x="351" y="252"/>
                                    <a:pt x="351" y="255"/>
                                    <a:pt x="352" y="257"/>
                                  </a:cubicBezTo>
                                  <a:cubicBezTo>
                                    <a:pt x="353" y="256"/>
                                    <a:pt x="355" y="255"/>
                                    <a:pt x="357" y="254"/>
                                  </a:cubicBezTo>
                                  <a:cubicBezTo>
                                    <a:pt x="357" y="253"/>
                                    <a:pt x="357" y="251"/>
                                    <a:pt x="357" y="250"/>
                                  </a:cubicBezTo>
                                  <a:cubicBezTo>
                                    <a:pt x="357" y="238"/>
                                    <a:pt x="366" y="229"/>
                                    <a:pt x="378" y="229"/>
                                  </a:cubicBezTo>
                                  <a:cubicBezTo>
                                    <a:pt x="389" y="229"/>
                                    <a:pt x="399" y="238"/>
                                    <a:pt x="399" y="250"/>
                                  </a:cubicBezTo>
                                  <a:close/>
                                  <a:moveTo>
                                    <a:pt x="391" y="250"/>
                                  </a:moveTo>
                                  <a:cubicBezTo>
                                    <a:pt x="391" y="251"/>
                                    <a:pt x="391" y="251"/>
                                    <a:pt x="391" y="252"/>
                                  </a:cubicBezTo>
                                  <a:cubicBezTo>
                                    <a:pt x="393" y="252"/>
                                    <a:pt x="395" y="253"/>
                                    <a:pt x="397" y="254"/>
                                  </a:cubicBezTo>
                                  <a:cubicBezTo>
                                    <a:pt x="397" y="253"/>
                                    <a:pt x="397" y="251"/>
                                    <a:pt x="397" y="250"/>
                                  </a:cubicBezTo>
                                  <a:cubicBezTo>
                                    <a:pt x="397" y="245"/>
                                    <a:pt x="395" y="240"/>
                                    <a:pt x="392" y="236"/>
                                  </a:cubicBezTo>
                                  <a:cubicBezTo>
                                    <a:pt x="388" y="233"/>
                                    <a:pt x="383" y="230"/>
                                    <a:pt x="378" y="230"/>
                                  </a:cubicBezTo>
                                  <a:cubicBezTo>
                                    <a:pt x="372" y="230"/>
                                    <a:pt x="368" y="233"/>
                                    <a:pt x="364" y="236"/>
                                  </a:cubicBezTo>
                                  <a:cubicBezTo>
                                    <a:pt x="360" y="240"/>
                                    <a:pt x="358" y="245"/>
                                    <a:pt x="358" y="250"/>
                                  </a:cubicBezTo>
                                  <a:cubicBezTo>
                                    <a:pt x="358" y="251"/>
                                    <a:pt x="358" y="253"/>
                                    <a:pt x="359" y="254"/>
                                  </a:cubicBezTo>
                                  <a:cubicBezTo>
                                    <a:pt x="361" y="253"/>
                                    <a:pt x="362" y="252"/>
                                    <a:pt x="364" y="252"/>
                                  </a:cubicBezTo>
                                  <a:cubicBezTo>
                                    <a:pt x="364" y="251"/>
                                    <a:pt x="364" y="251"/>
                                    <a:pt x="364" y="250"/>
                                  </a:cubicBezTo>
                                  <a:cubicBezTo>
                                    <a:pt x="364" y="242"/>
                                    <a:pt x="370" y="236"/>
                                    <a:pt x="378" y="236"/>
                                  </a:cubicBezTo>
                                  <a:cubicBezTo>
                                    <a:pt x="385" y="236"/>
                                    <a:pt x="391" y="242"/>
                                    <a:pt x="391" y="250"/>
                                  </a:cubicBezTo>
                                  <a:close/>
                                  <a:moveTo>
                                    <a:pt x="384" y="250"/>
                                  </a:moveTo>
                                  <a:cubicBezTo>
                                    <a:pt x="384" y="250"/>
                                    <a:pt x="384" y="250"/>
                                    <a:pt x="384" y="251"/>
                                  </a:cubicBezTo>
                                  <a:cubicBezTo>
                                    <a:pt x="386" y="251"/>
                                    <a:pt x="388" y="251"/>
                                    <a:pt x="390" y="251"/>
                                  </a:cubicBezTo>
                                  <a:cubicBezTo>
                                    <a:pt x="390" y="251"/>
                                    <a:pt x="390" y="250"/>
                                    <a:pt x="390" y="250"/>
                                  </a:cubicBezTo>
                                  <a:cubicBezTo>
                                    <a:pt x="390" y="243"/>
                                    <a:pt x="384" y="238"/>
                                    <a:pt x="378" y="238"/>
                                  </a:cubicBezTo>
                                  <a:cubicBezTo>
                                    <a:pt x="371" y="238"/>
                                    <a:pt x="366" y="243"/>
                                    <a:pt x="366" y="250"/>
                                  </a:cubicBezTo>
                                  <a:cubicBezTo>
                                    <a:pt x="366" y="250"/>
                                    <a:pt x="366" y="251"/>
                                    <a:pt x="366" y="251"/>
                                  </a:cubicBezTo>
                                  <a:cubicBezTo>
                                    <a:pt x="368" y="251"/>
                                    <a:pt x="369" y="251"/>
                                    <a:pt x="371" y="251"/>
                                  </a:cubicBezTo>
                                  <a:cubicBezTo>
                                    <a:pt x="371" y="250"/>
                                    <a:pt x="371" y="250"/>
                                    <a:pt x="371" y="250"/>
                                  </a:cubicBezTo>
                                  <a:cubicBezTo>
                                    <a:pt x="371" y="246"/>
                                    <a:pt x="374" y="243"/>
                                    <a:pt x="378" y="243"/>
                                  </a:cubicBezTo>
                                  <a:cubicBezTo>
                                    <a:pt x="381" y="243"/>
                                    <a:pt x="384" y="246"/>
                                    <a:pt x="384" y="250"/>
                                  </a:cubicBezTo>
                                  <a:close/>
                                  <a:moveTo>
                                    <a:pt x="378" y="245"/>
                                  </a:moveTo>
                                  <a:cubicBezTo>
                                    <a:pt x="375" y="245"/>
                                    <a:pt x="373" y="247"/>
                                    <a:pt x="373" y="250"/>
                                  </a:cubicBezTo>
                                  <a:cubicBezTo>
                                    <a:pt x="373" y="250"/>
                                    <a:pt x="373" y="250"/>
                                    <a:pt x="373" y="250"/>
                                  </a:cubicBezTo>
                                  <a:cubicBezTo>
                                    <a:pt x="374" y="250"/>
                                    <a:pt x="376" y="250"/>
                                    <a:pt x="378" y="250"/>
                                  </a:cubicBezTo>
                                  <a:cubicBezTo>
                                    <a:pt x="379" y="250"/>
                                    <a:pt x="381" y="250"/>
                                    <a:pt x="383" y="250"/>
                                  </a:cubicBezTo>
                                  <a:cubicBezTo>
                                    <a:pt x="383" y="250"/>
                                    <a:pt x="383" y="250"/>
                                    <a:pt x="383" y="250"/>
                                  </a:cubicBezTo>
                                  <a:cubicBezTo>
                                    <a:pt x="383" y="247"/>
                                    <a:pt x="381" y="245"/>
                                    <a:pt x="378" y="245"/>
                                  </a:cubicBezTo>
                                  <a:close/>
                                  <a:moveTo>
                                    <a:pt x="344" y="301"/>
                                  </a:moveTo>
                                  <a:cubicBezTo>
                                    <a:pt x="344" y="304"/>
                                    <a:pt x="344" y="307"/>
                                    <a:pt x="345" y="310"/>
                                  </a:cubicBezTo>
                                  <a:cubicBezTo>
                                    <a:pt x="346" y="310"/>
                                    <a:pt x="346" y="311"/>
                                    <a:pt x="347" y="311"/>
                                  </a:cubicBezTo>
                                  <a:cubicBezTo>
                                    <a:pt x="348" y="311"/>
                                    <a:pt x="349" y="310"/>
                                    <a:pt x="350" y="310"/>
                                  </a:cubicBezTo>
                                  <a:cubicBezTo>
                                    <a:pt x="349" y="307"/>
                                    <a:pt x="349" y="304"/>
                                    <a:pt x="349" y="301"/>
                                  </a:cubicBezTo>
                                  <a:cubicBezTo>
                                    <a:pt x="349" y="285"/>
                                    <a:pt x="362" y="272"/>
                                    <a:pt x="378" y="272"/>
                                  </a:cubicBezTo>
                                  <a:cubicBezTo>
                                    <a:pt x="394" y="272"/>
                                    <a:pt x="407" y="285"/>
                                    <a:pt x="407" y="301"/>
                                  </a:cubicBezTo>
                                  <a:cubicBezTo>
                                    <a:pt x="407" y="304"/>
                                    <a:pt x="406" y="307"/>
                                    <a:pt x="405" y="310"/>
                                  </a:cubicBezTo>
                                  <a:cubicBezTo>
                                    <a:pt x="406" y="310"/>
                                    <a:pt x="407" y="311"/>
                                    <a:pt x="408" y="311"/>
                                  </a:cubicBezTo>
                                  <a:cubicBezTo>
                                    <a:pt x="409" y="310"/>
                                    <a:pt x="410" y="310"/>
                                    <a:pt x="411" y="309"/>
                                  </a:cubicBezTo>
                                  <a:cubicBezTo>
                                    <a:pt x="412" y="306"/>
                                    <a:pt x="412" y="304"/>
                                    <a:pt x="412" y="301"/>
                                  </a:cubicBezTo>
                                  <a:cubicBezTo>
                                    <a:pt x="412" y="292"/>
                                    <a:pt x="408" y="283"/>
                                    <a:pt x="402" y="277"/>
                                  </a:cubicBezTo>
                                  <a:cubicBezTo>
                                    <a:pt x="396" y="271"/>
                                    <a:pt x="387" y="267"/>
                                    <a:pt x="378" y="267"/>
                                  </a:cubicBezTo>
                                  <a:cubicBezTo>
                                    <a:pt x="368" y="267"/>
                                    <a:pt x="360" y="271"/>
                                    <a:pt x="354" y="277"/>
                                  </a:cubicBezTo>
                                  <a:cubicBezTo>
                                    <a:pt x="347" y="283"/>
                                    <a:pt x="344" y="292"/>
                                    <a:pt x="344" y="301"/>
                                  </a:cubicBezTo>
                                  <a:close/>
                                  <a:moveTo>
                                    <a:pt x="399" y="301"/>
                                  </a:moveTo>
                                  <a:cubicBezTo>
                                    <a:pt x="399" y="303"/>
                                    <a:pt x="399" y="304"/>
                                    <a:pt x="398" y="306"/>
                                  </a:cubicBezTo>
                                  <a:cubicBezTo>
                                    <a:pt x="400" y="307"/>
                                    <a:pt x="402" y="308"/>
                                    <a:pt x="404" y="309"/>
                                  </a:cubicBezTo>
                                  <a:cubicBezTo>
                                    <a:pt x="405" y="306"/>
                                    <a:pt x="405" y="304"/>
                                    <a:pt x="405" y="301"/>
                                  </a:cubicBezTo>
                                  <a:cubicBezTo>
                                    <a:pt x="405" y="294"/>
                                    <a:pt x="402" y="287"/>
                                    <a:pt x="397" y="282"/>
                                  </a:cubicBezTo>
                                  <a:cubicBezTo>
                                    <a:pt x="392" y="277"/>
                                    <a:pt x="385" y="274"/>
                                    <a:pt x="378" y="274"/>
                                  </a:cubicBezTo>
                                  <a:cubicBezTo>
                                    <a:pt x="370" y="274"/>
                                    <a:pt x="363" y="277"/>
                                    <a:pt x="359" y="282"/>
                                  </a:cubicBezTo>
                                  <a:cubicBezTo>
                                    <a:pt x="354" y="287"/>
                                    <a:pt x="351" y="294"/>
                                    <a:pt x="351" y="301"/>
                                  </a:cubicBezTo>
                                  <a:cubicBezTo>
                                    <a:pt x="351" y="304"/>
                                    <a:pt x="351" y="306"/>
                                    <a:pt x="352" y="309"/>
                                  </a:cubicBezTo>
                                  <a:cubicBezTo>
                                    <a:pt x="353" y="308"/>
                                    <a:pt x="355" y="307"/>
                                    <a:pt x="357" y="306"/>
                                  </a:cubicBezTo>
                                  <a:cubicBezTo>
                                    <a:pt x="357" y="304"/>
                                    <a:pt x="357" y="303"/>
                                    <a:pt x="357" y="301"/>
                                  </a:cubicBezTo>
                                  <a:cubicBezTo>
                                    <a:pt x="357" y="290"/>
                                    <a:pt x="366" y="280"/>
                                    <a:pt x="378" y="280"/>
                                  </a:cubicBezTo>
                                  <a:cubicBezTo>
                                    <a:pt x="389" y="280"/>
                                    <a:pt x="399" y="290"/>
                                    <a:pt x="399" y="301"/>
                                  </a:cubicBezTo>
                                  <a:close/>
                                  <a:moveTo>
                                    <a:pt x="391" y="301"/>
                                  </a:moveTo>
                                  <a:cubicBezTo>
                                    <a:pt x="391" y="302"/>
                                    <a:pt x="391" y="303"/>
                                    <a:pt x="391" y="303"/>
                                  </a:cubicBezTo>
                                  <a:cubicBezTo>
                                    <a:pt x="393" y="304"/>
                                    <a:pt x="395" y="304"/>
                                    <a:pt x="397" y="305"/>
                                  </a:cubicBezTo>
                                  <a:cubicBezTo>
                                    <a:pt x="397" y="304"/>
                                    <a:pt x="397" y="303"/>
                                    <a:pt x="397" y="301"/>
                                  </a:cubicBezTo>
                                  <a:cubicBezTo>
                                    <a:pt x="397" y="296"/>
                                    <a:pt x="395" y="291"/>
                                    <a:pt x="392" y="287"/>
                                  </a:cubicBezTo>
                                  <a:cubicBezTo>
                                    <a:pt x="388" y="284"/>
                                    <a:pt x="383" y="282"/>
                                    <a:pt x="378" y="282"/>
                                  </a:cubicBezTo>
                                  <a:cubicBezTo>
                                    <a:pt x="372" y="282"/>
                                    <a:pt x="368" y="284"/>
                                    <a:pt x="364" y="287"/>
                                  </a:cubicBezTo>
                                  <a:cubicBezTo>
                                    <a:pt x="360" y="291"/>
                                    <a:pt x="358" y="296"/>
                                    <a:pt x="358" y="301"/>
                                  </a:cubicBezTo>
                                  <a:cubicBezTo>
                                    <a:pt x="358" y="303"/>
                                    <a:pt x="358" y="304"/>
                                    <a:pt x="359" y="305"/>
                                  </a:cubicBezTo>
                                  <a:cubicBezTo>
                                    <a:pt x="361" y="304"/>
                                    <a:pt x="362" y="304"/>
                                    <a:pt x="364" y="303"/>
                                  </a:cubicBezTo>
                                  <a:cubicBezTo>
                                    <a:pt x="364" y="303"/>
                                    <a:pt x="364" y="302"/>
                                    <a:pt x="364" y="301"/>
                                  </a:cubicBezTo>
                                  <a:cubicBezTo>
                                    <a:pt x="364" y="294"/>
                                    <a:pt x="370" y="288"/>
                                    <a:pt x="378" y="288"/>
                                  </a:cubicBezTo>
                                  <a:cubicBezTo>
                                    <a:pt x="385" y="288"/>
                                    <a:pt x="391" y="294"/>
                                    <a:pt x="391" y="301"/>
                                  </a:cubicBezTo>
                                  <a:close/>
                                  <a:moveTo>
                                    <a:pt x="384" y="301"/>
                                  </a:moveTo>
                                  <a:cubicBezTo>
                                    <a:pt x="384" y="301"/>
                                    <a:pt x="384" y="302"/>
                                    <a:pt x="384" y="302"/>
                                  </a:cubicBezTo>
                                  <a:cubicBezTo>
                                    <a:pt x="386" y="302"/>
                                    <a:pt x="388" y="302"/>
                                    <a:pt x="390" y="303"/>
                                  </a:cubicBezTo>
                                  <a:cubicBezTo>
                                    <a:pt x="390" y="302"/>
                                    <a:pt x="390" y="302"/>
                                    <a:pt x="390" y="301"/>
                                  </a:cubicBezTo>
                                  <a:cubicBezTo>
                                    <a:pt x="390" y="295"/>
                                    <a:pt x="384" y="289"/>
                                    <a:pt x="378" y="289"/>
                                  </a:cubicBezTo>
                                  <a:cubicBezTo>
                                    <a:pt x="371" y="289"/>
                                    <a:pt x="366" y="295"/>
                                    <a:pt x="366" y="301"/>
                                  </a:cubicBezTo>
                                  <a:cubicBezTo>
                                    <a:pt x="366" y="302"/>
                                    <a:pt x="366" y="302"/>
                                    <a:pt x="366" y="303"/>
                                  </a:cubicBezTo>
                                  <a:cubicBezTo>
                                    <a:pt x="368" y="302"/>
                                    <a:pt x="369" y="302"/>
                                    <a:pt x="371" y="302"/>
                                  </a:cubicBezTo>
                                  <a:cubicBezTo>
                                    <a:pt x="371" y="302"/>
                                    <a:pt x="371" y="301"/>
                                    <a:pt x="371" y="301"/>
                                  </a:cubicBezTo>
                                  <a:cubicBezTo>
                                    <a:pt x="371" y="298"/>
                                    <a:pt x="374" y="295"/>
                                    <a:pt x="378" y="295"/>
                                  </a:cubicBezTo>
                                  <a:cubicBezTo>
                                    <a:pt x="381" y="295"/>
                                    <a:pt x="384" y="298"/>
                                    <a:pt x="384" y="301"/>
                                  </a:cubicBezTo>
                                  <a:close/>
                                  <a:moveTo>
                                    <a:pt x="378" y="296"/>
                                  </a:moveTo>
                                  <a:cubicBezTo>
                                    <a:pt x="375" y="296"/>
                                    <a:pt x="373" y="298"/>
                                    <a:pt x="373" y="301"/>
                                  </a:cubicBezTo>
                                  <a:cubicBezTo>
                                    <a:pt x="373" y="301"/>
                                    <a:pt x="373" y="302"/>
                                    <a:pt x="373" y="302"/>
                                  </a:cubicBezTo>
                                  <a:cubicBezTo>
                                    <a:pt x="374" y="302"/>
                                    <a:pt x="376" y="301"/>
                                    <a:pt x="378" y="301"/>
                                  </a:cubicBezTo>
                                  <a:cubicBezTo>
                                    <a:pt x="379" y="301"/>
                                    <a:pt x="381" y="302"/>
                                    <a:pt x="383" y="302"/>
                                  </a:cubicBezTo>
                                  <a:cubicBezTo>
                                    <a:pt x="383" y="302"/>
                                    <a:pt x="383" y="301"/>
                                    <a:pt x="383" y="301"/>
                                  </a:cubicBezTo>
                                  <a:cubicBezTo>
                                    <a:pt x="383" y="298"/>
                                    <a:pt x="381" y="296"/>
                                    <a:pt x="378" y="296"/>
                                  </a:cubicBezTo>
                                  <a:close/>
                                  <a:moveTo>
                                    <a:pt x="572" y="336"/>
                                  </a:moveTo>
                                  <a:cubicBezTo>
                                    <a:pt x="573" y="334"/>
                                    <a:pt x="574" y="332"/>
                                    <a:pt x="575" y="330"/>
                                  </a:cubicBezTo>
                                  <a:cubicBezTo>
                                    <a:pt x="571" y="327"/>
                                    <a:pt x="565" y="325"/>
                                    <a:pt x="560" y="325"/>
                                  </a:cubicBezTo>
                                  <a:cubicBezTo>
                                    <a:pt x="554" y="325"/>
                                    <a:pt x="549" y="327"/>
                                    <a:pt x="545" y="330"/>
                                  </a:cubicBezTo>
                                  <a:cubicBezTo>
                                    <a:pt x="546" y="332"/>
                                    <a:pt x="546" y="334"/>
                                    <a:pt x="547" y="336"/>
                                  </a:cubicBezTo>
                                  <a:cubicBezTo>
                                    <a:pt x="551" y="333"/>
                                    <a:pt x="555" y="332"/>
                                    <a:pt x="560" y="332"/>
                                  </a:cubicBezTo>
                                  <a:cubicBezTo>
                                    <a:pt x="565" y="332"/>
                                    <a:pt x="569" y="333"/>
                                    <a:pt x="572" y="336"/>
                                  </a:cubicBezTo>
                                  <a:close/>
                                  <a:moveTo>
                                    <a:pt x="576" y="329"/>
                                  </a:moveTo>
                                  <a:cubicBezTo>
                                    <a:pt x="577" y="327"/>
                                    <a:pt x="577" y="325"/>
                                    <a:pt x="578" y="324"/>
                                  </a:cubicBezTo>
                                  <a:cubicBezTo>
                                    <a:pt x="573" y="320"/>
                                    <a:pt x="567" y="318"/>
                                    <a:pt x="560" y="318"/>
                                  </a:cubicBezTo>
                                  <a:cubicBezTo>
                                    <a:pt x="553" y="318"/>
                                    <a:pt x="547" y="321"/>
                                    <a:pt x="541" y="324"/>
                                  </a:cubicBezTo>
                                  <a:cubicBezTo>
                                    <a:pt x="542" y="326"/>
                                    <a:pt x="543" y="327"/>
                                    <a:pt x="544" y="329"/>
                                  </a:cubicBezTo>
                                  <a:cubicBezTo>
                                    <a:pt x="549" y="326"/>
                                    <a:pt x="554" y="324"/>
                                    <a:pt x="560" y="324"/>
                                  </a:cubicBezTo>
                                  <a:cubicBezTo>
                                    <a:pt x="566" y="324"/>
                                    <a:pt x="571" y="326"/>
                                    <a:pt x="576" y="329"/>
                                  </a:cubicBezTo>
                                  <a:close/>
                                  <a:moveTo>
                                    <a:pt x="579" y="323"/>
                                  </a:moveTo>
                                  <a:cubicBezTo>
                                    <a:pt x="581" y="321"/>
                                    <a:pt x="582" y="319"/>
                                    <a:pt x="583" y="318"/>
                                  </a:cubicBezTo>
                                  <a:cubicBezTo>
                                    <a:pt x="577" y="313"/>
                                    <a:pt x="569" y="311"/>
                                    <a:pt x="560" y="311"/>
                                  </a:cubicBezTo>
                                  <a:cubicBezTo>
                                    <a:pt x="551" y="311"/>
                                    <a:pt x="543" y="313"/>
                                    <a:pt x="536" y="318"/>
                                  </a:cubicBezTo>
                                  <a:cubicBezTo>
                                    <a:pt x="538" y="320"/>
                                    <a:pt x="539" y="321"/>
                                    <a:pt x="540" y="323"/>
                                  </a:cubicBezTo>
                                  <a:cubicBezTo>
                                    <a:pt x="546" y="319"/>
                                    <a:pt x="553" y="317"/>
                                    <a:pt x="560" y="317"/>
                                  </a:cubicBezTo>
                                  <a:cubicBezTo>
                                    <a:pt x="567" y="317"/>
                                    <a:pt x="574" y="319"/>
                                    <a:pt x="579" y="323"/>
                                  </a:cubicBezTo>
                                  <a:close/>
                                  <a:moveTo>
                                    <a:pt x="584" y="317"/>
                                  </a:moveTo>
                                  <a:cubicBezTo>
                                    <a:pt x="586" y="315"/>
                                    <a:pt x="587" y="314"/>
                                    <a:pt x="589" y="312"/>
                                  </a:cubicBezTo>
                                  <a:cubicBezTo>
                                    <a:pt x="581" y="307"/>
                                    <a:pt x="571" y="303"/>
                                    <a:pt x="560" y="303"/>
                                  </a:cubicBezTo>
                                  <a:cubicBezTo>
                                    <a:pt x="549" y="303"/>
                                    <a:pt x="539" y="307"/>
                                    <a:pt x="531" y="313"/>
                                  </a:cubicBezTo>
                                  <a:cubicBezTo>
                                    <a:pt x="532" y="314"/>
                                    <a:pt x="534" y="315"/>
                                    <a:pt x="535" y="317"/>
                                  </a:cubicBezTo>
                                  <a:cubicBezTo>
                                    <a:pt x="542" y="312"/>
                                    <a:pt x="551" y="309"/>
                                    <a:pt x="560" y="309"/>
                                  </a:cubicBezTo>
                                  <a:cubicBezTo>
                                    <a:pt x="569" y="309"/>
                                    <a:pt x="577" y="312"/>
                                    <a:pt x="584" y="317"/>
                                  </a:cubicBezTo>
                                  <a:close/>
                                  <a:moveTo>
                                    <a:pt x="570" y="301"/>
                                  </a:moveTo>
                                  <a:cubicBezTo>
                                    <a:pt x="570" y="299"/>
                                    <a:pt x="570" y="297"/>
                                    <a:pt x="570" y="295"/>
                                  </a:cubicBezTo>
                                  <a:cubicBezTo>
                                    <a:pt x="568" y="292"/>
                                    <a:pt x="564" y="289"/>
                                    <a:pt x="560" y="289"/>
                                  </a:cubicBezTo>
                                  <a:cubicBezTo>
                                    <a:pt x="555" y="289"/>
                                    <a:pt x="552" y="292"/>
                                    <a:pt x="550" y="295"/>
                                  </a:cubicBezTo>
                                  <a:cubicBezTo>
                                    <a:pt x="549" y="295"/>
                                    <a:pt x="549" y="295"/>
                                    <a:pt x="549" y="294"/>
                                  </a:cubicBezTo>
                                  <a:cubicBezTo>
                                    <a:pt x="550" y="297"/>
                                    <a:pt x="550" y="299"/>
                                    <a:pt x="550" y="301"/>
                                  </a:cubicBezTo>
                                  <a:cubicBezTo>
                                    <a:pt x="550" y="302"/>
                                    <a:pt x="550" y="302"/>
                                    <a:pt x="550" y="302"/>
                                  </a:cubicBezTo>
                                  <a:cubicBezTo>
                                    <a:pt x="551" y="302"/>
                                    <a:pt x="552" y="302"/>
                                    <a:pt x="553" y="302"/>
                                  </a:cubicBezTo>
                                  <a:cubicBezTo>
                                    <a:pt x="553" y="302"/>
                                    <a:pt x="553" y="301"/>
                                    <a:pt x="553" y="301"/>
                                  </a:cubicBezTo>
                                  <a:cubicBezTo>
                                    <a:pt x="553" y="298"/>
                                    <a:pt x="556" y="295"/>
                                    <a:pt x="560" y="295"/>
                                  </a:cubicBezTo>
                                  <a:cubicBezTo>
                                    <a:pt x="564" y="295"/>
                                    <a:pt x="567" y="298"/>
                                    <a:pt x="567" y="301"/>
                                  </a:cubicBezTo>
                                  <a:cubicBezTo>
                                    <a:pt x="567" y="301"/>
                                    <a:pt x="567" y="302"/>
                                    <a:pt x="567" y="302"/>
                                  </a:cubicBezTo>
                                  <a:cubicBezTo>
                                    <a:pt x="568" y="302"/>
                                    <a:pt x="569" y="302"/>
                                    <a:pt x="570" y="302"/>
                                  </a:cubicBezTo>
                                  <a:cubicBezTo>
                                    <a:pt x="570" y="302"/>
                                    <a:pt x="570" y="302"/>
                                    <a:pt x="570" y="301"/>
                                  </a:cubicBezTo>
                                  <a:close/>
                                  <a:moveTo>
                                    <a:pt x="560" y="296"/>
                                  </a:moveTo>
                                  <a:cubicBezTo>
                                    <a:pt x="557" y="296"/>
                                    <a:pt x="555" y="298"/>
                                    <a:pt x="555" y="301"/>
                                  </a:cubicBezTo>
                                  <a:cubicBezTo>
                                    <a:pt x="555" y="301"/>
                                    <a:pt x="555" y="302"/>
                                    <a:pt x="555" y="302"/>
                                  </a:cubicBezTo>
                                  <a:cubicBezTo>
                                    <a:pt x="557" y="302"/>
                                    <a:pt x="558" y="301"/>
                                    <a:pt x="560" y="301"/>
                                  </a:cubicBezTo>
                                  <a:cubicBezTo>
                                    <a:pt x="562" y="301"/>
                                    <a:pt x="563" y="302"/>
                                    <a:pt x="565" y="302"/>
                                  </a:cubicBezTo>
                                  <a:cubicBezTo>
                                    <a:pt x="565" y="302"/>
                                    <a:pt x="565" y="301"/>
                                    <a:pt x="565" y="301"/>
                                  </a:cubicBezTo>
                                  <a:cubicBezTo>
                                    <a:pt x="565" y="298"/>
                                    <a:pt x="563" y="296"/>
                                    <a:pt x="560" y="296"/>
                                  </a:cubicBezTo>
                                  <a:close/>
                                  <a:moveTo>
                                    <a:pt x="570" y="293"/>
                                  </a:moveTo>
                                  <a:cubicBezTo>
                                    <a:pt x="571" y="290"/>
                                    <a:pt x="571" y="288"/>
                                    <a:pt x="572" y="286"/>
                                  </a:cubicBezTo>
                                  <a:cubicBezTo>
                                    <a:pt x="569" y="283"/>
                                    <a:pt x="564" y="282"/>
                                    <a:pt x="560" y="282"/>
                                  </a:cubicBezTo>
                                  <a:cubicBezTo>
                                    <a:pt x="555" y="282"/>
                                    <a:pt x="551" y="283"/>
                                    <a:pt x="548" y="286"/>
                                  </a:cubicBezTo>
                                  <a:cubicBezTo>
                                    <a:pt x="548" y="288"/>
                                    <a:pt x="549" y="291"/>
                                    <a:pt x="549" y="293"/>
                                  </a:cubicBezTo>
                                  <a:cubicBezTo>
                                    <a:pt x="549" y="293"/>
                                    <a:pt x="549" y="293"/>
                                    <a:pt x="549" y="293"/>
                                  </a:cubicBezTo>
                                  <a:cubicBezTo>
                                    <a:pt x="552" y="290"/>
                                    <a:pt x="556" y="288"/>
                                    <a:pt x="560" y="288"/>
                                  </a:cubicBezTo>
                                  <a:cubicBezTo>
                                    <a:pt x="564" y="288"/>
                                    <a:pt x="568" y="290"/>
                                    <a:pt x="570" y="293"/>
                                  </a:cubicBezTo>
                                  <a:close/>
                                  <a:moveTo>
                                    <a:pt x="572" y="284"/>
                                  </a:moveTo>
                                  <a:cubicBezTo>
                                    <a:pt x="573" y="282"/>
                                    <a:pt x="574" y="280"/>
                                    <a:pt x="575" y="279"/>
                                  </a:cubicBezTo>
                                  <a:cubicBezTo>
                                    <a:pt x="571" y="276"/>
                                    <a:pt x="565" y="274"/>
                                    <a:pt x="560" y="274"/>
                                  </a:cubicBezTo>
                                  <a:cubicBezTo>
                                    <a:pt x="554" y="274"/>
                                    <a:pt x="549" y="276"/>
                                    <a:pt x="545" y="279"/>
                                  </a:cubicBezTo>
                                  <a:cubicBezTo>
                                    <a:pt x="546" y="281"/>
                                    <a:pt x="546" y="283"/>
                                    <a:pt x="547" y="285"/>
                                  </a:cubicBezTo>
                                  <a:cubicBezTo>
                                    <a:pt x="551" y="282"/>
                                    <a:pt x="555" y="280"/>
                                    <a:pt x="560" y="280"/>
                                  </a:cubicBezTo>
                                  <a:cubicBezTo>
                                    <a:pt x="565" y="280"/>
                                    <a:pt x="569" y="282"/>
                                    <a:pt x="572" y="284"/>
                                  </a:cubicBezTo>
                                  <a:close/>
                                  <a:moveTo>
                                    <a:pt x="576" y="277"/>
                                  </a:moveTo>
                                  <a:cubicBezTo>
                                    <a:pt x="577" y="276"/>
                                    <a:pt x="577" y="274"/>
                                    <a:pt x="578" y="273"/>
                                  </a:cubicBezTo>
                                  <a:cubicBezTo>
                                    <a:pt x="573" y="269"/>
                                    <a:pt x="567" y="267"/>
                                    <a:pt x="560" y="267"/>
                                  </a:cubicBezTo>
                                  <a:cubicBezTo>
                                    <a:pt x="553" y="267"/>
                                    <a:pt x="547" y="269"/>
                                    <a:pt x="541" y="273"/>
                                  </a:cubicBezTo>
                                  <a:cubicBezTo>
                                    <a:pt x="542" y="274"/>
                                    <a:pt x="543" y="276"/>
                                    <a:pt x="544" y="277"/>
                                  </a:cubicBezTo>
                                  <a:cubicBezTo>
                                    <a:pt x="549" y="274"/>
                                    <a:pt x="554" y="272"/>
                                    <a:pt x="560" y="272"/>
                                  </a:cubicBezTo>
                                  <a:cubicBezTo>
                                    <a:pt x="566" y="272"/>
                                    <a:pt x="571" y="274"/>
                                    <a:pt x="576" y="277"/>
                                  </a:cubicBezTo>
                                  <a:close/>
                                  <a:moveTo>
                                    <a:pt x="579" y="271"/>
                                  </a:moveTo>
                                  <a:cubicBezTo>
                                    <a:pt x="581" y="270"/>
                                    <a:pt x="582" y="268"/>
                                    <a:pt x="583" y="266"/>
                                  </a:cubicBezTo>
                                  <a:cubicBezTo>
                                    <a:pt x="577" y="262"/>
                                    <a:pt x="569" y="259"/>
                                    <a:pt x="560" y="259"/>
                                  </a:cubicBezTo>
                                  <a:cubicBezTo>
                                    <a:pt x="551" y="259"/>
                                    <a:pt x="543" y="262"/>
                                    <a:pt x="536" y="267"/>
                                  </a:cubicBezTo>
                                  <a:cubicBezTo>
                                    <a:pt x="538" y="268"/>
                                    <a:pt x="539" y="270"/>
                                    <a:pt x="540" y="271"/>
                                  </a:cubicBezTo>
                                  <a:cubicBezTo>
                                    <a:pt x="546" y="268"/>
                                    <a:pt x="553" y="265"/>
                                    <a:pt x="560" y="265"/>
                                  </a:cubicBezTo>
                                  <a:cubicBezTo>
                                    <a:pt x="567" y="265"/>
                                    <a:pt x="574" y="268"/>
                                    <a:pt x="579" y="271"/>
                                  </a:cubicBezTo>
                                  <a:close/>
                                  <a:moveTo>
                                    <a:pt x="584" y="265"/>
                                  </a:moveTo>
                                  <a:cubicBezTo>
                                    <a:pt x="586" y="264"/>
                                    <a:pt x="587" y="262"/>
                                    <a:pt x="589" y="261"/>
                                  </a:cubicBezTo>
                                  <a:cubicBezTo>
                                    <a:pt x="581" y="255"/>
                                    <a:pt x="571" y="252"/>
                                    <a:pt x="560" y="252"/>
                                  </a:cubicBezTo>
                                  <a:cubicBezTo>
                                    <a:pt x="549" y="252"/>
                                    <a:pt x="539" y="255"/>
                                    <a:pt x="531" y="261"/>
                                  </a:cubicBezTo>
                                  <a:cubicBezTo>
                                    <a:pt x="532" y="263"/>
                                    <a:pt x="534" y="264"/>
                                    <a:pt x="535" y="265"/>
                                  </a:cubicBezTo>
                                  <a:cubicBezTo>
                                    <a:pt x="542" y="261"/>
                                    <a:pt x="551" y="258"/>
                                    <a:pt x="560" y="258"/>
                                  </a:cubicBezTo>
                                  <a:cubicBezTo>
                                    <a:pt x="569" y="258"/>
                                    <a:pt x="577" y="261"/>
                                    <a:pt x="584" y="265"/>
                                  </a:cubicBezTo>
                                  <a:close/>
                                  <a:moveTo>
                                    <a:pt x="570" y="250"/>
                                  </a:moveTo>
                                  <a:cubicBezTo>
                                    <a:pt x="570" y="248"/>
                                    <a:pt x="570" y="246"/>
                                    <a:pt x="570" y="244"/>
                                  </a:cubicBezTo>
                                  <a:cubicBezTo>
                                    <a:pt x="568" y="240"/>
                                    <a:pt x="564" y="238"/>
                                    <a:pt x="560" y="238"/>
                                  </a:cubicBezTo>
                                  <a:cubicBezTo>
                                    <a:pt x="555" y="238"/>
                                    <a:pt x="552" y="240"/>
                                    <a:pt x="550" y="244"/>
                                  </a:cubicBezTo>
                                  <a:cubicBezTo>
                                    <a:pt x="549" y="244"/>
                                    <a:pt x="549" y="243"/>
                                    <a:pt x="549" y="243"/>
                                  </a:cubicBezTo>
                                  <a:cubicBezTo>
                                    <a:pt x="550" y="245"/>
                                    <a:pt x="550" y="248"/>
                                    <a:pt x="550" y="250"/>
                                  </a:cubicBezTo>
                                  <a:cubicBezTo>
                                    <a:pt x="550" y="250"/>
                                    <a:pt x="550" y="251"/>
                                    <a:pt x="550" y="251"/>
                                  </a:cubicBezTo>
                                  <a:cubicBezTo>
                                    <a:pt x="551" y="251"/>
                                    <a:pt x="552" y="251"/>
                                    <a:pt x="553" y="251"/>
                                  </a:cubicBezTo>
                                  <a:cubicBezTo>
                                    <a:pt x="553" y="250"/>
                                    <a:pt x="553" y="250"/>
                                    <a:pt x="553" y="250"/>
                                  </a:cubicBezTo>
                                  <a:cubicBezTo>
                                    <a:pt x="553" y="246"/>
                                    <a:pt x="556" y="243"/>
                                    <a:pt x="560" y="243"/>
                                  </a:cubicBezTo>
                                  <a:cubicBezTo>
                                    <a:pt x="564" y="243"/>
                                    <a:pt x="567" y="246"/>
                                    <a:pt x="567" y="250"/>
                                  </a:cubicBezTo>
                                  <a:cubicBezTo>
                                    <a:pt x="567" y="250"/>
                                    <a:pt x="567" y="250"/>
                                    <a:pt x="567" y="251"/>
                                  </a:cubicBezTo>
                                  <a:cubicBezTo>
                                    <a:pt x="568" y="251"/>
                                    <a:pt x="569" y="251"/>
                                    <a:pt x="570" y="251"/>
                                  </a:cubicBezTo>
                                  <a:cubicBezTo>
                                    <a:pt x="570" y="251"/>
                                    <a:pt x="570" y="250"/>
                                    <a:pt x="570" y="250"/>
                                  </a:cubicBezTo>
                                  <a:close/>
                                  <a:moveTo>
                                    <a:pt x="560" y="245"/>
                                  </a:moveTo>
                                  <a:cubicBezTo>
                                    <a:pt x="557" y="245"/>
                                    <a:pt x="555" y="247"/>
                                    <a:pt x="555" y="250"/>
                                  </a:cubicBezTo>
                                  <a:cubicBezTo>
                                    <a:pt x="555" y="250"/>
                                    <a:pt x="555" y="250"/>
                                    <a:pt x="555" y="250"/>
                                  </a:cubicBezTo>
                                  <a:cubicBezTo>
                                    <a:pt x="557" y="250"/>
                                    <a:pt x="558" y="250"/>
                                    <a:pt x="560" y="250"/>
                                  </a:cubicBezTo>
                                  <a:cubicBezTo>
                                    <a:pt x="562" y="250"/>
                                    <a:pt x="563" y="250"/>
                                    <a:pt x="565" y="250"/>
                                  </a:cubicBezTo>
                                  <a:cubicBezTo>
                                    <a:pt x="565" y="250"/>
                                    <a:pt x="565" y="250"/>
                                    <a:pt x="565" y="250"/>
                                  </a:cubicBezTo>
                                  <a:cubicBezTo>
                                    <a:pt x="565" y="247"/>
                                    <a:pt x="563" y="245"/>
                                    <a:pt x="560" y="245"/>
                                  </a:cubicBezTo>
                                  <a:close/>
                                  <a:moveTo>
                                    <a:pt x="570" y="241"/>
                                  </a:moveTo>
                                  <a:cubicBezTo>
                                    <a:pt x="571" y="239"/>
                                    <a:pt x="571" y="237"/>
                                    <a:pt x="572" y="235"/>
                                  </a:cubicBezTo>
                                  <a:cubicBezTo>
                                    <a:pt x="569" y="232"/>
                                    <a:pt x="564" y="230"/>
                                    <a:pt x="560" y="230"/>
                                  </a:cubicBezTo>
                                  <a:cubicBezTo>
                                    <a:pt x="555" y="230"/>
                                    <a:pt x="551" y="232"/>
                                    <a:pt x="548" y="235"/>
                                  </a:cubicBezTo>
                                  <a:cubicBezTo>
                                    <a:pt x="548" y="237"/>
                                    <a:pt x="549" y="239"/>
                                    <a:pt x="549" y="242"/>
                                  </a:cubicBezTo>
                                  <a:cubicBezTo>
                                    <a:pt x="549" y="242"/>
                                    <a:pt x="549" y="242"/>
                                    <a:pt x="549" y="242"/>
                                  </a:cubicBezTo>
                                  <a:cubicBezTo>
                                    <a:pt x="552" y="238"/>
                                    <a:pt x="556" y="236"/>
                                    <a:pt x="560" y="236"/>
                                  </a:cubicBezTo>
                                  <a:cubicBezTo>
                                    <a:pt x="564" y="236"/>
                                    <a:pt x="568" y="238"/>
                                    <a:pt x="570" y="241"/>
                                  </a:cubicBezTo>
                                  <a:close/>
                                  <a:moveTo>
                                    <a:pt x="572" y="233"/>
                                  </a:moveTo>
                                  <a:cubicBezTo>
                                    <a:pt x="573" y="231"/>
                                    <a:pt x="574" y="229"/>
                                    <a:pt x="575" y="227"/>
                                  </a:cubicBezTo>
                                  <a:cubicBezTo>
                                    <a:pt x="571" y="224"/>
                                    <a:pt x="565" y="223"/>
                                    <a:pt x="560" y="223"/>
                                  </a:cubicBezTo>
                                  <a:cubicBezTo>
                                    <a:pt x="554" y="223"/>
                                    <a:pt x="549" y="224"/>
                                    <a:pt x="545" y="227"/>
                                  </a:cubicBezTo>
                                  <a:cubicBezTo>
                                    <a:pt x="546" y="229"/>
                                    <a:pt x="546" y="231"/>
                                    <a:pt x="547" y="233"/>
                                  </a:cubicBezTo>
                                  <a:cubicBezTo>
                                    <a:pt x="551" y="230"/>
                                    <a:pt x="555" y="229"/>
                                    <a:pt x="560" y="229"/>
                                  </a:cubicBezTo>
                                  <a:cubicBezTo>
                                    <a:pt x="565" y="229"/>
                                    <a:pt x="569" y="230"/>
                                    <a:pt x="572" y="233"/>
                                  </a:cubicBezTo>
                                  <a:close/>
                                  <a:moveTo>
                                    <a:pt x="576" y="226"/>
                                  </a:moveTo>
                                  <a:cubicBezTo>
                                    <a:pt x="577" y="224"/>
                                    <a:pt x="577" y="223"/>
                                    <a:pt x="578" y="221"/>
                                  </a:cubicBezTo>
                                  <a:cubicBezTo>
                                    <a:pt x="573" y="218"/>
                                    <a:pt x="567" y="216"/>
                                    <a:pt x="560" y="216"/>
                                  </a:cubicBezTo>
                                  <a:cubicBezTo>
                                    <a:pt x="553" y="216"/>
                                    <a:pt x="547" y="218"/>
                                    <a:pt x="541" y="221"/>
                                  </a:cubicBezTo>
                                  <a:cubicBezTo>
                                    <a:pt x="542" y="223"/>
                                    <a:pt x="543" y="224"/>
                                    <a:pt x="544" y="226"/>
                                  </a:cubicBezTo>
                                  <a:cubicBezTo>
                                    <a:pt x="549" y="223"/>
                                    <a:pt x="554" y="221"/>
                                    <a:pt x="560" y="221"/>
                                  </a:cubicBezTo>
                                  <a:cubicBezTo>
                                    <a:pt x="566" y="221"/>
                                    <a:pt x="571" y="223"/>
                                    <a:pt x="576" y="226"/>
                                  </a:cubicBezTo>
                                  <a:close/>
                                  <a:moveTo>
                                    <a:pt x="579" y="220"/>
                                  </a:moveTo>
                                  <a:cubicBezTo>
                                    <a:pt x="581" y="218"/>
                                    <a:pt x="582" y="217"/>
                                    <a:pt x="583" y="215"/>
                                  </a:cubicBezTo>
                                  <a:cubicBezTo>
                                    <a:pt x="577" y="211"/>
                                    <a:pt x="569" y="208"/>
                                    <a:pt x="560" y="208"/>
                                  </a:cubicBezTo>
                                  <a:cubicBezTo>
                                    <a:pt x="551" y="208"/>
                                    <a:pt x="543" y="211"/>
                                    <a:pt x="536" y="215"/>
                                  </a:cubicBezTo>
                                  <a:cubicBezTo>
                                    <a:pt x="538" y="217"/>
                                    <a:pt x="539" y="218"/>
                                    <a:pt x="540" y="220"/>
                                  </a:cubicBezTo>
                                  <a:cubicBezTo>
                                    <a:pt x="546" y="216"/>
                                    <a:pt x="553" y="214"/>
                                    <a:pt x="560" y="214"/>
                                  </a:cubicBezTo>
                                  <a:cubicBezTo>
                                    <a:pt x="567" y="214"/>
                                    <a:pt x="574" y="216"/>
                                    <a:pt x="579" y="220"/>
                                  </a:cubicBezTo>
                                  <a:close/>
                                  <a:moveTo>
                                    <a:pt x="584" y="214"/>
                                  </a:moveTo>
                                  <a:cubicBezTo>
                                    <a:pt x="586" y="212"/>
                                    <a:pt x="587" y="211"/>
                                    <a:pt x="589" y="210"/>
                                  </a:cubicBezTo>
                                  <a:cubicBezTo>
                                    <a:pt x="581" y="204"/>
                                    <a:pt x="571" y="200"/>
                                    <a:pt x="560" y="200"/>
                                  </a:cubicBezTo>
                                  <a:cubicBezTo>
                                    <a:pt x="549" y="200"/>
                                    <a:pt x="539" y="204"/>
                                    <a:pt x="531" y="210"/>
                                  </a:cubicBezTo>
                                  <a:cubicBezTo>
                                    <a:pt x="532" y="211"/>
                                    <a:pt x="534" y="213"/>
                                    <a:pt x="535" y="214"/>
                                  </a:cubicBezTo>
                                  <a:cubicBezTo>
                                    <a:pt x="542" y="209"/>
                                    <a:pt x="551" y="206"/>
                                    <a:pt x="560" y="206"/>
                                  </a:cubicBezTo>
                                  <a:cubicBezTo>
                                    <a:pt x="569" y="206"/>
                                    <a:pt x="577" y="209"/>
                                    <a:pt x="584" y="214"/>
                                  </a:cubicBezTo>
                                  <a:close/>
                                  <a:moveTo>
                                    <a:pt x="570" y="199"/>
                                  </a:moveTo>
                                  <a:cubicBezTo>
                                    <a:pt x="570" y="196"/>
                                    <a:pt x="570" y="194"/>
                                    <a:pt x="570" y="192"/>
                                  </a:cubicBezTo>
                                  <a:cubicBezTo>
                                    <a:pt x="568" y="189"/>
                                    <a:pt x="564" y="187"/>
                                    <a:pt x="560" y="187"/>
                                  </a:cubicBezTo>
                                  <a:cubicBezTo>
                                    <a:pt x="555" y="187"/>
                                    <a:pt x="552" y="189"/>
                                    <a:pt x="550" y="193"/>
                                  </a:cubicBezTo>
                                  <a:cubicBezTo>
                                    <a:pt x="549" y="192"/>
                                    <a:pt x="549" y="192"/>
                                    <a:pt x="549" y="192"/>
                                  </a:cubicBezTo>
                                  <a:cubicBezTo>
                                    <a:pt x="550" y="194"/>
                                    <a:pt x="550" y="196"/>
                                    <a:pt x="550" y="199"/>
                                  </a:cubicBezTo>
                                  <a:cubicBezTo>
                                    <a:pt x="550" y="199"/>
                                    <a:pt x="550" y="199"/>
                                    <a:pt x="550" y="200"/>
                                  </a:cubicBezTo>
                                  <a:cubicBezTo>
                                    <a:pt x="551" y="199"/>
                                    <a:pt x="552" y="199"/>
                                    <a:pt x="553" y="199"/>
                                  </a:cubicBezTo>
                                  <a:cubicBezTo>
                                    <a:pt x="553" y="199"/>
                                    <a:pt x="553" y="199"/>
                                    <a:pt x="553" y="199"/>
                                  </a:cubicBezTo>
                                  <a:cubicBezTo>
                                    <a:pt x="553" y="195"/>
                                    <a:pt x="556" y="192"/>
                                    <a:pt x="560" y="192"/>
                                  </a:cubicBezTo>
                                  <a:cubicBezTo>
                                    <a:pt x="564" y="192"/>
                                    <a:pt x="567" y="195"/>
                                    <a:pt x="567" y="199"/>
                                  </a:cubicBezTo>
                                  <a:cubicBezTo>
                                    <a:pt x="567" y="199"/>
                                    <a:pt x="567" y="199"/>
                                    <a:pt x="567" y="199"/>
                                  </a:cubicBezTo>
                                  <a:cubicBezTo>
                                    <a:pt x="568" y="199"/>
                                    <a:pt x="569" y="199"/>
                                    <a:pt x="570" y="200"/>
                                  </a:cubicBezTo>
                                  <a:cubicBezTo>
                                    <a:pt x="570" y="199"/>
                                    <a:pt x="570" y="199"/>
                                    <a:pt x="570" y="199"/>
                                  </a:cubicBezTo>
                                  <a:close/>
                                  <a:moveTo>
                                    <a:pt x="560" y="193"/>
                                  </a:moveTo>
                                  <a:cubicBezTo>
                                    <a:pt x="557" y="193"/>
                                    <a:pt x="555" y="196"/>
                                    <a:pt x="555" y="199"/>
                                  </a:cubicBezTo>
                                  <a:cubicBezTo>
                                    <a:pt x="555" y="199"/>
                                    <a:pt x="555" y="199"/>
                                    <a:pt x="555" y="199"/>
                                  </a:cubicBezTo>
                                  <a:cubicBezTo>
                                    <a:pt x="557" y="199"/>
                                    <a:pt x="558" y="199"/>
                                    <a:pt x="560" y="199"/>
                                  </a:cubicBezTo>
                                  <a:cubicBezTo>
                                    <a:pt x="562" y="199"/>
                                    <a:pt x="563" y="199"/>
                                    <a:pt x="565" y="199"/>
                                  </a:cubicBezTo>
                                  <a:cubicBezTo>
                                    <a:pt x="565" y="199"/>
                                    <a:pt x="565" y="199"/>
                                    <a:pt x="565" y="199"/>
                                  </a:cubicBezTo>
                                  <a:cubicBezTo>
                                    <a:pt x="565" y="196"/>
                                    <a:pt x="563" y="193"/>
                                    <a:pt x="560" y="193"/>
                                  </a:cubicBezTo>
                                  <a:close/>
                                  <a:moveTo>
                                    <a:pt x="570" y="190"/>
                                  </a:moveTo>
                                  <a:cubicBezTo>
                                    <a:pt x="571" y="188"/>
                                    <a:pt x="571" y="185"/>
                                    <a:pt x="572" y="183"/>
                                  </a:cubicBezTo>
                                  <a:cubicBezTo>
                                    <a:pt x="569" y="181"/>
                                    <a:pt x="564" y="179"/>
                                    <a:pt x="560" y="179"/>
                                  </a:cubicBezTo>
                                  <a:cubicBezTo>
                                    <a:pt x="555" y="179"/>
                                    <a:pt x="551" y="181"/>
                                    <a:pt x="548" y="183"/>
                                  </a:cubicBezTo>
                                  <a:cubicBezTo>
                                    <a:pt x="548" y="186"/>
                                    <a:pt x="549" y="188"/>
                                    <a:pt x="549" y="190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2" y="187"/>
                                    <a:pt x="556" y="185"/>
                                    <a:pt x="560" y="185"/>
                                  </a:cubicBezTo>
                                  <a:cubicBezTo>
                                    <a:pt x="564" y="185"/>
                                    <a:pt x="568" y="187"/>
                                    <a:pt x="570" y="190"/>
                                  </a:cubicBezTo>
                                  <a:close/>
                                  <a:moveTo>
                                    <a:pt x="572" y="182"/>
                                  </a:moveTo>
                                  <a:cubicBezTo>
                                    <a:pt x="573" y="180"/>
                                    <a:pt x="574" y="178"/>
                                    <a:pt x="575" y="176"/>
                                  </a:cubicBezTo>
                                  <a:cubicBezTo>
                                    <a:pt x="571" y="173"/>
                                    <a:pt x="565" y="171"/>
                                    <a:pt x="560" y="171"/>
                                  </a:cubicBezTo>
                                  <a:cubicBezTo>
                                    <a:pt x="554" y="171"/>
                                    <a:pt x="549" y="173"/>
                                    <a:pt x="545" y="176"/>
                                  </a:cubicBezTo>
                                  <a:cubicBezTo>
                                    <a:pt x="546" y="178"/>
                                    <a:pt x="546" y="180"/>
                                    <a:pt x="547" y="182"/>
                                  </a:cubicBezTo>
                                  <a:cubicBezTo>
                                    <a:pt x="551" y="179"/>
                                    <a:pt x="555" y="177"/>
                                    <a:pt x="560" y="177"/>
                                  </a:cubicBezTo>
                                  <a:cubicBezTo>
                                    <a:pt x="565" y="177"/>
                                    <a:pt x="569" y="179"/>
                                    <a:pt x="572" y="182"/>
                                  </a:cubicBezTo>
                                  <a:close/>
                                  <a:moveTo>
                                    <a:pt x="576" y="174"/>
                                  </a:moveTo>
                                  <a:cubicBezTo>
                                    <a:pt x="577" y="173"/>
                                    <a:pt x="577" y="171"/>
                                    <a:pt x="578" y="170"/>
                                  </a:cubicBezTo>
                                  <a:cubicBezTo>
                                    <a:pt x="573" y="166"/>
                                    <a:pt x="567" y="164"/>
                                    <a:pt x="560" y="164"/>
                                  </a:cubicBezTo>
                                  <a:cubicBezTo>
                                    <a:pt x="553" y="164"/>
                                    <a:pt x="547" y="166"/>
                                    <a:pt x="541" y="170"/>
                                  </a:cubicBezTo>
                                  <a:cubicBezTo>
                                    <a:pt x="542" y="171"/>
                                    <a:pt x="543" y="173"/>
                                    <a:pt x="544" y="175"/>
                                  </a:cubicBezTo>
                                  <a:cubicBezTo>
                                    <a:pt x="549" y="172"/>
                                    <a:pt x="554" y="170"/>
                                    <a:pt x="560" y="170"/>
                                  </a:cubicBezTo>
                                  <a:cubicBezTo>
                                    <a:pt x="566" y="170"/>
                                    <a:pt x="571" y="171"/>
                                    <a:pt x="576" y="174"/>
                                  </a:cubicBezTo>
                                  <a:close/>
                                  <a:moveTo>
                                    <a:pt x="579" y="168"/>
                                  </a:moveTo>
                                  <a:cubicBezTo>
                                    <a:pt x="581" y="167"/>
                                    <a:pt x="582" y="165"/>
                                    <a:pt x="583" y="164"/>
                                  </a:cubicBezTo>
                                  <a:cubicBezTo>
                                    <a:pt x="577" y="159"/>
                                    <a:pt x="569" y="157"/>
                                    <a:pt x="560" y="157"/>
                                  </a:cubicBezTo>
                                  <a:cubicBezTo>
                                    <a:pt x="551" y="157"/>
                                    <a:pt x="543" y="159"/>
                                    <a:pt x="536" y="164"/>
                                  </a:cubicBezTo>
                                  <a:cubicBezTo>
                                    <a:pt x="538" y="165"/>
                                    <a:pt x="539" y="167"/>
                                    <a:pt x="540" y="169"/>
                                  </a:cubicBezTo>
                                  <a:cubicBezTo>
                                    <a:pt x="546" y="165"/>
                                    <a:pt x="553" y="163"/>
                                    <a:pt x="560" y="163"/>
                                  </a:cubicBezTo>
                                  <a:cubicBezTo>
                                    <a:pt x="567" y="163"/>
                                    <a:pt x="574" y="165"/>
                                    <a:pt x="579" y="168"/>
                                  </a:cubicBezTo>
                                  <a:close/>
                                  <a:moveTo>
                                    <a:pt x="541" y="147"/>
                                  </a:moveTo>
                                  <a:cubicBezTo>
                                    <a:pt x="541" y="136"/>
                                    <a:pt x="536" y="125"/>
                                    <a:pt x="528" y="117"/>
                                  </a:cubicBezTo>
                                  <a:cubicBezTo>
                                    <a:pt x="521" y="110"/>
                                    <a:pt x="510" y="105"/>
                                    <a:pt x="499" y="105"/>
                                  </a:cubicBezTo>
                                  <a:cubicBezTo>
                                    <a:pt x="487" y="105"/>
                                    <a:pt x="477" y="110"/>
                                    <a:pt x="469" y="117"/>
                                  </a:cubicBezTo>
                                  <a:cubicBezTo>
                                    <a:pt x="461" y="125"/>
                                    <a:pt x="457" y="136"/>
                                    <a:pt x="457" y="147"/>
                                  </a:cubicBezTo>
                                  <a:cubicBezTo>
                                    <a:pt x="457" y="148"/>
                                    <a:pt x="457" y="150"/>
                                    <a:pt x="457" y="151"/>
                                  </a:cubicBezTo>
                                  <a:cubicBezTo>
                                    <a:pt x="459" y="152"/>
                                    <a:pt x="461" y="153"/>
                                    <a:pt x="464" y="154"/>
                                  </a:cubicBezTo>
                                  <a:cubicBezTo>
                                    <a:pt x="463" y="152"/>
                                    <a:pt x="463" y="150"/>
                                    <a:pt x="463" y="147"/>
                                  </a:cubicBezTo>
                                  <a:cubicBezTo>
                                    <a:pt x="463" y="127"/>
                                    <a:pt x="479" y="111"/>
                                    <a:pt x="499" y="111"/>
                                  </a:cubicBezTo>
                                  <a:cubicBezTo>
                                    <a:pt x="518" y="111"/>
                                    <a:pt x="534" y="127"/>
                                    <a:pt x="534" y="147"/>
                                  </a:cubicBezTo>
                                  <a:cubicBezTo>
                                    <a:pt x="534" y="150"/>
                                    <a:pt x="534" y="152"/>
                                    <a:pt x="534" y="155"/>
                                  </a:cubicBezTo>
                                  <a:cubicBezTo>
                                    <a:pt x="536" y="153"/>
                                    <a:pt x="538" y="152"/>
                                    <a:pt x="540" y="151"/>
                                  </a:cubicBezTo>
                                  <a:cubicBezTo>
                                    <a:pt x="540" y="150"/>
                                    <a:pt x="541" y="149"/>
                                    <a:pt x="541" y="147"/>
                                  </a:cubicBezTo>
                                  <a:close/>
                                  <a:moveTo>
                                    <a:pt x="420" y="147"/>
                                  </a:moveTo>
                                  <a:cubicBezTo>
                                    <a:pt x="420" y="136"/>
                                    <a:pt x="415" y="125"/>
                                    <a:pt x="407" y="117"/>
                                  </a:cubicBezTo>
                                  <a:cubicBezTo>
                                    <a:pt x="400" y="110"/>
                                    <a:pt x="389" y="105"/>
                                    <a:pt x="378" y="105"/>
                                  </a:cubicBezTo>
                                  <a:cubicBezTo>
                                    <a:pt x="366" y="105"/>
                                    <a:pt x="356" y="110"/>
                                    <a:pt x="348" y="117"/>
                                  </a:cubicBezTo>
                                  <a:cubicBezTo>
                                    <a:pt x="341" y="125"/>
                                    <a:pt x="336" y="136"/>
                                    <a:pt x="336" y="147"/>
                                  </a:cubicBezTo>
                                  <a:cubicBezTo>
                                    <a:pt x="336" y="148"/>
                                    <a:pt x="336" y="150"/>
                                    <a:pt x="336" y="151"/>
                                  </a:cubicBezTo>
                                  <a:cubicBezTo>
                                    <a:pt x="338" y="152"/>
                                    <a:pt x="341" y="153"/>
                                    <a:pt x="343" y="154"/>
                                  </a:cubicBezTo>
                                  <a:cubicBezTo>
                                    <a:pt x="342" y="152"/>
                                    <a:pt x="342" y="150"/>
                                    <a:pt x="342" y="147"/>
                                  </a:cubicBezTo>
                                  <a:cubicBezTo>
                                    <a:pt x="342" y="127"/>
                                    <a:pt x="358" y="111"/>
                                    <a:pt x="378" y="111"/>
                                  </a:cubicBezTo>
                                  <a:cubicBezTo>
                                    <a:pt x="398" y="111"/>
                                    <a:pt x="414" y="127"/>
                                    <a:pt x="414" y="147"/>
                                  </a:cubicBezTo>
                                  <a:cubicBezTo>
                                    <a:pt x="414" y="149"/>
                                    <a:pt x="413" y="152"/>
                                    <a:pt x="413" y="154"/>
                                  </a:cubicBezTo>
                                  <a:cubicBezTo>
                                    <a:pt x="415" y="153"/>
                                    <a:pt x="417" y="152"/>
                                    <a:pt x="420" y="151"/>
                                  </a:cubicBezTo>
                                  <a:cubicBezTo>
                                    <a:pt x="420" y="150"/>
                                    <a:pt x="420" y="148"/>
                                    <a:pt x="420" y="147"/>
                                  </a:cubicBezTo>
                                  <a:close/>
                                  <a:moveTo>
                                    <a:pt x="293" y="164"/>
                                  </a:moveTo>
                                  <a:cubicBezTo>
                                    <a:pt x="295" y="165"/>
                                    <a:pt x="296" y="167"/>
                                    <a:pt x="297" y="169"/>
                                  </a:cubicBezTo>
                                  <a:cubicBezTo>
                                    <a:pt x="303" y="165"/>
                                    <a:pt x="310" y="163"/>
                                    <a:pt x="317" y="163"/>
                                  </a:cubicBezTo>
                                  <a:cubicBezTo>
                                    <a:pt x="324" y="163"/>
                                    <a:pt x="331" y="165"/>
                                    <a:pt x="336" y="168"/>
                                  </a:cubicBezTo>
                                  <a:cubicBezTo>
                                    <a:pt x="338" y="167"/>
                                    <a:pt x="339" y="165"/>
                                    <a:pt x="340" y="164"/>
                                  </a:cubicBezTo>
                                  <a:cubicBezTo>
                                    <a:pt x="334" y="159"/>
                                    <a:pt x="326" y="157"/>
                                    <a:pt x="317" y="157"/>
                                  </a:cubicBezTo>
                                  <a:cubicBezTo>
                                    <a:pt x="308" y="157"/>
                                    <a:pt x="300" y="159"/>
                                    <a:pt x="293" y="164"/>
                                  </a:cubicBezTo>
                                  <a:close/>
                                  <a:moveTo>
                                    <a:pt x="298" y="170"/>
                                  </a:moveTo>
                                  <a:cubicBezTo>
                                    <a:pt x="299" y="171"/>
                                    <a:pt x="300" y="173"/>
                                    <a:pt x="301" y="174"/>
                                  </a:cubicBezTo>
                                  <a:cubicBezTo>
                                    <a:pt x="306" y="171"/>
                                    <a:pt x="311" y="170"/>
                                    <a:pt x="317" y="170"/>
                                  </a:cubicBezTo>
                                  <a:cubicBezTo>
                                    <a:pt x="323" y="170"/>
                                    <a:pt x="328" y="171"/>
                                    <a:pt x="333" y="174"/>
                                  </a:cubicBezTo>
                                  <a:cubicBezTo>
                                    <a:pt x="333" y="173"/>
                                    <a:pt x="334" y="171"/>
                                    <a:pt x="335" y="170"/>
                                  </a:cubicBezTo>
                                  <a:cubicBezTo>
                                    <a:pt x="330" y="166"/>
                                    <a:pt x="324" y="164"/>
                                    <a:pt x="317" y="164"/>
                                  </a:cubicBezTo>
                                  <a:cubicBezTo>
                                    <a:pt x="310" y="164"/>
                                    <a:pt x="304" y="166"/>
                                    <a:pt x="298" y="170"/>
                                  </a:cubicBezTo>
                                  <a:close/>
                                  <a:moveTo>
                                    <a:pt x="302" y="176"/>
                                  </a:moveTo>
                                  <a:cubicBezTo>
                                    <a:pt x="303" y="178"/>
                                    <a:pt x="304" y="180"/>
                                    <a:pt x="304" y="182"/>
                                  </a:cubicBezTo>
                                  <a:cubicBezTo>
                                    <a:pt x="308" y="179"/>
                                    <a:pt x="312" y="177"/>
                                    <a:pt x="317" y="177"/>
                                  </a:cubicBezTo>
                                  <a:cubicBezTo>
                                    <a:pt x="322" y="177"/>
                                    <a:pt x="326" y="179"/>
                                    <a:pt x="329" y="182"/>
                                  </a:cubicBezTo>
                                  <a:cubicBezTo>
                                    <a:pt x="330" y="180"/>
                                    <a:pt x="331" y="178"/>
                                    <a:pt x="332" y="176"/>
                                  </a:cubicBezTo>
                                  <a:cubicBezTo>
                                    <a:pt x="328" y="173"/>
                                    <a:pt x="322" y="171"/>
                                    <a:pt x="317" y="171"/>
                                  </a:cubicBezTo>
                                  <a:cubicBezTo>
                                    <a:pt x="311" y="171"/>
                                    <a:pt x="306" y="173"/>
                                    <a:pt x="302" y="176"/>
                                  </a:cubicBezTo>
                                  <a:close/>
                                  <a:moveTo>
                                    <a:pt x="305" y="183"/>
                                  </a:moveTo>
                                  <a:cubicBezTo>
                                    <a:pt x="305" y="185"/>
                                    <a:pt x="306" y="188"/>
                                    <a:pt x="306" y="190"/>
                                  </a:cubicBezTo>
                                  <a:cubicBezTo>
                                    <a:pt x="309" y="187"/>
                                    <a:pt x="313" y="185"/>
                                    <a:pt x="317" y="185"/>
                                  </a:cubicBezTo>
                                  <a:cubicBezTo>
                                    <a:pt x="321" y="185"/>
                                    <a:pt x="325" y="187"/>
                                    <a:pt x="327" y="190"/>
                                  </a:cubicBezTo>
                                  <a:cubicBezTo>
                                    <a:pt x="328" y="188"/>
                                    <a:pt x="328" y="185"/>
                                    <a:pt x="329" y="183"/>
                                  </a:cubicBezTo>
                                  <a:cubicBezTo>
                                    <a:pt x="326" y="181"/>
                                    <a:pt x="321" y="179"/>
                                    <a:pt x="317" y="179"/>
                                  </a:cubicBezTo>
                                  <a:cubicBezTo>
                                    <a:pt x="312" y="179"/>
                                    <a:pt x="308" y="181"/>
                                    <a:pt x="305" y="183"/>
                                  </a:cubicBezTo>
                                  <a:close/>
                                  <a:moveTo>
                                    <a:pt x="327" y="199"/>
                                  </a:moveTo>
                                  <a:cubicBezTo>
                                    <a:pt x="327" y="196"/>
                                    <a:pt x="327" y="194"/>
                                    <a:pt x="327" y="192"/>
                                  </a:cubicBezTo>
                                  <a:cubicBezTo>
                                    <a:pt x="325" y="189"/>
                                    <a:pt x="321" y="187"/>
                                    <a:pt x="317" y="187"/>
                                  </a:cubicBezTo>
                                  <a:cubicBezTo>
                                    <a:pt x="313" y="187"/>
                                    <a:pt x="309" y="189"/>
                                    <a:pt x="307" y="192"/>
                                  </a:cubicBezTo>
                                  <a:cubicBezTo>
                                    <a:pt x="307" y="194"/>
                                    <a:pt x="307" y="196"/>
                                    <a:pt x="307" y="199"/>
                                  </a:cubicBezTo>
                                  <a:cubicBezTo>
                                    <a:pt x="307" y="199"/>
                                    <a:pt x="307" y="199"/>
                                    <a:pt x="307" y="200"/>
                                  </a:cubicBezTo>
                                  <a:cubicBezTo>
                                    <a:pt x="308" y="199"/>
                                    <a:pt x="309" y="199"/>
                                    <a:pt x="310" y="199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0" y="195"/>
                                    <a:pt x="313" y="192"/>
                                    <a:pt x="317" y="192"/>
                                  </a:cubicBezTo>
                                  <a:cubicBezTo>
                                    <a:pt x="321" y="192"/>
                                    <a:pt x="324" y="195"/>
                                    <a:pt x="324" y="199"/>
                                  </a:cubicBezTo>
                                  <a:cubicBezTo>
                                    <a:pt x="324" y="199"/>
                                    <a:pt x="324" y="199"/>
                                    <a:pt x="324" y="199"/>
                                  </a:cubicBezTo>
                                  <a:cubicBezTo>
                                    <a:pt x="325" y="199"/>
                                    <a:pt x="326" y="199"/>
                                    <a:pt x="327" y="200"/>
                                  </a:cubicBezTo>
                                  <a:cubicBezTo>
                                    <a:pt x="327" y="199"/>
                                    <a:pt x="327" y="199"/>
                                    <a:pt x="327" y="199"/>
                                  </a:cubicBezTo>
                                  <a:close/>
                                  <a:moveTo>
                                    <a:pt x="317" y="193"/>
                                  </a:moveTo>
                                  <a:cubicBezTo>
                                    <a:pt x="314" y="193"/>
                                    <a:pt x="312" y="196"/>
                                    <a:pt x="312" y="199"/>
                                  </a:cubicBezTo>
                                  <a:cubicBezTo>
                                    <a:pt x="312" y="199"/>
                                    <a:pt x="312" y="199"/>
                                    <a:pt x="312" y="199"/>
                                  </a:cubicBezTo>
                                  <a:cubicBezTo>
                                    <a:pt x="314" y="199"/>
                                    <a:pt x="315" y="199"/>
                                    <a:pt x="317" y="199"/>
                                  </a:cubicBezTo>
                                  <a:cubicBezTo>
                                    <a:pt x="319" y="199"/>
                                    <a:pt x="320" y="199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2" y="196"/>
                                    <a:pt x="320" y="193"/>
                                    <a:pt x="317" y="193"/>
                                  </a:cubicBezTo>
                                  <a:close/>
                                  <a:moveTo>
                                    <a:pt x="288" y="210"/>
                                  </a:moveTo>
                                  <a:cubicBezTo>
                                    <a:pt x="289" y="211"/>
                                    <a:pt x="291" y="213"/>
                                    <a:pt x="292" y="214"/>
                                  </a:cubicBezTo>
                                  <a:cubicBezTo>
                                    <a:pt x="299" y="209"/>
                                    <a:pt x="308" y="206"/>
                                    <a:pt x="317" y="206"/>
                                  </a:cubicBezTo>
                                  <a:cubicBezTo>
                                    <a:pt x="326" y="206"/>
                                    <a:pt x="334" y="209"/>
                                    <a:pt x="341" y="214"/>
                                  </a:cubicBezTo>
                                  <a:cubicBezTo>
                                    <a:pt x="343" y="212"/>
                                    <a:pt x="344" y="211"/>
                                    <a:pt x="346" y="210"/>
                                  </a:cubicBezTo>
                                  <a:cubicBezTo>
                                    <a:pt x="338" y="204"/>
                                    <a:pt x="328" y="200"/>
                                    <a:pt x="317" y="200"/>
                                  </a:cubicBezTo>
                                  <a:cubicBezTo>
                                    <a:pt x="306" y="200"/>
                                    <a:pt x="296" y="204"/>
                                    <a:pt x="288" y="210"/>
                                  </a:cubicBezTo>
                                  <a:close/>
                                  <a:moveTo>
                                    <a:pt x="293" y="215"/>
                                  </a:moveTo>
                                  <a:cubicBezTo>
                                    <a:pt x="295" y="217"/>
                                    <a:pt x="296" y="218"/>
                                    <a:pt x="297" y="220"/>
                                  </a:cubicBezTo>
                                  <a:cubicBezTo>
                                    <a:pt x="303" y="216"/>
                                    <a:pt x="310" y="214"/>
                                    <a:pt x="317" y="214"/>
                                  </a:cubicBezTo>
                                  <a:cubicBezTo>
                                    <a:pt x="324" y="214"/>
                                    <a:pt x="331" y="216"/>
                                    <a:pt x="336" y="220"/>
                                  </a:cubicBezTo>
                                  <a:cubicBezTo>
                                    <a:pt x="338" y="218"/>
                                    <a:pt x="339" y="217"/>
                                    <a:pt x="340" y="215"/>
                                  </a:cubicBezTo>
                                  <a:cubicBezTo>
                                    <a:pt x="334" y="211"/>
                                    <a:pt x="326" y="208"/>
                                    <a:pt x="317" y="208"/>
                                  </a:cubicBezTo>
                                  <a:cubicBezTo>
                                    <a:pt x="308" y="208"/>
                                    <a:pt x="300" y="211"/>
                                    <a:pt x="293" y="215"/>
                                  </a:cubicBezTo>
                                  <a:close/>
                                  <a:moveTo>
                                    <a:pt x="298" y="221"/>
                                  </a:moveTo>
                                  <a:cubicBezTo>
                                    <a:pt x="299" y="223"/>
                                    <a:pt x="300" y="224"/>
                                    <a:pt x="301" y="226"/>
                                  </a:cubicBezTo>
                                  <a:cubicBezTo>
                                    <a:pt x="306" y="223"/>
                                    <a:pt x="311" y="221"/>
                                    <a:pt x="317" y="221"/>
                                  </a:cubicBezTo>
                                  <a:cubicBezTo>
                                    <a:pt x="323" y="221"/>
                                    <a:pt x="328" y="223"/>
                                    <a:pt x="333" y="226"/>
                                  </a:cubicBezTo>
                                  <a:cubicBezTo>
                                    <a:pt x="333" y="224"/>
                                    <a:pt x="334" y="223"/>
                                    <a:pt x="335" y="221"/>
                                  </a:cubicBezTo>
                                  <a:cubicBezTo>
                                    <a:pt x="330" y="218"/>
                                    <a:pt x="324" y="216"/>
                                    <a:pt x="317" y="216"/>
                                  </a:cubicBezTo>
                                  <a:cubicBezTo>
                                    <a:pt x="310" y="216"/>
                                    <a:pt x="304" y="218"/>
                                    <a:pt x="298" y="221"/>
                                  </a:cubicBezTo>
                                  <a:close/>
                                  <a:moveTo>
                                    <a:pt x="302" y="227"/>
                                  </a:moveTo>
                                  <a:cubicBezTo>
                                    <a:pt x="303" y="229"/>
                                    <a:pt x="304" y="231"/>
                                    <a:pt x="304" y="233"/>
                                  </a:cubicBezTo>
                                  <a:cubicBezTo>
                                    <a:pt x="308" y="230"/>
                                    <a:pt x="312" y="229"/>
                                    <a:pt x="317" y="229"/>
                                  </a:cubicBezTo>
                                  <a:cubicBezTo>
                                    <a:pt x="322" y="229"/>
                                    <a:pt x="326" y="230"/>
                                    <a:pt x="329" y="233"/>
                                  </a:cubicBezTo>
                                  <a:cubicBezTo>
                                    <a:pt x="330" y="231"/>
                                    <a:pt x="331" y="229"/>
                                    <a:pt x="332" y="227"/>
                                  </a:cubicBezTo>
                                  <a:cubicBezTo>
                                    <a:pt x="328" y="224"/>
                                    <a:pt x="322" y="223"/>
                                    <a:pt x="317" y="223"/>
                                  </a:cubicBezTo>
                                  <a:cubicBezTo>
                                    <a:pt x="311" y="223"/>
                                    <a:pt x="306" y="224"/>
                                    <a:pt x="302" y="227"/>
                                  </a:cubicBezTo>
                                  <a:close/>
                                  <a:moveTo>
                                    <a:pt x="305" y="235"/>
                                  </a:moveTo>
                                  <a:cubicBezTo>
                                    <a:pt x="305" y="237"/>
                                    <a:pt x="306" y="239"/>
                                    <a:pt x="306" y="241"/>
                                  </a:cubicBezTo>
                                  <a:cubicBezTo>
                                    <a:pt x="309" y="238"/>
                                    <a:pt x="313" y="236"/>
                                    <a:pt x="317" y="236"/>
                                  </a:cubicBezTo>
                                  <a:cubicBezTo>
                                    <a:pt x="321" y="236"/>
                                    <a:pt x="325" y="238"/>
                                    <a:pt x="327" y="241"/>
                                  </a:cubicBezTo>
                                  <a:cubicBezTo>
                                    <a:pt x="328" y="239"/>
                                    <a:pt x="328" y="237"/>
                                    <a:pt x="329" y="235"/>
                                  </a:cubicBezTo>
                                  <a:cubicBezTo>
                                    <a:pt x="326" y="232"/>
                                    <a:pt x="321" y="230"/>
                                    <a:pt x="317" y="230"/>
                                  </a:cubicBezTo>
                                  <a:cubicBezTo>
                                    <a:pt x="312" y="230"/>
                                    <a:pt x="308" y="232"/>
                                    <a:pt x="305" y="235"/>
                                  </a:cubicBezTo>
                                  <a:close/>
                                  <a:moveTo>
                                    <a:pt x="327" y="250"/>
                                  </a:moveTo>
                                  <a:cubicBezTo>
                                    <a:pt x="327" y="248"/>
                                    <a:pt x="327" y="246"/>
                                    <a:pt x="327" y="244"/>
                                  </a:cubicBezTo>
                                  <a:cubicBezTo>
                                    <a:pt x="325" y="240"/>
                                    <a:pt x="321" y="238"/>
                                    <a:pt x="317" y="238"/>
                                  </a:cubicBezTo>
                                  <a:cubicBezTo>
                                    <a:pt x="313" y="238"/>
                                    <a:pt x="309" y="240"/>
                                    <a:pt x="307" y="244"/>
                                  </a:cubicBezTo>
                                  <a:cubicBezTo>
                                    <a:pt x="307" y="246"/>
                                    <a:pt x="307" y="248"/>
                                    <a:pt x="307" y="250"/>
                                  </a:cubicBezTo>
                                  <a:cubicBezTo>
                                    <a:pt x="307" y="250"/>
                                    <a:pt x="307" y="251"/>
                                    <a:pt x="307" y="251"/>
                                  </a:cubicBezTo>
                                  <a:cubicBezTo>
                                    <a:pt x="308" y="251"/>
                                    <a:pt x="309" y="251"/>
                                    <a:pt x="310" y="251"/>
                                  </a:cubicBezTo>
                                  <a:cubicBezTo>
                                    <a:pt x="310" y="250"/>
                                    <a:pt x="310" y="250"/>
                                    <a:pt x="310" y="250"/>
                                  </a:cubicBezTo>
                                  <a:cubicBezTo>
                                    <a:pt x="310" y="246"/>
                                    <a:pt x="313" y="243"/>
                                    <a:pt x="317" y="243"/>
                                  </a:cubicBezTo>
                                  <a:cubicBezTo>
                                    <a:pt x="321" y="243"/>
                                    <a:pt x="324" y="246"/>
                                    <a:pt x="324" y="250"/>
                                  </a:cubicBezTo>
                                  <a:cubicBezTo>
                                    <a:pt x="324" y="250"/>
                                    <a:pt x="324" y="250"/>
                                    <a:pt x="324" y="251"/>
                                  </a:cubicBezTo>
                                  <a:cubicBezTo>
                                    <a:pt x="325" y="251"/>
                                    <a:pt x="326" y="251"/>
                                    <a:pt x="327" y="251"/>
                                  </a:cubicBezTo>
                                  <a:cubicBezTo>
                                    <a:pt x="327" y="251"/>
                                    <a:pt x="327" y="250"/>
                                    <a:pt x="327" y="250"/>
                                  </a:cubicBezTo>
                                  <a:close/>
                                  <a:moveTo>
                                    <a:pt x="317" y="245"/>
                                  </a:moveTo>
                                  <a:cubicBezTo>
                                    <a:pt x="314" y="245"/>
                                    <a:pt x="312" y="247"/>
                                    <a:pt x="312" y="250"/>
                                  </a:cubicBezTo>
                                  <a:cubicBezTo>
                                    <a:pt x="312" y="250"/>
                                    <a:pt x="312" y="250"/>
                                    <a:pt x="312" y="250"/>
                                  </a:cubicBezTo>
                                  <a:cubicBezTo>
                                    <a:pt x="314" y="250"/>
                                    <a:pt x="315" y="250"/>
                                    <a:pt x="317" y="250"/>
                                  </a:cubicBezTo>
                                  <a:cubicBezTo>
                                    <a:pt x="319" y="250"/>
                                    <a:pt x="320" y="250"/>
                                    <a:pt x="322" y="250"/>
                                  </a:cubicBezTo>
                                  <a:cubicBezTo>
                                    <a:pt x="322" y="250"/>
                                    <a:pt x="322" y="250"/>
                                    <a:pt x="322" y="250"/>
                                  </a:cubicBezTo>
                                  <a:cubicBezTo>
                                    <a:pt x="322" y="247"/>
                                    <a:pt x="320" y="245"/>
                                    <a:pt x="317" y="245"/>
                                  </a:cubicBezTo>
                                  <a:close/>
                                  <a:moveTo>
                                    <a:pt x="288" y="261"/>
                                  </a:moveTo>
                                  <a:cubicBezTo>
                                    <a:pt x="289" y="262"/>
                                    <a:pt x="291" y="264"/>
                                    <a:pt x="292" y="265"/>
                                  </a:cubicBezTo>
                                  <a:cubicBezTo>
                                    <a:pt x="299" y="261"/>
                                    <a:pt x="308" y="258"/>
                                    <a:pt x="317" y="258"/>
                                  </a:cubicBezTo>
                                  <a:cubicBezTo>
                                    <a:pt x="326" y="258"/>
                                    <a:pt x="334" y="261"/>
                                    <a:pt x="341" y="265"/>
                                  </a:cubicBezTo>
                                  <a:cubicBezTo>
                                    <a:pt x="343" y="264"/>
                                    <a:pt x="344" y="262"/>
                                    <a:pt x="346" y="261"/>
                                  </a:cubicBezTo>
                                  <a:cubicBezTo>
                                    <a:pt x="338" y="255"/>
                                    <a:pt x="328" y="252"/>
                                    <a:pt x="317" y="252"/>
                                  </a:cubicBezTo>
                                  <a:cubicBezTo>
                                    <a:pt x="306" y="252"/>
                                    <a:pt x="296" y="255"/>
                                    <a:pt x="288" y="261"/>
                                  </a:cubicBezTo>
                                  <a:close/>
                                  <a:moveTo>
                                    <a:pt x="293" y="267"/>
                                  </a:moveTo>
                                  <a:cubicBezTo>
                                    <a:pt x="295" y="268"/>
                                    <a:pt x="296" y="270"/>
                                    <a:pt x="297" y="271"/>
                                  </a:cubicBezTo>
                                  <a:cubicBezTo>
                                    <a:pt x="303" y="268"/>
                                    <a:pt x="310" y="265"/>
                                    <a:pt x="317" y="265"/>
                                  </a:cubicBezTo>
                                  <a:cubicBezTo>
                                    <a:pt x="324" y="265"/>
                                    <a:pt x="331" y="268"/>
                                    <a:pt x="336" y="271"/>
                                  </a:cubicBezTo>
                                  <a:cubicBezTo>
                                    <a:pt x="338" y="270"/>
                                    <a:pt x="339" y="268"/>
                                    <a:pt x="340" y="266"/>
                                  </a:cubicBezTo>
                                  <a:cubicBezTo>
                                    <a:pt x="334" y="262"/>
                                    <a:pt x="326" y="259"/>
                                    <a:pt x="317" y="259"/>
                                  </a:cubicBezTo>
                                  <a:cubicBezTo>
                                    <a:pt x="308" y="259"/>
                                    <a:pt x="300" y="262"/>
                                    <a:pt x="293" y="267"/>
                                  </a:cubicBezTo>
                                  <a:close/>
                                  <a:moveTo>
                                    <a:pt x="298" y="273"/>
                                  </a:moveTo>
                                  <a:cubicBezTo>
                                    <a:pt x="299" y="274"/>
                                    <a:pt x="300" y="276"/>
                                    <a:pt x="301" y="277"/>
                                  </a:cubicBezTo>
                                  <a:cubicBezTo>
                                    <a:pt x="306" y="274"/>
                                    <a:pt x="311" y="272"/>
                                    <a:pt x="317" y="272"/>
                                  </a:cubicBezTo>
                                  <a:cubicBezTo>
                                    <a:pt x="323" y="272"/>
                                    <a:pt x="328" y="274"/>
                                    <a:pt x="333" y="277"/>
                                  </a:cubicBezTo>
                                  <a:cubicBezTo>
                                    <a:pt x="333" y="276"/>
                                    <a:pt x="334" y="274"/>
                                    <a:pt x="335" y="273"/>
                                  </a:cubicBezTo>
                                  <a:cubicBezTo>
                                    <a:pt x="330" y="269"/>
                                    <a:pt x="324" y="267"/>
                                    <a:pt x="317" y="267"/>
                                  </a:cubicBezTo>
                                  <a:cubicBezTo>
                                    <a:pt x="310" y="267"/>
                                    <a:pt x="304" y="269"/>
                                    <a:pt x="298" y="273"/>
                                  </a:cubicBezTo>
                                  <a:close/>
                                  <a:moveTo>
                                    <a:pt x="302" y="279"/>
                                  </a:moveTo>
                                  <a:cubicBezTo>
                                    <a:pt x="303" y="281"/>
                                    <a:pt x="304" y="282"/>
                                    <a:pt x="304" y="284"/>
                                  </a:cubicBezTo>
                                  <a:cubicBezTo>
                                    <a:pt x="308" y="282"/>
                                    <a:pt x="312" y="280"/>
                                    <a:pt x="317" y="280"/>
                                  </a:cubicBezTo>
                                  <a:cubicBezTo>
                                    <a:pt x="322" y="280"/>
                                    <a:pt x="326" y="282"/>
                                    <a:pt x="329" y="284"/>
                                  </a:cubicBezTo>
                                  <a:cubicBezTo>
                                    <a:pt x="330" y="282"/>
                                    <a:pt x="331" y="280"/>
                                    <a:pt x="332" y="279"/>
                                  </a:cubicBezTo>
                                  <a:cubicBezTo>
                                    <a:pt x="328" y="276"/>
                                    <a:pt x="322" y="274"/>
                                    <a:pt x="317" y="274"/>
                                  </a:cubicBezTo>
                                  <a:cubicBezTo>
                                    <a:pt x="311" y="274"/>
                                    <a:pt x="306" y="276"/>
                                    <a:pt x="302" y="279"/>
                                  </a:cubicBezTo>
                                  <a:close/>
                                  <a:moveTo>
                                    <a:pt x="305" y="286"/>
                                  </a:moveTo>
                                  <a:cubicBezTo>
                                    <a:pt x="305" y="288"/>
                                    <a:pt x="306" y="290"/>
                                    <a:pt x="306" y="293"/>
                                  </a:cubicBezTo>
                                  <a:cubicBezTo>
                                    <a:pt x="309" y="290"/>
                                    <a:pt x="313" y="288"/>
                                    <a:pt x="317" y="288"/>
                                  </a:cubicBezTo>
                                  <a:cubicBezTo>
                                    <a:pt x="321" y="288"/>
                                    <a:pt x="325" y="290"/>
                                    <a:pt x="327" y="293"/>
                                  </a:cubicBezTo>
                                  <a:cubicBezTo>
                                    <a:pt x="328" y="290"/>
                                    <a:pt x="328" y="288"/>
                                    <a:pt x="329" y="286"/>
                                  </a:cubicBezTo>
                                  <a:cubicBezTo>
                                    <a:pt x="326" y="283"/>
                                    <a:pt x="321" y="282"/>
                                    <a:pt x="317" y="282"/>
                                  </a:cubicBezTo>
                                  <a:cubicBezTo>
                                    <a:pt x="312" y="282"/>
                                    <a:pt x="308" y="283"/>
                                    <a:pt x="305" y="286"/>
                                  </a:cubicBezTo>
                                  <a:close/>
                                  <a:moveTo>
                                    <a:pt x="327" y="301"/>
                                  </a:moveTo>
                                  <a:cubicBezTo>
                                    <a:pt x="327" y="299"/>
                                    <a:pt x="327" y="297"/>
                                    <a:pt x="327" y="295"/>
                                  </a:cubicBezTo>
                                  <a:cubicBezTo>
                                    <a:pt x="325" y="292"/>
                                    <a:pt x="321" y="289"/>
                                    <a:pt x="317" y="289"/>
                                  </a:cubicBezTo>
                                  <a:cubicBezTo>
                                    <a:pt x="313" y="289"/>
                                    <a:pt x="309" y="292"/>
                                    <a:pt x="307" y="295"/>
                                  </a:cubicBezTo>
                                  <a:cubicBezTo>
                                    <a:pt x="307" y="297"/>
                                    <a:pt x="307" y="299"/>
                                    <a:pt x="307" y="301"/>
                                  </a:cubicBezTo>
                                  <a:cubicBezTo>
                                    <a:pt x="307" y="302"/>
                                    <a:pt x="307" y="302"/>
                                    <a:pt x="307" y="302"/>
                                  </a:cubicBezTo>
                                  <a:cubicBezTo>
                                    <a:pt x="308" y="302"/>
                                    <a:pt x="309" y="302"/>
                                    <a:pt x="310" y="302"/>
                                  </a:cubicBezTo>
                                  <a:cubicBezTo>
                                    <a:pt x="310" y="302"/>
                                    <a:pt x="310" y="301"/>
                                    <a:pt x="310" y="301"/>
                                  </a:cubicBezTo>
                                  <a:cubicBezTo>
                                    <a:pt x="310" y="298"/>
                                    <a:pt x="313" y="295"/>
                                    <a:pt x="317" y="295"/>
                                  </a:cubicBezTo>
                                  <a:cubicBezTo>
                                    <a:pt x="321" y="295"/>
                                    <a:pt x="324" y="298"/>
                                    <a:pt x="324" y="301"/>
                                  </a:cubicBezTo>
                                  <a:cubicBezTo>
                                    <a:pt x="324" y="301"/>
                                    <a:pt x="324" y="302"/>
                                    <a:pt x="324" y="302"/>
                                  </a:cubicBezTo>
                                  <a:cubicBezTo>
                                    <a:pt x="325" y="302"/>
                                    <a:pt x="326" y="302"/>
                                    <a:pt x="327" y="302"/>
                                  </a:cubicBezTo>
                                  <a:cubicBezTo>
                                    <a:pt x="327" y="302"/>
                                    <a:pt x="327" y="302"/>
                                    <a:pt x="327" y="301"/>
                                  </a:cubicBezTo>
                                  <a:close/>
                                  <a:moveTo>
                                    <a:pt x="317" y="296"/>
                                  </a:moveTo>
                                  <a:cubicBezTo>
                                    <a:pt x="314" y="296"/>
                                    <a:pt x="312" y="298"/>
                                    <a:pt x="312" y="301"/>
                                  </a:cubicBezTo>
                                  <a:cubicBezTo>
                                    <a:pt x="312" y="301"/>
                                    <a:pt x="312" y="302"/>
                                    <a:pt x="312" y="302"/>
                                  </a:cubicBezTo>
                                  <a:cubicBezTo>
                                    <a:pt x="314" y="302"/>
                                    <a:pt x="315" y="301"/>
                                    <a:pt x="317" y="301"/>
                                  </a:cubicBezTo>
                                  <a:cubicBezTo>
                                    <a:pt x="319" y="301"/>
                                    <a:pt x="320" y="302"/>
                                    <a:pt x="322" y="302"/>
                                  </a:cubicBezTo>
                                  <a:cubicBezTo>
                                    <a:pt x="322" y="302"/>
                                    <a:pt x="322" y="301"/>
                                    <a:pt x="322" y="301"/>
                                  </a:cubicBezTo>
                                  <a:cubicBezTo>
                                    <a:pt x="322" y="298"/>
                                    <a:pt x="320" y="296"/>
                                    <a:pt x="317" y="296"/>
                                  </a:cubicBezTo>
                                  <a:close/>
                                  <a:moveTo>
                                    <a:pt x="288" y="313"/>
                                  </a:moveTo>
                                  <a:cubicBezTo>
                                    <a:pt x="289" y="314"/>
                                    <a:pt x="291" y="315"/>
                                    <a:pt x="292" y="317"/>
                                  </a:cubicBezTo>
                                  <a:cubicBezTo>
                                    <a:pt x="299" y="312"/>
                                    <a:pt x="308" y="309"/>
                                    <a:pt x="317" y="309"/>
                                  </a:cubicBezTo>
                                  <a:cubicBezTo>
                                    <a:pt x="326" y="309"/>
                                    <a:pt x="334" y="312"/>
                                    <a:pt x="341" y="317"/>
                                  </a:cubicBezTo>
                                  <a:cubicBezTo>
                                    <a:pt x="343" y="315"/>
                                    <a:pt x="344" y="314"/>
                                    <a:pt x="346" y="312"/>
                                  </a:cubicBezTo>
                                  <a:cubicBezTo>
                                    <a:pt x="338" y="307"/>
                                    <a:pt x="328" y="303"/>
                                    <a:pt x="317" y="303"/>
                                  </a:cubicBezTo>
                                  <a:cubicBezTo>
                                    <a:pt x="306" y="303"/>
                                    <a:pt x="296" y="307"/>
                                    <a:pt x="288" y="313"/>
                                  </a:cubicBezTo>
                                  <a:close/>
                                  <a:moveTo>
                                    <a:pt x="293" y="318"/>
                                  </a:moveTo>
                                  <a:cubicBezTo>
                                    <a:pt x="295" y="319"/>
                                    <a:pt x="296" y="321"/>
                                    <a:pt x="297" y="323"/>
                                  </a:cubicBezTo>
                                  <a:cubicBezTo>
                                    <a:pt x="303" y="319"/>
                                    <a:pt x="310" y="317"/>
                                    <a:pt x="317" y="317"/>
                                  </a:cubicBezTo>
                                  <a:cubicBezTo>
                                    <a:pt x="324" y="317"/>
                                    <a:pt x="331" y="319"/>
                                    <a:pt x="336" y="323"/>
                                  </a:cubicBezTo>
                                  <a:cubicBezTo>
                                    <a:pt x="338" y="321"/>
                                    <a:pt x="339" y="319"/>
                                    <a:pt x="340" y="318"/>
                                  </a:cubicBezTo>
                                  <a:cubicBezTo>
                                    <a:pt x="334" y="313"/>
                                    <a:pt x="326" y="311"/>
                                    <a:pt x="317" y="311"/>
                                  </a:cubicBezTo>
                                  <a:cubicBezTo>
                                    <a:pt x="308" y="311"/>
                                    <a:pt x="300" y="313"/>
                                    <a:pt x="293" y="318"/>
                                  </a:cubicBezTo>
                                  <a:close/>
                                  <a:moveTo>
                                    <a:pt x="298" y="324"/>
                                  </a:moveTo>
                                  <a:cubicBezTo>
                                    <a:pt x="299" y="325"/>
                                    <a:pt x="300" y="327"/>
                                    <a:pt x="301" y="329"/>
                                  </a:cubicBezTo>
                                  <a:cubicBezTo>
                                    <a:pt x="306" y="326"/>
                                    <a:pt x="311" y="324"/>
                                    <a:pt x="317" y="324"/>
                                  </a:cubicBezTo>
                                  <a:cubicBezTo>
                                    <a:pt x="323" y="324"/>
                                    <a:pt x="328" y="326"/>
                                    <a:pt x="333" y="329"/>
                                  </a:cubicBezTo>
                                  <a:cubicBezTo>
                                    <a:pt x="333" y="327"/>
                                    <a:pt x="334" y="325"/>
                                    <a:pt x="335" y="324"/>
                                  </a:cubicBezTo>
                                  <a:cubicBezTo>
                                    <a:pt x="330" y="320"/>
                                    <a:pt x="324" y="318"/>
                                    <a:pt x="317" y="318"/>
                                  </a:cubicBezTo>
                                  <a:cubicBezTo>
                                    <a:pt x="310" y="318"/>
                                    <a:pt x="304" y="320"/>
                                    <a:pt x="298" y="324"/>
                                  </a:cubicBezTo>
                                  <a:close/>
                                  <a:moveTo>
                                    <a:pt x="302" y="330"/>
                                  </a:moveTo>
                                  <a:cubicBezTo>
                                    <a:pt x="303" y="332"/>
                                    <a:pt x="304" y="334"/>
                                    <a:pt x="304" y="336"/>
                                  </a:cubicBezTo>
                                  <a:cubicBezTo>
                                    <a:pt x="308" y="333"/>
                                    <a:pt x="312" y="332"/>
                                    <a:pt x="317" y="332"/>
                                  </a:cubicBezTo>
                                  <a:cubicBezTo>
                                    <a:pt x="322" y="332"/>
                                    <a:pt x="326" y="333"/>
                                    <a:pt x="329" y="336"/>
                                  </a:cubicBezTo>
                                  <a:cubicBezTo>
                                    <a:pt x="330" y="334"/>
                                    <a:pt x="331" y="332"/>
                                    <a:pt x="332" y="330"/>
                                  </a:cubicBezTo>
                                  <a:cubicBezTo>
                                    <a:pt x="328" y="327"/>
                                    <a:pt x="322" y="325"/>
                                    <a:pt x="317" y="325"/>
                                  </a:cubicBezTo>
                                  <a:cubicBezTo>
                                    <a:pt x="311" y="325"/>
                                    <a:pt x="306" y="327"/>
                                    <a:pt x="302" y="330"/>
                                  </a:cubicBezTo>
                                  <a:close/>
                                  <a:moveTo>
                                    <a:pt x="305" y="337"/>
                                  </a:moveTo>
                                  <a:cubicBezTo>
                                    <a:pt x="305" y="340"/>
                                    <a:pt x="306" y="342"/>
                                    <a:pt x="306" y="344"/>
                                  </a:cubicBezTo>
                                  <a:cubicBezTo>
                                    <a:pt x="309" y="341"/>
                                    <a:pt x="313" y="339"/>
                                    <a:pt x="317" y="339"/>
                                  </a:cubicBezTo>
                                  <a:cubicBezTo>
                                    <a:pt x="321" y="339"/>
                                    <a:pt x="325" y="341"/>
                                    <a:pt x="327" y="344"/>
                                  </a:cubicBezTo>
                                  <a:cubicBezTo>
                                    <a:pt x="328" y="342"/>
                                    <a:pt x="328" y="339"/>
                                    <a:pt x="329" y="337"/>
                                  </a:cubicBezTo>
                                  <a:cubicBezTo>
                                    <a:pt x="326" y="335"/>
                                    <a:pt x="321" y="333"/>
                                    <a:pt x="317" y="333"/>
                                  </a:cubicBezTo>
                                  <a:cubicBezTo>
                                    <a:pt x="312" y="333"/>
                                    <a:pt x="308" y="335"/>
                                    <a:pt x="305" y="337"/>
                                  </a:cubicBezTo>
                                  <a:close/>
                                  <a:moveTo>
                                    <a:pt x="327" y="353"/>
                                  </a:moveTo>
                                  <a:cubicBezTo>
                                    <a:pt x="327" y="350"/>
                                    <a:pt x="327" y="348"/>
                                    <a:pt x="327" y="346"/>
                                  </a:cubicBezTo>
                                  <a:cubicBezTo>
                                    <a:pt x="325" y="343"/>
                                    <a:pt x="321" y="341"/>
                                    <a:pt x="317" y="341"/>
                                  </a:cubicBezTo>
                                  <a:cubicBezTo>
                                    <a:pt x="313" y="341"/>
                                    <a:pt x="309" y="343"/>
                                    <a:pt x="307" y="346"/>
                                  </a:cubicBezTo>
                                  <a:cubicBezTo>
                                    <a:pt x="307" y="348"/>
                                    <a:pt x="307" y="351"/>
                                    <a:pt x="307" y="353"/>
                                  </a:cubicBezTo>
                                  <a:cubicBezTo>
                                    <a:pt x="307" y="353"/>
                                    <a:pt x="307" y="353"/>
                                    <a:pt x="307" y="354"/>
                                  </a:cubicBezTo>
                                  <a:cubicBezTo>
                                    <a:pt x="308" y="354"/>
                                    <a:pt x="309" y="353"/>
                                    <a:pt x="310" y="353"/>
                                  </a:cubicBezTo>
                                  <a:cubicBezTo>
                                    <a:pt x="310" y="353"/>
                                    <a:pt x="310" y="353"/>
                                    <a:pt x="310" y="353"/>
                                  </a:cubicBezTo>
                                  <a:cubicBezTo>
                                    <a:pt x="310" y="349"/>
                                    <a:pt x="313" y="346"/>
                                    <a:pt x="317" y="346"/>
                                  </a:cubicBezTo>
                                  <a:cubicBezTo>
                                    <a:pt x="321" y="346"/>
                                    <a:pt x="324" y="349"/>
                                    <a:pt x="324" y="353"/>
                                  </a:cubicBezTo>
                                  <a:cubicBezTo>
                                    <a:pt x="324" y="353"/>
                                    <a:pt x="324" y="353"/>
                                    <a:pt x="324" y="353"/>
                                  </a:cubicBezTo>
                                  <a:cubicBezTo>
                                    <a:pt x="325" y="353"/>
                                    <a:pt x="326" y="354"/>
                                    <a:pt x="327" y="354"/>
                                  </a:cubicBezTo>
                                  <a:cubicBezTo>
                                    <a:pt x="327" y="353"/>
                                    <a:pt x="327" y="353"/>
                                    <a:pt x="327" y="353"/>
                                  </a:cubicBezTo>
                                  <a:close/>
                                  <a:moveTo>
                                    <a:pt x="317" y="348"/>
                                  </a:moveTo>
                                  <a:cubicBezTo>
                                    <a:pt x="314" y="348"/>
                                    <a:pt x="312" y="350"/>
                                    <a:pt x="312" y="353"/>
                                  </a:cubicBezTo>
                                  <a:cubicBezTo>
                                    <a:pt x="312" y="353"/>
                                    <a:pt x="312" y="353"/>
                                    <a:pt x="312" y="353"/>
                                  </a:cubicBezTo>
                                  <a:cubicBezTo>
                                    <a:pt x="314" y="353"/>
                                    <a:pt x="315" y="353"/>
                                    <a:pt x="317" y="353"/>
                                  </a:cubicBezTo>
                                  <a:cubicBezTo>
                                    <a:pt x="319" y="353"/>
                                    <a:pt x="320" y="353"/>
                                    <a:pt x="322" y="353"/>
                                  </a:cubicBezTo>
                                  <a:cubicBezTo>
                                    <a:pt x="322" y="353"/>
                                    <a:pt x="322" y="353"/>
                                    <a:pt x="322" y="353"/>
                                  </a:cubicBezTo>
                                  <a:cubicBezTo>
                                    <a:pt x="322" y="350"/>
                                    <a:pt x="320" y="348"/>
                                    <a:pt x="317" y="348"/>
                                  </a:cubicBezTo>
                                  <a:close/>
                                  <a:moveTo>
                                    <a:pt x="642" y="301"/>
                                  </a:moveTo>
                                  <a:cubicBezTo>
                                    <a:pt x="642" y="303"/>
                                    <a:pt x="642" y="304"/>
                                    <a:pt x="641" y="306"/>
                                  </a:cubicBezTo>
                                  <a:cubicBezTo>
                                    <a:pt x="643" y="307"/>
                                    <a:pt x="645" y="308"/>
                                    <a:pt x="647" y="309"/>
                                  </a:cubicBezTo>
                                  <a:cubicBezTo>
                                    <a:pt x="648" y="306"/>
                                    <a:pt x="648" y="304"/>
                                    <a:pt x="648" y="301"/>
                                  </a:cubicBezTo>
                                  <a:cubicBezTo>
                                    <a:pt x="648" y="294"/>
                                    <a:pt x="645" y="287"/>
                                    <a:pt x="640" y="282"/>
                                  </a:cubicBezTo>
                                  <a:cubicBezTo>
                                    <a:pt x="635" y="277"/>
                                    <a:pt x="628" y="274"/>
                                    <a:pt x="621" y="274"/>
                                  </a:cubicBezTo>
                                  <a:cubicBezTo>
                                    <a:pt x="613" y="274"/>
                                    <a:pt x="607" y="277"/>
                                    <a:pt x="602" y="282"/>
                                  </a:cubicBezTo>
                                  <a:cubicBezTo>
                                    <a:pt x="597" y="287"/>
                                    <a:pt x="594" y="294"/>
                                    <a:pt x="594" y="301"/>
                                  </a:cubicBezTo>
                                  <a:cubicBezTo>
                                    <a:pt x="594" y="304"/>
                                    <a:pt x="594" y="306"/>
                                    <a:pt x="595" y="309"/>
                                  </a:cubicBezTo>
                                  <a:cubicBezTo>
                                    <a:pt x="596" y="308"/>
                                    <a:pt x="598" y="307"/>
                                    <a:pt x="600" y="306"/>
                                  </a:cubicBezTo>
                                  <a:cubicBezTo>
                                    <a:pt x="600" y="304"/>
                                    <a:pt x="600" y="303"/>
                                    <a:pt x="600" y="301"/>
                                  </a:cubicBezTo>
                                  <a:cubicBezTo>
                                    <a:pt x="600" y="290"/>
                                    <a:pt x="609" y="280"/>
                                    <a:pt x="621" y="280"/>
                                  </a:cubicBezTo>
                                  <a:cubicBezTo>
                                    <a:pt x="632" y="280"/>
                                    <a:pt x="642" y="290"/>
                                    <a:pt x="642" y="301"/>
                                  </a:cubicBezTo>
                                  <a:close/>
                                  <a:moveTo>
                                    <a:pt x="634" y="301"/>
                                  </a:moveTo>
                                  <a:cubicBezTo>
                                    <a:pt x="634" y="302"/>
                                    <a:pt x="634" y="303"/>
                                    <a:pt x="634" y="303"/>
                                  </a:cubicBezTo>
                                  <a:cubicBezTo>
                                    <a:pt x="636" y="304"/>
                                    <a:pt x="638" y="304"/>
                                    <a:pt x="640" y="305"/>
                                  </a:cubicBezTo>
                                  <a:cubicBezTo>
                                    <a:pt x="640" y="304"/>
                                    <a:pt x="640" y="303"/>
                                    <a:pt x="640" y="301"/>
                                  </a:cubicBezTo>
                                  <a:cubicBezTo>
                                    <a:pt x="640" y="296"/>
                                    <a:pt x="638" y="291"/>
                                    <a:pt x="635" y="287"/>
                                  </a:cubicBezTo>
                                  <a:cubicBezTo>
                                    <a:pt x="631" y="284"/>
                                    <a:pt x="626" y="282"/>
                                    <a:pt x="621" y="282"/>
                                  </a:cubicBezTo>
                                  <a:cubicBezTo>
                                    <a:pt x="615" y="282"/>
                                    <a:pt x="611" y="284"/>
                                    <a:pt x="607" y="287"/>
                                  </a:cubicBezTo>
                                  <a:cubicBezTo>
                                    <a:pt x="603" y="291"/>
                                    <a:pt x="601" y="296"/>
                                    <a:pt x="601" y="301"/>
                                  </a:cubicBezTo>
                                  <a:cubicBezTo>
                                    <a:pt x="601" y="303"/>
                                    <a:pt x="601" y="304"/>
                                    <a:pt x="602" y="305"/>
                                  </a:cubicBezTo>
                                  <a:cubicBezTo>
                                    <a:pt x="604" y="304"/>
                                    <a:pt x="605" y="304"/>
                                    <a:pt x="607" y="303"/>
                                  </a:cubicBezTo>
                                  <a:cubicBezTo>
                                    <a:pt x="607" y="303"/>
                                    <a:pt x="607" y="302"/>
                                    <a:pt x="607" y="301"/>
                                  </a:cubicBezTo>
                                  <a:cubicBezTo>
                                    <a:pt x="607" y="294"/>
                                    <a:pt x="613" y="288"/>
                                    <a:pt x="621" y="288"/>
                                  </a:cubicBezTo>
                                  <a:cubicBezTo>
                                    <a:pt x="628" y="288"/>
                                    <a:pt x="634" y="294"/>
                                    <a:pt x="634" y="301"/>
                                  </a:cubicBezTo>
                                  <a:close/>
                                  <a:moveTo>
                                    <a:pt x="628" y="301"/>
                                  </a:moveTo>
                                  <a:cubicBezTo>
                                    <a:pt x="628" y="301"/>
                                    <a:pt x="627" y="302"/>
                                    <a:pt x="627" y="302"/>
                                  </a:cubicBezTo>
                                  <a:cubicBezTo>
                                    <a:pt x="629" y="302"/>
                                    <a:pt x="631" y="302"/>
                                    <a:pt x="633" y="303"/>
                                  </a:cubicBezTo>
                                  <a:cubicBezTo>
                                    <a:pt x="633" y="302"/>
                                    <a:pt x="633" y="302"/>
                                    <a:pt x="633" y="301"/>
                                  </a:cubicBezTo>
                                  <a:cubicBezTo>
                                    <a:pt x="633" y="295"/>
                                    <a:pt x="627" y="289"/>
                                    <a:pt x="621" y="289"/>
                                  </a:cubicBezTo>
                                  <a:cubicBezTo>
                                    <a:pt x="614" y="289"/>
                                    <a:pt x="609" y="295"/>
                                    <a:pt x="609" y="301"/>
                                  </a:cubicBezTo>
                                  <a:cubicBezTo>
                                    <a:pt x="609" y="302"/>
                                    <a:pt x="609" y="302"/>
                                    <a:pt x="609" y="303"/>
                                  </a:cubicBezTo>
                                  <a:cubicBezTo>
                                    <a:pt x="611" y="302"/>
                                    <a:pt x="612" y="302"/>
                                    <a:pt x="614" y="302"/>
                                  </a:cubicBezTo>
                                  <a:cubicBezTo>
                                    <a:pt x="614" y="302"/>
                                    <a:pt x="614" y="301"/>
                                    <a:pt x="614" y="301"/>
                                  </a:cubicBezTo>
                                  <a:cubicBezTo>
                                    <a:pt x="614" y="298"/>
                                    <a:pt x="617" y="295"/>
                                    <a:pt x="621" y="295"/>
                                  </a:cubicBezTo>
                                  <a:cubicBezTo>
                                    <a:pt x="625" y="295"/>
                                    <a:pt x="628" y="298"/>
                                    <a:pt x="628" y="301"/>
                                  </a:cubicBezTo>
                                  <a:close/>
                                  <a:moveTo>
                                    <a:pt x="621" y="296"/>
                                  </a:moveTo>
                                  <a:cubicBezTo>
                                    <a:pt x="618" y="296"/>
                                    <a:pt x="616" y="298"/>
                                    <a:pt x="616" y="301"/>
                                  </a:cubicBezTo>
                                  <a:cubicBezTo>
                                    <a:pt x="616" y="301"/>
                                    <a:pt x="616" y="302"/>
                                    <a:pt x="616" y="302"/>
                                  </a:cubicBezTo>
                                  <a:cubicBezTo>
                                    <a:pt x="617" y="302"/>
                                    <a:pt x="619" y="301"/>
                                    <a:pt x="621" y="301"/>
                                  </a:cubicBezTo>
                                  <a:cubicBezTo>
                                    <a:pt x="623" y="301"/>
                                    <a:pt x="624" y="302"/>
                                    <a:pt x="626" y="302"/>
                                  </a:cubicBezTo>
                                  <a:cubicBezTo>
                                    <a:pt x="626" y="302"/>
                                    <a:pt x="626" y="301"/>
                                    <a:pt x="626" y="301"/>
                                  </a:cubicBezTo>
                                  <a:cubicBezTo>
                                    <a:pt x="626" y="298"/>
                                    <a:pt x="624" y="296"/>
                                    <a:pt x="621" y="296"/>
                                  </a:cubicBezTo>
                                  <a:close/>
                                  <a:moveTo>
                                    <a:pt x="651" y="311"/>
                                  </a:moveTo>
                                  <a:cubicBezTo>
                                    <a:pt x="652" y="310"/>
                                    <a:pt x="653" y="310"/>
                                    <a:pt x="654" y="309"/>
                                  </a:cubicBezTo>
                                  <a:cubicBezTo>
                                    <a:pt x="655" y="306"/>
                                    <a:pt x="655" y="304"/>
                                    <a:pt x="655" y="301"/>
                                  </a:cubicBezTo>
                                  <a:cubicBezTo>
                                    <a:pt x="655" y="292"/>
                                    <a:pt x="651" y="283"/>
                                    <a:pt x="645" y="277"/>
                                  </a:cubicBezTo>
                                  <a:cubicBezTo>
                                    <a:pt x="639" y="271"/>
                                    <a:pt x="630" y="267"/>
                                    <a:pt x="621" y="267"/>
                                  </a:cubicBezTo>
                                  <a:cubicBezTo>
                                    <a:pt x="611" y="267"/>
                                    <a:pt x="603" y="271"/>
                                    <a:pt x="597" y="277"/>
                                  </a:cubicBezTo>
                                  <a:cubicBezTo>
                                    <a:pt x="590" y="283"/>
                                    <a:pt x="587" y="292"/>
                                    <a:pt x="587" y="301"/>
                                  </a:cubicBezTo>
                                  <a:cubicBezTo>
                                    <a:pt x="587" y="304"/>
                                    <a:pt x="587" y="307"/>
                                    <a:pt x="588" y="310"/>
                                  </a:cubicBezTo>
                                  <a:cubicBezTo>
                                    <a:pt x="589" y="310"/>
                                    <a:pt x="589" y="311"/>
                                    <a:pt x="590" y="311"/>
                                  </a:cubicBezTo>
                                  <a:cubicBezTo>
                                    <a:pt x="591" y="311"/>
                                    <a:pt x="592" y="310"/>
                                    <a:pt x="593" y="310"/>
                                  </a:cubicBezTo>
                                  <a:cubicBezTo>
                                    <a:pt x="592" y="307"/>
                                    <a:pt x="592" y="304"/>
                                    <a:pt x="592" y="301"/>
                                  </a:cubicBezTo>
                                  <a:cubicBezTo>
                                    <a:pt x="592" y="285"/>
                                    <a:pt x="605" y="272"/>
                                    <a:pt x="621" y="272"/>
                                  </a:cubicBezTo>
                                  <a:cubicBezTo>
                                    <a:pt x="637" y="272"/>
                                    <a:pt x="650" y="285"/>
                                    <a:pt x="650" y="301"/>
                                  </a:cubicBezTo>
                                  <a:cubicBezTo>
                                    <a:pt x="650" y="304"/>
                                    <a:pt x="649" y="307"/>
                                    <a:pt x="648" y="310"/>
                                  </a:cubicBezTo>
                                  <a:cubicBezTo>
                                    <a:pt x="649" y="310"/>
                                    <a:pt x="650" y="311"/>
                                    <a:pt x="651" y="311"/>
                                  </a:cubicBezTo>
                                  <a:close/>
                                  <a:moveTo>
                                    <a:pt x="642" y="250"/>
                                  </a:moveTo>
                                  <a:cubicBezTo>
                                    <a:pt x="642" y="251"/>
                                    <a:pt x="642" y="253"/>
                                    <a:pt x="641" y="254"/>
                                  </a:cubicBezTo>
                                  <a:cubicBezTo>
                                    <a:pt x="643" y="255"/>
                                    <a:pt x="645" y="256"/>
                                    <a:pt x="647" y="257"/>
                                  </a:cubicBezTo>
                                  <a:cubicBezTo>
                                    <a:pt x="648" y="255"/>
                                    <a:pt x="648" y="252"/>
                                    <a:pt x="648" y="250"/>
                                  </a:cubicBezTo>
                                  <a:cubicBezTo>
                                    <a:pt x="648" y="242"/>
                                    <a:pt x="645" y="236"/>
                                    <a:pt x="640" y="231"/>
                                  </a:cubicBezTo>
                                  <a:cubicBezTo>
                                    <a:pt x="635" y="226"/>
                                    <a:pt x="628" y="223"/>
                                    <a:pt x="621" y="223"/>
                                  </a:cubicBezTo>
                                  <a:cubicBezTo>
                                    <a:pt x="613" y="223"/>
                                    <a:pt x="607" y="226"/>
                                    <a:pt x="602" y="231"/>
                                  </a:cubicBezTo>
                                  <a:cubicBezTo>
                                    <a:pt x="597" y="236"/>
                                    <a:pt x="594" y="242"/>
                                    <a:pt x="594" y="250"/>
                                  </a:cubicBezTo>
                                  <a:cubicBezTo>
                                    <a:pt x="594" y="252"/>
                                    <a:pt x="594" y="255"/>
                                    <a:pt x="595" y="257"/>
                                  </a:cubicBezTo>
                                  <a:cubicBezTo>
                                    <a:pt x="596" y="256"/>
                                    <a:pt x="598" y="255"/>
                                    <a:pt x="600" y="254"/>
                                  </a:cubicBezTo>
                                  <a:cubicBezTo>
                                    <a:pt x="600" y="253"/>
                                    <a:pt x="600" y="251"/>
                                    <a:pt x="600" y="250"/>
                                  </a:cubicBezTo>
                                  <a:cubicBezTo>
                                    <a:pt x="600" y="238"/>
                                    <a:pt x="609" y="229"/>
                                    <a:pt x="621" y="229"/>
                                  </a:cubicBezTo>
                                  <a:cubicBezTo>
                                    <a:pt x="632" y="229"/>
                                    <a:pt x="642" y="238"/>
                                    <a:pt x="642" y="250"/>
                                  </a:cubicBezTo>
                                  <a:close/>
                                  <a:moveTo>
                                    <a:pt x="634" y="250"/>
                                  </a:moveTo>
                                  <a:cubicBezTo>
                                    <a:pt x="634" y="251"/>
                                    <a:pt x="634" y="251"/>
                                    <a:pt x="634" y="252"/>
                                  </a:cubicBezTo>
                                  <a:cubicBezTo>
                                    <a:pt x="636" y="252"/>
                                    <a:pt x="638" y="253"/>
                                    <a:pt x="640" y="254"/>
                                  </a:cubicBezTo>
                                  <a:cubicBezTo>
                                    <a:pt x="640" y="253"/>
                                    <a:pt x="640" y="251"/>
                                    <a:pt x="640" y="250"/>
                                  </a:cubicBezTo>
                                  <a:cubicBezTo>
                                    <a:pt x="640" y="245"/>
                                    <a:pt x="638" y="240"/>
                                    <a:pt x="635" y="236"/>
                                  </a:cubicBezTo>
                                  <a:cubicBezTo>
                                    <a:pt x="631" y="233"/>
                                    <a:pt x="626" y="230"/>
                                    <a:pt x="621" y="230"/>
                                  </a:cubicBezTo>
                                  <a:cubicBezTo>
                                    <a:pt x="615" y="230"/>
                                    <a:pt x="611" y="233"/>
                                    <a:pt x="607" y="236"/>
                                  </a:cubicBezTo>
                                  <a:cubicBezTo>
                                    <a:pt x="603" y="240"/>
                                    <a:pt x="601" y="245"/>
                                    <a:pt x="601" y="250"/>
                                  </a:cubicBezTo>
                                  <a:cubicBezTo>
                                    <a:pt x="601" y="251"/>
                                    <a:pt x="601" y="253"/>
                                    <a:pt x="602" y="254"/>
                                  </a:cubicBezTo>
                                  <a:cubicBezTo>
                                    <a:pt x="604" y="253"/>
                                    <a:pt x="605" y="252"/>
                                    <a:pt x="607" y="252"/>
                                  </a:cubicBezTo>
                                  <a:cubicBezTo>
                                    <a:pt x="607" y="251"/>
                                    <a:pt x="607" y="251"/>
                                    <a:pt x="607" y="250"/>
                                  </a:cubicBezTo>
                                  <a:cubicBezTo>
                                    <a:pt x="607" y="242"/>
                                    <a:pt x="613" y="236"/>
                                    <a:pt x="621" y="236"/>
                                  </a:cubicBezTo>
                                  <a:cubicBezTo>
                                    <a:pt x="628" y="236"/>
                                    <a:pt x="634" y="242"/>
                                    <a:pt x="634" y="250"/>
                                  </a:cubicBezTo>
                                  <a:close/>
                                  <a:moveTo>
                                    <a:pt x="628" y="250"/>
                                  </a:moveTo>
                                  <a:cubicBezTo>
                                    <a:pt x="628" y="250"/>
                                    <a:pt x="627" y="250"/>
                                    <a:pt x="627" y="251"/>
                                  </a:cubicBezTo>
                                  <a:cubicBezTo>
                                    <a:pt x="629" y="251"/>
                                    <a:pt x="631" y="251"/>
                                    <a:pt x="633" y="251"/>
                                  </a:cubicBezTo>
                                  <a:cubicBezTo>
                                    <a:pt x="633" y="251"/>
                                    <a:pt x="633" y="250"/>
                                    <a:pt x="633" y="250"/>
                                  </a:cubicBezTo>
                                  <a:cubicBezTo>
                                    <a:pt x="633" y="243"/>
                                    <a:pt x="627" y="238"/>
                                    <a:pt x="621" y="238"/>
                                  </a:cubicBezTo>
                                  <a:cubicBezTo>
                                    <a:pt x="614" y="238"/>
                                    <a:pt x="609" y="243"/>
                                    <a:pt x="609" y="250"/>
                                  </a:cubicBezTo>
                                  <a:cubicBezTo>
                                    <a:pt x="609" y="250"/>
                                    <a:pt x="609" y="251"/>
                                    <a:pt x="609" y="251"/>
                                  </a:cubicBezTo>
                                  <a:cubicBezTo>
                                    <a:pt x="611" y="251"/>
                                    <a:pt x="612" y="251"/>
                                    <a:pt x="614" y="251"/>
                                  </a:cubicBezTo>
                                  <a:cubicBezTo>
                                    <a:pt x="614" y="250"/>
                                    <a:pt x="614" y="250"/>
                                    <a:pt x="614" y="250"/>
                                  </a:cubicBezTo>
                                  <a:cubicBezTo>
                                    <a:pt x="614" y="246"/>
                                    <a:pt x="617" y="243"/>
                                    <a:pt x="621" y="243"/>
                                  </a:cubicBezTo>
                                  <a:cubicBezTo>
                                    <a:pt x="625" y="243"/>
                                    <a:pt x="628" y="246"/>
                                    <a:pt x="628" y="250"/>
                                  </a:cubicBezTo>
                                  <a:close/>
                                  <a:moveTo>
                                    <a:pt x="621" y="245"/>
                                  </a:moveTo>
                                  <a:cubicBezTo>
                                    <a:pt x="618" y="245"/>
                                    <a:pt x="616" y="247"/>
                                    <a:pt x="616" y="250"/>
                                  </a:cubicBezTo>
                                  <a:cubicBezTo>
                                    <a:pt x="616" y="250"/>
                                    <a:pt x="616" y="250"/>
                                    <a:pt x="616" y="250"/>
                                  </a:cubicBezTo>
                                  <a:cubicBezTo>
                                    <a:pt x="617" y="250"/>
                                    <a:pt x="619" y="250"/>
                                    <a:pt x="621" y="250"/>
                                  </a:cubicBezTo>
                                  <a:cubicBezTo>
                                    <a:pt x="623" y="250"/>
                                    <a:pt x="624" y="250"/>
                                    <a:pt x="626" y="250"/>
                                  </a:cubicBezTo>
                                  <a:cubicBezTo>
                                    <a:pt x="626" y="250"/>
                                    <a:pt x="626" y="250"/>
                                    <a:pt x="626" y="250"/>
                                  </a:cubicBezTo>
                                  <a:cubicBezTo>
                                    <a:pt x="626" y="247"/>
                                    <a:pt x="624" y="245"/>
                                    <a:pt x="621" y="245"/>
                                  </a:cubicBezTo>
                                  <a:close/>
                                  <a:moveTo>
                                    <a:pt x="651" y="260"/>
                                  </a:moveTo>
                                  <a:cubicBezTo>
                                    <a:pt x="652" y="259"/>
                                    <a:pt x="653" y="258"/>
                                    <a:pt x="654" y="258"/>
                                  </a:cubicBezTo>
                                  <a:cubicBezTo>
                                    <a:pt x="655" y="255"/>
                                    <a:pt x="655" y="253"/>
                                    <a:pt x="655" y="250"/>
                                  </a:cubicBezTo>
                                  <a:cubicBezTo>
                                    <a:pt x="655" y="240"/>
                                    <a:pt x="651" y="232"/>
                                    <a:pt x="645" y="226"/>
                                  </a:cubicBezTo>
                                  <a:cubicBezTo>
                                    <a:pt x="639" y="220"/>
                                    <a:pt x="630" y="216"/>
                                    <a:pt x="621" y="216"/>
                                  </a:cubicBezTo>
                                  <a:cubicBezTo>
                                    <a:pt x="611" y="216"/>
                                    <a:pt x="603" y="220"/>
                                    <a:pt x="597" y="226"/>
                                  </a:cubicBezTo>
                                  <a:cubicBezTo>
                                    <a:pt x="590" y="232"/>
                                    <a:pt x="587" y="240"/>
                                    <a:pt x="587" y="250"/>
                                  </a:cubicBezTo>
                                  <a:cubicBezTo>
                                    <a:pt x="587" y="253"/>
                                    <a:pt x="587" y="256"/>
                                    <a:pt x="588" y="258"/>
                                  </a:cubicBezTo>
                                  <a:cubicBezTo>
                                    <a:pt x="589" y="259"/>
                                    <a:pt x="589" y="259"/>
                                    <a:pt x="590" y="260"/>
                                  </a:cubicBezTo>
                                  <a:cubicBezTo>
                                    <a:pt x="591" y="259"/>
                                    <a:pt x="592" y="259"/>
                                    <a:pt x="593" y="258"/>
                                  </a:cubicBezTo>
                                  <a:cubicBezTo>
                                    <a:pt x="592" y="256"/>
                                    <a:pt x="592" y="253"/>
                                    <a:pt x="592" y="250"/>
                                  </a:cubicBezTo>
                                  <a:cubicBezTo>
                                    <a:pt x="592" y="234"/>
                                    <a:pt x="605" y="221"/>
                                    <a:pt x="621" y="221"/>
                                  </a:cubicBezTo>
                                  <a:cubicBezTo>
                                    <a:pt x="637" y="221"/>
                                    <a:pt x="650" y="234"/>
                                    <a:pt x="650" y="250"/>
                                  </a:cubicBezTo>
                                  <a:cubicBezTo>
                                    <a:pt x="650" y="253"/>
                                    <a:pt x="649" y="256"/>
                                    <a:pt x="648" y="258"/>
                                  </a:cubicBezTo>
                                  <a:cubicBezTo>
                                    <a:pt x="649" y="259"/>
                                    <a:pt x="650" y="259"/>
                                    <a:pt x="651" y="260"/>
                                  </a:cubicBezTo>
                                  <a:close/>
                                  <a:moveTo>
                                    <a:pt x="642" y="199"/>
                                  </a:moveTo>
                                  <a:cubicBezTo>
                                    <a:pt x="642" y="200"/>
                                    <a:pt x="642" y="202"/>
                                    <a:pt x="641" y="203"/>
                                  </a:cubicBezTo>
                                  <a:cubicBezTo>
                                    <a:pt x="643" y="204"/>
                                    <a:pt x="645" y="205"/>
                                    <a:pt x="647" y="206"/>
                                  </a:cubicBezTo>
                                  <a:cubicBezTo>
                                    <a:pt x="648" y="204"/>
                                    <a:pt x="648" y="201"/>
                                    <a:pt x="648" y="199"/>
                                  </a:cubicBezTo>
                                  <a:cubicBezTo>
                                    <a:pt x="648" y="191"/>
                                    <a:pt x="645" y="184"/>
                                    <a:pt x="640" y="179"/>
                                  </a:cubicBezTo>
                                  <a:cubicBezTo>
                                    <a:pt x="635" y="174"/>
                                    <a:pt x="628" y="171"/>
                                    <a:pt x="621" y="171"/>
                                  </a:cubicBezTo>
                                  <a:cubicBezTo>
                                    <a:pt x="613" y="171"/>
                                    <a:pt x="607" y="174"/>
                                    <a:pt x="602" y="179"/>
                                  </a:cubicBezTo>
                                  <a:cubicBezTo>
                                    <a:pt x="597" y="184"/>
                                    <a:pt x="594" y="191"/>
                                    <a:pt x="594" y="199"/>
                                  </a:cubicBezTo>
                                  <a:cubicBezTo>
                                    <a:pt x="594" y="201"/>
                                    <a:pt x="594" y="204"/>
                                    <a:pt x="595" y="206"/>
                                  </a:cubicBezTo>
                                  <a:cubicBezTo>
                                    <a:pt x="596" y="205"/>
                                    <a:pt x="598" y="204"/>
                                    <a:pt x="600" y="203"/>
                                  </a:cubicBezTo>
                                  <a:cubicBezTo>
                                    <a:pt x="600" y="202"/>
                                    <a:pt x="600" y="200"/>
                                    <a:pt x="600" y="199"/>
                                  </a:cubicBezTo>
                                  <a:cubicBezTo>
                                    <a:pt x="600" y="187"/>
                                    <a:pt x="609" y="177"/>
                                    <a:pt x="621" y="177"/>
                                  </a:cubicBezTo>
                                  <a:cubicBezTo>
                                    <a:pt x="632" y="177"/>
                                    <a:pt x="642" y="187"/>
                                    <a:pt x="642" y="199"/>
                                  </a:cubicBezTo>
                                  <a:close/>
                                  <a:moveTo>
                                    <a:pt x="634" y="199"/>
                                  </a:moveTo>
                                  <a:cubicBezTo>
                                    <a:pt x="634" y="199"/>
                                    <a:pt x="634" y="200"/>
                                    <a:pt x="634" y="200"/>
                                  </a:cubicBezTo>
                                  <a:cubicBezTo>
                                    <a:pt x="636" y="201"/>
                                    <a:pt x="638" y="202"/>
                                    <a:pt x="640" y="202"/>
                                  </a:cubicBezTo>
                                  <a:cubicBezTo>
                                    <a:pt x="640" y="201"/>
                                    <a:pt x="640" y="200"/>
                                    <a:pt x="640" y="199"/>
                                  </a:cubicBezTo>
                                  <a:cubicBezTo>
                                    <a:pt x="640" y="193"/>
                                    <a:pt x="638" y="188"/>
                                    <a:pt x="635" y="185"/>
                                  </a:cubicBezTo>
                                  <a:cubicBezTo>
                                    <a:pt x="631" y="181"/>
                                    <a:pt x="626" y="179"/>
                                    <a:pt x="621" y="179"/>
                                  </a:cubicBezTo>
                                  <a:cubicBezTo>
                                    <a:pt x="615" y="179"/>
                                    <a:pt x="611" y="181"/>
                                    <a:pt x="607" y="185"/>
                                  </a:cubicBezTo>
                                  <a:cubicBezTo>
                                    <a:pt x="603" y="188"/>
                                    <a:pt x="601" y="193"/>
                                    <a:pt x="601" y="199"/>
                                  </a:cubicBezTo>
                                  <a:cubicBezTo>
                                    <a:pt x="601" y="200"/>
                                    <a:pt x="601" y="201"/>
                                    <a:pt x="602" y="202"/>
                                  </a:cubicBezTo>
                                  <a:cubicBezTo>
                                    <a:pt x="604" y="202"/>
                                    <a:pt x="605" y="201"/>
                                    <a:pt x="607" y="200"/>
                                  </a:cubicBezTo>
                                  <a:cubicBezTo>
                                    <a:pt x="607" y="200"/>
                                    <a:pt x="607" y="199"/>
                                    <a:pt x="607" y="199"/>
                                  </a:cubicBezTo>
                                  <a:cubicBezTo>
                                    <a:pt x="607" y="191"/>
                                    <a:pt x="613" y="185"/>
                                    <a:pt x="621" y="185"/>
                                  </a:cubicBezTo>
                                  <a:cubicBezTo>
                                    <a:pt x="628" y="185"/>
                                    <a:pt x="634" y="191"/>
                                    <a:pt x="634" y="199"/>
                                  </a:cubicBezTo>
                                  <a:close/>
                                  <a:moveTo>
                                    <a:pt x="628" y="199"/>
                                  </a:moveTo>
                                  <a:cubicBezTo>
                                    <a:pt x="628" y="199"/>
                                    <a:pt x="627" y="199"/>
                                    <a:pt x="627" y="199"/>
                                  </a:cubicBezTo>
                                  <a:cubicBezTo>
                                    <a:pt x="629" y="199"/>
                                    <a:pt x="631" y="200"/>
                                    <a:pt x="633" y="200"/>
                                  </a:cubicBezTo>
                                  <a:cubicBezTo>
                                    <a:pt x="633" y="200"/>
                                    <a:pt x="633" y="199"/>
                                    <a:pt x="633" y="199"/>
                                  </a:cubicBezTo>
                                  <a:cubicBezTo>
                                    <a:pt x="633" y="192"/>
                                    <a:pt x="627" y="187"/>
                                    <a:pt x="621" y="187"/>
                                  </a:cubicBezTo>
                                  <a:cubicBezTo>
                                    <a:pt x="614" y="187"/>
                                    <a:pt x="609" y="192"/>
                                    <a:pt x="609" y="199"/>
                                  </a:cubicBezTo>
                                  <a:cubicBezTo>
                                    <a:pt x="609" y="199"/>
                                    <a:pt x="609" y="200"/>
                                    <a:pt x="609" y="200"/>
                                  </a:cubicBezTo>
                                  <a:cubicBezTo>
                                    <a:pt x="611" y="200"/>
                                    <a:pt x="612" y="199"/>
                                    <a:pt x="614" y="199"/>
                                  </a:cubicBezTo>
                                  <a:cubicBezTo>
                                    <a:pt x="614" y="199"/>
                                    <a:pt x="614" y="199"/>
                                    <a:pt x="614" y="199"/>
                                  </a:cubicBezTo>
                                  <a:cubicBezTo>
                                    <a:pt x="614" y="195"/>
                                    <a:pt x="617" y="192"/>
                                    <a:pt x="621" y="192"/>
                                  </a:cubicBezTo>
                                  <a:cubicBezTo>
                                    <a:pt x="625" y="192"/>
                                    <a:pt x="628" y="195"/>
                                    <a:pt x="628" y="199"/>
                                  </a:cubicBezTo>
                                  <a:close/>
                                  <a:moveTo>
                                    <a:pt x="621" y="193"/>
                                  </a:moveTo>
                                  <a:cubicBezTo>
                                    <a:pt x="618" y="193"/>
                                    <a:pt x="616" y="196"/>
                                    <a:pt x="616" y="199"/>
                                  </a:cubicBezTo>
                                  <a:cubicBezTo>
                                    <a:pt x="616" y="199"/>
                                    <a:pt x="616" y="199"/>
                                    <a:pt x="616" y="199"/>
                                  </a:cubicBezTo>
                                  <a:cubicBezTo>
                                    <a:pt x="617" y="199"/>
                                    <a:pt x="619" y="199"/>
                                    <a:pt x="621" y="199"/>
                                  </a:cubicBezTo>
                                  <a:cubicBezTo>
                                    <a:pt x="623" y="199"/>
                                    <a:pt x="624" y="199"/>
                                    <a:pt x="626" y="199"/>
                                  </a:cubicBezTo>
                                  <a:cubicBezTo>
                                    <a:pt x="626" y="199"/>
                                    <a:pt x="626" y="199"/>
                                    <a:pt x="626" y="199"/>
                                  </a:cubicBezTo>
                                  <a:cubicBezTo>
                                    <a:pt x="626" y="196"/>
                                    <a:pt x="624" y="193"/>
                                    <a:pt x="621" y="193"/>
                                  </a:cubicBezTo>
                                  <a:close/>
                                  <a:moveTo>
                                    <a:pt x="651" y="208"/>
                                  </a:moveTo>
                                  <a:cubicBezTo>
                                    <a:pt x="652" y="208"/>
                                    <a:pt x="653" y="207"/>
                                    <a:pt x="654" y="206"/>
                                  </a:cubicBezTo>
                                  <a:cubicBezTo>
                                    <a:pt x="655" y="204"/>
                                    <a:pt x="655" y="201"/>
                                    <a:pt x="655" y="199"/>
                                  </a:cubicBezTo>
                                  <a:cubicBezTo>
                                    <a:pt x="655" y="189"/>
                                    <a:pt x="651" y="181"/>
                                    <a:pt x="645" y="174"/>
                                  </a:cubicBezTo>
                                  <a:cubicBezTo>
                                    <a:pt x="639" y="168"/>
                                    <a:pt x="630" y="164"/>
                                    <a:pt x="621" y="164"/>
                                  </a:cubicBezTo>
                                  <a:cubicBezTo>
                                    <a:pt x="611" y="164"/>
                                    <a:pt x="603" y="168"/>
                                    <a:pt x="597" y="174"/>
                                  </a:cubicBezTo>
                                  <a:cubicBezTo>
                                    <a:pt x="590" y="181"/>
                                    <a:pt x="587" y="189"/>
                                    <a:pt x="587" y="199"/>
                                  </a:cubicBezTo>
                                  <a:cubicBezTo>
                                    <a:pt x="587" y="201"/>
                                    <a:pt x="587" y="204"/>
                                    <a:pt x="588" y="207"/>
                                  </a:cubicBezTo>
                                  <a:cubicBezTo>
                                    <a:pt x="589" y="207"/>
                                    <a:pt x="589" y="208"/>
                                    <a:pt x="590" y="209"/>
                                  </a:cubicBezTo>
                                  <a:cubicBezTo>
                                    <a:pt x="591" y="208"/>
                                    <a:pt x="592" y="207"/>
                                    <a:pt x="593" y="207"/>
                                  </a:cubicBezTo>
                                  <a:cubicBezTo>
                                    <a:pt x="592" y="204"/>
                                    <a:pt x="592" y="201"/>
                                    <a:pt x="592" y="199"/>
                                  </a:cubicBezTo>
                                  <a:cubicBezTo>
                                    <a:pt x="592" y="183"/>
                                    <a:pt x="605" y="170"/>
                                    <a:pt x="621" y="170"/>
                                  </a:cubicBezTo>
                                  <a:cubicBezTo>
                                    <a:pt x="637" y="170"/>
                                    <a:pt x="650" y="183"/>
                                    <a:pt x="650" y="199"/>
                                  </a:cubicBezTo>
                                  <a:cubicBezTo>
                                    <a:pt x="650" y="201"/>
                                    <a:pt x="649" y="204"/>
                                    <a:pt x="648" y="207"/>
                                  </a:cubicBezTo>
                                  <a:cubicBezTo>
                                    <a:pt x="649" y="207"/>
                                    <a:pt x="650" y="208"/>
                                    <a:pt x="651" y="208"/>
                                  </a:cubicBezTo>
                                  <a:close/>
                                  <a:moveTo>
                                    <a:pt x="642" y="147"/>
                                  </a:moveTo>
                                  <a:cubicBezTo>
                                    <a:pt x="642" y="149"/>
                                    <a:pt x="642" y="150"/>
                                    <a:pt x="641" y="152"/>
                                  </a:cubicBezTo>
                                  <a:cubicBezTo>
                                    <a:pt x="643" y="152"/>
                                    <a:pt x="645" y="153"/>
                                    <a:pt x="647" y="155"/>
                                  </a:cubicBezTo>
                                  <a:cubicBezTo>
                                    <a:pt x="648" y="152"/>
                                    <a:pt x="648" y="150"/>
                                    <a:pt x="648" y="147"/>
                                  </a:cubicBezTo>
                                  <a:cubicBezTo>
                                    <a:pt x="648" y="140"/>
                                    <a:pt x="645" y="133"/>
                                    <a:pt x="640" y="128"/>
                                  </a:cubicBezTo>
                                  <a:cubicBezTo>
                                    <a:pt x="635" y="123"/>
                                    <a:pt x="628" y="120"/>
                                    <a:pt x="621" y="120"/>
                                  </a:cubicBezTo>
                                  <a:cubicBezTo>
                                    <a:pt x="613" y="120"/>
                                    <a:pt x="607" y="123"/>
                                    <a:pt x="602" y="128"/>
                                  </a:cubicBezTo>
                                  <a:cubicBezTo>
                                    <a:pt x="597" y="133"/>
                                    <a:pt x="594" y="140"/>
                                    <a:pt x="594" y="147"/>
                                  </a:cubicBezTo>
                                  <a:cubicBezTo>
                                    <a:pt x="594" y="150"/>
                                    <a:pt x="594" y="152"/>
                                    <a:pt x="595" y="155"/>
                                  </a:cubicBezTo>
                                  <a:cubicBezTo>
                                    <a:pt x="596" y="153"/>
                                    <a:pt x="598" y="152"/>
                                    <a:pt x="600" y="152"/>
                                  </a:cubicBezTo>
                                  <a:cubicBezTo>
                                    <a:pt x="600" y="150"/>
                                    <a:pt x="600" y="149"/>
                                    <a:pt x="600" y="147"/>
                                  </a:cubicBezTo>
                                  <a:cubicBezTo>
                                    <a:pt x="600" y="135"/>
                                    <a:pt x="609" y="126"/>
                                    <a:pt x="621" y="126"/>
                                  </a:cubicBezTo>
                                  <a:cubicBezTo>
                                    <a:pt x="632" y="126"/>
                                    <a:pt x="642" y="135"/>
                                    <a:pt x="642" y="147"/>
                                  </a:cubicBezTo>
                                  <a:close/>
                                  <a:moveTo>
                                    <a:pt x="634" y="147"/>
                                  </a:moveTo>
                                  <a:cubicBezTo>
                                    <a:pt x="634" y="148"/>
                                    <a:pt x="634" y="148"/>
                                    <a:pt x="634" y="149"/>
                                  </a:cubicBezTo>
                                  <a:cubicBezTo>
                                    <a:pt x="636" y="150"/>
                                    <a:pt x="638" y="150"/>
                                    <a:pt x="640" y="151"/>
                                  </a:cubicBezTo>
                                  <a:cubicBezTo>
                                    <a:pt x="640" y="150"/>
                                    <a:pt x="640" y="148"/>
                                    <a:pt x="640" y="147"/>
                                  </a:cubicBezTo>
                                  <a:cubicBezTo>
                                    <a:pt x="640" y="142"/>
                                    <a:pt x="638" y="137"/>
                                    <a:pt x="635" y="133"/>
                                  </a:cubicBezTo>
                                  <a:cubicBezTo>
                                    <a:pt x="631" y="130"/>
                                    <a:pt x="626" y="128"/>
                                    <a:pt x="621" y="128"/>
                                  </a:cubicBezTo>
                                  <a:cubicBezTo>
                                    <a:pt x="615" y="128"/>
                                    <a:pt x="611" y="130"/>
                                    <a:pt x="607" y="133"/>
                                  </a:cubicBezTo>
                                  <a:cubicBezTo>
                                    <a:pt x="603" y="137"/>
                                    <a:pt x="601" y="142"/>
                                    <a:pt x="601" y="147"/>
                                  </a:cubicBezTo>
                                  <a:cubicBezTo>
                                    <a:pt x="601" y="148"/>
                                    <a:pt x="601" y="150"/>
                                    <a:pt x="602" y="151"/>
                                  </a:cubicBezTo>
                                  <a:cubicBezTo>
                                    <a:pt x="604" y="150"/>
                                    <a:pt x="605" y="150"/>
                                    <a:pt x="607" y="149"/>
                                  </a:cubicBezTo>
                                  <a:cubicBezTo>
                                    <a:pt x="607" y="148"/>
                                    <a:pt x="607" y="148"/>
                                    <a:pt x="607" y="147"/>
                                  </a:cubicBezTo>
                                  <a:cubicBezTo>
                                    <a:pt x="607" y="140"/>
                                    <a:pt x="613" y="134"/>
                                    <a:pt x="621" y="134"/>
                                  </a:cubicBezTo>
                                  <a:cubicBezTo>
                                    <a:pt x="628" y="134"/>
                                    <a:pt x="634" y="140"/>
                                    <a:pt x="634" y="147"/>
                                  </a:cubicBezTo>
                                  <a:close/>
                                  <a:moveTo>
                                    <a:pt x="628" y="147"/>
                                  </a:moveTo>
                                  <a:cubicBezTo>
                                    <a:pt x="628" y="147"/>
                                    <a:pt x="627" y="148"/>
                                    <a:pt x="627" y="148"/>
                                  </a:cubicBezTo>
                                  <a:cubicBezTo>
                                    <a:pt x="629" y="148"/>
                                    <a:pt x="631" y="148"/>
                                    <a:pt x="633" y="149"/>
                                  </a:cubicBezTo>
                                  <a:cubicBezTo>
                                    <a:pt x="633" y="148"/>
                                    <a:pt x="633" y="148"/>
                                    <a:pt x="633" y="147"/>
                                  </a:cubicBezTo>
                                  <a:cubicBezTo>
                                    <a:pt x="633" y="141"/>
                                    <a:pt x="627" y="135"/>
                                    <a:pt x="621" y="135"/>
                                  </a:cubicBezTo>
                                  <a:cubicBezTo>
                                    <a:pt x="614" y="135"/>
                                    <a:pt x="609" y="141"/>
                                    <a:pt x="609" y="147"/>
                                  </a:cubicBezTo>
                                  <a:cubicBezTo>
                                    <a:pt x="609" y="148"/>
                                    <a:pt x="609" y="148"/>
                                    <a:pt x="609" y="149"/>
                                  </a:cubicBezTo>
                                  <a:cubicBezTo>
                                    <a:pt x="611" y="148"/>
                                    <a:pt x="612" y="148"/>
                                    <a:pt x="614" y="148"/>
                                  </a:cubicBezTo>
                                  <a:cubicBezTo>
                                    <a:pt x="614" y="148"/>
                                    <a:pt x="614" y="147"/>
                                    <a:pt x="614" y="147"/>
                                  </a:cubicBezTo>
                                  <a:cubicBezTo>
                                    <a:pt x="614" y="143"/>
                                    <a:pt x="617" y="140"/>
                                    <a:pt x="621" y="140"/>
                                  </a:cubicBezTo>
                                  <a:cubicBezTo>
                                    <a:pt x="625" y="140"/>
                                    <a:pt x="628" y="143"/>
                                    <a:pt x="628" y="147"/>
                                  </a:cubicBezTo>
                                  <a:close/>
                                  <a:moveTo>
                                    <a:pt x="621" y="142"/>
                                  </a:moveTo>
                                  <a:cubicBezTo>
                                    <a:pt x="618" y="142"/>
                                    <a:pt x="616" y="144"/>
                                    <a:pt x="616" y="147"/>
                                  </a:cubicBezTo>
                                  <a:cubicBezTo>
                                    <a:pt x="616" y="147"/>
                                    <a:pt x="616" y="147"/>
                                    <a:pt x="616" y="148"/>
                                  </a:cubicBezTo>
                                  <a:cubicBezTo>
                                    <a:pt x="617" y="147"/>
                                    <a:pt x="619" y="147"/>
                                    <a:pt x="621" y="147"/>
                                  </a:cubicBezTo>
                                  <a:cubicBezTo>
                                    <a:pt x="623" y="147"/>
                                    <a:pt x="624" y="147"/>
                                    <a:pt x="626" y="148"/>
                                  </a:cubicBezTo>
                                  <a:cubicBezTo>
                                    <a:pt x="626" y="147"/>
                                    <a:pt x="626" y="147"/>
                                    <a:pt x="626" y="147"/>
                                  </a:cubicBezTo>
                                  <a:cubicBezTo>
                                    <a:pt x="626" y="144"/>
                                    <a:pt x="624" y="142"/>
                                    <a:pt x="621" y="142"/>
                                  </a:cubicBezTo>
                                  <a:close/>
                                  <a:moveTo>
                                    <a:pt x="651" y="157"/>
                                  </a:moveTo>
                                  <a:cubicBezTo>
                                    <a:pt x="652" y="156"/>
                                    <a:pt x="653" y="156"/>
                                    <a:pt x="654" y="155"/>
                                  </a:cubicBezTo>
                                  <a:cubicBezTo>
                                    <a:pt x="655" y="152"/>
                                    <a:pt x="655" y="150"/>
                                    <a:pt x="655" y="147"/>
                                  </a:cubicBezTo>
                                  <a:cubicBezTo>
                                    <a:pt x="655" y="138"/>
                                    <a:pt x="651" y="129"/>
                                    <a:pt x="645" y="123"/>
                                  </a:cubicBezTo>
                                  <a:cubicBezTo>
                                    <a:pt x="639" y="117"/>
                                    <a:pt x="630" y="113"/>
                                    <a:pt x="621" y="113"/>
                                  </a:cubicBezTo>
                                  <a:cubicBezTo>
                                    <a:pt x="611" y="113"/>
                                    <a:pt x="603" y="117"/>
                                    <a:pt x="597" y="123"/>
                                  </a:cubicBezTo>
                                  <a:cubicBezTo>
                                    <a:pt x="590" y="129"/>
                                    <a:pt x="587" y="138"/>
                                    <a:pt x="587" y="147"/>
                                  </a:cubicBezTo>
                                  <a:cubicBezTo>
                                    <a:pt x="587" y="150"/>
                                    <a:pt x="587" y="153"/>
                                    <a:pt x="588" y="155"/>
                                  </a:cubicBezTo>
                                  <a:cubicBezTo>
                                    <a:pt x="589" y="156"/>
                                    <a:pt x="589" y="157"/>
                                    <a:pt x="590" y="157"/>
                                  </a:cubicBezTo>
                                  <a:cubicBezTo>
                                    <a:pt x="591" y="157"/>
                                    <a:pt x="592" y="156"/>
                                    <a:pt x="593" y="155"/>
                                  </a:cubicBezTo>
                                  <a:cubicBezTo>
                                    <a:pt x="592" y="153"/>
                                    <a:pt x="592" y="150"/>
                                    <a:pt x="592" y="147"/>
                                  </a:cubicBezTo>
                                  <a:cubicBezTo>
                                    <a:pt x="592" y="131"/>
                                    <a:pt x="605" y="118"/>
                                    <a:pt x="621" y="118"/>
                                  </a:cubicBezTo>
                                  <a:cubicBezTo>
                                    <a:pt x="637" y="118"/>
                                    <a:pt x="650" y="131"/>
                                    <a:pt x="650" y="147"/>
                                  </a:cubicBezTo>
                                  <a:cubicBezTo>
                                    <a:pt x="650" y="150"/>
                                    <a:pt x="649" y="153"/>
                                    <a:pt x="648" y="155"/>
                                  </a:cubicBezTo>
                                  <a:cubicBezTo>
                                    <a:pt x="649" y="156"/>
                                    <a:pt x="650" y="156"/>
                                    <a:pt x="651" y="157"/>
                                  </a:cubicBezTo>
                                  <a:close/>
                                  <a:moveTo>
                                    <a:pt x="583" y="112"/>
                                  </a:moveTo>
                                  <a:cubicBezTo>
                                    <a:pt x="577" y="108"/>
                                    <a:pt x="569" y="105"/>
                                    <a:pt x="560" y="105"/>
                                  </a:cubicBezTo>
                                  <a:cubicBezTo>
                                    <a:pt x="551" y="105"/>
                                    <a:pt x="543" y="108"/>
                                    <a:pt x="536" y="113"/>
                                  </a:cubicBezTo>
                                  <a:cubicBezTo>
                                    <a:pt x="538" y="114"/>
                                    <a:pt x="539" y="116"/>
                                    <a:pt x="540" y="117"/>
                                  </a:cubicBezTo>
                                  <a:cubicBezTo>
                                    <a:pt x="546" y="114"/>
                                    <a:pt x="553" y="111"/>
                                    <a:pt x="560" y="111"/>
                                  </a:cubicBezTo>
                                  <a:cubicBezTo>
                                    <a:pt x="567" y="111"/>
                                    <a:pt x="574" y="113"/>
                                    <a:pt x="579" y="117"/>
                                  </a:cubicBezTo>
                                  <a:cubicBezTo>
                                    <a:pt x="581" y="115"/>
                                    <a:pt x="582" y="114"/>
                                    <a:pt x="583" y="112"/>
                                  </a:cubicBezTo>
                                  <a:close/>
                                  <a:moveTo>
                                    <a:pt x="461" y="112"/>
                                  </a:moveTo>
                                  <a:cubicBezTo>
                                    <a:pt x="454" y="108"/>
                                    <a:pt x="446" y="105"/>
                                    <a:pt x="438" y="105"/>
                                  </a:cubicBezTo>
                                  <a:cubicBezTo>
                                    <a:pt x="429" y="105"/>
                                    <a:pt x="422" y="108"/>
                                    <a:pt x="415" y="112"/>
                                  </a:cubicBezTo>
                                  <a:cubicBezTo>
                                    <a:pt x="416" y="113"/>
                                    <a:pt x="418" y="115"/>
                                    <a:pt x="419" y="117"/>
                                  </a:cubicBezTo>
                                  <a:cubicBezTo>
                                    <a:pt x="424" y="113"/>
                                    <a:pt x="431" y="111"/>
                                    <a:pt x="438" y="111"/>
                                  </a:cubicBezTo>
                                  <a:cubicBezTo>
                                    <a:pt x="445" y="111"/>
                                    <a:pt x="452" y="113"/>
                                    <a:pt x="457" y="117"/>
                                  </a:cubicBezTo>
                                  <a:cubicBezTo>
                                    <a:pt x="458" y="115"/>
                                    <a:pt x="460" y="114"/>
                                    <a:pt x="461" y="112"/>
                                  </a:cubicBezTo>
                                  <a:close/>
                                  <a:moveTo>
                                    <a:pt x="340" y="112"/>
                                  </a:moveTo>
                                  <a:cubicBezTo>
                                    <a:pt x="334" y="108"/>
                                    <a:pt x="326" y="105"/>
                                    <a:pt x="317" y="105"/>
                                  </a:cubicBezTo>
                                  <a:cubicBezTo>
                                    <a:pt x="308" y="105"/>
                                    <a:pt x="300" y="108"/>
                                    <a:pt x="293" y="112"/>
                                  </a:cubicBezTo>
                                  <a:cubicBezTo>
                                    <a:pt x="295" y="114"/>
                                    <a:pt x="296" y="115"/>
                                    <a:pt x="297" y="117"/>
                                  </a:cubicBezTo>
                                  <a:cubicBezTo>
                                    <a:pt x="303" y="113"/>
                                    <a:pt x="310" y="111"/>
                                    <a:pt x="317" y="111"/>
                                  </a:cubicBezTo>
                                  <a:cubicBezTo>
                                    <a:pt x="324" y="111"/>
                                    <a:pt x="331" y="113"/>
                                    <a:pt x="336" y="117"/>
                                  </a:cubicBezTo>
                                  <a:cubicBezTo>
                                    <a:pt x="338" y="115"/>
                                    <a:pt x="339" y="114"/>
                                    <a:pt x="340" y="112"/>
                                  </a:cubicBezTo>
                                  <a:close/>
                                  <a:moveTo>
                                    <a:pt x="222" y="147"/>
                                  </a:moveTo>
                                  <a:cubicBezTo>
                                    <a:pt x="222" y="150"/>
                                    <a:pt x="222" y="153"/>
                                    <a:pt x="223" y="155"/>
                                  </a:cubicBezTo>
                                  <a:cubicBezTo>
                                    <a:pt x="224" y="156"/>
                                    <a:pt x="225" y="157"/>
                                    <a:pt x="225" y="157"/>
                                  </a:cubicBezTo>
                                  <a:cubicBezTo>
                                    <a:pt x="226" y="157"/>
                                    <a:pt x="227" y="156"/>
                                    <a:pt x="228" y="155"/>
                                  </a:cubicBezTo>
                                  <a:cubicBezTo>
                                    <a:pt x="228" y="153"/>
                                    <a:pt x="227" y="150"/>
                                    <a:pt x="227" y="147"/>
                                  </a:cubicBezTo>
                                  <a:cubicBezTo>
                                    <a:pt x="227" y="131"/>
                                    <a:pt x="240" y="118"/>
                                    <a:pt x="256" y="118"/>
                                  </a:cubicBezTo>
                                  <a:cubicBezTo>
                                    <a:pt x="272" y="118"/>
                                    <a:pt x="285" y="131"/>
                                    <a:pt x="285" y="147"/>
                                  </a:cubicBezTo>
                                  <a:cubicBezTo>
                                    <a:pt x="285" y="150"/>
                                    <a:pt x="284" y="153"/>
                                    <a:pt x="283" y="155"/>
                                  </a:cubicBezTo>
                                  <a:cubicBezTo>
                                    <a:pt x="284" y="156"/>
                                    <a:pt x="285" y="157"/>
                                    <a:pt x="286" y="157"/>
                                  </a:cubicBezTo>
                                  <a:cubicBezTo>
                                    <a:pt x="287" y="157"/>
                                    <a:pt x="288" y="156"/>
                                    <a:pt x="289" y="156"/>
                                  </a:cubicBezTo>
                                  <a:cubicBezTo>
                                    <a:pt x="290" y="153"/>
                                    <a:pt x="290" y="150"/>
                                    <a:pt x="290" y="147"/>
                                  </a:cubicBezTo>
                                  <a:cubicBezTo>
                                    <a:pt x="290" y="138"/>
                                    <a:pt x="286" y="129"/>
                                    <a:pt x="280" y="123"/>
                                  </a:cubicBezTo>
                                  <a:cubicBezTo>
                                    <a:pt x="274" y="117"/>
                                    <a:pt x="265" y="113"/>
                                    <a:pt x="256" y="113"/>
                                  </a:cubicBezTo>
                                  <a:cubicBezTo>
                                    <a:pt x="246" y="113"/>
                                    <a:pt x="238" y="117"/>
                                    <a:pt x="232" y="123"/>
                                  </a:cubicBezTo>
                                  <a:cubicBezTo>
                                    <a:pt x="225" y="129"/>
                                    <a:pt x="222" y="138"/>
                                    <a:pt x="222" y="147"/>
                                  </a:cubicBezTo>
                                  <a:close/>
                                  <a:moveTo>
                                    <a:pt x="277" y="147"/>
                                  </a:moveTo>
                                  <a:cubicBezTo>
                                    <a:pt x="277" y="149"/>
                                    <a:pt x="277" y="150"/>
                                    <a:pt x="276" y="152"/>
                                  </a:cubicBezTo>
                                  <a:cubicBezTo>
                                    <a:pt x="278" y="152"/>
                                    <a:pt x="280" y="153"/>
                                    <a:pt x="282" y="155"/>
                                  </a:cubicBezTo>
                                  <a:cubicBezTo>
                                    <a:pt x="283" y="152"/>
                                    <a:pt x="283" y="150"/>
                                    <a:pt x="283" y="147"/>
                                  </a:cubicBezTo>
                                  <a:cubicBezTo>
                                    <a:pt x="283" y="140"/>
                                    <a:pt x="280" y="133"/>
                                    <a:pt x="275" y="128"/>
                                  </a:cubicBezTo>
                                  <a:cubicBezTo>
                                    <a:pt x="270" y="123"/>
                                    <a:pt x="263" y="120"/>
                                    <a:pt x="256" y="120"/>
                                  </a:cubicBezTo>
                                  <a:cubicBezTo>
                                    <a:pt x="248" y="120"/>
                                    <a:pt x="242" y="123"/>
                                    <a:pt x="237" y="128"/>
                                  </a:cubicBezTo>
                                  <a:cubicBezTo>
                                    <a:pt x="232" y="133"/>
                                    <a:pt x="229" y="140"/>
                                    <a:pt x="229" y="147"/>
                                  </a:cubicBezTo>
                                  <a:cubicBezTo>
                                    <a:pt x="229" y="150"/>
                                    <a:pt x="229" y="152"/>
                                    <a:pt x="230" y="155"/>
                                  </a:cubicBezTo>
                                  <a:cubicBezTo>
                                    <a:pt x="231" y="153"/>
                                    <a:pt x="233" y="152"/>
                                    <a:pt x="235" y="152"/>
                                  </a:cubicBezTo>
                                  <a:cubicBezTo>
                                    <a:pt x="235" y="150"/>
                                    <a:pt x="235" y="149"/>
                                    <a:pt x="235" y="147"/>
                                  </a:cubicBezTo>
                                  <a:cubicBezTo>
                                    <a:pt x="235" y="135"/>
                                    <a:pt x="244" y="126"/>
                                    <a:pt x="256" y="126"/>
                                  </a:cubicBezTo>
                                  <a:cubicBezTo>
                                    <a:pt x="268" y="126"/>
                                    <a:pt x="277" y="135"/>
                                    <a:pt x="277" y="147"/>
                                  </a:cubicBezTo>
                                  <a:close/>
                                  <a:moveTo>
                                    <a:pt x="269" y="147"/>
                                  </a:moveTo>
                                  <a:cubicBezTo>
                                    <a:pt x="269" y="148"/>
                                    <a:pt x="269" y="148"/>
                                    <a:pt x="269" y="149"/>
                                  </a:cubicBezTo>
                                  <a:cubicBezTo>
                                    <a:pt x="271" y="150"/>
                                    <a:pt x="273" y="150"/>
                                    <a:pt x="275" y="151"/>
                                  </a:cubicBezTo>
                                  <a:cubicBezTo>
                                    <a:pt x="275" y="150"/>
                                    <a:pt x="275" y="148"/>
                                    <a:pt x="275" y="147"/>
                                  </a:cubicBezTo>
                                  <a:cubicBezTo>
                                    <a:pt x="275" y="142"/>
                                    <a:pt x="273" y="137"/>
                                    <a:pt x="270" y="133"/>
                                  </a:cubicBezTo>
                                  <a:cubicBezTo>
                                    <a:pt x="266" y="130"/>
                                    <a:pt x="261" y="128"/>
                                    <a:pt x="256" y="128"/>
                                  </a:cubicBezTo>
                                  <a:cubicBezTo>
                                    <a:pt x="250" y="128"/>
                                    <a:pt x="246" y="130"/>
                                    <a:pt x="242" y="133"/>
                                  </a:cubicBezTo>
                                  <a:cubicBezTo>
                                    <a:pt x="239" y="137"/>
                                    <a:pt x="236" y="142"/>
                                    <a:pt x="236" y="147"/>
                                  </a:cubicBezTo>
                                  <a:cubicBezTo>
                                    <a:pt x="236" y="148"/>
                                    <a:pt x="237" y="150"/>
                                    <a:pt x="237" y="151"/>
                                  </a:cubicBezTo>
                                  <a:cubicBezTo>
                                    <a:pt x="239" y="150"/>
                                    <a:pt x="241" y="150"/>
                                    <a:pt x="242" y="149"/>
                                  </a:cubicBezTo>
                                  <a:cubicBezTo>
                                    <a:pt x="242" y="148"/>
                                    <a:pt x="242" y="148"/>
                                    <a:pt x="242" y="147"/>
                                  </a:cubicBezTo>
                                  <a:cubicBezTo>
                                    <a:pt x="242" y="140"/>
                                    <a:pt x="248" y="134"/>
                                    <a:pt x="256" y="134"/>
                                  </a:cubicBezTo>
                                  <a:cubicBezTo>
                                    <a:pt x="263" y="134"/>
                                    <a:pt x="269" y="140"/>
                                    <a:pt x="269" y="147"/>
                                  </a:cubicBezTo>
                                  <a:close/>
                                  <a:moveTo>
                                    <a:pt x="263" y="147"/>
                                  </a:moveTo>
                                  <a:cubicBezTo>
                                    <a:pt x="263" y="147"/>
                                    <a:pt x="263" y="148"/>
                                    <a:pt x="263" y="148"/>
                                  </a:cubicBezTo>
                                  <a:cubicBezTo>
                                    <a:pt x="264" y="148"/>
                                    <a:pt x="266" y="148"/>
                                    <a:pt x="268" y="149"/>
                                  </a:cubicBezTo>
                                  <a:cubicBezTo>
                                    <a:pt x="268" y="148"/>
                                    <a:pt x="268" y="148"/>
                                    <a:pt x="268" y="147"/>
                                  </a:cubicBezTo>
                                  <a:cubicBezTo>
                                    <a:pt x="268" y="141"/>
                                    <a:pt x="262" y="135"/>
                                    <a:pt x="256" y="135"/>
                                  </a:cubicBezTo>
                                  <a:cubicBezTo>
                                    <a:pt x="249" y="135"/>
                                    <a:pt x="244" y="141"/>
                                    <a:pt x="244" y="147"/>
                                  </a:cubicBezTo>
                                  <a:cubicBezTo>
                                    <a:pt x="244" y="148"/>
                                    <a:pt x="244" y="148"/>
                                    <a:pt x="244" y="149"/>
                                  </a:cubicBezTo>
                                  <a:cubicBezTo>
                                    <a:pt x="246" y="148"/>
                                    <a:pt x="247" y="148"/>
                                    <a:pt x="249" y="148"/>
                                  </a:cubicBezTo>
                                  <a:cubicBezTo>
                                    <a:pt x="249" y="148"/>
                                    <a:pt x="249" y="147"/>
                                    <a:pt x="249" y="147"/>
                                  </a:cubicBezTo>
                                  <a:cubicBezTo>
                                    <a:pt x="249" y="143"/>
                                    <a:pt x="252" y="140"/>
                                    <a:pt x="256" y="140"/>
                                  </a:cubicBezTo>
                                  <a:cubicBezTo>
                                    <a:pt x="260" y="140"/>
                                    <a:pt x="263" y="143"/>
                                    <a:pt x="263" y="147"/>
                                  </a:cubicBezTo>
                                  <a:close/>
                                  <a:moveTo>
                                    <a:pt x="256" y="142"/>
                                  </a:moveTo>
                                  <a:cubicBezTo>
                                    <a:pt x="253" y="142"/>
                                    <a:pt x="251" y="144"/>
                                    <a:pt x="251" y="147"/>
                                  </a:cubicBezTo>
                                  <a:cubicBezTo>
                                    <a:pt x="251" y="147"/>
                                    <a:pt x="251" y="147"/>
                                    <a:pt x="251" y="148"/>
                                  </a:cubicBezTo>
                                  <a:cubicBezTo>
                                    <a:pt x="252" y="147"/>
                                    <a:pt x="254" y="147"/>
                                    <a:pt x="256" y="147"/>
                                  </a:cubicBezTo>
                                  <a:cubicBezTo>
                                    <a:pt x="258" y="147"/>
                                    <a:pt x="259" y="147"/>
                                    <a:pt x="261" y="148"/>
                                  </a:cubicBezTo>
                                  <a:cubicBezTo>
                                    <a:pt x="261" y="147"/>
                                    <a:pt x="261" y="147"/>
                                    <a:pt x="261" y="147"/>
                                  </a:cubicBezTo>
                                  <a:cubicBezTo>
                                    <a:pt x="261" y="144"/>
                                    <a:pt x="259" y="142"/>
                                    <a:pt x="256" y="142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2" y="201"/>
                                    <a:pt x="222" y="204"/>
                                    <a:pt x="223" y="207"/>
                                  </a:cubicBezTo>
                                  <a:cubicBezTo>
                                    <a:pt x="224" y="207"/>
                                    <a:pt x="225" y="208"/>
                                    <a:pt x="225" y="209"/>
                                  </a:cubicBezTo>
                                  <a:cubicBezTo>
                                    <a:pt x="226" y="208"/>
                                    <a:pt x="227" y="207"/>
                                    <a:pt x="228" y="207"/>
                                  </a:cubicBezTo>
                                  <a:cubicBezTo>
                                    <a:pt x="228" y="204"/>
                                    <a:pt x="227" y="201"/>
                                    <a:pt x="227" y="199"/>
                                  </a:cubicBezTo>
                                  <a:cubicBezTo>
                                    <a:pt x="227" y="183"/>
                                    <a:pt x="240" y="170"/>
                                    <a:pt x="256" y="170"/>
                                  </a:cubicBezTo>
                                  <a:cubicBezTo>
                                    <a:pt x="272" y="170"/>
                                    <a:pt x="285" y="183"/>
                                    <a:pt x="285" y="199"/>
                                  </a:cubicBezTo>
                                  <a:cubicBezTo>
                                    <a:pt x="285" y="201"/>
                                    <a:pt x="284" y="204"/>
                                    <a:pt x="283" y="207"/>
                                  </a:cubicBezTo>
                                  <a:cubicBezTo>
                                    <a:pt x="284" y="207"/>
                                    <a:pt x="285" y="208"/>
                                    <a:pt x="286" y="209"/>
                                  </a:cubicBezTo>
                                  <a:cubicBezTo>
                                    <a:pt x="287" y="208"/>
                                    <a:pt x="288" y="208"/>
                                    <a:pt x="289" y="207"/>
                                  </a:cubicBezTo>
                                  <a:cubicBezTo>
                                    <a:pt x="290" y="204"/>
                                    <a:pt x="290" y="201"/>
                                    <a:pt x="290" y="199"/>
                                  </a:cubicBezTo>
                                  <a:cubicBezTo>
                                    <a:pt x="290" y="189"/>
                                    <a:pt x="286" y="181"/>
                                    <a:pt x="280" y="174"/>
                                  </a:cubicBezTo>
                                  <a:cubicBezTo>
                                    <a:pt x="274" y="168"/>
                                    <a:pt x="265" y="164"/>
                                    <a:pt x="256" y="164"/>
                                  </a:cubicBezTo>
                                  <a:cubicBezTo>
                                    <a:pt x="246" y="164"/>
                                    <a:pt x="238" y="168"/>
                                    <a:pt x="232" y="174"/>
                                  </a:cubicBezTo>
                                  <a:cubicBezTo>
                                    <a:pt x="225" y="181"/>
                                    <a:pt x="222" y="189"/>
                                    <a:pt x="222" y="199"/>
                                  </a:cubicBezTo>
                                  <a:close/>
                                  <a:moveTo>
                                    <a:pt x="277" y="199"/>
                                  </a:moveTo>
                                  <a:cubicBezTo>
                                    <a:pt x="277" y="200"/>
                                    <a:pt x="277" y="202"/>
                                    <a:pt x="276" y="203"/>
                                  </a:cubicBezTo>
                                  <a:cubicBezTo>
                                    <a:pt x="278" y="204"/>
                                    <a:pt x="280" y="205"/>
                                    <a:pt x="282" y="206"/>
                                  </a:cubicBezTo>
                                  <a:cubicBezTo>
                                    <a:pt x="283" y="204"/>
                                    <a:pt x="283" y="201"/>
                                    <a:pt x="283" y="199"/>
                                  </a:cubicBezTo>
                                  <a:cubicBezTo>
                                    <a:pt x="283" y="191"/>
                                    <a:pt x="280" y="184"/>
                                    <a:pt x="275" y="179"/>
                                  </a:cubicBezTo>
                                  <a:cubicBezTo>
                                    <a:pt x="270" y="174"/>
                                    <a:pt x="263" y="171"/>
                                    <a:pt x="256" y="171"/>
                                  </a:cubicBezTo>
                                  <a:cubicBezTo>
                                    <a:pt x="248" y="171"/>
                                    <a:pt x="242" y="174"/>
                                    <a:pt x="237" y="179"/>
                                  </a:cubicBezTo>
                                  <a:cubicBezTo>
                                    <a:pt x="232" y="184"/>
                                    <a:pt x="229" y="191"/>
                                    <a:pt x="229" y="199"/>
                                  </a:cubicBezTo>
                                  <a:cubicBezTo>
                                    <a:pt x="229" y="201"/>
                                    <a:pt x="229" y="204"/>
                                    <a:pt x="230" y="206"/>
                                  </a:cubicBezTo>
                                  <a:cubicBezTo>
                                    <a:pt x="231" y="205"/>
                                    <a:pt x="233" y="204"/>
                                    <a:pt x="235" y="203"/>
                                  </a:cubicBezTo>
                                  <a:cubicBezTo>
                                    <a:pt x="235" y="202"/>
                                    <a:pt x="235" y="200"/>
                                    <a:pt x="235" y="199"/>
                                  </a:cubicBezTo>
                                  <a:cubicBezTo>
                                    <a:pt x="235" y="187"/>
                                    <a:pt x="244" y="177"/>
                                    <a:pt x="256" y="177"/>
                                  </a:cubicBezTo>
                                  <a:cubicBezTo>
                                    <a:pt x="268" y="177"/>
                                    <a:pt x="277" y="187"/>
                                    <a:pt x="277" y="199"/>
                                  </a:cubicBezTo>
                                  <a:close/>
                                  <a:moveTo>
                                    <a:pt x="269" y="199"/>
                                  </a:moveTo>
                                  <a:cubicBezTo>
                                    <a:pt x="269" y="199"/>
                                    <a:pt x="269" y="200"/>
                                    <a:pt x="269" y="200"/>
                                  </a:cubicBezTo>
                                  <a:cubicBezTo>
                                    <a:pt x="271" y="201"/>
                                    <a:pt x="273" y="202"/>
                                    <a:pt x="275" y="202"/>
                                  </a:cubicBezTo>
                                  <a:cubicBezTo>
                                    <a:pt x="275" y="201"/>
                                    <a:pt x="275" y="200"/>
                                    <a:pt x="275" y="199"/>
                                  </a:cubicBezTo>
                                  <a:cubicBezTo>
                                    <a:pt x="275" y="193"/>
                                    <a:pt x="273" y="188"/>
                                    <a:pt x="270" y="185"/>
                                  </a:cubicBezTo>
                                  <a:cubicBezTo>
                                    <a:pt x="266" y="181"/>
                                    <a:pt x="261" y="179"/>
                                    <a:pt x="256" y="179"/>
                                  </a:cubicBezTo>
                                  <a:cubicBezTo>
                                    <a:pt x="250" y="179"/>
                                    <a:pt x="246" y="181"/>
                                    <a:pt x="242" y="185"/>
                                  </a:cubicBezTo>
                                  <a:cubicBezTo>
                                    <a:pt x="239" y="188"/>
                                    <a:pt x="236" y="193"/>
                                    <a:pt x="236" y="199"/>
                                  </a:cubicBezTo>
                                  <a:cubicBezTo>
                                    <a:pt x="236" y="200"/>
                                    <a:pt x="237" y="201"/>
                                    <a:pt x="237" y="202"/>
                                  </a:cubicBezTo>
                                  <a:cubicBezTo>
                                    <a:pt x="239" y="202"/>
                                    <a:pt x="241" y="201"/>
                                    <a:pt x="242" y="200"/>
                                  </a:cubicBezTo>
                                  <a:cubicBezTo>
                                    <a:pt x="242" y="200"/>
                                    <a:pt x="242" y="199"/>
                                    <a:pt x="242" y="199"/>
                                  </a:cubicBezTo>
                                  <a:cubicBezTo>
                                    <a:pt x="242" y="191"/>
                                    <a:pt x="248" y="185"/>
                                    <a:pt x="256" y="185"/>
                                  </a:cubicBezTo>
                                  <a:cubicBezTo>
                                    <a:pt x="263" y="185"/>
                                    <a:pt x="269" y="191"/>
                                    <a:pt x="269" y="199"/>
                                  </a:cubicBezTo>
                                  <a:close/>
                                  <a:moveTo>
                                    <a:pt x="263" y="199"/>
                                  </a:moveTo>
                                  <a:cubicBezTo>
                                    <a:pt x="263" y="199"/>
                                    <a:pt x="263" y="199"/>
                                    <a:pt x="263" y="199"/>
                                  </a:cubicBezTo>
                                  <a:cubicBezTo>
                                    <a:pt x="264" y="199"/>
                                    <a:pt x="266" y="200"/>
                                    <a:pt x="268" y="200"/>
                                  </a:cubicBezTo>
                                  <a:cubicBezTo>
                                    <a:pt x="268" y="200"/>
                                    <a:pt x="268" y="199"/>
                                    <a:pt x="268" y="199"/>
                                  </a:cubicBezTo>
                                  <a:cubicBezTo>
                                    <a:pt x="268" y="192"/>
                                    <a:pt x="262" y="187"/>
                                    <a:pt x="256" y="187"/>
                                  </a:cubicBezTo>
                                  <a:cubicBezTo>
                                    <a:pt x="249" y="187"/>
                                    <a:pt x="244" y="192"/>
                                    <a:pt x="244" y="199"/>
                                  </a:cubicBezTo>
                                  <a:cubicBezTo>
                                    <a:pt x="244" y="199"/>
                                    <a:pt x="244" y="200"/>
                                    <a:pt x="244" y="200"/>
                                  </a:cubicBezTo>
                                  <a:cubicBezTo>
                                    <a:pt x="246" y="200"/>
                                    <a:pt x="247" y="199"/>
                                    <a:pt x="249" y="199"/>
                                  </a:cubicBezTo>
                                  <a:cubicBezTo>
                                    <a:pt x="249" y="199"/>
                                    <a:pt x="249" y="199"/>
                                    <a:pt x="249" y="199"/>
                                  </a:cubicBezTo>
                                  <a:cubicBezTo>
                                    <a:pt x="249" y="195"/>
                                    <a:pt x="252" y="192"/>
                                    <a:pt x="256" y="192"/>
                                  </a:cubicBezTo>
                                  <a:cubicBezTo>
                                    <a:pt x="260" y="192"/>
                                    <a:pt x="263" y="195"/>
                                    <a:pt x="263" y="199"/>
                                  </a:cubicBezTo>
                                  <a:close/>
                                  <a:moveTo>
                                    <a:pt x="256" y="193"/>
                                  </a:moveTo>
                                  <a:cubicBezTo>
                                    <a:pt x="253" y="193"/>
                                    <a:pt x="251" y="196"/>
                                    <a:pt x="251" y="199"/>
                                  </a:cubicBezTo>
                                  <a:cubicBezTo>
                                    <a:pt x="251" y="199"/>
                                    <a:pt x="251" y="199"/>
                                    <a:pt x="251" y="199"/>
                                  </a:cubicBezTo>
                                  <a:cubicBezTo>
                                    <a:pt x="252" y="199"/>
                                    <a:pt x="254" y="199"/>
                                    <a:pt x="256" y="199"/>
                                  </a:cubicBezTo>
                                  <a:cubicBezTo>
                                    <a:pt x="258" y="199"/>
                                    <a:pt x="259" y="199"/>
                                    <a:pt x="261" y="199"/>
                                  </a:cubicBezTo>
                                  <a:cubicBezTo>
                                    <a:pt x="261" y="199"/>
                                    <a:pt x="261" y="199"/>
                                    <a:pt x="261" y="199"/>
                                  </a:cubicBezTo>
                                  <a:cubicBezTo>
                                    <a:pt x="261" y="196"/>
                                    <a:pt x="259" y="193"/>
                                    <a:pt x="256" y="193"/>
                                  </a:cubicBezTo>
                                  <a:close/>
                                  <a:moveTo>
                                    <a:pt x="222" y="250"/>
                                  </a:moveTo>
                                  <a:cubicBezTo>
                                    <a:pt x="222" y="253"/>
                                    <a:pt x="222" y="256"/>
                                    <a:pt x="223" y="258"/>
                                  </a:cubicBezTo>
                                  <a:cubicBezTo>
                                    <a:pt x="224" y="259"/>
                                    <a:pt x="225" y="259"/>
                                    <a:pt x="225" y="260"/>
                                  </a:cubicBezTo>
                                  <a:cubicBezTo>
                                    <a:pt x="226" y="259"/>
                                    <a:pt x="227" y="259"/>
                                    <a:pt x="228" y="258"/>
                                  </a:cubicBezTo>
                                  <a:cubicBezTo>
                                    <a:pt x="228" y="256"/>
                                    <a:pt x="227" y="253"/>
                                    <a:pt x="227" y="250"/>
                                  </a:cubicBezTo>
                                  <a:cubicBezTo>
                                    <a:pt x="227" y="234"/>
                                    <a:pt x="240" y="221"/>
                                    <a:pt x="256" y="221"/>
                                  </a:cubicBezTo>
                                  <a:cubicBezTo>
                                    <a:pt x="272" y="221"/>
                                    <a:pt x="285" y="234"/>
                                    <a:pt x="285" y="250"/>
                                  </a:cubicBezTo>
                                  <a:cubicBezTo>
                                    <a:pt x="285" y="253"/>
                                    <a:pt x="284" y="256"/>
                                    <a:pt x="283" y="258"/>
                                  </a:cubicBezTo>
                                  <a:cubicBezTo>
                                    <a:pt x="284" y="259"/>
                                    <a:pt x="285" y="259"/>
                                    <a:pt x="286" y="260"/>
                                  </a:cubicBezTo>
                                  <a:cubicBezTo>
                                    <a:pt x="287" y="260"/>
                                    <a:pt x="288" y="259"/>
                                    <a:pt x="289" y="258"/>
                                  </a:cubicBezTo>
                                  <a:cubicBezTo>
                                    <a:pt x="290" y="256"/>
                                    <a:pt x="290" y="253"/>
                                    <a:pt x="290" y="250"/>
                                  </a:cubicBezTo>
                                  <a:cubicBezTo>
                                    <a:pt x="290" y="240"/>
                                    <a:pt x="286" y="232"/>
                                    <a:pt x="280" y="226"/>
                                  </a:cubicBezTo>
                                  <a:cubicBezTo>
                                    <a:pt x="274" y="220"/>
                                    <a:pt x="265" y="216"/>
                                    <a:pt x="256" y="216"/>
                                  </a:cubicBezTo>
                                  <a:cubicBezTo>
                                    <a:pt x="246" y="216"/>
                                    <a:pt x="238" y="220"/>
                                    <a:pt x="232" y="226"/>
                                  </a:cubicBezTo>
                                  <a:cubicBezTo>
                                    <a:pt x="225" y="232"/>
                                    <a:pt x="222" y="240"/>
                                    <a:pt x="222" y="250"/>
                                  </a:cubicBezTo>
                                  <a:close/>
                                  <a:moveTo>
                                    <a:pt x="277" y="250"/>
                                  </a:moveTo>
                                  <a:cubicBezTo>
                                    <a:pt x="277" y="251"/>
                                    <a:pt x="277" y="253"/>
                                    <a:pt x="276" y="254"/>
                                  </a:cubicBezTo>
                                  <a:cubicBezTo>
                                    <a:pt x="278" y="255"/>
                                    <a:pt x="280" y="256"/>
                                    <a:pt x="282" y="257"/>
                                  </a:cubicBezTo>
                                  <a:cubicBezTo>
                                    <a:pt x="283" y="255"/>
                                    <a:pt x="283" y="252"/>
                                    <a:pt x="283" y="250"/>
                                  </a:cubicBezTo>
                                  <a:cubicBezTo>
                                    <a:pt x="283" y="242"/>
                                    <a:pt x="280" y="236"/>
                                    <a:pt x="275" y="231"/>
                                  </a:cubicBezTo>
                                  <a:cubicBezTo>
                                    <a:pt x="270" y="226"/>
                                    <a:pt x="263" y="223"/>
                                    <a:pt x="256" y="223"/>
                                  </a:cubicBezTo>
                                  <a:cubicBezTo>
                                    <a:pt x="248" y="223"/>
                                    <a:pt x="242" y="226"/>
                                    <a:pt x="237" y="231"/>
                                  </a:cubicBezTo>
                                  <a:cubicBezTo>
                                    <a:pt x="232" y="236"/>
                                    <a:pt x="229" y="242"/>
                                    <a:pt x="229" y="250"/>
                                  </a:cubicBezTo>
                                  <a:cubicBezTo>
                                    <a:pt x="229" y="252"/>
                                    <a:pt x="229" y="255"/>
                                    <a:pt x="230" y="257"/>
                                  </a:cubicBezTo>
                                  <a:cubicBezTo>
                                    <a:pt x="231" y="256"/>
                                    <a:pt x="233" y="255"/>
                                    <a:pt x="235" y="254"/>
                                  </a:cubicBezTo>
                                  <a:cubicBezTo>
                                    <a:pt x="235" y="253"/>
                                    <a:pt x="235" y="251"/>
                                    <a:pt x="235" y="250"/>
                                  </a:cubicBezTo>
                                  <a:cubicBezTo>
                                    <a:pt x="235" y="238"/>
                                    <a:pt x="244" y="229"/>
                                    <a:pt x="256" y="229"/>
                                  </a:cubicBezTo>
                                  <a:cubicBezTo>
                                    <a:pt x="268" y="229"/>
                                    <a:pt x="277" y="238"/>
                                    <a:pt x="277" y="250"/>
                                  </a:cubicBezTo>
                                  <a:close/>
                                  <a:moveTo>
                                    <a:pt x="269" y="250"/>
                                  </a:moveTo>
                                  <a:cubicBezTo>
                                    <a:pt x="269" y="251"/>
                                    <a:pt x="269" y="251"/>
                                    <a:pt x="269" y="252"/>
                                  </a:cubicBezTo>
                                  <a:cubicBezTo>
                                    <a:pt x="271" y="252"/>
                                    <a:pt x="273" y="253"/>
                                    <a:pt x="275" y="254"/>
                                  </a:cubicBezTo>
                                  <a:cubicBezTo>
                                    <a:pt x="275" y="253"/>
                                    <a:pt x="275" y="251"/>
                                    <a:pt x="275" y="250"/>
                                  </a:cubicBezTo>
                                  <a:cubicBezTo>
                                    <a:pt x="275" y="245"/>
                                    <a:pt x="273" y="240"/>
                                    <a:pt x="270" y="236"/>
                                  </a:cubicBezTo>
                                  <a:cubicBezTo>
                                    <a:pt x="266" y="233"/>
                                    <a:pt x="261" y="230"/>
                                    <a:pt x="256" y="230"/>
                                  </a:cubicBezTo>
                                  <a:cubicBezTo>
                                    <a:pt x="250" y="230"/>
                                    <a:pt x="246" y="233"/>
                                    <a:pt x="242" y="236"/>
                                  </a:cubicBezTo>
                                  <a:cubicBezTo>
                                    <a:pt x="239" y="240"/>
                                    <a:pt x="236" y="245"/>
                                    <a:pt x="236" y="250"/>
                                  </a:cubicBezTo>
                                  <a:cubicBezTo>
                                    <a:pt x="236" y="251"/>
                                    <a:pt x="237" y="253"/>
                                    <a:pt x="237" y="254"/>
                                  </a:cubicBezTo>
                                  <a:cubicBezTo>
                                    <a:pt x="239" y="253"/>
                                    <a:pt x="241" y="252"/>
                                    <a:pt x="242" y="252"/>
                                  </a:cubicBezTo>
                                  <a:cubicBezTo>
                                    <a:pt x="242" y="251"/>
                                    <a:pt x="242" y="251"/>
                                    <a:pt x="242" y="250"/>
                                  </a:cubicBezTo>
                                  <a:cubicBezTo>
                                    <a:pt x="242" y="242"/>
                                    <a:pt x="248" y="236"/>
                                    <a:pt x="256" y="236"/>
                                  </a:cubicBezTo>
                                  <a:cubicBezTo>
                                    <a:pt x="263" y="236"/>
                                    <a:pt x="269" y="242"/>
                                    <a:pt x="269" y="250"/>
                                  </a:cubicBezTo>
                                  <a:close/>
                                  <a:moveTo>
                                    <a:pt x="263" y="250"/>
                                  </a:moveTo>
                                  <a:cubicBezTo>
                                    <a:pt x="263" y="250"/>
                                    <a:pt x="263" y="250"/>
                                    <a:pt x="263" y="251"/>
                                  </a:cubicBezTo>
                                  <a:cubicBezTo>
                                    <a:pt x="264" y="251"/>
                                    <a:pt x="266" y="251"/>
                                    <a:pt x="268" y="251"/>
                                  </a:cubicBezTo>
                                  <a:cubicBezTo>
                                    <a:pt x="268" y="251"/>
                                    <a:pt x="268" y="250"/>
                                    <a:pt x="268" y="250"/>
                                  </a:cubicBezTo>
                                  <a:cubicBezTo>
                                    <a:pt x="268" y="243"/>
                                    <a:pt x="262" y="238"/>
                                    <a:pt x="256" y="238"/>
                                  </a:cubicBezTo>
                                  <a:cubicBezTo>
                                    <a:pt x="249" y="238"/>
                                    <a:pt x="244" y="243"/>
                                    <a:pt x="244" y="250"/>
                                  </a:cubicBezTo>
                                  <a:cubicBezTo>
                                    <a:pt x="244" y="250"/>
                                    <a:pt x="244" y="251"/>
                                    <a:pt x="244" y="251"/>
                                  </a:cubicBezTo>
                                  <a:cubicBezTo>
                                    <a:pt x="246" y="251"/>
                                    <a:pt x="247" y="251"/>
                                    <a:pt x="249" y="251"/>
                                  </a:cubicBezTo>
                                  <a:cubicBezTo>
                                    <a:pt x="249" y="250"/>
                                    <a:pt x="249" y="250"/>
                                    <a:pt x="249" y="250"/>
                                  </a:cubicBezTo>
                                  <a:cubicBezTo>
                                    <a:pt x="249" y="246"/>
                                    <a:pt x="252" y="243"/>
                                    <a:pt x="256" y="243"/>
                                  </a:cubicBezTo>
                                  <a:cubicBezTo>
                                    <a:pt x="260" y="243"/>
                                    <a:pt x="263" y="246"/>
                                    <a:pt x="263" y="250"/>
                                  </a:cubicBezTo>
                                  <a:close/>
                                  <a:moveTo>
                                    <a:pt x="256" y="245"/>
                                  </a:moveTo>
                                  <a:cubicBezTo>
                                    <a:pt x="253" y="245"/>
                                    <a:pt x="251" y="247"/>
                                    <a:pt x="251" y="250"/>
                                  </a:cubicBezTo>
                                  <a:cubicBezTo>
                                    <a:pt x="251" y="250"/>
                                    <a:pt x="251" y="250"/>
                                    <a:pt x="251" y="250"/>
                                  </a:cubicBezTo>
                                  <a:cubicBezTo>
                                    <a:pt x="252" y="250"/>
                                    <a:pt x="254" y="250"/>
                                    <a:pt x="256" y="250"/>
                                  </a:cubicBezTo>
                                  <a:cubicBezTo>
                                    <a:pt x="258" y="250"/>
                                    <a:pt x="259" y="250"/>
                                    <a:pt x="261" y="250"/>
                                  </a:cubicBezTo>
                                  <a:cubicBezTo>
                                    <a:pt x="261" y="250"/>
                                    <a:pt x="261" y="250"/>
                                    <a:pt x="261" y="250"/>
                                  </a:cubicBezTo>
                                  <a:cubicBezTo>
                                    <a:pt x="261" y="247"/>
                                    <a:pt x="259" y="245"/>
                                    <a:pt x="256" y="245"/>
                                  </a:cubicBezTo>
                                  <a:close/>
                                  <a:moveTo>
                                    <a:pt x="222" y="301"/>
                                  </a:moveTo>
                                  <a:cubicBezTo>
                                    <a:pt x="222" y="304"/>
                                    <a:pt x="222" y="307"/>
                                    <a:pt x="223" y="310"/>
                                  </a:cubicBezTo>
                                  <a:cubicBezTo>
                                    <a:pt x="224" y="310"/>
                                    <a:pt x="225" y="311"/>
                                    <a:pt x="225" y="311"/>
                                  </a:cubicBezTo>
                                  <a:cubicBezTo>
                                    <a:pt x="226" y="311"/>
                                    <a:pt x="227" y="310"/>
                                    <a:pt x="228" y="310"/>
                                  </a:cubicBezTo>
                                  <a:cubicBezTo>
                                    <a:pt x="228" y="307"/>
                                    <a:pt x="227" y="304"/>
                                    <a:pt x="227" y="301"/>
                                  </a:cubicBezTo>
                                  <a:cubicBezTo>
                                    <a:pt x="227" y="285"/>
                                    <a:pt x="240" y="272"/>
                                    <a:pt x="256" y="272"/>
                                  </a:cubicBezTo>
                                  <a:cubicBezTo>
                                    <a:pt x="272" y="272"/>
                                    <a:pt x="285" y="285"/>
                                    <a:pt x="285" y="301"/>
                                  </a:cubicBezTo>
                                  <a:cubicBezTo>
                                    <a:pt x="285" y="304"/>
                                    <a:pt x="284" y="307"/>
                                    <a:pt x="283" y="310"/>
                                  </a:cubicBezTo>
                                  <a:cubicBezTo>
                                    <a:pt x="284" y="310"/>
                                    <a:pt x="285" y="311"/>
                                    <a:pt x="286" y="312"/>
                                  </a:cubicBezTo>
                                  <a:cubicBezTo>
                                    <a:pt x="287" y="311"/>
                                    <a:pt x="288" y="310"/>
                                    <a:pt x="289" y="310"/>
                                  </a:cubicBezTo>
                                  <a:cubicBezTo>
                                    <a:pt x="290" y="307"/>
                                    <a:pt x="290" y="304"/>
                                    <a:pt x="290" y="301"/>
                                  </a:cubicBezTo>
                                  <a:cubicBezTo>
                                    <a:pt x="290" y="292"/>
                                    <a:pt x="286" y="283"/>
                                    <a:pt x="280" y="277"/>
                                  </a:cubicBezTo>
                                  <a:cubicBezTo>
                                    <a:pt x="274" y="271"/>
                                    <a:pt x="265" y="267"/>
                                    <a:pt x="256" y="267"/>
                                  </a:cubicBezTo>
                                  <a:cubicBezTo>
                                    <a:pt x="246" y="267"/>
                                    <a:pt x="238" y="271"/>
                                    <a:pt x="232" y="277"/>
                                  </a:cubicBezTo>
                                  <a:cubicBezTo>
                                    <a:pt x="225" y="283"/>
                                    <a:pt x="222" y="292"/>
                                    <a:pt x="222" y="301"/>
                                  </a:cubicBezTo>
                                  <a:close/>
                                  <a:moveTo>
                                    <a:pt x="277" y="301"/>
                                  </a:moveTo>
                                  <a:cubicBezTo>
                                    <a:pt x="277" y="303"/>
                                    <a:pt x="277" y="304"/>
                                    <a:pt x="276" y="306"/>
                                  </a:cubicBezTo>
                                  <a:cubicBezTo>
                                    <a:pt x="278" y="307"/>
                                    <a:pt x="280" y="308"/>
                                    <a:pt x="282" y="309"/>
                                  </a:cubicBezTo>
                                  <a:cubicBezTo>
                                    <a:pt x="283" y="306"/>
                                    <a:pt x="283" y="304"/>
                                    <a:pt x="283" y="301"/>
                                  </a:cubicBezTo>
                                  <a:cubicBezTo>
                                    <a:pt x="283" y="294"/>
                                    <a:pt x="280" y="287"/>
                                    <a:pt x="275" y="282"/>
                                  </a:cubicBezTo>
                                  <a:cubicBezTo>
                                    <a:pt x="270" y="277"/>
                                    <a:pt x="263" y="274"/>
                                    <a:pt x="256" y="274"/>
                                  </a:cubicBezTo>
                                  <a:cubicBezTo>
                                    <a:pt x="248" y="274"/>
                                    <a:pt x="242" y="277"/>
                                    <a:pt x="237" y="282"/>
                                  </a:cubicBezTo>
                                  <a:cubicBezTo>
                                    <a:pt x="232" y="287"/>
                                    <a:pt x="229" y="294"/>
                                    <a:pt x="229" y="301"/>
                                  </a:cubicBezTo>
                                  <a:cubicBezTo>
                                    <a:pt x="229" y="304"/>
                                    <a:pt x="229" y="306"/>
                                    <a:pt x="230" y="309"/>
                                  </a:cubicBezTo>
                                  <a:cubicBezTo>
                                    <a:pt x="231" y="308"/>
                                    <a:pt x="233" y="307"/>
                                    <a:pt x="235" y="306"/>
                                  </a:cubicBezTo>
                                  <a:cubicBezTo>
                                    <a:pt x="235" y="304"/>
                                    <a:pt x="235" y="303"/>
                                    <a:pt x="235" y="301"/>
                                  </a:cubicBezTo>
                                  <a:cubicBezTo>
                                    <a:pt x="235" y="290"/>
                                    <a:pt x="244" y="280"/>
                                    <a:pt x="256" y="280"/>
                                  </a:cubicBezTo>
                                  <a:cubicBezTo>
                                    <a:pt x="268" y="280"/>
                                    <a:pt x="277" y="290"/>
                                    <a:pt x="277" y="301"/>
                                  </a:cubicBezTo>
                                  <a:close/>
                                  <a:moveTo>
                                    <a:pt x="269" y="301"/>
                                  </a:moveTo>
                                  <a:cubicBezTo>
                                    <a:pt x="269" y="302"/>
                                    <a:pt x="269" y="303"/>
                                    <a:pt x="269" y="303"/>
                                  </a:cubicBezTo>
                                  <a:cubicBezTo>
                                    <a:pt x="271" y="304"/>
                                    <a:pt x="273" y="304"/>
                                    <a:pt x="275" y="305"/>
                                  </a:cubicBezTo>
                                  <a:cubicBezTo>
                                    <a:pt x="275" y="304"/>
                                    <a:pt x="275" y="303"/>
                                    <a:pt x="275" y="301"/>
                                  </a:cubicBezTo>
                                  <a:cubicBezTo>
                                    <a:pt x="275" y="296"/>
                                    <a:pt x="273" y="291"/>
                                    <a:pt x="270" y="287"/>
                                  </a:cubicBezTo>
                                  <a:cubicBezTo>
                                    <a:pt x="266" y="284"/>
                                    <a:pt x="261" y="282"/>
                                    <a:pt x="256" y="282"/>
                                  </a:cubicBezTo>
                                  <a:cubicBezTo>
                                    <a:pt x="250" y="282"/>
                                    <a:pt x="246" y="284"/>
                                    <a:pt x="242" y="287"/>
                                  </a:cubicBezTo>
                                  <a:cubicBezTo>
                                    <a:pt x="239" y="291"/>
                                    <a:pt x="236" y="296"/>
                                    <a:pt x="236" y="301"/>
                                  </a:cubicBezTo>
                                  <a:cubicBezTo>
                                    <a:pt x="236" y="303"/>
                                    <a:pt x="237" y="304"/>
                                    <a:pt x="237" y="305"/>
                                  </a:cubicBezTo>
                                  <a:cubicBezTo>
                                    <a:pt x="239" y="304"/>
                                    <a:pt x="241" y="304"/>
                                    <a:pt x="242" y="303"/>
                                  </a:cubicBezTo>
                                  <a:cubicBezTo>
                                    <a:pt x="242" y="303"/>
                                    <a:pt x="242" y="302"/>
                                    <a:pt x="242" y="301"/>
                                  </a:cubicBezTo>
                                  <a:cubicBezTo>
                                    <a:pt x="242" y="294"/>
                                    <a:pt x="248" y="288"/>
                                    <a:pt x="256" y="288"/>
                                  </a:cubicBezTo>
                                  <a:cubicBezTo>
                                    <a:pt x="263" y="288"/>
                                    <a:pt x="269" y="294"/>
                                    <a:pt x="269" y="301"/>
                                  </a:cubicBezTo>
                                  <a:close/>
                                  <a:moveTo>
                                    <a:pt x="263" y="301"/>
                                  </a:moveTo>
                                  <a:cubicBezTo>
                                    <a:pt x="263" y="301"/>
                                    <a:pt x="263" y="302"/>
                                    <a:pt x="263" y="302"/>
                                  </a:cubicBezTo>
                                  <a:cubicBezTo>
                                    <a:pt x="264" y="302"/>
                                    <a:pt x="266" y="302"/>
                                    <a:pt x="268" y="303"/>
                                  </a:cubicBezTo>
                                  <a:cubicBezTo>
                                    <a:pt x="268" y="302"/>
                                    <a:pt x="268" y="302"/>
                                    <a:pt x="268" y="301"/>
                                  </a:cubicBezTo>
                                  <a:cubicBezTo>
                                    <a:pt x="268" y="295"/>
                                    <a:pt x="262" y="289"/>
                                    <a:pt x="256" y="289"/>
                                  </a:cubicBezTo>
                                  <a:cubicBezTo>
                                    <a:pt x="249" y="289"/>
                                    <a:pt x="244" y="295"/>
                                    <a:pt x="244" y="301"/>
                                  </a:cubicBezTo>
                                  <a:cubicBezTo>
                                    <a:pt x="244" y="302"/>
                                    <a:pt x="244" y="302"/>
                                    <a:pt x="244" y="303"/>
                                  </a:cubicBezTo>
                                  <a:cubicBezTo>
                                    <a:pt x="246" y="302"/>
                                    <a:pt x="247" y="302"/>
                                    <a:pt x="249" y="302"/>
                                  </a:cubicBezTo>
                                  <a:cubicBezTo>
                                    <a:pt x="249" y="302"/>
                                    <a:pt x="249" y="301"/>
                                    <a:pt x="249" y="301"/>
                                  </a:cubicBezTo>
                                  <a:cubicBezTo>
                                    <a:pt x="249" y="298"/>
                                    <a:pt x="252" y="295"/>
                                    <a:pt x="256" y="295"/>
                                  </a:cubicBezTo>
                                  <a:cubicBezTo>
                                    <a:pt x="260" y="295"/>
                                    <a:pt x="263" y="298"/>
                                    <a:pt x="263" y="301"/>
                                  </a:cubicBezTo>
                                  <a:close/>
                                  <a:moveTo>
                                    <a:pt x="256" y="296"/>
                                  </a:moveTo>
                                  <a:cubicBezTo>
                                    <a:pt x="253" y="296"/>
                                    <a:pt x="251" y="298"/>
                                    <a:pt x="251" y="301"/>
                                  </a:cubicBezTo>
                                  <a:cubicBezTo>
                                    <a:pt x="251" y="301"/>
                                    <a:pt x="251" y="302"/>
                                    <a:pt x="251" y="302"/>
                                  </a:cubicBezTo>
                                  <a:cubicBezTo>
                                    <a:pt x="252" y="302"/>
                                    <a:pt x="254" y="301"/>
                                    <a:pt x="256" y="301"/>
                                  </a:cubicBezTo>
                                  <a:cubicBezTo>
                                    <a:pt x="258" y="301"/>
                                    <a:pt x="259" y="302"/>
                                    <a:pt x="261" y="302"/>
                                  </a:cubicBezTo>
                                  <a:cubicBezTo>
                                    <a:pt x="261" y="302"/>
                                    <a:pt x="261" y="301"/>
                                    <a:pt x="261" y="301"/>
                                  </a:cubicBezTo>
                                  <a:cubicBezTo>
                                    <a:pt x="261" y="298"/>
                                    <a:pt x="259" y="296"/>
                                    <a:pt x="256" y="296"/>
                                  </a:cubicBezTo>
                                  <a:close/>
                                  <a:moveTo>
                                    <a:pt x="222" y="353"/>
                                  </a:moveTo>
                                  <a:cubicBezTo>
                                    <a:pt x="222" y="356"/>
                                    <a:pt x="222" y="358"/>
                                    <a:pt x="223" y="361"/>
                                  </a:cubicBezTo>
                                  <a:cubicBezTo>
                                    <a:pt x="224" y="362"/>
                                    <a:pt x="225" y="362"/>
                                    <a:pt x="225" y="363"/>
                                  </a:cubicBezTo>
                                  <a:cubicBezTo>
                                    <a:pt x="226" y="362"/>
                                    <a:pt x="227" y="362"/>
                                    <a:pt x="228" y="361"/>
                                  </a:cubicBezTo>
                                  <a:cubicBezTo>
                                    <a:pt x="228" y="358"/>
                                    <a:pt x="227" y="356"/>
                                    <a:pt x="227" y="353"/>
                                  </a:cubicBezTo>
                                  <a:cubicBezTo>
                                    <a:pt x="227" y="337"/>
                                    <a:pt x="240" y="324"/>
                                    <a:pt x="256" y="324"/>
                                  </a:cubicBezTo>
                                  <a:cubicBezTo>
                                    <a:pt x="272" y="324"/>
                                    <a:pt x="285" y="337"/>
                                    <a:pt x="285" y="353"/>
                                  </a:cubicBezTo>
                                  <a:cubicBezTo>
                                    <a:pt x="285" y="356"/>
                                    <a:pt x="284" y="358"/>
                                    <a:pt x="283" y="361"/>
                                  </a:cubicBezTo>
                                  <a:cubicBezTo>
                                    <a:pt x="284" y="362"/>
                                    <a:pt x="285" y="362"/>
                                    <a:pt x="286" y="363"/>
                                  </a:cubicBezTo>
                                  <a:cubicBezTo>
                                    <a:pt x="287" y="362"/>
                                    <a:pt x="288" y="362"/>
                                    <a:pt x="289" y="361"/>
                                  </a:cubicBezTo>
                                  <a:cubicBezTo>
                                    <a:pt x="290" y="358"/>
                                    <a:pt x="290" y="356"/>
                                    <a:pt x="290" y="353"/>
                                  </a:cubicBezTo>
                                  <a:cubicBezTo>
                                    <a:pt x="290" y="343"/>
                                    <a:pt x="286" y="335"/>
                                    <a:pt x="280" y="328"/>
                                  </a:cubicBezTo>
                                  <a:cubicBezTo>
                                    <a:pt x="274" y="322"/>
                                    <a:pt x="265" y="318"/>
                                    <a:pt x="256" y="318"/>
                                  </a:cubicBezTo>
                                  <a:cubicBezTo>
                                    <a:pt x="246" y="318"/>
                                    <a:pt x="238" y="322"/>
                                    <a:pt x="232" y="328"/>
                                  </a:cubicBezTo>
                                  <a:cubicBezTo>
                                    <a:pt x="225" y="335"/>
                                    <a:pt x="222" y="343"/>
                                    <a:pt x="222" y="353"/>
                                  </a:cubicBezTo>
                                  <a:close/>
                                  <a:moveTo>
                                    <a:pt x="277" y="353"/>
                                  </a:moveTo>
                                  <a:cubicBezTo>
                                    <a:pt x="277" y="354"/>
                                    <a:pt x="277" y="356"/>
                                    <a:pt x="276" y="357"/>
                                  </a:cubicBezTo>
                                  <a:cubicBezTo>
                                    <a:pt x="278" y="358"/>
                                    <a:pt x="280" y="359"/>
                                    <a:pt x="282" y="360"/>
                                  </a:cubicBezTo>
                                  <a:cubicBezTo>
                                    <a:pt x="283" y="358"/>
                                    <a:pt x="283" y="355"/>
                                    <a:pt x="283" y="353"/>
                                  </a:cubicBezTo>
                                  <a:cubicBezTo>
                                    <a:pt x="283" y="345"/>
                                    <a:pt x="280" y="338"/>
                                    <a:pt x="275" y="333"/>
                                  </a:cubicBezTo>
                                  <a:cubicBezTo>
                                    <a:pt x="270" y="328"/>
                                    <a:pt x="263" y="325"/>
                                    <a:pt x="256" y="325"/>
                                  </a:cubicBezTo>
                                  <a:cubicBezTo>
                                    <a:pt x="248" y="325"/>
                                    <a:pt x="242" y="328"/>
                                    <a:pt x="237" y="333"/>
                                  </a:cubicBezTo>
                                  <a:cubicBezTo>
                                    <a:pt x="232" y="338"/>
                                    <a:pt x="229" y="345"/>
                                    <a:pt x="229" y="353"/>
                                  </a:cubicBezTo>
                                  <a:cubicBezTo>
                                    <a:pt x="229" y="355"/>
                                    <a:pt x="229" y="358"/>
                                    <a:pt x="230" y="360"/>
                                  </a:cubicBezTo>
                                  <a:cubicBezTo>
                                    <a:pt x="231" y="359"/>
                                    <a:pt x="233" y="358"/>
                                    <a:pt x="235" y="357"/>
                                  </a:cubicBezTo>
                                  <a:cubicBezTo>
                                    <a:pt x="235" y="356"/>
                                    <a:pt x="235" y="354"/>
                                    <a:pt x="235" y="353"/>
                                  </a:cubicBezTo>
                                  <a:cubicBezTo>
                                    <a:pt x="235" y="341"/>
                                    <a:pt x="244" y="332"/>
                                    <a:pt x="256" y="332"/>
                                  </a:cubicBezTo>
                                  <a:cubicBezTo>
                                    <a:pt x="268" y="332"/>
                                    <a:pt x="277" y="341"/>
                                    <a:pt x="277" y="353"/>
                                  </a:cubicBezTo>
                                  <a:close/>
                                  <a:moveTo>
                                    <a:pt x="269" y="353"/>
                                  </a:moveTo>
                                  <a:cubicBezTo>
                                    <a:pt x="269" y="353"/>
                                    <a:pt x="269" y="354"/>
                                    <a:pt x="269" y="355"/>
                                  </a:cubicBezTo>
                                  <a:cubicBezTo>
                                    <a:pt x="271" y="355"/>
                                    <a:pt x="273" y="356"/>
                                    <a:pt x="275" y="357"/>
                                  </a:cubicBezTo>
                                  <a:cubicBezTo>
                                    <a:pt x="275" y="355"/>
                                    <a:pt x="275" y="354"/>
                                    <a:pt x="275" y="353"/>
                                  </a:cubicBezTo>
                                  <a:cubicBezTo>
                                    <a:pt x="275" y="347"/>
                                    <a:pt x="273" y="342"/>
                                    <a:pt x="270" y="339"/>
                                  </a:cubicBezTo>
                                  <a:cubicBezTo>
                                    <a:pt x="266" y="335"/>
                                    <a:pt x="261" y="333"/>
                                    <a:pt x="256" y="333"/>
                                  </a:cubicBezTo>
                                  <a:cubicBezTo>
                                    <a:pt x="250" y="333"/>
                                    <a:pt x="246" y="335"/>
                                    <a:pt x="242" y="339"/>
                                  </a:cubicBezTo>
                                  <a:cubicBezTo>
                                    <a:pt x="239" y="342"/>
                                    <a:pt x="236" y="347"/>
                                    <a:pt x="236" y="353"/>
                                  </a:cubicBezTo>
                                  <a:cubicBezTo>
                                    <a:pt x="236" y="354"/>
                                    <a:pt x="237" y="355"/>
                                    <a:pt x="237" y="357"/>
                                  </a:cubicBezTo>
                                  <a:cubicBezTo>
                                    <a:pt x="239" y="356"/>
                                    <a:pt x="241" y="355"/>
                                    <a:pt x="242" y="355"/>
                                  </a:cubicBezTo>
                                  <a:cubicBezTo>
                                    <a:pt x="242" y="354"/>
                                    <a:pt x="242" y="353"/>
                                    <a:pt x="242" y="353"/>
                                  </a:cubicBezTo>
                                  <a:cubicBezTo>
                                    <a:pt x="242" y="345"/>
                                    <a:pt x="248" y="339"/>
                                    <a:pt x="256" y="339"/>
                                  </a:cubicBezTo>
                                  <a:cubicBezTo>
                                    <a:pt x="263" y="339"/>
                                    <a:pt x="269" y="345"/>
                                    <a:pt x="269" y="353"/>
                                  </a:cubicBezTo>
                                  <a:close/>
                                  <a:moveTo>
                                    <a:pt x="263" y="353"/>
                                  </a:move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4" y="354"/>
                                    <a:pt x="266" y="354"/>
                                    <a:pt x="268" y="354"/>
                                  </a:cubicBezTo>
                                  <a:cubicBezTo>
                                    <a:pt x="268" y="354"/>
                                    <a:pt x="268" y="353"/>
                                    <a:pt x="268" y="353"/>
                                  </a:cubicBezTo>
                                  <a:cubicBezTo>
                                    <a:pt x="268" y="346"/>
                                    <a:pt x="262" y="341"/>
                                    <a:pt x="256" y="341"/>
                                  </a:cubicBezTo>
                                  <a:cubicBezTo>
                                    <a:pt x="249" y="341"/>
                                    <a:pt x="244" y="346"/>
                                    <a:pt x="244" y="353"/>
                                  </a:cubicBezTo>
                                  <a:cubicBezTo>
                                    <a:pt x="244" y="353"/>
                                    <a:pt x="244" y="354"/>
                                    <a:pt x="244" y="354"/>
                                  </a:cubicBezTo>
                                  <a:cubicBezTo>
                                    <a:pt x="246" y="354"/>
                                    <a:pt x="247" y="354"/>
                                    <a:pt x="249" y="353"/>
                                  </a:cubicBezTo>
                                  <a:cubicBezTo>
                                    <a:pt x="249" y="353"/>
                                    <a:pt x="249" y="353"/>
                                    <a:pt x="249" y="353"/>
                                  </a:cubicBezTo>
                                  <a:cubicBezTo>
                                    <a:pt x="249" y="349"/>
                                    <a:pt x="252" y="346"/>
                                    <a:pt x="256" y="346"/>
                                  </a:cubicBezTo>
                                  <a:cubicBezTo>
                                    <a:pt x="260" y="346"/>
                                    <a:pt x="263" y="349"/>
                                    <a:pt x="263" y="353"/>
                                  </a:cubicBezTo>
                                  <a:close/>
                                  <a:moveTo>
                                    <a:pt x="256" y="348"/>
                                  </a:moveTo>
                                  <a:cubicBezTo>
                                    <a:pt x="253" y="348"/>
                                    <a:pt x="251" y="350"/>
                                    <a:pt x="251" y="353"/>
                                  </a:cubicBezTo>
                                  <a:cubicBezTo>
                                    <a:pt x="251" y="353"/>
                                    <a:pt x="251" y="353"/>
                                    <a:pt x="251" y="353"/>
                                  </a:cubicBezTo>
                                  <a:cubicBezTo>
                                    <a:pt x="252" y="353"/>
                                    <a:pt x="254" y="353"/>
                                    <a:pt x="256" y="353"/>
                                  </a:cubicBezTo>
                                  <a:cubicBezTo>
                                    <a:pt x="258" y="353"/>
                                    <a:pt x="259" y="353"/>
                                    <a:pt x="261" y="353"/>
                                  </a:cubicBezTo>
                                  <a:cubicBezTo>
                                    <a:pt x="261" y="353"/>
                                    <a:pt x="261" y="353"/>
                                    <a:pt x="261" y="353"/>
                                  </a:cubicBezTo>
                                  <a:cubicBezTo>
                                    <a:pt x="261" y="350"/>
                                    <a:pt x="259" y="348"/>
                                    <a:pt x="256" y="348"/>
                                  </a:cubicBezTo>
                                  <a:close/>
                                  <a:moveTo>
                                    <a:pt x="693" y="387"/>
                                  </a:moveTo>
                                  <a:cubicBezTo>
                                    <a:pt x="694" y="385"/>
                                    <a:pt x="695" y="383"/>
                                    <a:pt x="696" y="381"/>
                                  </a:cubicBezTo>
                                  <a:cubicBezTo>
                                    <a:pt x="691" y="378"/>
                                    <a:pt x="686" y="377"/>
                                    <a:pt x="681" y="377"/>
                                  </a:cubicBezTo>
                                  <a:cubicBezTo>
                                    <a:pt x="676" y="377"/>
                                    <a:pt x="671" y="378"/>
                                    <a:pt x="666" y="381"/>
                                  </a:cubicBezTo>
                                  <a:cubicBezTo>
                                    <a:pt x="667" y="383"/>
                                    <a:pt x="668" y="385"/>
                                    <a:pt x="669" y="387"/>
                                  </a:cubicBezTo>
                                  <a:cubicBezTo>
                                    <a:pt x="672" y="384"/>
                                    <a:pt x="676" y="383"/>
                                    <a:pt x="681" y="383"/>
                                  </a:cubicBezTo>
                                  <a:cubicBezTo>
                                    <a:pt x="686" y="383"/>
                                    <a:pt x="690" y="385"/>
                                    <a:pt x="693" y="387"/>
                                  </a:cubicBezTo>
                                  <a:close/>
                                  <a:moveTo>
                                    <a:pt x="697" y="380"/>
                                  </a:moveTo>
                                  <a:cubicBezTo>
                                    <a:pt x="697" y="378"/>
                                    <a:pt x="698" y="377"/>
                                    <a:pt x="699" y="375"/>
                                  </a:cubicBezTo>
                                  <a:cubicBezTo>
                                    <a:pt x="694" y="372"/>
                                    <a:pt x="688" y="370"/>
                                    <a:pt x="681" y="370"/>
                                  </a:cubicBezTo>
                                  <a:cubicBezTo>
                                    <a:pt x="674" y="370"/>
                                    <a:pt x="668" y="372"/>
                                    <a:pt x="663" y="375"/>
                                  </a:cubicBezTo>
                                  <a:cubicBezTo>
                                    <a:pt x="664" y="376"/>
                                    <a:pt x="665" y="378"/>
                                    <a:pt x="666" y="379"/>
                                  </a:cubicBezTo>
                                  <a:cubicBezTo>
                                    <a:pt x="670" y="377"/>
                                    <a:pt x="675" y="375"/>
                                    <a:pt x="681" y="375"/>
                                  </a:cubicBezTo>
                                  <a:cubicBezTo>
                                    <a:pt x="687" y="375"/>
                                    <a:pt x="692" y="377"/>
                                    <a:pt x="697" y="380"/>
                                  </a:cubicBezTo>
                                  <a:close/>
                                  <a:moveTo>
                                    <a:pt x="700" y="374"/>
                                  </a:moveTo>
                                  <a:cubicBezTo>
                                    <a:pt x="701" y="372"/>
                                    <a:pt x="703" y="371"/>
                                    <a:pt x="704" y="369"/>
                                  </a:cubicBezTo>
                                  <a:cubicBezTo>
                                    <a:pt x="697" y="365"/>
                                    <a:pt x="689" y="362"/>
                                    <a:pt x="681" y="362"/>
                                  </a:cubicBezTo>
                                  <a:cubicBezTo>
                                    <a:pt x="672" y="362"/>
                                    <a:pt x="665" y="365"/>
                                    <a:pt x="658" y="369"/>
                                  </a:cubicBezTo>
                                  <a:cubicBezTo>
                                    <a:pt x="659" y="370"/>
                                    <a:pt x="661" y="372"/>
                                    <a:pt x="662" y="374"/>
                                  </a:cubicBezTo>
                                  <a:cubicBezTo>
                                    <a:pt x="667" y="370"/>
                                    <a:pt x="674" y="368"/>
                                    <a:pt x="681" y="368"/>
                                  </a:cubicBezTo>
                                  <a:cubicBezTo>
                                    <a:pt x="688" y="368"/>
                                    <a:pt x="695" y="370"/>
                                    <a:pt x="700" y="374"/>
                                  </a:cubicBezTo>
                                  <a:close/>
                                  <a:moveTo>
                                    <a:pt x="705" y="368"/>
                                  </a:moveTo>
                                  <a:cubicBezTo>
                                    <a:pt x="707" y="367"/>
                                    <a:pt x="708" y="365"/>
                                    <a:pt x="710" y="364"/>
                                  </a:cubicBezTo>
                                  <a:cubicBezTo>
                                    <a:pt x="702" y="358"/>
                                    <a:pt x="692" y="354"/>
                                    <a:pt x="681" y="354"/>
                                  </a:cubicBezTo>
                                  <a:cubicBezTo>
                                    <a:pt x="670" y="354"/>
                                    <a:pt x="660" y="358"/>
                                    <a:pt x="652" y="364"/>
                                  </a:cubicBezTo>
                                  <a:cubicBezTo>
                                    <a:pt x="654" y="365"/>
                                    <a:pt x="655" y="366"/>
                                    <a:pt x="657" y="368"/>
                                  </a:cubicBezTo>
                                  <a:cubicBezTo>
                                    <a:pt x="664" y="363"/>
                                    <a:pt x="672" y="361"/>
                                    <a:pt x="681" y="361"/>
                                  </a:cubicBezTo>
                                  <a:cubicBezTo>
                                    <a:pt x="690" y="361"/>
                                    <a:pt x="698" y="363"/>
                                    <a:pt x="705" y="368"/>
                                  </a:cubicBezTo>
                                  <a:close/>
                                  <a:moveTo>
                                    <a:pt x="690" y="353"/>
                                  </a:moveTo>
                                  <a:cubicBezTo>
                                    <a:pt x="690" y="350"/>
                                    <a:pt x="691" y="348"/>
                                    <a:pt x="691" y="346"/>
                                  </a:cubicBezTo>
                                  <a:cubicBezTo>
                                    <a:pt x="689" y="343"/>
                                    <a:pt x="685" y="341"/>
                                    <a:pt x="681" y="341"/>
                                  </a:cubicBezTo>
                                  <a:cubicBezTo>
                                    <a:pt x="677" y="341"/>
                                    <a:pt x="674" y="342"/>
                                    <a:pt x="671" y="345"/>
                                  </a:cubicBezTo>
                                  <a:cubicBezTo>
                                    <a:pt x="672" y="348"/>
                                    <a:pt x="672" y="350"/>
                                    <a:pt x="672" y="353"/>
                                  </a:cubicBezTo>
                                  <a:cubicBezTo>
                                    <a:pt x="672" y="353"/>
                                    <a:pt x="672" y="353"/>
                                    <a:pt x="672" y="354"/>
                                  </a:cubicBezTo>
                                  <a:cubicBezTo>
                                    <a:pt x="673" y="353"/>
                                    <a:pt x="673" y="353"/>
                                    <a:pt x="674" y="353"/>
                                  </a:cubicBezTo>
                                  <a:cubicBezTo>
                                    <a:pt x="674" y="353"/>
                                    <a:pt x="674" y="353"/>
                                    <a:pt x="674" y="353"/>
                                  </a:cubicBezTo>
                                  <a:cubicBezTo>
                                    <a:pt x="674" y="349"/>
                                    <a:pt x="677" y="346"/>
                                    <a:pt x="681" y="346"/>
                                  </a:cubicBezTo>
                                  <a:cubicBezTo>
                                    <a:pt x="685" y="346"/>
                                    <a:pt x="687" y="349"/>
                                    <a:pt x="687" y="353"/>
                                  </a:cubicBezTo>
                                  <a:cubicBezTo>
                                    <a:pt x="687" y="353"/>
                                    <a:pt x="687" y="353"/>
                                    <a:pt x="687" y="353"/>
                                  </a:cubicBezTo>
                                  <a:cubicBezTo>
                                    <a:pt x="688" y="353"/>
                                    <a:pt x="689" y="354"/>
                                    <a:pt x="691" y="354"/>
                                  </a:cubicBezTo>
                                  <a:cubicBezTo>
                                    <a:pt x="690" y="353"/>
                                    <a:pt x="690" y="353"/>
                                    <a:pt x="690" y="353"/>
                                  </a:cubicBezTo>
                                  <a:close/>
                                  <a:moveTo>
                                    <a:pt x="681" y="348"/>
                                  </a:moveTo>
                                  <a:cubicBezTo>
                                    <a:pt x="678" y="348"/>
                                    <a:pt x="676" y="350"/>
                                    <a:pt x="676" y="353"/>
                                  </a:cubicBezTo>
                                  <a:cubicBezTo>
                                    <a:pt x="676" y="353"/>
                                    <a:pt x="676" y="353"/>
                                    <a:pt x="676" y="353"/>
                                  </a:cubicBezTo>
                                  <a:cubicBezTo>
                                    <a:pt x="677" y="353"/>
                                    <a:pt x="679" y="353"/>
                                    <a:pt x="681" y="353"/>
                                  </a:cubicBezTo>
                                  <a:cubicBezTo>
                                    <a:pt x="683" y="353"/>
                                    <a:pt x="684" y="353"/>
                                    <a:pt x="686" y="353"/>
                                  </a:cubicBezTo>
                                  <a:cubicBezTo>
                                    <a:pt x="686" y="353"/>
                                    <a:pt x="686" y="353"/>
                                    <a:pt x="686" y="353"/>
                                  </a:cubicBezTo>
                                  <a:cubicBezTo>
                                    <a:pt x="686" y="350"/>
                                    <a:pt x="684" y="348"/>
                                    <a:pt x="681" y="348"/>
                                  </a:cubicBezTo>
                                  <a:close/>
                                  <a:moveTo>
                                    <a:pt x="691" y="344"/>
                                  </a:moveTo>
                                  <a:cubicBezTo>
                                    <a:pt x="692" y="342"/>
                                    <a:pt x="692" y="339"/>
                                    <a:pt x="693" y="337"/>
                                  </a:cubicBezTo>
                                  <a:cubicBezTo>
                                    <a:pt x="690" y="335"/>
                                    <a:pt x="685" y="333"/>
                                    <a:pt x="681" y="333"/>
                                  </a:cubicBezTo>
                                  <a:cubicBezTo>
                                    <a:pt x="677" y="333"/>
                                    <a:pt x="673" y="334"/>
                                    <a:pt x="669" y="337"/>
                                  </a:cubicBezTo>
                                  <a:cubicBezTo>
                                    <a:pt x="670" y="339"/>
                                    <a:pt x="671" y="341"/>
                                    <a:pt x="671" y="343"/>
                                  </a:cubicBezTo>
                                  <a:cubicBezTo>
                                    <a:pt x="674" y="341"/>
                                    <a:pt x="677" y="339"/>
                                    <a:pt x="681" y="339"/>
                                  </a:cubicBezTo>
                                  <a:cubicBezTo>
                                    <a:pt x="685" y="339"/>
                                    <a:pt x="689" y="341"/>
                                    <a:pt x="691" y="344"/>
                                  </a:cubicBezTo>
                                  <a:close/>
                                  <a:moveTo>
                                    <a:pt x="693" y="336"/>
                                  </a:moveTo>
                                  <a:cubicBezTo>
                                    <a:pt x="694" y="334"/>
                                    <a:pt x="695" y="332"/>
                                    <a:pt x="696" y="330"/>
                                  </a:cubicBezTo>
                                  <a:cubicBezTo>
                                    <a:pt x="691" y="327"/>
                                    <a:pt x="686" y="325"/>
                                    <a:pt x="681" y="325"/>
                                  </a:cubicBezTo>
                                  <a:cubicBezTo>
                                    <a:pt x="676" y="325"/>
                                    <a:pt x="671" y="327"/>
                                    <a:pt x="666" y="330"/>
                                  </a:cubicBezTo>
                                  <a:cubicBezTo>
                                    <a:pt x="667" y="331"/>
                                    <a:pt x="668" y="333"/>
                                    <a:pt x="669" y="335"/>
                                  </a:cubicBezTo>
                                  <a:cubicBezTo>
                                    <a:pt x="672" y="333"/>
                                    <a:pt x="676" y="332"/>
                                    <a:pt x="681" y="332"/>
                                  </a:cubicBezTo>
                                  <a:cubicBezTo>
                                    <a:pt x="686" y="332"/>
                                    <a:pt x="690" y="333"/>
                                    <a:pt x="693" y="336"/>
                                  </a:cubicBezTo>
                                  <a:close/>
                                  <a:moveTo>
                                    <a:pt x="697" y="329"/>
                                  </a:moveTo>
                                  <a:cubicBezTo>
                                    <a:pt x="697" y="327"/>
                                    <a:pt x="698" y="325"/>
                                    <a:pt x="699" y="324"/>
                                  </a:cubicBezTo>
                                  <a:cubicBezTo>
                                    <a:pt x="694" y="320"/>
                                    <a:pt x="688" y="318"/>
                                    <a:pt x="681" y="318"/>
                                  </a:cubicBezTo>
                                  <a:cubicBezTo>
                                    <a:pt x="674" y="318"/>
                                    <a:pt x="668" y="320"/>
                                    <a:pt x="663" y="324"/>
                                  </a:cubicBezTo>
                                  <a:cubicBezTo>
                                    <a:pt x="664" y="325"/>
                                    <a:pt x="665" y="327"/>
                                    <a:pt x="666" y="328"/>
                                  </a:cubicBezTo>
                                  <a:cubicBezTo>
                                    <a:pt x="670" y="325"/>
                                    <a:pt x="675" y="324"/>
                                    <a:pt x="681" y="324"/>
                                  </a:cubicBezTo>
                                  <a:cubicBezTo>
                                    <a:pt x="687" y="324"/>
                                    <a:pt x="692" y="326"/>
                                    <a:pt x="697" y="329"/>
                                  </a:cubicBezTo>
                                  <a:close/>
                                  <a:moveTo>
                                    <a:pt x="700" y="323"/>
                                  </a:moveTo>
                                  <a:cubicBezTo>
                                    <a:pt x="701" y="321"/>
                                    <a:pt x="703" y="319"/>
                                    <a:pt x="704" y="318"/>
                                  </a:cubicBezTo>
                                  <a:cubicBezTo>
                                    <a:pt x="697" y="313"/>
                                    <a:pt x="689" y="311"/>
                                    <a:pt x="681" y="311"/>
                                  </a:cubicBezTo>
                                  <a:cubicBezTo>
                                    <a:pt x="672" y="311"/>
                                    <a:pt x="665" y="313"/>
                                    <a:pt x="658" y="317"/>
                                  </a:cubicBezTo>
                                  <a:cubicBezTo>
                                    <a:pt x="659" y="319"/>
                                    <a:pt x="661" y="321"/>
                                    <a:pt x="662" y="322"/>
                                  </a:cubicBezTo>
                                  <a:cubicBezTo>
                                    <a:pt x="667" y="319"/>
                                    <a:pt x="674" y="317"/>
                                    <a:pt x="681" y="317"/>
                                  </a:cubicBezTo>
                                  <a:cubicBezTo>
                                    <a:pt x="688" y="317"/>
                                    <a:pt x="695" y="319"/>
                                    <a:pt x="700" y="323"/>
                                  </a:cubicBezTo>
                                  <a:close/>
                                  <a:moveTo>
                                    <a:pt x="705" y="317"/>
                                  </a:moveTo>
                                  <a:cubicBezTo>
                                    <a:pt x="707" y="315"/>
                                    <a:pt x="708" y="314"/>
                                    <a:pt x="710" y="312"/>
                                  </a:cubicBezTo>
                                  <a:cubicBezTo>
                                    <a:pt x="702" y="307"/>
                                    <a:pt x="692" y="303"/>
                                    <a:pt x="681" y="303"/>
                                  </a:cubicBezTo>
                                  <a:cubicBezTo>
                                    <a:pt x="670" y="303"/>
                                    <a:pt x="660" y="306"/>
                                    <a:pt x="652" y="312"/>
                                  </a:cubicBezTo>
                                  <a:cubicBezTo>
                                    <a:pt x="654" y="313"/>
                                    <a:pt x="655" y="315"/>
                                    <a:pt x="657" y="316"/>
                                  </a:cubicBezTo>
                                  <a:cubicBezTo>
                                    <a:pt x="664" y="312"/>
                                    <a:pt x="672" y="309"/>
                                    <a:pt x="681" y="309"/>
                                  </a:cubicBezTo>
                                  <a:cubicBezTo>
                                    <a:pt x="690" y="309"/>
                                    <a:pt x="698" y="312"/>
                                    <a:pt x="705" y="317"/>
                                  </a:cubicBezTo>
                                  <a:close/>
                                  <a:moveTo>
                                    <a:pt x="690" y="301"/>
                                  </a:moveTo>
                                  <a:cubicBezTo>
                                    <a:pt x="690" y="299"/>
                                    <a:pt x="691" y="297"/>
                                    <a:pt x="691" y="295"/>
                                  </a:cubicBezTo>
                                  <a:cubicBezTo>
                                    <a:pt x="689" y="292"/>
                                    <a:pt x="685" y="289"/>
                                    <a:pt x="681" y="289"/>
                                  </a:cubicBezTo>
                                  <a:cubicBezTo>
                                    <a:pt x="677" y="289"/>
                                    <a:pt x="674" y="291"/>
                                    <a:pt x="671" y="294"/>
                                  </a:cubicBezTo>
                                  <a:cubicBezTo>
                                    <a:pt x="672" y="296"/>
                                    <a:pt x="672" y="299"/>
                                    <a:pt x="672" y="301"/>
                                  </a:cubicBezTo>
                                  <a:cubicBezTo>
                                    <a:pt x="672" y="302"/>
                                    <a:pt x="672" y="302"/>
                                    <a:pt x="672" y="302"/>
                                  </a:cubicBezTo>
                                  <a:cubicBezTo>
                                    <a:pt x="673" y="302"/>
                                    <a:pt x="673" y="302"/>
                                    <a:pt x="674" y="302"/>
                                  </a:cubicBezTo>
                                  <a:cubicBezTo>
                                    <a:pt x="674" y="302"/>
                                    <a:pt x="674" y="301"/>
                                    <a:pt x="674" y="301"/>
                                  </a:cubicBezTo>
                                  <a:cubicBezTo>
                                    <a:pt x="674" y="298"/>
                                    <a:pt x="677" y="295"/>
                                    <a:pt x="681" y="295"/>
                                  </a:cubicBezTo>
                                  <a:cubicBezTo>
                                    <a:pt x="685" y="295"/>
                                    <a:pt x="687" y="298"/>
                                    <a:pt x="687" y="301"/>
                                  </a:cubicBezTo>
                                  <a:cubicBezTo>
                                    <a:pt x="687" y="301"/>
                                    <a:pt x="687" y="302"/>
                                    <a:pt x="687" y="302"/>
                                  </a:cubicBezTo>
                                  <a:cubicBezTo>
                                    <a:pt x="688" y="302"/>
                                    <a:pt x="689" y="302"/>
                                    <a:pt x="691" y="302"/>
                                  </a:cubicBezTo>
                                  <a:cubicBezTo>
                                    <a:pt x="690" y="302"/>
                                    <a:pt x="690" y="302"/>
                                    <a:pt x="690" y="301"/>
                                  </a:cubicBezTo>
                                  <a:close/>
                                  <a:moveTo>
                                    <a:pt x="681" y="296"/>
                                  </a:moveTo>
                                  <a:cubicBezTo>
                                    <a:pt x="678" y="296"/>
                                    <a:pt x="676" y="298"/>
                                    <a:pt x="676" y="301"/>
                                  </a:cubicBezTo>
                                  <a:cubicBezTo>
                                    <a:pt x="676" y="301"/>
                                    <a:pt x="676" y="302"/>
                                    <a:pt x="676" y="302"/>
                                  </a:cubicBezTo>
                                  <a:cubicBezTo>
                                    <a:pt x="677" y="302"/>
                                    <a:pt x="679" y="301"/>
                                    <a:pt x="681" y="301"/>
                                  </a:cubicBezTo>
                                  <a:cubicBezTo>
                                    <a:pt x="683" y="301"/>
                                    <a:pt x="684" y="302"/>
                                    <a:pt x="686" y="302"/>
                                  </a:cubicBezTo>
                                  <a:cubicBezTo>
                                    <a:pt x="686" y="302"/>
                                    <a:pt x="686" y="301"/>
                                    <a:pt x="686" y="301"/>
                                  </a:cubicBezTo>
                                  <a:cubicBezTo>
                                    <a:pt x="686" y="298"/>
                                    <a:pt x="684" y="296"/>
                                    <a:pt x="681" y="296"/>
                                  </a:cubicBezTo>
                                  <a:close/>
                                  <a:moveTo>
                                    <a:pt x="691" y="293"/>
                                  </a:moveTo>
                                  <a:cubicBezTo>
                                    <a:pt x="692" y="290"/>
                                    <a:pt x="692" y="288"/>
                                    <a:pt x="693" y="286"/>
                                  </a:cubicBezTo>
                                  <a:cubicBezTo>
                                    <a:pt x="690" y="283"/>
                                    <a:pt x="685" y="282"/>
                                    <a:pt x="681" y="282"/>
                                  </a:cubicBezTo>
                                  <a:cubicBezTo>
                                    <a:pt x="677" y="282"/>
                                    <a:pt x="673" y="283"/>
                                    <a:pt x="669" y="285"/>
                                  </a:cubicBezTo>
                                  <a:cubicBezTo>
                                    <a:pt x="670" y="287"/>
                                    <a:pt x="671" y="290"/>
                                    <a:pt x="671" y="292"/>
                                  </a:cubicBezTo>
                                  <a:cubicBezTo>
                                    <a:pt x="674" y="289"/>
                                    <a:pt x="677" y="288"/>
                                    <a:pt x="681" y="288"/>
                                  </a:cubicBezTo>
                                  <a:cubicBezTo>
                                    <a:pt x="685" y="288"/>
                                    <a:pt x="689" y="290"/>
                                    <a:pt x="691" y="293"/>
                                  </a:cubicBezTo>
                                  <a:close/>
                                  <a:moveTo>
                                    <a:pt x="693" y="284"/>
                                  </a:moveTo>
                                  <a:cubicBezTo>
                                    <a:pt x="694" y="282"/>
                                    <a:pt x="695" y="280"/>
                                    <a:pt x="696" y="279"/>
                                  </a:cubicBezTo>
                                  <a:cubicBezTo>
                                    <a:pt x="691" y="276"/>
                                    <a:pt x="686" y="274"/>
                                    <a:pt x="681" y="274"/>
                                  </a:cubicBezTo>
                                  <a:cubicBezTo>
                                    <a:pt x="676" y="274"/>
                                    <a:pt x="671" y="276"/>
                                    <a:pt x="666" y="278"/>
                                  </a:cubicBezTo>
                                  <a:cubicBezTo>
                                    <a:pt x="667" y="280"/>
                                    <a:pt x="668" y="282"/>
                                    <a:pt x="669" y="284"/>
                                  </a:cubicBezTo>
                                  <a:cubicBezTo>
                                    <a:pt x="672" y="282"/>
                                    <a:pt x="676" y="280"/>
                                    <a:pt x="681" y="280"/>
                                  </a:cubicBezTo>
                                  <a:cubicBezTo>
                                    <a:pt x="686" y="280"/>
                                    <a:pt x="690" y="282"/>
                                    <a:pt x="693" y="284"/>
                                  </a:cubicBezTo>
                                  <a:close/>
                                  <a:moveTo>
                                    <a:pt x="697" y="277"/>
                                  </a:moveTo>
                                  <a:cubicBezTo>
                                    <a:pt x="697" y="276"/>
                                    <a:pt x="698" y="274"/>
                                    <a:pt x="699" y="273"/>
                                  </a:cubicBezTo>
                                  <a:cubicBezTo>
                                    <a:pt x="694" y="269"/>
                                    <a:pt x="688" y="267"/>
                                    <a:pt x="681" y="267"/>
                                  </a:cubicBezTo>
                                  <a:cubicBezTo>
                                    <a:pt x="674" y="267"/>
                                    <a:pt x="668" y="269"/>
                                    <a:pt x="663" y="272"/>
                                  </a:cubicBezTo>
                                  <a:cubicBezTo>
                                    <a:pt x="664" y="274"/>
                                    <a:pt x="665" y="275"/>
                                    <a:pt x="666" y="277"/>
                                  </a:cubicBezTo>
                                  <a:cubicBezTo>
                                    <a:pt x="670" y="274"/>
                                    <a:pt x="675" y="272"/>
                                    <a:pt x="681" y="272"/>
                                  </a:cubicBezTo>
                                  <a:cubicBezTo>
                                    <a:pt x="687" y="272"/>
                                    <a:pt x="692" y="274"/>
                                    <a:pt x="697" y="277"/>
                                  </a:cubicBezTo>
                                  <a:close/>
                                  <a:moveTo>
                                    <a:pt x="700" y="271"/>
                                  </a:moveTo>
                                  <a:cubicBezTo>
                                    <a:pt x="701" y="270"/>
                                    <a:pt x="703" y="268"/>
                                    <a:pt x="704" y="266"/>
                                  </a:cubicBezTo>
                                  <a:cubicBezTo>
                                    <a:pt x="697" y="262"/>
                                    <a:pt x="689" y="259"/>
                                    <a:pt x="681" y="259"/>
                                  </a:cubicBezTo>
                                  <a:cubicBezTo>
                                    <a:pt x="672" y="259"/>
                                    <a:pt x="665" y="262"/>
                                    <a:pt x="658" y="266"/>
                                  </a:cubicBezTo>
                                  <a:cubicBezTo>
                                    <a:pt x="659" y="268"/>
                                    <a:pt x="661" y="269"/>
                                    <a:pt x="662" y="271"/>
                                  </a:cubicBezTo>
                                  <a:cubicBezTo>
                                    <a:pt x="667" y="267"/>
                                    <a:pt x="674" y="265"/>
                                    <a:pt x="681" y="265"/>
                                  </a:cubicBezTo>
                                  <a:cubicBezTo>
                                    <a:pt x="688" y="265"/>
                                    <a:pt x="695" y="268"/>
                                    <a:pt x="700" y="271"/>
                                  </a:cubicBezTo>
                                  <a:close/>
                                  <a:moveTo>
                                    <a:pt x="705" y="265"/>
                                  </a:moveTo>
                                  <a:cubicBezTo>
                                    <a:pt x="707" y="264"/>
                                    <a:pt x="708" y="262"/>
                                    <a:pt x="710" y="261"/>
                                  </a:cubicBezTo>
                                  <a:cubicBezTo>
                                    <a:pt x="702" y="255"/>
                                    <a:pt x="692" y="252"/>
                                    <a:pt x="681" y="252"/>
                                  </a:cubicBezTo>
                                  <a:cubicBezTo>
                                    <a:pt x="670" y="252"/>
                                    <a:pt x="660" y="255"/>
                                    <a:pt x="652" y="261"/>
                                  </a:cubicBezTo>
                                  <a:cubicBezTo>
                                    <a:pt x="654" y="262"/>
                                    <a:pt x="655" y="263"/>
                                    <a:pt x="657" y="265"/>
                                  </a:cubicBezTo>
                                  <a:cubicBezTo>
                                    <a:pt x="664" y="260"/>
                                    <a:pt x="672" y="258"/>
                                    <a:pt x="681" y="258"/>
                                  </a:cubicBezTo>
                                  <a:cubicBezTo>
                                    <a:pt x="690" y="258"/>
                                    <a:pt x="698" y="261"/>
                                    <a:pt x="705" y="265"/>
                                  </a:cubicBezTo>
                                  <a:close/>
                                  <a:moveTo>
                                    <a:pt x="690" y="250"/>
                                  </a:moveTo>
                                  <a:cubicBezTo>
                                    <a:pt x="690" y="248"/>
                                    <a:pt x="691" y="246"/>
                                    <a:pt x="691" y="244"/>
                                  </a:cubicBezTo>
                                  <a:cubicBezTo>
                                    <a:pt x="689" y="240"/>
                                    <a:pt x="685" y="238"/>
                                    <a:pt x="681" y="238"/>
                                  </a:cubicBezTo>
                                  <a:cubicBezTo>
                                    <a:pt x="677" y="238"/>
                                    <a:pt x="674" y="240"/>
                                    <a:pt x="671" y="242"/>
                                  </a:cubicBezTo>
                                  <a:cubicBezTo>
                                    <a:pt x="672" y="245"/>
                                    <a:pt x="672" y="247"/>
                                    <a:pt x="672" y="250"/>
                                  </a:cubicBezTo>
                                  <a:cubicBezTo>
                                    <a:pt x="672" y="250"/>
                                    <a:pt x="672" y="251"/>
                                    <a:pt x="672" y="251"/>
                                  </a:cubicBezTo>
                                  <a:cubicBezTo>
                                    <a:pt x="673" y="251"/>
                                    <a:pt x="673" y="251"/>
                                    <a:pt x="674" y="251"/>
                                  </a:cubicBezTo>
                                  <a:cubicBezTo>
                                    <a:pt x="674" y="250"/>
                                    <a:pt x="674" y="250"/>
                                    <a:pt x="674" y="250"/>
                                  </a:cubicBezTo>
                                  <a:cubicBezTo>
                                    <a:pt x="674" y="246"/>
                                    <a:pt x="677" y="243"/>
                                    <a:pt x="681" y="243"/>
                                  </a:cubicBezTo>
                                  <a:cubicBezTo>
                                    <a:pt x="685" y="243"/>
                                    <a:pt x="687" y="246"/>
                                    <a:pt x="687" y="250"/>
                                  </a:cubicBezTo>
                                  <a:cubicBezTo>
                                    <a:pt x="687" y="250"/>
                                    <a:pt x="687" y="250"/>
                                    <a:pt x="687" y="251"/>
                                  </a:cubicBezTo>
                                  <a:cubicBezTo>
                                    <a:pt x="688" y="251"/>
                                    <a:pt x="689" y="251"/>
                                    <a:pt x="691" y="251"/>
                                  </a:cubicBezTo>
                                  <a:cubicBezTo>
                                    <a:pt x="690" y="251"/>
                                    <a:pt x="690" y="250"/>
                                    <a:pt x="690" y="250"/>
                                  </a:cubicBezTo>
                                  <a:close/>
                                  <a:moveTo>
                                    <a:pt x="681" y="245"/>
                                  </a:moveTo>
                                  <a:cubicBezTo>
                                    <a:pt x="678" y="245"/>
                                    <a:pt x="676" y="247"/>
                                    <a:pt x="676" y="250"/>
                                  </a:cubicBezTo>
                                  <a:cubicBezTo>
                                    <a:pt x="676" y="250"/>
                                    <a:pt x="676" y="250"/>
                                    <a:pt x="676" y="250"/>
                                  </a:cubicBezTo>
                                  <a:cubicBezTo>
                                    <a:pt x="677" y="250"/>
                                    <a:pt x="679" y="250"/>
                                    <a:pt x="681" y="250"/>
                                  </a:cubicBezTo>
                                  <a:cubicBezTo>
                                    <a:pt x="683" y="250"/>
                                    <a:pt x="684" y="250"/>
                                    <a:pt x="686" y="250"/>
                                  </a:cubicBezTo>
                                  <a:cubicBezTo>
                                    <a:pt x="686" y="250"/>
                                    <a:pt x="686" y="250"/>
                                    <a:pt x="686" y="250"/>
                                  </a:cubicBezTo>
                                  <a:cubicBezTo>
                                    <a:pt x="686" y="247"/>
                                    <a:pt x="684" y="245"/>
                                    <a:pt x="681" y="245"/>
                                  </a:cubicBezTo>
                                  <a:close/>
                                  <a:moveTo>
                                    <a:pt x="691" y="241"/>
                                  </a:moveTo>
                                  <a:cubicBezTo>
                                    <a:pt x="692" y="239"/>
                                    <a:pt x="692" y="237"/>
                                    <a:pt x="693" y="235"/>
                                  </a:cubicBezTo>
                                  <a:cubicBezTo>
                                    <a:pt x="690" y="232"/>
                                    <a:pt x="685" y="230"/>
                                    <a:pt x="681" y="230"/>
                                  </a:cubicBezTo>
                                  <a:cubicBezTo>
                                    <a:pt x="677" y="230"/>
                                    <a:pt x="673" y="232"/>
                                    <a:pt x="669" y="234"/>
                                  </a:cubicBezTo>
                                  <a:cubicBezTo>
                                    <a:pt x="670" y="236"/>
                                    <a:pt x="671" y="238"/>
                                    <a:pt x="671" y="240"/>
                                  </a:cubicBezTo>
                                  <a:cubicBezTo>
                                    <a:pt x="674" y="238"/>
                                    <a:pt x="677" y="236"/>
                                    <a:pt x="681" y="236"/>
                                  </a:cubicBezTo>
                                  <a:cubicBezTo>
                                    <a:pt x="685" y="236"/>
                                    <a:pt x="689" y="238"/>
                                    <a:pt x="691" y="241"/>
                                  </a:cubicBezTo>
                                  <a:close/>
                                  <a:moveTo>
                                    <a:pt x="693" y="233"/>
                                  </a:moveTo>
                                  <a:cubicBezTo>
                                    <a:pt x="694" y="231"/>
                                    <a:pt x="695" y="229"/>
                                    <a:pt x="696" y="227"/>
                                  </a:cubicBezTo>
                                  <a:cubicBezTo>
                                    <a:pt x="691" y="224"/>
                                    <a:pt x="686" y="223"/>
                                    <a:pt x="681" y="223"/>
                                  </a:cubicBezTo>
                                  <a:cubicBezTo>
                                    <a:pt x="676" y="223"/>
                                    <a:pt x="671" y="224"/>
                                    <a:pt x="666" y="227"/>
                                  </a:cubicBezTo>
                                  <a:cubicBezTo>
                                    <a:pt x="667" y="229"/>
                                    <a:pt x="668" y="230"/>
                                    <a:pt x="669" y="232"/>
                                  </a:cubicBezTo>
                                  <a:cubicBezTo>
                                    <a:pt x="672" y="230"/>
                                    <a:pt x="676" y="229"/>
                                    <a:pt x="681" y="229"/>
                                  </a:cubicBezTo>
                                  <a:cubicBezTo>
                                    <a:pt x="686" y="229"/>
                                    <a:pt x="690" y="230"/>
                                    <a:pt x="693" y="233"/>
                                  </a:cubicBezTo>
                                  <a:close/>
                                  <a:moveTo>
                                    <a:pt x="697" y="226"/>
                                  </a:moveTo>
                                  <a:cubicBezTo>
                                    <a:pt x="697" y="224"/>
                                    <a:pt x="698" y="223"/>
                                    <a:pt x="699" y="221"/>
                                  </a:cubicBezTo>
                                  <a:cubicBezTo>
                                    <a:pt x="694" y="218"/>
                                    <a:pt x="688" y="216"/>
                                    <a:pt x="681" y="216"/>
                                  </a:cubicBezTo>
                                  <a:cubicBezTo>
                                    <a:pt x="674" y="216"/>
                                    <a:pt x="668" y="218"/>
                                    <a:pt x="663" y="221"/>
                                  </a:cubicBezTo>
                                  <a:cubicBezTo>
                                    <a:pt x="664" y="222"/>
                                    <a:pt x="665" y="224"/>
                                    <a:pt x="666" y="225"/>
                                  </a:cubicBezTo>
                                  <a:cubicBezTo>
                                    <a:pt x="670" y="223"/>
                                    <a:pt x="675" y="221"/>
                                    <a:pt x="681" y="221"/>
                                  </a:cubicBezTo>
                                  <a:cubicBezTo>
                                    <a:pt x="687" y="221"/>
                                    <a:pt x="692" y="223"/>
                                    <a:pt x="697" y="226"/>
                                  </a:cubicBezTo>
                                  <a:close/>
                                  <a:moveTo>
                                    <a:pt x="700" y="220"/>
                                  </a:moveTo>
                                  <a:cubicBezTo>
                                    <a:pt x="701" y="218"/>
                                    <a:pt x="703" y="217"/>
                                    <a:pt x="704" y="215"/>
                                  </a:cubicBezTo>
                                  <a:cubicBezTo>
                                    <a:pt x="697" y="211"/>
                                    <a:pt x="689" y="208"/>
                                    <a:pt x="681" y="208"/>
                                  </a:cubicBezTo>
                                  <a:cubicBezTo>
                                    <a:pt x="672" y="208"/>
                                    <a:pt x="665" y="210"/>
                                    <a:pt x="658" y="215"/>
                                  </a:cubicBezTo>
                                  <a:cubicBezTo>
                                    <a:pt x="659" y="216"/>
                                    <a:pt x="661" y="218"/>
                                    <a:pt x="662" y="219"/>
                                  </a:cubicBezTo>
                                  <a:cubicBezTo>
                                    <a:pt x="667" y="216"/>
                                    <a:pt x="674" y="214"/>
                                    <a:pt x="681" y="214"/>
                                  </a:cubicBezTo>
                                  <a:cubicBezTo>
                                    <a:pt x="688" y="214"/>
                                    <a:pt x="695" y="216"/>
                                    <a:pt x="700" y="220"/>
                                  </a:cubicBezTo>
                                  <a:close/>
                                  <a:moveTo>
                                    <a:pt x="705" y="214"/>
                                  </a:moveTo>
                                  <a:cubicBezTo>
                                    <a:pt x="707" y="212"/>
                                    <a:pt x="708" y="211"/>
                                    <a:pt x="710" y="210"/>
                                  </a:cubicBezTo>
                                  <a:cubicBezTo>
                                    <a:pt x="702" y="204"/>
                                    <a:pt x="692" y="200"/>
                                    <a:pt x="681" y="200"/>
                                  </a:cubicBezTo>
                                  <a:cubicBezTo>
                                    <a:pt x="670" y="200"/>
                                    <a:pt x="660" y="204"/>
                                    <a:pt x="652" y="209"/>
                                  </a:cubicBezTo>
                                  <a:cubicBezTo>
                                    <a:pt x="654" y="211"/>
                                    <a:pt x="655" y="212"/>
                                    <a:pt x="657" y="214"/>
                                  </a:cubicBezTo>
                                  <a:cubicBezTo>
                                    <a:pt x="664" y="209"/>
                                    <a:pt x="672" y="206"/>
                                    <a:pt x="681" y="206"/>
                                  </a:cubicBezTo>
                                  <a:cubicBezTo>
                                    <a:pt x="690" y="206"/>
                                    <a:pt x="698" y="209"/>
                                    <a:pt x="705" y="214"/>
                                  </a:cubicBezTo>
                                  <a:close/>
                                  <a:moveTo>
                                    <a:pt x="690" y="199"/>
                                  </a:moveTo>
                                  <a:cubicBezTo>
                                    <a:pt x="690" y="196"/>
                                    <a:pt x="691" y="194"/>
                                    <a:pt x="691" y="192"/>
                                  </a:cubicBezTo>
                                  <a:cubicBezTo>
                                    <a:pt x="689" y="189"/>
                                    <a:pt x="685" y="187"/>
                                    <a:pt x="681" y="187"/>
                                  </a:cubicBezTo>
                                  <a:cubicBezTo>
                                    <a:pt x="677" y="187"/>
                                    <a:pt x="674" y="188"/>
                                    <a:pt x="671" y="191"/>
                                  </a:cubicBezTo>
                                  <a:cubicBezTo>
                                    <a:pt x="672" y="194"/>
                                    <a:pt x="672" y="196"/>
                                    <a:pt x="672" y="199"/>
                                  </a:cubicBezTo>
                                  <a:cubicBezTo>
                                    <a:pt x="672" y="199"/>
                                    <a:pt x="672" y="199"/>
                                    <a:pt x="672" y="199"/>
                                  </a:cubicBezTo>
                                  <a:cubicBezTo>
                                    <a:pt x="673" y="199"/>
                                    <a:pt x="673" y="199"/>
                                    <a:pt x="674" y="199"/>
                                  </a:cubicBezTo>
                                  <a:cubicBezTo>
                                    <a:pt x="674" y="199"/>
                                    <a:pt x="674" y="199"/>
                                    <a:pt x="674" y="199"/>
                                  </a:cubicBezTo>
                                  <a:cubicBezTo>
                                    <a:pt x="674" y="195"/>
                                    <a:pt x="677" y="192"/>
                                    <a:pt x="681" y="192"/>
                                  </a:cubicBezTo>
                                  <a:cubicBezTo>
                                    <a:pt x="685" y="192"/>
                                    <a:pt x="687" y="195"/>
                                    <a:pt x="687" y="199"/>
                                  </a:cubicBezTo>
                                  <a:cubicBezTo>
                                    <a:pt x="687" y="199"/>
                                    <a:pt x="687" y="199"/>
                                    <a:pt x="687" y="199"/>
                                  </a:cubicBezTo>
                                  <a:cubicBezTo>
                                    <a:pt x="688" y="199"/>
                                    <a:pt x="689" y="199"/>
                                    <a:pt x="691" y="200"/>
                                  </a:cubicBezTo>
                                  <a:cubicBezTo>
                                    <a:pt x="690" y="199"/>
                                    <a:pt x="690" y="199"/>
                                    <a:pt x="690" y="199"/>
                                  </a:cubicBezTo>
                                  <a:close/>
                                  <a:moveTo>
                                    <a:pt x="681" y="193"/>
                                  </a:moveTo>
                                  <a:cubicBezTo>
                                    <a:pt x="678" y="193"/>
                                    <a:pt x="676" y="196"/>
                                    <a:pt x="676" y="199"/>
                                  </a:cubicBezTo>
                                  <a:cubicBezTo>
                                    <a:pt x="676" y="199"/>
                                    <a:pt x="676" y="199"/>
                                    <a:pt x="676" y="199"/>
                                  </a:cubicBezTo>
                                  <a:cubicBezTo>
                                    <a:pt x="677" y="199"/>
                                    <a:pt x="679" y="199"/>
                                    <a:pt x="681" y="199"/>
                                  </a:cubicBezTo>
                                  <a:cubicBezTo>
                                    <a:pt x="683" y="199"/>
                                    <a:pt x="684" y="199"/>
                                    <a:pt x="686" y="199"/>
                                  </a:cubicBezTo>
                                  <a:cubicBezTo>
                                    <a:pt x="686" y="199"/>
                                    <a:pt x="686" y="199"/>
                                    <a:pt x="686" y="199"/>
                                  </a:cubicBezTo>
                                  <a:cubicBezTo>
                                    <a:pt x="686" y="196"/>
                                    <a:pt x="684" y="193"/>
                                    <a:pt x="681" y="193"/>
                                  </a:cubicBezTo>
                                  <a:close/>
                                  <a:moveTo>
                                    <a:pt x="691" y="190"/>
                                  </a:moveTo>
                                  <a:cubicBezTo>
                                    <a:pt x="692" y="188"/>
                                    <a:pt x="692" y="185"/>
                                    <a:pt x="693" y="183"/>
                                  </a:cubicBezTo>
                                  <a:cubicBezTo>
                                    <a:pt x="690" y="181"/>
                                    <a:pt x="685" y="179"/>
                                    <a:pt x="681" y="179"/>
                                  </a:cubicBezTo>
                                  <a:cubicBezTo>
                                    <a:pt x="677" y="179"/>
                                    <a:pt x="673" y="180"/>
                                    <a:pt x="669" y="183"/>
                                  </a:cubicBezTo>
                                  <a:cubicBezTo>
                                    <a:pt x="670" y="185"/>
                                    <a:pt x="671" y="187"/>
                                    <a:pt x="671" y="189"/>
                                  </a:cubicBezTo>
                                  <a:cubicBezTo>
                                    <a:pt x="674" y="187"/>
                                    <a:pt x="677" y="185"/>
                                    <a:pt x="681" y="185"/>
                                  </a:cubicBezTo>
                                  <a:cubicBezTo>
                                    <a:pt x="685" y="185"/>
                                    <a:pt x="689" y="187"/>
                                    <a:pt x="691" y="190"/>
                                  </a:cubicBezTo>
                                  <a:close/>
                                  <a:moveTo>
                                    <a:pt x="693" y="182"/>
                                  </a:moveTo>
                                  <a:cubicBezTo>
                                    <a:pt x="694" y="180"/>
                                    <a:pt x="695" y="178"/>
                                    <a:pt x="696" y="176"/>
                                  </a:cubicBezTo>
                                  <a:cubicBezTo>
                                    <a:pt x="691" y="173"/>
                                    <a:pt x="686" y="171"/>
                                    <a:pt x="681" y="171"/>
                                  </a:cubicBezTo>
                                  <a:cubicBezTo>
                                    <a:pt x="676" y="171"/>
                                    <a:pt x="671" y="173"/>
                                    <a:pt x="666" y="175"/>
                                  </a:cubicBezTo>
                                  <a:cubicBezTo>
                                    <a:pt x="667" y="177"/>
                                    <a:pt x="668" y="179"/>
                                    <a:pt x="669" y="181"/>
                                  </a:cubicBezTo>
                                  <a:cubicBezTo>
                                    <a:pt x="672" y="179"/>
                                    <a:pt x="676" y="177"/>
                                    <a:pt x="681" y="177"/>
                                  </a:cubicBezTo>
                                  <a:cubicBezTo>
                                    <a:pt x="686" y="177"/>
                                    <a:pt x="690" y="179"/>
                                    <a:pt x="693" y="182"/>
                                  </a:cubicBezTo>
                                  <a:close/>
                                  <a:moveTo>
                                    <a:pt x="697" y="174"/>
                                  </a:moveTo>
                                  <a:cubicBezTo>
                                    <a:pt x="697" y="173"/>
                                    <a:pt x="698" y="171"/>
                                    <a:pt x="699" y="170"/>
                                  </a:cubicBezTo>
                                  <a:cubicBezTo>
                                    <a:pt x="694" y="166"/>
                                    <a:pt x="688" y="164"/>
                                    <a:pt x="681" y="164"/>
                                  </a:cubicBezTo>
                                  <a:cubicBezTo>
                                    <a:pt x="674" y="164"/>
                                    <a:pt x="668" y="166"/>
                                    <a:pt x="663" y="169"/>
                                  </a:cubicBezTo>
                                  <a:cubicBezTo>
                                    <a:pt x="664" y="171"/>
                                    <a:pt x="665" y="172"/>
                                    <a:pt x="666" y="174"/>
                                  </a:cubicBezTo>
                                  <a:cubicBezTo>
                                    <a:pt x="670" y="171"/>
                                    <a:pt x="675" y="170"/>
                                    <a:pt x="681" y="170"/>
                                  </a:cubicBezTo>
                                  <a:cubicBezTo>
                                    <a:pt x="687" y="170"/>
                                    <a:pt x="692" y="171"/>
                                    <a:pt x="697" y="174"/>
                                  </a:cubicBezTo>
                                  <a:close/>
                                  <a:moveTo>
                                    <a:pt x="700" y="168"/>
                                  </a:moveTo>
                                  <a:cubicBezTo>
                                    <a:pt x="701" y="167"/>
                                    <a:pt x="703" y="165"/>
                                    <a:pt x="704" y="164"/>
                                  </a:cubicBezTo>
                                  <a:cubicBezTo>
                                    <a:pt x="697" y="159"/>
                                    <a:pt x="689" y="157"/>
                                    <a:pt x="681" y="157"/>
                                  </a:cubicBezTo>
                                  <a:cubicBezTo>
                                    <a:pt x="672" y="157"/>
                                    <a:pt x="665" y="159"/>
                                    <a:pt x="658" y="163"/>
                                  </a:cubicBezTo>
                                  <a:cubicBezTo>
                                    <a:pt x="659" y="165"/>
                                    <a:pt x="661" y="166"/>
                                    <a:pt x="662" y="168"/>
                                  </a:cubicBezTo>
                                  <a:cubicBezTo>
                                    <a:pt x="667" y="165"/>
                                    <a:pt x="674" y="163"/>
                                    <a:pt x="681" y="163"/>
                                  </a:cubicBezTo>
                                  <a:cubicBezTo>
                                    <a:pt x="688" y="163"/>
                                    <a:pt x="695" y="165"/>
                                    <a:pt x="700" y="168"/>
                                  </a:cubicBezTo>
                                  <a:close/>
                                  <a:moveTo>
                                    <a:pt x="705" y="163"/>
                                  </a:moveTo>
                                  <a:cubicBezTo>
                                    <a:pt x="707" y="161"/>
                                    <a:pt x="708" y="160"/>
                                    <a:pt x="710" y="158"/>
                                  </a:cubicBezTo>
                                  <a:cubicBezTo>
                                    <a:pt x="702" y="152"/>
                                    <a:pt x="692" y="149"/>
                                    <a:pt x="681" y="149"/>
                                  </a:cubicBezTo>
                                  <a:cubicBezTo>
                                    <a:pt x="670" y="149"/>
                                    <a:pt x="660" y="152"/>
                                    <a:pt x="652" y="158"/>
                                  </a:cubicBezTo>
                                  <a:cubicBezTo>
                                    <a:pt x="654" y="159"/>
                                    <a:pt x="655" y="161"/>
                                    <a:pt x="657" y="162"/>
                                  </a:cubicBezTo>
                                  <a:cubicBezTo>
                                    <a:pt x="664" y="158"/>
                                    <a:pt x="672" y="155"/>
                                    <a:pt x="681" y="155"/>
                                  </a:cubicBezTo>
                                  <a:cubicBezTo>
                                    <a:pt x="690" y="155"/>
                                    <a:pt x="698" y="158"/>
                                    <a:pt x="705" y="163"/>
                                  </a:cubicBezTo>
                                  <a:close/>
                                  <a:moveTo>
                                    <a:pt x="690" y="147"/>
                                  </a:moveTo>
                                  <a:cubicBezTo>
                                    <a:pt x="690" y="145"/>
                                    <a:pt x="691" y="143"/>
                                    <a:pt x="691" y="141"/>
                                  </a:cubicBezTo>
                                  <a:cubicBezTo>
                                    <a:pt x="689" y="137"/>
                                    <a:pt x="685" y="135"/>
                                    <a:pt x="681" y="135"/>
                                  </a:cubicBezTo>
                                  <a:cubicBezTo>
                                    <a:pt x="677" y="135"/>
                                    <a:pt x="674" y="137"/>
                                    <a:pt x="671" y="140"/>
                                  </a:cubicBezTo>
                                  <a:cubicBezTo>
                                    <a:pt x="672" y="142"/>
                                    <a:pt x="672" y="145"/>
                                    <a:pt x="672" y="147"/>
                                  </a:cubicBezTo>
                                  <a:cubicBezTo>
                                    <a:pt x="672" y="147"/>
                                    <a:pt x="672" y="148"/>
                                    <a:pt x="672" y="148"/>
                                  </a:cubicBezTo>
                                  <a:cubicBezTo>
                                    <a:pt x="673" y="148"/>
                                    <a:pt x="673" y="148"/>
                                    <a:pt x="674" y="148"/>
                                  </a:cubicBezTo>
                                  <a:cubicBezTo>
                                    <a:pt x="674" y="148"/>
                                    <a:pt x="674" y="147"/>
                                    <a:pt x="674" y="147"/>
                                  </a:cubicBezTo>
                                  <a:cubicBezTo>
                                    <a:pt x="674" y="143"/>
                                    <a:pt x="677" y="140"/>
                                    <a:pt x="681" y="140"/>
                                  </a:cubicBezTo>
                                  <a:cubicBezTo>
                                    <a:pt x="685" y="140"/>
                                    <a:pt x="687" y="143"/>
                                    <a:pt x="687" y="147"/>
                                  </a:cubicBezTo>
                                  <a:cubicBezTo>
                                    <a:pt x="687" y="147"/>
                                    <a:pt x="687" y="148"/>
                                    <a:pt x="687" y="148"/>
                                  </a:cubicBezTo>
                                  <a:cubicBezTo>
                                    <a:pt x="688" y="148"/>
                                    <a:pt x="689" y="148"/>
                                    <a:pt x="691" y="148"/>
                                  </a:cubicBezTo>
                                  <a:cubicBezTo>
                                    <a:pt x="690" y="148"/>
                                    <a:pt x="690" y="148"/>
                                    <a:pt x="690" y="147"/>
                                  </a:cubicBezTo>
                                  <a:close/>
                                  <a:moveTo>
                                    <a:pt x="681" y="142"/>
                                  </a:moveTo>
                                  <a:cubicBezTo>
                                    <a:pt x="678" y="142"/>
                                    <a:pt x="676" y="144"/>
                                    <a:pt x="676" y="147"/>
                                  </a:cubicBezTo>
                                  <a:cubicBezTo>
                                    <a:pt x="676" y="147"/>
                                    <a:pt x="676" y="147"/>
                                    <a:pt x="676" y="148"/>
                                  </a:cubicBezTo>
                                  <a:cubicBezTo>
                                    <a:pt x="677" y="147"/>
                                    <a:pt x="679" y="147"/>
                                    <a:pt x="681" y="147"/>
                                  </a:cubicBezTo>
                                  <a:cubicBezTo>
                                    <a:pt x="683" y="147"/>
                                    <a:pt x="684" y="147"/>
                                    <a:pt x="686" y="148"/>
                                  </a:cubicBezTo>
                                  <a:cubicBezTo>
                                    <a:pt x="686" y="147"/>
                                    <a:pt x="686" y="147"/>
                                    <a:pt x="686" y="147"/>
                                  </a:cubicBezTo>
                                  <a:cubicBezTo>
                                    <a:pt x="686" y="144"/>
                                    <a:pt x="684" y="142"/>
                                    <a:pt x="681" y="142"/>
                                  </a:cubicBezTo>
                                  <a:close/>
                                  <a:moveTo>
                                    <a:pt x="691" y="139"/>
                                  </a:moveTo>
                                  <a:cubicBezTo>
                                    <a:pt x="692" y="136"/>
                                    <a:pt x="692" y="134"/>
                                    <a:pt x="693" y="132"/>
                                  </a:cubicBezTo>
                                  <a:cubicBezTo>
                                    <a:pt x="690" y="129"/>
                                    <a:pt x="685" y="128"/>
                                    <a:pt x="681" y="128"/>
                                  </a:cubicBezTo>
                                  <a:cubicBezTo>
                                    <a:pt x="677" y="128"/>
                                    <a:pt x="673" y="129"/>
                                    <a:pt x="669" y="131"/>
                                  </a:cubicBezTo>
                                  <a:cubicBezTo>
                                    <a:pt x="670" y="133"/>
                                    <a:pt x="671" y="135"/>
                                    <a:pt x="671" y="138"/>
                                  </a:cubicBezTo>
                                  <a:cubicBezTo>
                                    <a:pt x="674" y="135"/>
                                    <a:pt x="677" y="134"/>
                                    <a:pt x="681" y="134"/>
                                  </a:cubicBezTo>
                                  <a:cubicBezTo>
                                    <a:pt x="685" y="134"/>
                                    <a:pt x="689" y="136"/>
                                    <a:pt x="691" y="139"/>
                                  </a:cubicBezTo>
                                  <a:close/>
                                  <a:moveTo>
                                    <a:pt x="693" y="130"/>
                                  </a:moveTo>
                                  <a:cubicBezTo>
                                    <a:pt x="694" y="128"/>
                                    <a:pt x="695" y="126"/>
                                    <a:pt x="696" y="124"/>
                                  </a:cubicBezTo>
                                  <a:cubicBezTo>
                                    <a:pt x="691" y="122"/>
                                    <a:pt x="686" y="120"/>
                                    <a:pt x="681" y="120"/>
                                  </a:cubicBezTo>
                                  <a:cubicBezTo>
                                    <a:pt x="676" y="120"/>
                                    <a:pt x="671" y="121"/>
                                    <a:pt x="666" y="124"/>
                                  </a:cubicBezTo>
                                  <a:cubicBezTo>
                                    <a:pt x="667" y="126"/>
                                    <a:pt x="668" y="128"/>
                                    <a:pt x="669" y="130"/>
                                  </a:cubicBezTo>
                                  <a:cubicBezTo>
                                    <a:pt x="672" y="127"/>
                                    <a:pt x="676" y="126"/>
                                    <a:pt x="681" y="126"/>
                                  </a:cubicBezTo>
                                  <a:cubicBezTo>
                                    <a:pt x="686" y="126"/>
                                    <a:pt x="690" y="128"/>
                                    <a:pt x="693" y="130"/>
                                  </a:cubicBezTo>
                                  <a:close/>
                                  <a:moveTo>
                                    <a:pt x="697" y="123"/>
                                  </a:moveTo>
                                  <a:cubicBezTo>
                                    <a:pt x="697" y="121"/>
                                    <a:pt x="698" y="120"/>
                                    <a:pt x="699" y="118"/>
                                  </a:cubicBezTo>
                                  <a:cubicBezTo>
                                    <a:pt x="694" y="115"/>
                                    <a:pt x="688" y="113"/>
                                    <a:pt x="681" y="113"/>
                                  </a:cubicBezTo>
                                  <a:cubicBezTo>
                                    <a:pt x="674" y="113"/>
                                    <a:pt x="668" y="115"/>
                                    <a:pt x="663" y="118"/>
                                  </a:cubicBezTo>
                                  <a:cubicBezTo>
                                    <a:pt x="664" y="119"/>
                                    <a:pt x="665" y="121"/>
                                    <a:pt x="666" y="123"/>
                                  </a:cubicBezTo>
                                  <a:cubicBezTo>
                                    <a:pt x="670" y="120"/>
                                    <a:pt x="675" y="118"/>
                                    <a:pt x="681" y="118"/>
                                  </a:cubicBezTo>
                                  <a:cubicBezTo>
                                    <a:pt x="687" y="118"/>
                                    <a:pt x="692" y="120"/>
                                    <a:pt x="697" y="123"/>
                                  </a:cubicBezTo>
                                  <a:close/>
                                  <a:moveTo>
                                    <a:pt x="700" y="117"/>
                                  </a:moveTo>
                                  <a:cubicBezTo>
                                    <a:pt x="701" y="115"/>
                                    <a:pt x="703" y="114"/>
                                    <a:pt x="704" y="112"/>
                                  </a:cubicBezTo>
                                  <a:cubicBezTo>
                                    <a:pt x="697" y="108"/>
                                    <a:pt x="689" y="105"/>
                                    <a:pt x="681" y="105"/>
                                  </a:cubicBezTo>
                                  <a:cubicBezTo>
                                    <a:pt x="672" y="105"/>
                                    <a:pt x="665" y="108"/>
                                    <a:pt x="658" y="112"/>
                                  </a:cubicBezTo>
                                  <a:cubicBezTo>
                                    <a:pt x="659" y="113"/>
                                    <a:pt x="661" y="115"/>
                                    <a:pt x="662" y="117"/>
                                  </a:cubicBezTo>
                                  <a:cubicBezTo>
                                    <a:pt x="667" y="113"/>
                                    <a:pt x="674" y="111"/>
                                    <a:pt x="681" y="111"/>
                                  </a:cubicBezTo>
                                  <a:cubicBezTo>
                                    <a:pt x="688" y="111"/>
                                    <a:pt x="695" y="113"/>
                                    <a:pt x="700" y="117"/>
                                  </a:cubicBezTo>
                                  <a:close/>
                                  <a:moveTo>
                                    <a:pt x="663" y="96"/>
                                  </a:moveTo>
                                  <a:cubicBezTo>
                                    <a:pt x="663" y="84"/>
                                    <a:pt x="658" y="74"/>
                                    <a:pt x="650" y="66"/>
                                  </a:cubicBezTo>
                                  <a:cubicBezTo>
                                    <a:pt x="643" y="59"/>
                                    <a:pt x="632" y="54"/>
                                    <a:pt x="621" y="54"/>
                                  </a:cubicBezTo>
                                  <a:cubicBezTo>
                                    <a:pt x="609" y="54"/>
                                    <a:pt x="599" y="59"/>
                                    <a:pt x="591" y="66"/>
                                  </a:cubicBezTo>
                                  <a:cubicBezTo>
                                    <a:pt x="584" y="74"/>
                                    <a:pt x="579" y="84"/>
                                    <a:pt x="579" y="96"/>
                                  </a:cubicBezTo>
                                  <a:cubicBezTo>
                                    <a:pt x="579" y="97"/>
                                    <a:pt x="579" y="98"/>
                                    <a:pt x="579" y="100"/>
                                  </a:cubicBezTo>
                                  <a:cubicBezTo>
                                    <a:pt x="581" y="101"/>
                                    <a:pt x="584" y="102"/>
                                    <a:pt x="586" y="103"/>
                                  </a:cubicBezTo>
                                  <a:cubicBezTo>
                                    <a:pt x="585" y="101"/>
                                    <a:pt x="585" y="98"/>
                                    <a:pt x="585" y="96"/>
                                  </a:cubicBezTo>
                                  <a:cubicBezTo>
                                    <a:pt x="585" y="76"/>
                                    <a:pt x="601" y="60"/>
                                    <a:pt x="621" y="60"/>
                                  </a:cubicBezTo>
                                  <a:cubicBezTo>
                                    <a:pt x="641" y="60"/>
                                    <a:pt x="657" y="76"/>
                                    <a:pt x="657" y="96"/>
                                  </a:cubicBezTo>
                                  <a:cubicBezTo>
                                    <a:pt x="657" y="98"/>
                                    <a:pt x="656" y="100"/>
                                    <a:pt x="656" y="102"/>
                                  </a:cubicBezTo>
                                  <a:cubicBezTo>
                                    <a:pt x="658" y="101"/>
                                    <a:pt x="660" y="100"/>
                                    <a:pt x="663" y="99"/>
                                  </a:cubicBezTo>
                                  <a:cubicBezTo>
                                    <a:pt x="663" y="98"/>
                                    <a:pt x="663" y="97"/>
                                    <a:pt x="663" y="96"/>
                                  </a:cubicBezTo>
                                  <a:close/>
                                  <a:moveTo>
                                    <a:pt x="541" y="96"/>
                                  </a:moveTo>
                                  <a:cubicBezTo>
                                    <a:pt x="541" y="84"/>
                                    <a:pt x="536" y="74"/>
                                    <a:pt x="528" y="66"/>
                                  </a:cubicBezTo>
                                  <a:cubicBezTo>
                                    <a:pt x="521" y="59"/>
                                    <a:pt x="510" y="54"/>
                                    <a:pt x="499" y="54"/>
                                  </a:cubicBezTo>
                                  <a:cubicBezTo>
                                    <a:pt x="487" y="54"/>
                                    <a:pt x="477" y="59"/>
                                    <a:pt x="469" y="66"/>
                                  </a:cubicBezTo>
                                  <a:cubicBezTo>
                                    <a:pt x="461" y="74"/>
                                    <a:pt x="457" y="84"/>
                                    <a:pt x="457" y="96"/>
                                  </a:cubicBezTo>
                                  <a:cubicBezTo>
                                    <a:pt x="457" y="97"/>
                                    <a:pt x="457" y="98"/>
                                    <a:pt x="457" y="100"/>
                                  </a:cubicBezTo>
                                  <a:cubicBezTo>
                                    <a:pt x="459" y="101"/>
                                    <a:pt x="461" y="102"/>
                                    <a:pt x="464" y="103"/>
                                  </a:cubicBezTo>
                                  <a:cubicBezTo>
                                    <a:pt x="463" y="101"/>
                                    <a:pt x="463" y="98"/>
                                    <a:pt x="463" y="96"/>
                                  </a:cubicBezTo>
                                  <a:cubicBezTo>
                                    <a:pt x="463" y="76"/>
                                    <a:pt x="479" y="60"/>
                                    <a:pt x="499" y="60"/>
                                  </a:cubicBezTo>
                                  <a:cubicBezTo>
                                    <a:pt x="518" y="60"/>
                                    <a:pt x="534" y="76"/>
                                    <a:pt x="534" y="96"/>
                                  </a:cubicBezTo>
                                  <a:cubicBezTo>
                                    <a:pt x="534" y="98"/>
                                    <a:pt x="534" y="101"/>
                                    <a:pt x="534" y="103"/>
                                  </a:cubicBezTo>
                                  <a:cubicBezTo>
                                    <a:pt x="536" y="102"/>
                                    <a:pt x="538" y="101"/>
                                    <a:pt x="540" y="100"/>
                                  </a:cubicBezTo>
                                  <a:cubicBezTo>
                                    <a:pt x="540" y="98"/>
                                    <a:pt x="541" y="97"/>
                                    <a:pt x="541" y="96"/>
                                  </a:cubicBezTo>
                                  <a:close/>
                                  <a:moveTo>
                                    <a:pt x="420" y="96"/>
                                  </a:moveTo>
                                  <a:cubicBezTo>
                                    <a:pt x="420" y="84"/>
                                    <a:pt x="415" y="74"/>
                                    <a:pt x="407" y="66"/>
                                  </a:cubicBezTo>
                                  <a:cubicBezTo>
                                    <a:pt x="400" y="59"/>
                                    <a:pt x="389" y="54"/>
                                    <a:pt x="378" y="54"/>
                                  </a:cubicBezTo>
                                  <a:cubicBezTo>
                                    <a:pt x="366" y="54"/>
                                    <a:pt x="356" y="59"/>
                                    <a:pt x="348" y="66"/>
                                  </a:cubicBezTo>
                                  <a:cubicBezTo>
                                    <a:pt x="341" y="74"/>
                                    <a:pt x="336" y="84"/>
                                    <a:pt x="336" y="96"/>
                                  </a:cubicBezTo>
                                  <a:cubicBezTo>
                                    <a:pt x="336" y="97"/>
                                    <a:pt x="336" y="98"/>
                                    <a:pt x="336" y="100"/>
                                  </a:cubicBezTo>
                                  <a:cubicBezTo>
                                    <a:pt x="338" y="101"/>
                                    <a:pt x="341" y="102"/>
                                    <a:pt x="343" y="103"/>
                                  </a:cubicBezTo>
                                  <a:cubicBezTo>
                                    <a:pt x="342" y="101"/>
                                    <a:pt x="342" y="98"/>
                                    <a:pt x="342" y="96"/>
                                  </a:cubicBezTo>
                                  <a:cubicBezTo>
                                    <a:pt x="342" y="76"/>
                                    <a:pt x="358" y="60"/>
                                    <a:pt x="378" y="60"/>
                                  </a:cubicBezTo>
                                  <a:cubicBezTo>
                                    <a:pt x="398" y="60"/>
                                    <a:pt x="414" y="76"/>
                                    <a:pt x="414" y="96"/>
                                  </a:cubicBezTo>
                                  <a:cubicBezTo>
                                    <a:pt x="414" y="98"/>
                                    <a:pt x="413" y="100"/>
                                    <a:pt x="413" y="102"/>
                                  </a:cubicBezTo>
                                  <a:cubicBezTo>
                                    <a:pt x="415" y="101"/>
                                    <a:pt x="417" y="100"/>
                                    <a:pt x="420" y="99"/>
                                  </a:cubicBezTo>
                                  <a:cubicBezTo>
                                    <a:pt x="420" y="98"/>
                                    <a:pt x="420" y="97"/>
                                    <a:pt x="420" y="96"/>
                                  </a:cubicBezTo>
                                  <a:close/>
                                  <a:moveTo>
                                    <a:pt x="298" y="96"/>
                                  </a:moveTo>
                                  <a:cubicBezTo>
                                    <a:pt x="298" y="84"/>
                                    <a:pt x="293" y="74"/>
                                    <a:pt x="286" y="66"/>
                                  </a:cubicBezTo>
                                  <a:cubicBezTo>
                                    <a:pt x="278" y="59"/>
                                    <a:pt x="267" y="54"/>
                                    <a:pt x="256" y="54"/>
                                  </a:cubicBezTo>
                                  <a:cubicBezTo>
                                    <a:pt x="244" y="54"/>
                                    <a:pt x="234" y="59"/>
                                    <a:pt x="226" y="66"/>
                                  </a:cubicBezTo>
                                  <a:cubicBezTo>
                                    <a:pt x="219" y="74"/>
                                    <a:pt x="214" y="84"/>
                                    <a:pt x="214" y="96"/>
                                  </a:cubicBezTo>
                                  <a:cubicBezTo>
                                    <a:pt x="214" y="97"/>
                                    <a:pt x="214" y="98"/>
                                    <a:pt x="214" y="100"/>
                                  </a:cubicBezTo>
                                  <a:cubicBezTo>
                                    <a:pt x="216" y="101"/>
                                    <a:pt x="219" y="102"/>
                                    <a:pt x="221" y="103"/>
                                  </a:cubicBezTo>
                                  <a:cubicBezTo>
                                    <a:pt x="220" y="101"/>
                                    <a:pt x="220" y="98"/>
                                    <a:pt x="220" y="96"/>
                                  </a:cubicBezTo>
                                  <a:cubicBezTo>
                                    <a:pt x="220" y="76"/>
                                    <a:pt x="236" y="60"/>
                                    <a:pt x="256" y="60"/>
                                  </a:cubicBezTo>
                                  <a:cubicBezTo>
                                    <a:pt x="276" y="60"/>
                                    <a:pt x="292" y="76"/>
                                    <a:pt x="292" y="96"/>
                                  </a:cubicBezTo>
                                  <a:cubicBezTo>
                                    <a:pt x="292" y="98"/>
                                    <a:pt x="291" y="101"/>
                                    <a:pt x="291" y="103"/>
                                  </a:cubicBezTo>
                                  <a:cubicBezTo>
                                    <a:pt x="293" y="102"/>
                                    <a:pt x="295" y="101"/>
                                    <a:pt x="298" y="100"/>
                                  </a:cubicBezTo>
                                  <a:cubicBezTo>
                                    <a:pt x="298" y="98"/>
                                    <a:pt x="298" y="97"/>
                                    <a:pt x="298" y="96"/>
                                  </a:cubicBezTo>
                                  <a:close/>
                                  <a:moveTo>
                                    <a:pt x="172" y="112"/>
                                  </a:moveTo>
                                  <a:cubicBezTo>
                                    <a:pt x="174" y="113"/>
                                    <a:pt x="175" y="115"/>
                                    <a:pt x="176" y="117"/>
                                  </a:cubicBezTo>
                                  <a:cubicBezTo>
                                    <a:pt x="182" y="113"/>
                                    <a:pt x="188" y="111"/>
                                    <a:pt x="195" y="111"/>
                                  </a:cubicBezTo>
                                  <a:cubicBezTo>
                                    <a:pt x="202" y="111"/>
                                    <a:pt x="209" y="113"/>
                                    <a:pt x="214" y="117"/>
                                  </a:cubicBezTo>
                                  <a:cubicBezTo>
                                    <a:pt x="216" y="115"/>
                                    <a:pt x="217" y="114"/>
                                    <a:pt x="218" y="112"/>
                                  </a:cubicBezTo>
                                  <a:cubicBezTo>
                                    <a:pt x="212" y="108"/>
                                    <a:pt x="204" y="105"/>
                                    <a:pt x="195" y="105"/>
                                  </a:cubicBezTo>
                                  <a:cubicBezTo>
                                    <a:pt x="187" y="105"/>
                                    <a:pt x="179" y="108"/>
                                    <a:pt x="172" y="112"/>
                                  </a:cubicBezTo>
                                  <a:close/>
                                  <a:moveTo>
                                    <a:pt x="177" y="118"/>
                                  </a:moveTo>
                                  <a:cubicBezTo>
                                    <a:pt x="178" y="119"/>
                                    <a:pt x="179" y="121"/>
                                    <a:pt x="180" y="123"/>
                                  </a:cubicBezTo>
                                  <a:cubicBezTo>
                                    <a:pt x="184" y="120"/>
                                    <a:pt x="189" y="118"/>
                                    <a:pt x="195" y="118"/>
                                  </a:cubicBezTo>
                                  <a:cubicBezTo>
                                    <a:pt x="201" y="118"/>
                                    <a:pt x="206" y="120"/>
                                    <a:pt x="211" y="123"/>
                                  </a:cubicBezTo>
                                  <a:cubicBezTo>
                                    <a:pt x="212" y="121"/>
                                    <a:pt x="213" y="120"/>
                                    <a:pt x="214" y="118"/>
                                  </a:cubicBezTo>
                                  <a:cubicBezTo>
                                    <a:pt x="208" y="115"/>
                                    <a:pt x="202" y="113"/>
                                    <a:pt x="195" y="113"/>
                                  </a:cubicBezTo>
                                  <a:cubicBezTo>
                                    <a:pt x="188" y="113"/>
                                    <a:pt x="182" y="115"/>
                                    <a:pt x="177" y="118"/>
                                  </a:cubicBezTo>
                                  <a:close/>
                                  <a:moveTo>
                                    <a:pt x="181" y="124"/>
                                  </a:moveTo>
                                  <a:cubicBezTo>
                                    <a:pt x="182" y="126"/>
                                    <a:pt x="182" y="128"/>
                                    <a:pt x="183" y="130"/>
                                  </a:cubicBezTo>
                                  <a:cubicBezTo>
                                    <a:pt x="187" y="127"/>
                                    <a:pt x="191" y="126"/>
                                    <a:pt x="195" y="126"/>
                                  </a:cubicBezTo>
                                  <a:cubicBezTo>
                                    <a:pt x="200" y="126"/>
                                    <a:pt x="204" y="128"/>
                                    <a:pt x="208" y="130"/>
                                  </a:cubicBezTo>
                                  <a:cubicBezTo>
                                    <a:pt x="208" y="128"/>
                                    <a:pt x="209" y="126"/>
                                    <a:pt x="210" y="124"/>
                                  </a:cubicBezTo>
                                  <a:cubicBezTo>
                                    <a:pt x="206" y="122"/>
                                    <a:pt x="201" y="120"/>
                                    <a:pt x="195" y="120"/>
                                  </a:cubicBezTo>
                                  <a:cubicBezTo>
                                    <a:pt x="190" y="120"/>
                                    <a:pt x="185" y="121"/>
                                    <a:pt x="181" y="124"/>
                                  </a:cubicBezTo>
                                  <a:close/>
                                  <a:moveTo>
                                    <a:pt x="184" y="131"/>
                                  </a:moveTo>
                                  <a:cubicBezTo>
                                    <a:pt x="184" y="133"/>
                                    <a:pt x="185" y="135"/>
                                    <a:pt x="185" y="138"/>
                                  </a:cubicBezTo>
                                  <a:cubicBezTo>
                                    <a:pt x="188" y="135"/>
                                    <a:pt x="191" y="134"/>
                                    <a:pt x="195" y="134"/>
                                  </a:cubicBezTo>
                                  <a:cubicBezTo>
                                    <a:pt x="199" y="134"/>
                                    <a:pt x="203" y="136"/>
                                    <a:pt x="205" y="139"/>
                                  </a:cubicBezTo>
                                  <a:cubicBezTo>
                                    <a:pt x="206" y="136"/>
                                    <a:pt x="206" y="134"/>
                                    <a:pt x="207" y="132"/>
                                  </a:cubicBezTo>
                                  <a:cubicBezTo>
                                    <a:pt x="204" y="129"/>
                                    <a:pt x="200" y="128"/>
                                    <a:pt x="195" y="128"/>
                                  </a:cubicBezTo>
                                  <a:cubicBezTo>
                                    <a:pt x="191" y="128"/>
                                    <a:pt x="187" y="129"/>
                                    <a:pt x="184" y="131"/>
                                  </a:cubicBezTo>
                                  <a:close/>
                                  <a:moveTo>
                                    <a:pt x="205" y="147"/>
                                  </a:moveTo>
                                  <a:cubicBezTo>
                                    <a:pt x="205" y="145"/>
                                    <a:pt x="205" y="143"/>
                                    <a:pt x="205" y="141"/>
                                  </a:cubicBezTo>
                                  <a:cubicBezTo>
                                    <a:pt x="203" y="137"/>
                                    <a:pt x="199" y="135"/>
                                    <a:pt x="195" y="135"/>
                                  </a:cubicBezTo>
                                  <a:cubicBezTo>
                                    <a:pt x="191" y="135"/>
                                    <a:pt x="188" y="137"/>
                                    <a:pt x="186" y="140"/>
                                  </a:cubicBezTo>
                                  <a:cubicBezTo>
                                    <a:pt x="186" y="142"/>
                                    <a:pt x="186" y="145"/>
                                    <a:pt x="186" y="147"/>
                                  </a:cubicBezTo>
                                  <a:cubicBezTo>
                                    <a:pt x="186" y="147"/>
                                    <a:pt x="186" y="148"/>
                                    <a:pt x="186" y="148"/>
                                  </a:cubicBezTo>
                                  <a:cubicBezTo>
                                    <a:pt x="187" y="148"/>
                                    <a:pt x="188" y="148"/>
                                    <a:pt x="188" y="148"/>
                                  </a:cubicBezTo>
                                  <a:cubicBezTo>
                                    <a:pt x="188" y="148"/>
                                    <a:pt x="188" y="147"/>
                                    <a:pt x="188" y="147"/>
                                  </a:cubicBezTo>
                                  <a:cubicBezTo>
                                    <a:pt x="188" y="143"/>
                                    <a:pt x="191" y="140"/>
                                    <a:pt x="195" y="140"/>
                                  </a:cubicBezTo>
                                  <a:cubicBezTo>
                                    <a:pt x="199" y="140"/>
                                    <a:pt x="202" y="143"/>
                                    <a:pt x="202" y="147"/>
                                  </a:cubicBezTo>
                                  <a:cubicBezTo>
                                    <a:pt x="202" y="147"/>
                                    <a:pt x="202" y="148"/>
                                    <a:pt x="202" y="148"/>
                                  </a:cubicBezTo>
                                  <a:cubicBezTo>
                                    <a:pt x="203" y="148"/>
                                    <a:pt x="204" y="148"/>
                                    <a:pt x="205" y="148"/>
                                  </a:cubicBezTo>
                                  <a:cubicBezTo>
                                    <a:pt x="205" y="148"/>
                                    <a:pt x="205" y="148"/>
                                    <a:pt x="205" y="147"/>
                                  </a:cubicBezTo>
                                  <a:close/>
                                  <a:moveTo>
                                    <a:pt x="195" y="142"/>
                                  </a:moveTo>
                                  <a:cubicBezTo>
                                    <a:pt x="192" y="142"/>
                                    <a:pt x="190" y="144"/>
                                    <a:pt x="190" y="147"/>
                                  </a:cubicBezTo>
                                  <a:cubicBezTo>
                                    <a:pt x="190" y="147"/>
                                    <a:pt x="190" y="147"/>
                                    <a:pt x="190" y="148"/>
                                  </a:cubicBezTo>
                                  <a:cubicBezTo>
                                    <a:pt x="192" y="147"/>
                                    <a:pt x="193" y="147"/>
                                    <a:pt x="195" y="147"/>
                                  </a:cubicBezTo>
                                  <a:cubicBezTo>
                                    <a:pt x="197" y="147"/>
                                    <a:pt x="198" y="147"/>
                                    <a:pt x="200" y="148"/>
                                  </a:cubicBezTo>
                                  <a:cubicBezTo>
                                    <a:pt x="200" y="147"/>
                                    <a:pt x="200" y="147"/>
                                    <a:pt x="200" y="147"/>
                                  </a:cubicBezTo>
                                  <a:cubicBezTo>
                                    <a:pt x="200" y="144"/>
                                    <a:pt x="198" y="142"/>
                                    <a:pt x="195" y="142"/>
                                  </a:cubicBezTo>
                                  <a:close/>
                                  <a:moveTo>
                                    <a:pt x="166" y="158"/>
                                  </a:moveTo>
                                  <a:cubicBezTo>
                                    <a:pt x="168" y="159"/>
                                    <a:pt x="170" y="161"/>
                                    <a:pt x="171" y="162"/>
                                  </a:cubicBezTo>
                                  <a:cubicBezTo>
                                    <a:pt x="178" y="158"/>
                                    <a:pt x="186" y="155"/>
                                    <a:pt x="195" y="155"/>
                                  </a:cubicBezTo>
                                  <a:cubicBezTo>
                                    <a:pt x="204" y="155"/>
                                    <a:pt x="212" y="158"/>
                                    <a:pt x="219" y="163"/>
                                  </a:cubicBezTo>
                                  <a:cubicBezTo>
                                    <a:pt x="221" y="161"/>
                                    <a:pt x="222" y="160"/>
                                    <a:pt x="224" y="158"/>
                                  </a:cubicBezTo>
                                  <a:cubicBezTo>
                                    <a:pt x="216" y="152"/>
                                    <a:pt x="206" y="149"/>
                                    <a:pt x="195" y="149"/>
                                  </a:cubicBezTo>
                                  <a:cubicBezTo>
                                    <a:pt x="184" y="149"/>
                                    <a:pt x="174" y="152"/>
                                    <a:pt x="166" y="158"/>
                                  </a:cubicBezTo>
                                  <a:close/>
                                  <a:moveTo>
                                    <a:pt x="172" y="163"/>
                                  </a:moveTo>
                                  <a:cubicBezTo>
                                    <a:pt x="174" y="165"/>
                                    <a:pt x="175" y="166"/>
                                    <a:pt x="176" y="168"/>
                                  </a:cubicBezTo>
                                  <a:cubicBezTo>
                                    <a:pt x="182" y="165"/>
                                    <a:pt x="188" y="163"/>
                                    <a:pt x="195" y="163"/>
                                  </a:cubicBezTo>
                                  <a:cubicBezTo>
                                    <a:pt x="202" y="163"/>
                                    <a:pt x="209" y="165"/>
                                    <a:pt x="214" y="168"/>
                                  </a:cubicBezTo>
                                  <a:cubicBezTo>
                                    <a:pt x="216" y="167"/>
                                    <a:pt x="217" y="165"/>
                                    <a:pt x="218" y="164"/>
                                  </a:cubicBezTo>
                                  <a:cubicBezTo>
                                    <a:pt x="212" y="159"/>
                                    <a:pt x="204" y="157"/>
                                    <a:pt x="195" y="157"/>
                                  </a:cubicBezTo>
                                  <a:cubicBezTo>
                                    <a:pt x="187" y="157"/>
                                    <a:pt x="179" y="159"/>
                                    <a:pt x="172" y="163"/>
                                  </a:cubicBezTo>
                                  <a:close/>
                                  <a:moveTo>
                                    <a:pt x="177" y="169"/>
                                  </a:moveTo>
                                  <a:cubicBezTo>
                                    <a:pt x="178" y="171"/>
                                    <a:pt x="179" y="172"/>
                                    <a:pt x="180" y="174"/>
                                  </a:cubicBezTo>
                                  <a:cubicBezTo>
                                    <a:pt x="184" y="171"/>
                                    <a:pt x="189" y="170"/>
                                    <a:pt x="195" y="170"/>
                                  </a:cubicBezTo>
                                  <a:cubicBezTo>
                                    <a:pt x="201" y="170"/>
                                    <a:pt x="206" y="171"/>
                                    <a:pt x="211" y="174"/>
                                  </a:cubicBezTo>
                                  <a:cubicBezTo>
                                    <a:pt x="212" y="173"/>
                                    <a:pt x="213" y="171"/>
                                    <a:pt x="214" y="170"/>
                                  </a:cubicBezTo>
                                  <a:cubicBezTo>
                                    <a:pt x="208" y="166"/>
                                    <a:pt x="202" y="164"/>
                                    <a:pt x="195" y="164"/>
                                  </a:cubicBezTo>
                                  <a:cubicBezTo>
                                    <a:pt x="188" y="164"/>
                                    <a:pt x="182" y="166"/>
                                    <a:pt x="177" y="169"/>
                                  </a:cubicBezTo>
                                  <a:close/>
                                  <a:moveTo>
                                    <a:pt x="181" y="175"/>
                                  </a:moveTo>
                                  <a:cubicBezTo>
                                    <a:pt x="182" y="177"/>
                                    <a:pt x="182" y="179"/>
                                    <a:pt x="183" y="181"/>
                                  </a:cubicBezTo>
                                  <a:cubicBezTo>
                                    <a:pt x="187" y="179"/>
                                    <a:pt x="191" y="177"/>
                                    <a:pt x="195" y="177"/>
                                  </a:cubicBezTo>
                                  <a:cubicBezTo>
                                    <a:pt x="200" y="177"/>
                                    <a:pt x="204" y="179"/>
                                    <a:pt x="208" y="182"/>
                                  </a:cubicBezTo>
                                  <a:cubicBezTo>
                                    <a:pt x="208" y="180"/>
                                    <a:pt x="209" y="178"/>
                                    <a:pt x="210" y="176"/>
                                  </a:cubicBezTo>
                                  <a:cubicBezTo>
                                    <a:pt x="206" y="173"/>
                                    <a:pt x="201" y="171"/>
                                    <a:pt x="195" y="171"/>
                                  </a:cubicBezTo>
                                  <a:cubicBezTo>
                                    <a:pt x="190" y="171"/>
                                    <a:pt x="185" y="173"/>
                                    <a:pt x="181" y="175"/>
                                  </a:cubicBezTo>
                                  <a:close/>
                                  <a:moveTo>
                                    <a:pt x="184" y="183"/>
                                  </a:moveTo>
                                  <a:cubicBezTo>
                                    <a:pt x="184" y="185"/>
                                    <a:pt x="185" y="187"/>
                                    <a:pt x="185" y="189"/>
                                  </a:cubicBezTo>
                                  <a:cubicBezTo>
                                    <a:pt x="188" y="187"/>
                                    <a:pt x="191" y="185"/>
                                    <a:pt x="195" y="185"/>
                                  </a:cubicBezTo>
                                  <a:cubicBezTo>
                                    <a:pt x="199" y="185"/>
                                    <a:pt x="203" y="187"/>
                                    <a:pt x="205" y="190"/>
                                  </a:cubicBezTo>
                                  <a:cubicBezTo>
                                    <a:pt x="206" y="188"/>
                                    <a:pt x="206" y="185"/>
                                    <a:pt x="207" y="183"/>
                                  </a:cubicBezTo>
                                  <a:cubicBezTo>
                                    <a:pt x="204" y="181"/>
                                    <a:pt x="200" y="179"/>
                                    <a:pt x="195" y="179"/>
                                  </a:cubicBezTo>
                                  <a:cubicBezTo>
                                    <a:pt x="191" y="179"/>
                                    <a:pt x="187" y="180"/>
                                    <a:pt x="184" y="183"/>
                                  </a:cubicBezTo>
                                  <a:close/>
                                  <a:moveTo>
                                    <a:pt x="205" y="199"/>
                                  </a:moveTo>
                                  <a:cubicBezTo>
                                    <a:pt x="205" y="196"/>
                                    <a:pt x="205" y="194"/>
                                    <a:pt x="205" y="192"/>
                                  </a:cubicBezTo>
                                  <a:cubicBezTo>
                                    <a:pt x="203" y="189"/>
                                    <a:pt x="199" y="187"/>
                                    <a:pt x="195" y="187"/>
                                  </a:cubicBezTo>
                                  <a:cubicBezTo>
                                    <a:pt x="191" y="187"/>
                                    <a:pt x="188" y="188"/>
                                    <a:pt x="186" y="191"/>
                                  </a:cubicBezTo>
                                  <a:cubicBezTo>
                                    <a:pt x="186" y="194"/>
                                    <a:pt x="186" y="196"/>
                                    <a:pt x="186" y="199"/>
                                  </a:cubicBezTo>
                                  <a:cubicBezTo>
                                    <a:pt x="186" y="199"/>
                                    <a:pt x="186" y="199"/>
                                    <a:pt x="186" y="199"/>
                                  </a:cubicBezTo>
                                  <a:cubicBezTo>
                                    <a:pt x="187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5"/>
                                    <a:pt x="191" y="192"/>
                                    <a:pt x="195" y="192"/>
                                  </a:cubicBezTo>
                                  <a:cubicBezTo>
                                    <a:pt x="199" y="192"/>
                                    <a:pt x="202" y="195"/>
                                    <a:pt x="202" y="199"/>
                                  </a:cubicBezTo>
                                  <a:cubicBezTo>
                                    <a:pt x="202" y="199"/>
                                    <a:pt x="202" y="199"/>
                                    <a:pt x="202" y="199"/>
                                  </a:cubicBezTo>
                                  <a:cubicBezTo>
                                    <a:pt x="203" y="199"/>
                                    <a:pt x="204" y="199"/>
                                    <a:pt x="205" y="200"/>
                                  </a:cubicBezTo>
                                  <a:cubicBezTo>
                                    <a:pt x="205" y="199"/>
                                    <a:pt x="205" y="199"/>
                                    <a:pt x="205" y="199"/>
                                  </a:cubicBezTo>
                                  <a:close/>
                                  <a:moveTo>
                                    <a:pt x="195" y="193"/>
                                  </a:moveTo>
                                  <a:cubicBezTo>
                                    <a:pt x="192" y="193"/>
                                    <a:pt x="190" y="196"/>
                                    <a:pt x="190" y="199"/>
                                  </a:cubicBezTo>
                                  <a:cubicBezTo>
                                    <a:pt x="190" y="199"/>
                                    <a:pt x="190" y="199"/>
                                    <a:pt x="190" y="199"/>
                                  </a:cubicBezTo>
                                  <a:cubicBezTo>
                                    <a:pt x="192" y="199"/>
                                    <a:pt x="193" y="199"/>
                                    <a:pt x="195" y="199"/>
                                  </a:cubicBezTo>
                                  <a:cubicBezTo>
                                    <a:pt x="197" y="199"/>
                                    <a:pt x="198" y="199"/>
                                    <a:pt x="200" y="199"/>
                                  </a:cubicBezTo>
                                  <a:cubicBezTo>
                                    <a:pt x="200" y="199"/>
                                    <a:pt x="200" y="199"/>
                                    <a:pt x="200" y="199"/>
                                  </a:cubicBezTo>
                                  <a:cubicBezTo>
                                    <a:pt x="200" y="196"/>
                                    <a:pt x="198" y="193"/>
                                    <a:pt x="195" y="193"/>
                                  </a:cubicBezTo>
                                  <a:close/>
                                  <a:moveTo>
                                    <a:pt x="166" y="209"/>
                                  </a:moveTo>
                                  <a:cubicBezTo>
                                    <a:pt x="168" y="211"/>
                                    <a:pt x="170" y="212"/>
                                    <a:pt x="171" y="214"/>
                                  </a:cubicBezTo>
                                  <a:cubicBezTo>
                                    <a:pt x="178" y="209"/>
                                    <a:pt x="186" y="206"/>
                                    <a:pt x="195" y="206"/>
                                  </a:cubicBezTo>
                                  <a:cubicBezTo>
                                    <a:pt x="204" y="206"/>
                                    <a:pt x="212" y="209"/>
                                    <a:pt x="219" y="214"/>
                                  </a:cubicBezTo>
                                  <a:cubicBezTo>
                                    <a:pt x="221" y="212"/>
                                    <a:pt x="222" y="211"/>
                                    <a:pt x="224" y="210"/>
                                  </a:cubicBezTo>
                                  <a:cubicBezTo>
                                    <a:pt x="216" y="204"/>
                                    <a:pt x="206" y="200"/>
                                    <a:pt x="195" y="200"/>
                                  </a:cubicBezTo>
                                  <a:cubicBezTo>
                                    <a:pt x="184" y="200"/>
                                    <a:pt x="174" y="204"/>
                                    <a:pt x="166" y="209"/>
                                  </a:cubicBezTo>
                                  <a:close/>
                                  <a:moveTo>
                                    <a:pt x="172" y="215"/>
                                  </a:moveTo>
                                  <a:cubicBezTo>
                                    <a:pt x="174" y="216"/>
                                    <a:pt x="175" y="218"/>
                                    <a:pt x="176" y="219"/>
                                  </a:cubicBezTo>
                                  <a:cubicBezTo>
                                    <a:pt x="182" y="216"/>
                                    <a:pt x="188" y="214"/>
                                    <a:pt x="195" y="214"/>
                                  </a:cubicBezTo>
                                  <a:cubicBezTo>
                                    <a:pt x="202" y="214"/>
                                    <a:pt x="209" y="216"/>
                                    <a:pt x="214" y="220"/>
                                  </a:cubicBezTo>
                                  <a:cubicBezTo>
                                    <a:pt x="216" y="218"/>
                                    <a:pt x="217" y="217"/>
                                    <a:pt x="218" y="215"/>
                                  </a:cubicBezTo>
                                  <a:cubicBezTo>
                                    <a:pt x="212" y="211"/>
                                    <a:pt x="204" y="208"/>
                                    <a:pt x="195" y="208"/>
                                  </a:cubicBezTo>
                                  <a:cubicBezTo>
                                    <a:pt x="187" y="208"/>
                                    <a:pt x="179" y="210"/>
                                    <a:pt x="172" y="215"/>
                                  </a:cubicBezTo>
                                  <a:close/>
                                  <a:moveTo>
                                    <a:pt x="177" y="221"/>
                                  </a:moveTo>
                                  <a:cubicBezTo>
                                    <a:pt x="178" y="222"/>
                                    <a:pt x="179" y="224"/>
                                    <a:pt x="180" y="225"/>
                                  </a:cubicBezTo>
                                  <a:cubicBezTo>
                                    <a:pt x="184" y="223"/>
                                    <a:pt x="189" y="221"/>
                                    <a:pt x="195" y="221"/>
                                  </a:cubicBezTo>
                                  <a:cubicBezTo>
                                    <a:pt x="201" y="221"/>
                                    <a:pt x="206" y="223"/>
                                    <a:pt x="211" y="226"/>
                                  </a:cubicBezTo>
                                  <a:cubicBezTo>
                                    <a:pt x="212" y="224"/>
                                    <a:pt x="213" y="223"/>
                                    <a:pt x="214" y="221"/>
                                  </a:cubicBezTo>
                                  <a:cubicBezTo>
                                    <a:pt x="208" y="218"/>
                                    <a:pt x="202" y="216"/>
                                    <a:pt x="195" y="216"/>
                                  </a:cubicBezTo>
                                  <a:cubicBezTo>
                                    <a:pt x="188" y="216"/>
                                    <a:pt x="182" y="218"/>
                                    <a:pt x="177" y="221"/>
                                  </a:cubicBezTo>
                                  <a:close/>
                                  <a:moveTo>
                                    <a:pt x="181" y="227"/>
                                  </a:moveTo>
                                  <a:cubicBezTo>
                                    <a:pt x="182" y="229"/>
                                    <a:pt x="182" y="231"/>
                                    <a:pt x="183" y="232"/>
                                  </a:cubicBezTo>
                                  <a:cubicBezTo>
                                    <a:pt x="187" y="230"/>
                                    <a:pt x="191" y="229"/>
                                    <a:pt x="195" y="229"/>
                                  </a:cubicBezTo>
                                  <a:cubicBezTo>
                                    <a:pt x="200" y="229"/>
                                    <a:pt x="204" y="230"/>
                                    <a:pt x="208" y="233"/>
                                  </a:cubicBezTo>
                                  <a:cubicBezTo>
                                    <a:pt x="208" y="231"/>
                                    <a:pt x="209" y="229"/>
                                    <a:pt x="210" y="227"/>
                                  </a:cubicBezTo>
                                  <a:cubicBezTo>
                                    <a:pt x="206" y="224"/>
                                    <a:pt x="201" y="223"/>
                                    <a:pt x="195" y="223"/>
                                  </a:cubicBezTo>
                                  <a:cubicBezTo>
                                    <a:pt x="190" y="223"/>
                                    <a:pt x="185" y="224"/>
                                    <a:pt x="181" y="227"/>
                                  </a:cubicBezTo>
                                  <a:close/>
                                  <a:moveTo>
                                    <a:pt x="184" y="234"/>
                                  </a:moveTo>
                                  <a:cubicBezTo>
                                    <a:pt x="184" y="236"/>
                                    <a:pt x="185" y="238"/>
                                    <a:pt x="185" y="240"/>
                                  </a:cubicBezTo>
                                  <a:cubicBezTo>
                                    <a:pt x="188" y="238"/>
                                    <a:pt x="191" y="236"/>
                                    <a:pt x="195" y="236"/>
                                  </a:cubicBezTo>
                                  <a:cubicBezTo>
                                    <a:pt x="199" y="236"/>
                                    <a:pt x="203" y="238"/>
                                    <a:pt x="205" y="241"/>
                                  </a:cubicBezTo>
                                  <a:cubicBezTo>
                                    <a:pt x="206" y="239"/>
                                    <a:pt x="206" y="237"/>
                                    <a:pt x="207" y="235"/>
                                  </a:cubicBezTo>
                                  <a:cubicBezTo>
                                    <a:pt x="204" y="232"/>
                                    <a:pt x="200" y="230"/>
                                    <a:pt x="195" y="230"/>
                                  </a:cubicBezTo>
                                  <a:cubicBezTo>
                                    <a:pt x="191" y="230"/>
                                    <a:pt x="187" y="232"/>
                                    <a:pt x="184" y="234"/>
                                  </a:cubicBezTo>
                                  <a:close/>
                                  <a:moveTo>
                                    <a:pt x="205" y="250"/>
                                  </a:moveTo>
                                  <a:cubicBezTo>
                                    <a:pt x="205" y="248"/>
                                    <a:pt x="205" y="246"/>
                                    <a:pt x="205" y="244"/>
                                  </a:cubicBezTo>
                                  <a:cubicBezTo>
                                    <a:pt x="203" y="240"/>
                                    <a:pt x="199" y="238"/>
                                    <a:pt x="195" y="238"/>
                                  </a:cubicBezTo>
                                  <a:cubicBezTo>
                                    <a:pt x="191" y="238"/>
                                    <a:pt x="188" y="240"/>
                                    <a:pt x="186" y="242"/>
                                  </a:cubicBezTo>
                                  <a:cubicBezTo>
                                    <a:pt x="186" y="245"/>
                                    <a:pt x="186" y="247"/>
                                    <a:pt x="186" y="250"/>
                                  </a:cubicBezTo>
                                  <a:cubicBezTo>
                                    <a:pt x="186" y="250"/>
                                    <a:pt x="186" y="251"/>
                                    <a:pt x="186" y="251"/>
                                  </a:cubicBezTo>
                                  <a:cubicBezTo>
                                    <a:pt x="187" y="251"/>
                                    <a:pt x="188" y="251"/>
                                    <a:pt x="188" y="251"/>
                                  </a:cubicBezTo>
                                  <a:cubicBezTo>
                                    <a:pt x="188" y="250"/>
                                    <a:pt x="188" y="250"/>
                                    <a:pt x="188" y="250"/>
                                  </a:cubicBezTo>
                                  <a:cubicBezTo>
                                    <a:pt x="188" y="246"/>
                                    <a:pt x="191" y="243"/>
                                    <a:pt x="195" y="243"/>
                                  </a:cubicBezTo>
                                  <a:cubicBezTo>
                                    <a:pt x="199" y="243"/>
                                    <a:pt x="202" y="246"/>
                                    <a:pt x="202" y="250"/>
                                  </a:cubicBezTo>
                                  <a:cubicBezTo>
                                    <a:pt x="202" y="250"/>
                                    <a:pt x="202" y="250"/>
                                    <a:pt x="202" y="251"/>
                                  </a:cubicBezTo>
                                  <a:cubicBezTo>
                                    <a:pt x="203" y="251"/>
                                    <a:pt x="204" y="251"/>
                                    <a:pt x="205" y="251"/>
                                  </a:cubicBezTo>
                                  <a:cubicBezTo>
                                    <a:pt x="205" y="251"/>
                                    <a:pt x="205" y="250"/>
                                    <a:pt x="205" y="250"/>
                                  </a:cubicBezTo>
                                  <a:close/>
                                  <a:moveTo>
                                    <a:pt x="195" y="245"/>
                                  </a:moveTo>
                                  <a:cubicBezTo>
                                    <a:pt x="192" y="245"/>
                                    <a:pt x="190" y="247"/>
                                    <a:pt x="190" y="250"/>
                                  </a:cubicBezTo>
                                  <a:cubicBezTo>
                                    <a:pt x="190" y="250"/>
                                    <a:pt x="190" y="250"/>
                                    <a:pt x="190" y="250"/>
                                  </a:cubicBezTo>
                                  <a:cubicBezTo>
                                    <a:pt x="192" y="250"/>
                                    <a:pt x="193" y="250"/>
                                    <a:pt x="195" y="250"/>
                                  </a:cubicBezTo>
                                  <a:cubicBezTo>
                                    <a:pt x="197" y="250"/>
                                    <a:pt x="198" y="250"/>
                                    <a:pt x="200" y="250"/>
                                  </a:cubicBezTo>
                                  <a:cubicBezTo>
                                    <a:pt x="200" y="250"/>
                                    <a:pt x="200" y="250"/>
                                    <a:pt x="200" y="250"/>
                                  </a:cubicBezTo>
                                  <a:cubicBezTo>
                                    <a:pt x="200" y="247"/>
                                    <a:pt x="198" y="245"/>
                                    <a:pt x="195" y="245"/>
                                  </a:cubicBezTo>
                                  <a:close/>
                                  <a:moveTo>
                                    <a:pt x="166" y="261"/>
                                  </a:moveTo>
                                  <a:cubicBezTo>
                                    <a:pt x="168" y="262"/>
                                    <a:pt x="170" y="263"/>
                                    <a:pt x="171" y="265"/>
                                  </a:cubicBezTo>
                                  <a:cubicBezTo>
                                    <a:pt x="178" y="260"/>
                                    <a:pt x="186" y="258"/>
                                    <a:pt x="195" y="258"/>
                                  </a:cubicBezTo>
                                  <a:cubicBezTo>
                                    <a:pt x="204" y="258"/>
                                    <a:pt x="212" y="261"/>
                                    <a:pt x="219" y="265"/>
                                  </a:cubicBezTo>
                                  <a:cubicBezTo>
                                    <a:pt x="221" y="264"/>
                                    <a:pt x="222" y="262"/>
                                    <a:pt x="224" y="261"/>
                                  </a:cubicBezTo>
                                  <a:cubicBezTo>
                                    <a:pt x="216" y="255"/>
                                    <a:pt x="206" y="252"/>
                                    <a:pt x="195" y="252"/>
                                  </a:cubicBezTo>
                                  <a:cubicBezTo>
                                    <a:pt x="184" y="252"/>
                                    <a:pt x="174" y="255"/>
                                    <a:pt x="166" y="261"/>
                                  </a:cubicBezTo>
                                  <a:close/>
                                  <a:moveTo>
                                    <a:pt x="172" y="266"/>
                                  </a:moveTo>
                                  <a:cubicBezTo>
                                    <a:pt x="174" y="268"/>
                                    <a:pt x="175" y="269"/>
                                    <a:pt x="176" y="271"/>
                                  </a:cubicBezTo>
                                  <a:cubicBezTo>
                                    <a:pt x="182" y="267"/>
                                    <a:pt x="188" y="265"/>
                                    <a:pt x="195" y="265"/>
                                  </a:cubicBezTo>
                                  <a:cubicBezTo>
                                    <a:pt x="202" y="265"/>
                                    <a:pt x="209" y="268"/>
                                    <a:pt x="214" y="271"/>
                                  </a:cubicBezTo>
                                  <a:cubicBezTo>
                                    <a:pt x="216" y="270"/>
                                    <a:pt x="217" y="268"/>
                                    <a:pt x="218" y="266"/>
                                  </a:cubicBezTo>
                                  <a:cubicBezTo>
                                    <a:pt x="212" y="262"/>
                                    <a:pt x="204" y="259"/>
                                    <a:pt x="195" y="259"/>
                                  </a:cubicBezTo>
                                  <a:cubicBezTo>
                                    <a:pt x="187" y="259"/>
                                    <a:pt x="179" y="262"/>
                                    <a:pt x="172" y="266"/>
                                  </a:cubicBezTo>
                                  <a:close/>
                                  <a:moveTo>
                                    <a:pt x="177" y="272"/>
                                  </a:moveTo>
                                  <a:cubicBezTo>
                                    <a:pt x="178" y="274"/>
                                    <a:pt x="179" y="275"/>
                                    <a:pt x="180" y="277"/>
                                  </a:cubicBezTo>
                                  <a:cubicBezTo>
                                    <a:pt x="184" y="274"/>
                                    <a:pt x="189" y="272"/>
                                    <a:pt x="195" y="272"/>
                                  </a:cubicBezTo>
                                  <a:cubicBezTo>
                                    <a:pt x="201" y="272"/>
                                    <a:pt x="206" y="274"/>
                                    <a:pt x="211" y="277"/>
                                  </a:cubicBezTo>
                                  <a:cubicBezTo>
                                    <a:pt x="212" y="276"/>
                                    <a:pt x="213" y="274"/>
                                    <a:pt x="214" y="273"/>
                                  </a:cubicBezTo>
                                  <a:cubicBezTo>
                                    <a:pt x="208" y="269"/>
                                    <a:pt x="202" y="267"/>
                                    <a:pt x="195" y="267"/>
                                  </a:cubicBezTo>
                                  <a:cubicBezTo>
                                    <a:pt x="188" y="267"/>
                                    <a:pt x="182" y="269"/>
                                    <a:pt x="177" y="272"/>
                                  </a:cubicBezTo>
                                  <a:close/>
                                  <a:moveTo>
                                    <a:pt x="181" y="278"/>
                                  </a:moveTo>
                                  <a:cubicBezTo>
                                    <a:pt x="182" y="280"/>
                                    <a:pt x="182" y="282"/>
                                    <a:pt x="183" y="284"/>
                                  </a:cubicBezTo>
                                  <a:cubicBezTo>
                                    <a:pt x="187" y="282"/>
                                    <a:pt x="191" y="280"/>
                                    <a:pt x="195" y="280"/>
                                  </a:cubicBezTo>
                                  <a:cubicBezTo>
                                    <a:pt x="200" y="280"/>
                                    <a:pt x="204" y="282"/>
                                    <a:pt x="208" y="284"/>
                                  </a:cubicBezTo>
                                  <a:cubicBezTo>
                                    <a:pt x="208" y="282"/>
                                    <a:pt x="209" y="280"/>
                                    <a:pt x="210" y="279"/>
                                  </a:cubicBezTo>
                                  <a:cubicBezTo>
                                    <a:pt x="206" y="276"/>
                                    <a:pt x="201" y="274"/>
                                    <a:pt x="195" y="274"/>
                                  </a:cubicBezTo>
                                  <a:cubicBezTo>
                                    <a:pt x="190" y="274"/>
                                    <a:pt x="185" y="276"/>
                                    <a:pt x="181" y="278"/>
                                  </a:cubicBezTo>
                                  <a:close/>
                                  <a:moveTo>
                                    <a:pt x="184" y="285"/>
                                  </a:moveTo>
                                  <a:cubicBezTo>
                                    <a:pt x="184" y="287"/>
                                    <a:pt x="185" y="290"/>
                                    <a:pt x="185" y="292"/>
                                  </a:cubicBezTo>
                                  <a:cubicBezTo>
                                    <a:pt x="188" y="289"/>
                                    <a:pt x="191" y="288"/>
                                    <a:pt x="195" y="288"/>
                                  </a:cubicBezTo>
                                  <a:cubicBezTo>
                                    <a:pt x="199" y="288"/>
                                    <a:pt x="203" y="290"/>
                                    <a:pt x="205" y="293"/>
                                  </a:cubicBezTo>
                                  <a:cubicBezTo>
                                    <a:pt x="206" y="290"/>
                                    <a:pt x="206" y="288"/>
                                    <a:pt x="207" y="286"/>
                                  </a:cubicBezTo>
                                  <a:cubicBezTo>
                                    <a:pt x="204" y="283"/>
                                    <a:pt x="200" y="282"/>
                                    <a:pt x="195" y="282"/>
                                  </a:cubicBezTo>
                                  <a:cubicBezTo>
                                    <a:pt x="191" y="282"/>
                                    <a:pt x="187" y="283"/>
                                    <a:pt x="184" y="285"/>
                                  </a:cubicBezTo>
                                  <a:close/>
                                  <a:moveTo>
                                    <a:pt x="205" y="301"/>
                                  </a:moveTo>
                                  <a:cubicBezTo>
                                    <a:pt x="205" y="299"/>
                                    <a:pt x="205" y="297"/>
                                    <a:pt x="205" y="295"/>
                                  </a:cubicBezTo>
                                  <a:cubicBezTo>
                                    <a:pt x="203" y="292"/>
                                    <a:pt x="199" y="289"/>
                                    <a:pt x="195" y="289"/>
                                  </a:cubicBezTo>
                                  <a:cubicBezTo>
                                    <a:pt x="191" y="289"/>
                                    <a:pt x="188" y="291"/>
                                    <a:pt x="186" y="294"/>
                                  </a:cubicBezTo>
                                  <a:cubicBezTo>
                                    <a:pt x="186" y="296"/>
                                    <a:pt x="186" y="299"/>
                                    <a:pt x="186" y="301"/>
                                  </a:cubicBezTo>
                                  <a:cubicBezTo>
                                    <a:pt x="186" y="302"/>
                                    <a:pt x="186" y="302"/>
                                    <a:pt x="186" y="302"/>
                                  </a:cubicBezTo>
                                  <a:cubicBezTo>
                                    <a:pt x="187" y="302"/>
                                    <a:pt x="188" y="302"/>
                                    <a:pt x="188" y="302"/>
                                  </a:cubicBezTo>
                                  <a:cubicBezTo>
                                    <a:pt x="188" y="302"/>
                                    <a:pt x="188" y="301"/>
                                    <a:pt x="188" y="301"/>
                                  </a:cubicBezTo>
                                  <a:cubicBezTo>
                                    <a:pt x="188" y="298"/>
                                    <a:pt x="191" y="295"/>
                                    <a:pt x="195" y="295"/>
                                  </a:cubicBezTo>
                                  <a:cubicBezTo>
                                    <a:pt x="199" y="295"/>
                                    <a:pt x="202" y="298"/>
                                    <a:pt x="202" y="301"/>
                                  </a:cubicBezTo>
                                  <a:cubicBezTo>
                                    <a:pt x="202" y="301"/>
                                    <a:pt x="202" y="302"/>
                                    <a:pt x="202" y="302"/>
                                  </a:cubicBezTo>
                                  <a:cubicBezTo>
                                    <a:pt x="203" y="302"/>
                                    <a:pt x="204" y="302"/>
                                    <a:pt x="205" y="302"/>
                                  </a:cubicBezTo>
                                  <a:cubicBezTo>
                                    <a:pt x="205" y="302"/>
                                    <a:pt x="205" y="302"/>
                                    <a:pt x="205" y="301"/>
                                  </a:cubicBezTo>
                                  <a:close/>
                                  <a:moveTo>
                                    <a:pt x="195" y="296"/>
                                  </a:moveTo>
                                  <a:cubicBezTo>
                                    <a:pt x="192" y="296"/>
                                    <a:pt x="190" y="298"/>
                                    <a:pt x="190" y="301"/>
                                  </a:cubicBezTo>
                                  <a:cubicBezTo>
                                    <a:pt x="190" y="301"/>
                                    <a:pt x="190" y="302"/>
                                    <a:pt x="190" y="302"/>
                                  </a:cubicBezTo>
                                  <a:cubicBezTo>
                                    <a:pt x="192" y="302"/>
                                    <a:pt x="193" y="301"/>
                                    <a:pt x="195" y="301"/>
                                  </a:cubicBezTo>
                                  <a:cubicBezTo>
                                    <a:pt x="197" y="301"/>
                                    <a:pt x="198" y="302"/>
                                    <a:pt x="200" y="302"/>
                                  </a:cubicBezTo>
                                  <a:cubicBezTo>
                                    <a:pt x="200" y="302"/>
                                    <a:pt x="200" y="301"/>
                                    <a:pt x="200" y="301"/>
                                  </a:cubicBezTo>
                                  <a:cubicBezTo>
                                    <a:pt x="200" y="298"/>
                                    <a:pt x="198" y="296"/>
                                    <a:pt x="195" y="296"/>
                                  </a:cubicBezTo>
                                  <a:close/>
                                  <a:moveTo>
                                    <a:pt x="166" y="312"/>
                                  </a:moveTo>
                                  <a:cubicBezTo>
                                    <a:pt x="168" y="313"/>
                                    <a:pt x="170" y="315"/>
                                    <a:pt x="171" y="316"/>
                                  </a:cubicBezTo>
                                  <a:cubicBezTo>
                                    <a:pt x="178" y="312"/>
                                    <a:pt x="186" y="309"/>
                                    <a:pt x="195" y="309"/>
                                  </a:cubicBezTo>
                                  <a:cubicBezTo>
                                    <a:pt x="204" y="309"/>
                                    <a:pt x="212" y="312"/>
                                    <a:pt x="219" y="317"/>
                                  </a:cubicBezTo>
                                  <a:cubicBezTo>
                                    <a:pt x="221" y="315"/>
                                    <a:pt x="222" y="314"/>
                                    <a:pt x="224" y="312"/>
                                  </a:cubicBezTo>
                                  <a:cubicBezTo>
                                    <a:pt x="216" y="307"/>
                                    <a:pt x="206" y="303"/>
                                    <a:pt x="195" y="303"/>
                                  </a:cubicBezTo>
                                  <a:cubicBezTo>
                                    <a:pt x="184" y="303"/>
                                    <a:pt x="174" y="306"/>
                                    <a:pt x="166" y="312"/>
                                  </a:cubicBezTo>
                                  <a:close/>
                                  <a:moveTo>
                                    <a:pt x="172" y="317"/>
                                  </a:moveTo>
                                  <a:cubicBezTo>
                                    <a:pt x="174" y="319"/>
                                    <a:pt x="175" y="321"/>
                                    <a:pt x="176" y="322"/>
                                  </a:cubicBezTo>
                                  <a:cubicBezTo>
                                    <a:pt x="182" y="319"/>
                                    <a:pt x="188" y="317"/>
                                    <a:pt x="195" y="317"/>
                                  </a:cubicBezTo>
                                  <a:cubicBezTo>
                                    <a:pt x="202" y="317"/>
                                    <a:pt x="209" y="319"/>
                                    <a:pt x="214" y="323"/>
                                  </a:cubicBezTo>
                                  <a:cubicBezTo>
                                    <a:pt x="216" y="321"/>
                                    <a:pt x="217" y="319"/>
                                    <a:pt x="218" y="318"/>
                                  </a:cubicBezTo>
                                  <a:cubicBezTo>
                                    <a:pt x="212" y="313"/>
                                    <a:pt x="204" y="311"/>
                                    <a:pt x="195" y="311"/>
                                  </a:cubicBezTo>
                                  <a:cubicBezTo>
                                    <a:pt x="187" y="311"/>
                                    <a:pt x="179" y="313"/>
                                    <a:pt x="172" y="317"/>
                                  </a:cubicBezTo>
                                  <a:close/>
                                  <a:moveTo>
                                    <a:pt x="177" y="324"/>
                                  </a:moveTo>
                                  <a:cubicBezTo>
                                    <a:pt x="178" y="325"/>
                                    <a:pt x="179" y="327"/>
                                    <a:pt x="180" y="328"/>
                                  </a:cubicBezTo>
                                  <a:cubicBezTo>
                                    <a:pt x="184" y="325"/>
                                    <a:pt x="189" y="324"/>
                                    <a:pt x="195" y="324"/>
                                  </a:cubicBezTo>
                                  <a:cubicBezTo>
                                    <a:pt x="201" y="324"/>
                                    <a:pt x="206" y="326"/>
                                    <a:pt x="211" y="329"/>
                                  </a:cubicBezTo>
                                  <a:cubicBezTo>
                                    <a:pt x="212" y="327"/>
                                    <a:pt x="213" y="325"/>
                                    <a:pt x="214" y="324"/>
                                  </a:cubicBezTo>
                                  <a:cubicBezTo>
                                    <a:pt x="208" y="320"/>
                                    <a:pt x="202" y="318"/>
                                    <a:pt x="195" y="318"/>
                                  </a:cubicBezTo>
                                  <a:cubicBezTo>
                                    <a:pt x="188" y="318"/>
                                    <a:pt x="182" y="320"/>
                                    <a:pt x="177" y="324"/>
                                  </a:cubicBezTo>
                                  <a:close/>
                                  <a:moveTo>
                                    <a:pt x="181" y="330"/>
                                  </a:moveTo>
                                  <a:cubicBezTo>
                                    <a:pt x="182" y="331"/>
                                    <a:pt x="182" y="333"/>
                                    <a:pt x="183" y="335"/>
                                  </a:cubicBezTo>
                                  <a:cubicBezTo>
                                    <a:pt x="187" y="333"/>
                                    <a:pt x="191" y="332"/>
                                    <a:pt x="195" y="332"/>
                                  </a:cubicBezTo>
                                  <a:cubicBezTo>
                                    <a:pt x="200" y="332"/>
                                    <a:pt x="204" y="333"/>
                                    <a:pt x="208" y="336"/>
                                  </a:cubicBezTo>
                                  <a:cubicBezTo>
                                    <a:pt x="208" y="334"/>
                                    <a:pt x="209" y="332"/>
                                    <a:pt x="210" y="330"/>
                                  </a:cubicBezTo>
                                  <a:cubicBezTo>
                                    <a:pt x="206" y="327"/>
                                    <a:pt x="201" y="325"/>
                                    <a:pt x="195" y="325"/>
                                  </a:cubicBezTo>
                                  <a:cubicBezTo>
                                    <a:pt x="190" y="325"/>
                                    <a:pt x="185" y="327"/>
                                    <a:pt x="181" y="330"/>
                                  </a:cubicBezTo>
                                  <a:close/>
                                  <a:moveTo>
                                    <a:pt x="184" y="337"/>
                                  </a:moveTo>
                                  <a:cubicBezTo>
                                    <a:pt x="184" y="339"/>
                                    <a:pt x="185" y="341"/>
                                    <a:pt x="185" y="343"/>
                                  </a:cubicBezTo>
                                  <a:cubicBezTo>
                                    <a:pt x="188" y="341"/>
                                    <a:pt x="191" y="339"/>
                                    <a:pt x="195" y="339"/>
                                  </a:cubicBezTo>
                                  <a:cubicBezTo>
                                    <a:pt x="199" y="339"/>
                                    <a:pt x="203" y="341"/>
                                    <a:pt x="205" y="344"/>
                                  </a:cubicBezTo>
                                  <a:cubicBezTo>
                                    <a:pt x="206" y="342"/>
                                    <a:pt x="206" y="339"/>
                                    <a:pt x="207" y="337"/>
                                  </a:cubicBezTo>
                                  <a:cubicBezTo>
                                    <a:pt x="204" y="335"/>
                                    <a:pt x="200" y="333"/>
                                    <a:pt x="195" y="333"/>
                                  </a:cubicBezTo>
                                  <a:cubicBezTo>
                                    <a:pt x="191" y="333"/>
                                    <a:pt x="187" y="334"/>
                                    <a:pt x="184" y="337"/>
                                  </a:cubicBezTo>
                                  <a:close/>
                                  <a:moveTo>
                                    <a:pt x="205" y="353"/>
                                  </a:moveTo>
                                  <a:cubicBezTo>
                                    <a:pt x="205" y="350"/>
                                    <a:pt x="205" y="348"/>
                                    <a:pt x="205" y="346"/>
                                  </a:cubicBezTo>
                                  <a:cubicBezTo>
                                    <a:pt x="203" y="343"/>
                                    <a:pt x="199" y="341"/>
                                    <a:pt x="195" y="341"/>
                                  </a:cubicBezTo>
                                  <a:cubicBezTo>
                                    <a:pt x="191" y="341"/>
                                    <a:pt x="188" y="342"/>
                                    <a:pt x="186" y="345"/>
                                  </a:cubicBezTo>
                                  <a:cubicBezTo>
                                    <a:pt x="186" y="348"/>
                                    <a:pt x="186" y="350"/>
                                    <a:pt x="186" y="353"/>
                                  </a:cubicBezTo>
                                  <a:cubicBezTo>
                                    <a:pt x="186" y="353"/>
                                    <a:pt x="186" y="353"/>
                                    <a:pt x="186" y="354"/>
                                  </a:cubicBezTo>
                                  <a:cubicBezTo>
                                    <a:pt x="187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49"/>
                                    <a:pt x="191" y="346"/>
                                    <a:pt x="195" y="346"/>
                                  </a:cubicBezTo>
                                  <a:cubicBezTo>
                                    <a:pt x="199" y="346"/>
                                    <a:pt x="202" y="349"/>
                                    <a:pt x="202" y="353"/>
                                  </a:cubicBezTo>
                                  <a:cubicBezTo>
                                    <a:pt x="202" y="353"/>
                                    <a:pt x="202" y="353"/>
                                    <a:pt x="202" y="353"/>
                                  </a:cubicBezTo>
                                  <a:cubicBezTo>
                                    <a:pt x="203" y="353"/>
                                    <a:pt x="204" y="354"/>
                                    <a:pt x="205" y="354"/>
                                  </a:cubicBezTo>
                                  <a:cubicBezTo>
                                    <a:pt x="205" y="353"/>
                                    <a:pt x="205" y="353"/>
                                    <a:pt x="205" y="353"/>
                                  </a:cubicBezTo>
                                  <a:close/>
                                  <a:moveTo>
                                    <a:pt x="195" y="348"/>
                                  </a:moveTo>
                                  <a:cubicBezTo>
                                    <a:pt x="192" y="348"/>
                                    <a:pt x="190" y="350"/>
                                    <a:pt x="190" y="353"/>
                                  </a:cubicBezTo>
                                  <a:cubicBezTo>
                                    <a:pt x="190" y="353"/>
                                    <a:pt x="190" y="353"/>
                                    <a:pt x="190" y="353"/>
                                  </a:cubicBezTo>
                                  <a:cubicBezTo>
                                    <a:pt x="192" y="353"/>
                                    <a:pt x="193" y="353"/>
                                    <a:pt x="195" y="353"/>
                                  </a:cubicBezTo>
                                  <a:cubicBezTo>
                                    <a:pt x="197" y="353"/>
                                    <a:pt x="198" y="353"/>
                                    <a:pt x="200" y="353"/>
                                  </a:cubicBezTo>
                                  <a:cubicBezTo>
                                    <a:pt x="200" y="353"/>
                                    <a:pt x="200" y="353"/>
                                    <a:pt x="200" y="353"/>
                                  </a:cubicBezTo>
                                  <a:cubicBezTo>
                                    <a:pt x="200" y="350"/>
                                    <a:pt x="198" y="348"/>
                                    <a:pt x="195" y="348"/>
                                  </a:cubicBezTo>
                                  <a:close/>
                                  <a:moveTo>
                                    <a:pt x="166" y="364"/>
                                  </a:moveTo>
                                  <a:cubicBezTo>
                                    <a:pt x="168" y="365"/>
                                    <a:pt x="170" y="366"/>
                                    <a:pt x="171" y="368"/>
                                  </a:cubicBezTo>
                                  <a:cubicBezTo>
                                    <a:pt x="178" y="363"/>
                                    <a:pt x="186" y="361"/>
                                    <a:pt x="195" y="361"/>
                                  </a:cubicBezTo>
                                  <a:cubicBezTo>
                                    <a:pt x="204" y="361"/>
                                    <a:pt x="212" y="363"/>
                                    <a:pt x="219" y="368"/>
                                  </a:cubicBezTo>
                                  <a:cubicBezTo>
                                    <a:pt x="221" y="367"/>
                                    <a:pt x="222" y="365"/>
                                    <a:pt x="224" y="364"/>
                                  </a:cubicBezTo>
                                  <a:cubicBezTo>
                                    <a:pt x="216" y="358"/>
                                    <a:pt x="206" y="354"/>
                                    <a:pt x="195" y="354"/>
                                  </a:cubicBezTo>
                                  <a:cubicBezTo>
                                    <a:pt x="184" y="354"/>
                                    <a:pt x="174" y="358"/>
                                    <a:pt x="166" y="364"/>
                                  </a:cubicBezTo>
                                  <a:close/>
                                  <a:moveTo>
                                    <a:pt x="172" y="369"/>
                                  </a:moveTo>
                                  <a:cubicBezTo>
                                    <a:pt x="174" y="370"/>
                                    <a:pt x="175" y="372"/>
                                    <a:pt x="176" y="374"/>
                                  </a:cubicBezTo>
                                  <a:cubicBezTo>
                                    <a:pt x="182" y="370"/>
                                    <a:pt x="188" y="368"/>
                                    <a:pt x="195" y="368"/>
                                  </a:cubicBezTo>
                                  <a:cubicBezTo>
                                    <a:pt x="202" y="368"/>
                                    <a:pt x="209" y="370"/>
                                    <a:pt x="214" y="374"/>
                                  </a:cubicBezTo>
                                  <a:cubicBezTo>
                                    <a:pt x="216" y="372"/>
                                    <a:pt x="217" y="371"/>
                                    <a:pt x="218" y="369"/>
                                  </a:cubicBezTo>
                                  <a:cubicBezTo>
                                    <a:pt x="212" y="365"/>
                                    <a:pt x="204" y="362"/>
                                    <a:pt x="195" y="362"/>
                                  </a:cubicBezTo>
                                  <a:cubicBezTo>
                                    <a:pt x="187" y="362"/>
                                    <a:pt x="179" y="365"/>
                                    <a:pt x="172" y="369"/>
                                  </a:cubicBezTo>
                                  <a:close/>
                                  <a:moveTo>
                                    <a:pt x="177" y="375"/>
                                  </a:moveTo>
                                  <a:cubicBezTo>
                                    <a:pt x="178" y="376"/>
                                    <a:pt x="179" y="378"/>
                                    <a:pt x="180" y="379"/>
                                  </a:cubicBezTo>
                                  <a:cubicBezTo>
                                    <a:pt x="184" y="377"/>
                                    <a:pt x="189" y="375"/>
                                    <a:pt x="195" y="375"/>
                                  </a:cubicBezTo>
                                  <a:cubicBezTo>
                                    <a:pt x="201" y="375"/>
                                    <a:pt x="206" y="377"/>
                                    <a:pt x="211" y="380"/>
                                  </a:cubicBezTo>
                                  <a:cubicBezTo>
                                    <a:pt x="212" y="378"/>
                                    <a:pt x="213" y="377"/>
                                    <a:pt x="214" y="375"/>
                                  </a:cubicBezTo>
                                  <a:cubicBezTo>
                                    <a:pt x="208" y="372"/>
                                    <a:pt x="202" y="370"/>
                                    <a:pt x="195" y="370"/>
                                  </a:cubicBezTo>
                                  <a:cubicBezTo>
                                    <a:pt x="188" y="370"/>
                                    <a:pt x="182" y="372"/>
                                    <a:pt x="177" y="375"/>
                                  </a:cubicBezTo>
                                  <a:close/>
                                  <a:moveTo>
                                    <a:pt x="181" y="381"/>
                                  </a:moveTo>
                                  <a:cubicBezTo>
                                    <a:pt x="182" y="383"/>
                                    <a:pt x="182" y="385"/>
                                    <a:pt x="183" y="387"/>
                                  </a:cubicBezTo>
                                  <a:cubicBezTo>
                                    <a:pt x="187" y="384"/>
                                    <a:pt x="191" y="383"/>
                                    <a:pt x="195" y="383"/>
                                  </a:cubicBezTo>
                                  <a:cubicBezTo>
                                    <a:pt x="200" y="383"/>
                                    <a:pt x="204" y="385"/>
                                    <a:pt x="208" y="387"/>
                                  </a:cubicBezTo>
                                  <a:cubicBezTo>
                                    <a:pt x="208" y="385"/>
                                    <a:pt x="209" y="383"/>
                                    <a:pt x="210" y="381"/>
                                  </a:cubicBezTo>
                                  <a:cubicBezTo>
                                    <a:pt x="206" y="378"/>
                                    <a:pt x="201" y="377"/>
                                    <a:pt x="195" y="377"/>
                                  </a:cubicBezTo>
                                  <a:cubicBezTo>
                                    <a:pt x="190" y="377"/>
                                    <a:pt x="185" y="378"/>
                                    <a:pt x="181" y="381"/>
                                  </a:cubicBezTo>
                                  <a:close/>
                                  <a:moveTo>
                                    <a:pt x="184" y="388"/>
                                  </a:moveTo>
                                  <a:cubicBezTo>
                                    <a:pt x="184" y="390"/>
                                    <a:pt x="185" y="392"/>
                                    <a:pt x="185" y="395"/>
                                  </a:cubicBezTo>
                                  <a:cubicBezTo>
                                    <a:pt x="188" y="392"/>
                                    <a:pt x="191" y="390"/>
                                    <a:pt x="195" y="390"/>
                                  </a:cubicBezTo>
                                  <a:cubicBezTo>
                                    <a:pt x="199" y="390"/>
                                    <a:pt x="203" y="392"/>
                                    <a:pt x="205" y="395"/>
                                  </a:cubicBezTo>
                                  <a:cubicBezTo>
                                    <a:pt x="206" y="393"/>
                                    <a:pt x="206" y="391"/>
                                    <a:pt x="207" y="389"/>
                                  </a:cubicBezTo>
                                  <a:cubicBezTo>
                                    <a:pt x="204" y="386"/>
                                    <a:pt x="200" y="385"/>
                                    <a:pt x="195" y="385"/>
                                  </a:cubicBezTo>
                                  <a:cubicBezTo>
                                    <a:pt x="191" y="385"/>
                                    <a:pt x="187" y="386"/>
                                    <a:pt x="184" y="388"/>
                                  </a:cubicBezTo>
                                  <a:close/>
                                  <a:moveTo>
                                    <a:pt x="205" y="404"/>
                                  </a:moveTo>
                                  <a:cubicBezTo>
                                    <a:pt x="205" y="402"/>
                                    <a:pt x="205" y="400"/>
                                    <a:pt x="205" y="398"/>
                                  </a:cubicBezTo>
                                  <a:cubicBezTo>
                                    <a:pt x="203" y="394"/>
                                    <a:pt x="199" y="392"/>
                                    <a:pt x="195" y="392"/>
                                  </a:cubicBezTo>
                                  <a:cubicBezTo>
                                    <a:pt x="191" y="392"/>
                                    <a:pt x="188" y="394"/>
                                    <a:pt x="186" y="397"/>
                                  </a:cubicBezTo>
                                  <a:cubicBezTo>
                                    <a:pt x="186" y="399"/>
                                    <a:pt x="186" y="402"/>
                                    <a:pt x="186" y="404"/>
                                  </a:cubicBezTo>
                                  <a:cubicBezTo>
                                    <a:pt x="186" y="404"/>
                                    <a:pt x="186" y="405"/>
                                    <a:pt x="186" y="405"/>
                                  </a:cubicBezTo>
                                  <a:cubicBezTo>
                                    <a:pt x="187" y="405"/>
                                    <a:pt x="188" y="405"/>
                                    <a:pt x="188" y="405"/>
                                  </a:cubicBezTo>
                                  <a:cubicBezTo>
                                    <a:pt x="188" y="404"/>
                                    <a:pt x="188" y="404"/>
                                    <a:pt x="188" y="404"/>
                                  </a:cubicBezTo>
                                  <a:cubicBezTo>
                                    <a:pt x="188" y="400"/>
                                    <a:pt x="191" y="397"/>
                                    <a:pt x="195" y="397"/>
                                  </a:cubicBezTo>
                                  <a:cubicBezTo>
                                    <a:pt x="199" y="397"/>
                                    <a:pt x="202" y="400"/>
                                    <a:pt x="202" y="404"/>
                                  </a:cubicBezTo>
                                  <a:cubicBezTo>
                                    <a:pt x="202" y="404"/>
                                    <a:pt x="202" y="404"/>
                                    <a:pt x="202" y="405"/>
                                  </a:cubicBezTo>
                                  <a:cubicBezTo>
                                    <a:pt x="203" y="405"/>
                                    <a:pt x="204" y="405"/>
                                    <a:pt x="205" y="405"/>
                                  </a:cubicBezTo>
                                  <a:cubicBezTo>
                                    <a:pt x="205" y="405"/>
                                    <a:pt x="205" y="404"/>
                                    <a:pt x="205" y="404"/>
                                  </a:cubicBezTo>
                                  <a:close/>
                                  <a:moveTo>
                                    <a:pt x="195" y="399"/>
                                  </a:moveTo>
                                  <a:cubicBezTo>
                                    <a:pt x="192" y="399"/>
                                    <a:pt x="190" y="401"/>
                                    <a:pt x="190" y="404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4"/>
                                    <a:pt x="193" y="404"/>
                                    <a:pt x="195" y="404"/>
                                  </a:cubicBezTo>
                                  <a:cubicBezTo>
                                    <a:pt x="197" y="404"/>
                                    <a:pt x="198" y="404"/>
                                    <a:pt x="200" y="404"/>
                                  </a:cubicBezTo>
                                  <a:cubicBezTo>
                                    <a:pt x="200" y="404"/>
                                    <a:pt x="200" y="404"/>
                                    <a:pt x="200" y="404"/>
                                  </a:cubicBezTo>
                                  <a:cubicBezTo>
                                    <a:pt x="200" y="401"/>
                                    <a:pt x="198" y="399"/>
                                    <a:pt x="195" y="399"/>
                                  </a:cubicBezTo>
                                  <a:close/>
                                  <a:moveTo>
                                    <a:pt x="763" y="353"/>
                                  </a:moveTo>
                                  <a:cubicBezTo>
                                    <a:pt x="763" y="354"/>
                                    <a:pt x="763" y="356"/>
                                    <a:pt x="762" y="357"/>
                                  </a:cubicBezTo>
                                  <a:cubicBezTo>
                                    <a:pt x="764" y="358"/>
                                    <a:pt x="766" y="359"/>
                                    <a:pt x="768" y="360"/>
                                  </a:cubicBezTo>
                                  <a:cubicBezTo>
                                    <a:pt x="769" y="358"/>
                                    <a:pt x="769" y="355"/>
                                    <a:pt x="769" y="353"/>
                                  </a:cubicBezTo>
                                  <a:cubicBezTo>
                                    <a:pt x="769" y="345"/>
                                    <a:pt x="766" y="338"/>
                                    <a:pt x="761" y="333"/>
                                  </a:cubicBezTo>
                                  <a:cubicBezTo>
                                    <a:pt x="756" y="328"/>
                                    <a:pt x="749" y="325"/>
                                    <a:pt x="742" y="325"/>
                                  </a:cubicBezTo>
                                  <a:cubicBezTo>
                                    <a:pt x="734" y="325"/>
                                    <a:pt x="727" y="328"/>
                                    <a:pt x="722" y="333"/>
                                  </a:cubicBezTo>
                                  <a:cubicBezTo>
                                    <a:pt x="718" y="338"/>
                                    <a:pt x="714" y="345"/>
                                    <a:pt x="714" y="353"/>
                                  </a:cubicBezTo>
                                  <a:cubicBezTo>
                                    <a:pt x="714" y="355"/>
                                    <a:pt x="715" y="358"/>
                                    <a:pt x="715" y="360"/>
                                  </a:cubicBezTo>
                                  <a:cubicBezTo>
                                    <a:pt x="717" y="359"/>
                                    <a:pt x="719" y="358"/>
                                    <a:pt x="721" y="357"/>
                                  </a:cubicBezTo>
                                  <a:cubicBezTo>
                                    <a:pt x="721" y="356"/>
                                    <a:pt x="721" y="354"/>
                                    <a:pt x="721" y="353"/>
                                  </a:cubicBezTo>
                                  <a:cubicBezTo>
                                    <a:pt x="721" y="341"/>
                                    <a:pt x="730" y="332"/>
                                    <a:pt x="742" y="332"/>
                                  </a:cubicBezTo>
                                  <a:cubicBezTo>
                                    <a:pt x="753" y="332"/>
                                    <a:pt x="763" y="341"/>
                                    <a:pt x="763" y="353"/>
                                  </a:cubicBezTo>
                                  <a:close/>
                                  <a:moveTo>
                                    <a:pt x="755" y="353"/>
                                  </a:moveTo>
                                  <a:cubicBezTo>
                                    <a:pt x="755" y="353"/>
                                    <a:pt x="755" y="354"/>
                                    <a:pt x="755" y="355"/>
                                  </a:cubicBezTo>
                                  <a:cubicBezTo>
                                    <a:pt x="757" y="355"/>
                                    <a:pt x="759" y="356"/>
                                    <a:pt x="761" y="357"/>
                                  </a:cubicBezTo>
                                  <a:cubicBezTo>
                                    <a:pt x="761" y="355"/>
                                    <a:pt x="761" y="354"/>
                                    <a:pt x="761" y="353"/>
                                  </a:cubicBezTo>
                                  <a:cubicBezTo>
                                    <a:pt x="761" y="347"/>
                                    <a:pt x="759" y="342"/>
                                    <a:pt x="755" y="339"/>
                                  </a:cubicBezTo>
                                  <a:cubicBezTo>
                                    <a:pt x="752" y="335"/>
                                    <a:pt x="747" y="333"/>
                                    <a:pt x="742" y="333"/>
                                  </a:cubicBezTo>
                                  <a:cubicBezTo>
                                    <a:pt x="736" y="333"/>
                                    <a:pt x="731" y="335"/>
                                    <a:pt x="728" y="339"/>
                                  </a:cubicBezTo>
                                  <a:cubicBezTo>
                                    <a:pt x="724" y="342"/>
                                    <a:pt x="722" y="347"/>
                                    <a:pt x="722" y="353"/>
                                  </a:cubicBezTo>
                                  <a:cubicBezTo>
                                    <a:pt x="722" y="354"/>
                                    <a:pt x="722" y="355"/>
                                    <a:pt x="723" y="357"/>
                                  </a:cubicBezTo>
                                  <a:cubicBezTo>
                                    <a:pt x="724" y="356"/>
                                    <a:pt x="726" y="355"/>
                                    <a:pt x="728" y="355"/>
                                  </a:cubicBezTo>
                                  <a:cubicBezTo>
                                    <a:pt x="728" y="354"/>
                                    <a:pt x="728" y="353"/>
                                    <a:pt x="728" y="353"/>
                                  </a:cubicBezTo>
                                  <a:cubicBezTo>
                                    <a:pt x="728" y="345"/>
                                    <a:pt x="734" y="339"/>
                                    <a:pt x="742" y="339"/>
                                  </a:cubicBezTo>
                                  <a:cubicBezTo>
                                    <a:pt x="749" y="339"/>
                                    <a:pt x="755" y="345"/>
                                    <a:pt x="755" y="353"/>
                                  </a:cubicBezTo>
                                  <a:close/>
                                  <a:moveTo>
                                    <a:pt x="748" y="353"/>
                                  </a:moveTo>
                                  <a:cubicBezTo>
                                    <a:pt x="748" y="353"/>
                                    <a:pt x="748" y="353"/>
                                    <a:pt x="748" y="353"/>
                                  </a:cubicBezTo>
                                  <a:cubicBezTo>
                                    <a:pt x="750" y="354"/>
                                    <a:pt x="752" y="354"/>
                                    <a:pt x="754" y="354"/>
                                  </a:cubicBezTo>
                                  <a:cubicBezTo>
                                    <a:pt x="754" y="354"/>
                                    <a:pt x="754" y="353"/>
                                    <a:pt x="754" y="353"/>
                                  </a:cubicBezTo>
                                  <a:cubicBezTo>
                                    <a:pt x="754" y="346"/>
                                    <a:pt x="748" y="341"/>
                                    <a:pt x="742" y="341"/>
                                  </a:cubicBezTo>
                                  <a:cubicBezTo>
                                    <a:pt x="735" y="341"/>
                                    <a:pt x="730" y="346"/>
                                    <a:pt x="730" y="353"/>
                                  </a:cubicBezTo>
                                  <a:cubicBezTo>
                                    <a:pt x="730" y="353"/>
                                    <a:pt x="730" y="354"/>
                                    <a:pt x="730" y="354"/>
                                  </a:cubicBezTo>
                                  <a:cubicBezTo>
                                    <a:pt x="732" y="354"/>
                                    <a:pt x="733" y="354"/>
                                    <a:pt x="735" y="353"/>
                                  </a:cubicBezTo>
                                  <a:cubicBezTo>
                                    <a:pt x="735" y="353"/>
                                    <a:pt x="735" y="353"/>
                                    <a:pt x="735" y="353"/>
                                  </a:cubicBezTo>
                                  <a:cubicBezTo>
                                    <a:pt x="735" y="349"/>
                                    <a:pt x="738" y="346"/>
                                    <a:pt x="742" y="346"/>
                                  </a:cubicBezTo>
                                  <a:cubicBezTo>
                                    <a:pt x="745" y="346"/>
                                    <a:pt x="748" y="349"/>
                                    <a:pt x="748" y="353"/>
                                  </a:cubicBezTo>
                                  <a:close/>
                                  <a:moveTo>
                                    <a:pt x="742" y="348"/>
                                  </a:moveTo>
                                  <a:cubicBezTo>
                                    <a:pt x="739" y="348"/>
                                    <a:pt x="737" y="350"/>
                                    <a:pt x="737" y="353"/>
                                  </a:cubicBezTo>
                                  <a:cubicBezTo>
                                    <a:pt x="737" y="353"/>
                                    <a:pt x="737" y="353"/>
                                    <a:pt x="737" y="353"/>
                                  </a:cubicBezTo>
                                  <a:cubicBezTo>
                                    <a:pt x="738" y="353"/>
                                    <a:pt x="740" y="353"/>
                                    <a:pt x="742" y="353"/>
                                  </a:cubicBezTo>
                                  <a:cubicBezTo>
                                    <a:pt x="743" y="353"/>
                                    <a:pt x="745" y="353"/>
                                    <a:pt x="747" y="353"/>
                                  </a:cubicBezTo>
                                  <a:cubicBezTo>
                                    <a:pt x="747" y="353"/>
                                    <a:pt x="747" y="353"/>
                                    <a:pt x="747" y="353"/>
                                  </a:cubicBezTo>
                                  <a:cubicBezTo>
                                    <a:pt x="747" y="350"/>
                                    <a:pt x="745" y="348"/>
                                    <a:pt x="742" y="348"/>
                                  </a:cubicBezTo>
                                  <a:close/>
                                  <a:moveTo>
                                    <a:pt x="772" y="363"/>
                                  </a:moveTo>
                                  <a:cubicBezTo>
                                    <a:pt x="773" y="362"/>
                                    <a:pt x="774" y="362"/>
                                    <a:pt x="775" y="361"/>
                                  </a:cubicBezTo>
                                  <a:cubicBezTo>
                                    <a:pt x="776" y="358"/>
                                    <a:pt x="776" y="356"/>
                                    <a:pt x="776" y="353"/>
                                  </a:cubicBezTo>
                                  <a:cubicBezTo>
                                    <a:pt x="776" y="343"/>
                                    <a:pt x="772" y="335"/>
                                    <a:pt x="766" y="328"/>
                                  </a:cubicBezTo>
                                  <a:cubicBezTo>
                                    <a:pt x="760" y="322"/>
                                    <a:pt x="751" y="318"/>
                                    <a:pt x="742" y="318"/>
                                  </a:cubicBezTo>
                                  <a:cubicBezTo>
                                    <a:pt x="732" y="318"/>
                                    <a:pt x="724" y="322"/>
                                    <a:pt x="717" y="328"/>
                                  </a:cubicBezTo>
                                  <a:cubicBezTo>
                                    <a:pt x="711" y="335"/>
                                    <a:pt x="707" y="343"/>
                                    <a:pt x="707" y="353"/>
                                  </a:cubicBezTo>
                                  <a:cubicBezTo>
                                    <a:pt x="707" y="356"/>
                                    <a:pt x="708" y="358"/>
                                    <a:pt x="708" y="361"/>
                                  </a:cubicBezTo>
                                  <a:cubicBezTo>
                                    <a:pt x="709" y="362"/>
                                    <a:pt x="710" y="362"/>
                                    <a:pt x="711" y="363"/>
                                  </a:cubicBezTo>
                                  <a:cubicBezTo>
                                    <a:pt x="712" y="362"/>
                                    <a:pt x="713" y="362"/>
                                    <a:pt x="714" y="361"/>
                                  </a:cubicBezTo>
                                  <a:cubicBezTo>
                                    <a:pt x="713" y="358"/>
                                    <a:pt x="713" y="356"/>
                                    <a:pt x="713" y="353"/>
                                  </a:cubicBezTo>
                                  <a:cubicBezTo>
                                    <a:pt x="713" y="337"/>
                                    <a:pt x="726" y="324"/>
                                    <a:pt x="742" y="324"/>
                                  </a:cubicBezTo>
                                  <a:cubicBezTo>
                                    <a:pt x="758" y="324"/>
                                    <a:pt x="770" y="337"/>
                                    <a:pt x="770" y="353"/>
                                  </a:cubicBezTo>
                                  <a:cubicBezTo>
                                    <a:pt x="770" y="356"/>
                                    <a:pt x="770" y="358"/>
                                    <a:pt x="769" y="361"/>
                                  </a:cubicBezTo>
                                  <a:cubicBezTo>
                                    <a:pt x="770" y="362"/>
                                    <a:pt x="771" y="362"/>
                                    <a:pt x="772" y="363"/>
                                  </a:cubicBezTo>
                                  <a:close/>
                                  <a:moveTo>
                                    <a:pt x="763" y="301"/>
                                  </a:moveTo>
                                  <a:cubicBezTo>
                                    <a:pt x="763" y="303"/>
                                    <a:pt x="763" y="304"/>
                                    <a:pt x="762" y="306"/>
                                  </a:cubicBezTo>
                                  <a:cubicBezTo>
                                    <a:pt x="764" y="307"/>
                                    <a:pt x="766" y="308"/>
                                    <a:pt x="768" y="309"/>
                                  </a:cubicBezTo>
                                  <a:cubicBezTo>
                                    <a:pt x="769" y="306"/>
                                    <a:pt x="769" y="304"/>
                                    <a:pt x="769" y="301"/>
                                  </a:cubicBezTo>
                                  <a:cubicBezTo>
                                    <a:pt x="769" y="294"/>
                                    <a:pt x="766" y="287"/>
                                    <a:pt x="761" y="282"/>
                                  </a:cubicBezTo>
                                  <a:cubicBezTo>
                                    <a:pt x="756" y="277"/>
                                    <a:pt x="749" y="274"/>
                                    <a:pt x="742" y="274"/>
                                  </a:cubicBezTo>
                                  <a:cubicBezTo>
                                    <a:pt x="734" y="274"/>
                                    <a:pt x="727" y="277"/>
                                    <a:pt x="722" y="282"/>
                                  </a:cubicBezTo>
                                  <a:cubicBezTo>
                                    <a:pt x="718" y="287"/>
                                    <a:pt x="714" y="294"/>
                                    <a:pt x="714" y="301"/>
                                  </a:cubicBezTo>
                                  <a:cubicBezTo>
                                    <a:pt x="714" y="304"/>
                                    <a:pt x="715" y="306"/>
                                    <a:pt x="715" y="309"/>
                                  </a:cubicBezTo>
                                  <a:cubicBezTo>
                                    <a:pt x="717" y="308"/>
                                    <a:pt x="719" y="307"/>
                                    <a:pt x="721" y="306"/>
                                  </a:cubicBezTo>
                                  <a:cubicBezTo>
                                    <a:pt x="721" y="304"/>
                                    <a:pt x="721" y="303"/>
                                    <a:pt x="721" y="301"/>
                                  </a:cubicBezTo>
                                  <a:cubicBezTo>
                                    <a:pt x="721" y="290"/>
                                    <a:pt x="730" y="280"/>
                                    <a:pt x="742" y="280"/>
                                  </a:cubicBezTo>
                                  <a:cubicBezTo>
                                    <a:pt x="753" y="280"/>
                                    <a:pt x="763" y="290"/>
                                    <a:pt x="763" y="301"/>
                                  </a:cubicBezTo>
                                  <a:close/>
                                  <a:moveTo>
                                    <a:pt x="755" y="301"/>
                                  </a:moveTo>
                                  <a:cubicBezTo>
                                    <a:pt x="755" y="302"/>
                                    <a:pt x="755" y="303"/>
                                    <a:pt x="755" y="303"/>
                                  </a:cubicBezTo>
                                  <a:cubicBezTo>
                                    <a:pt x="757" y="304"/>
                                    <a:pt x="759" y="304"/>
                                    <a:pt x="761" y="305"/>
                                  </a:cubicBezTo>
                                  <a:cubicBezTo>
                                    <a:pt x="761" y="304"/>
                                    <a:pt x="761" y="303"/>
                                    <a:pt x="761" y="301"/>
                                  </a:cubicBezTo>
                                  <a:cubicBezTo>
                                    <a:pt x="761" y="296"/>
                                    <a:pt x="759" y="291"/>
                                    <a:pt x="755" y="287"/>
                                  </a:cubicBezTo>
                                  <a:cubicBezTo>
                                    <a:pt x="752" y="284"/>
                                    <a:pt x="747" y="282"/>
                                    <a:pt x="742" y="282"/>
                                  </a:cubicBezTo>
                                  <a:cubicBezTo>
                                    <a:pt x="736" y="282"/>
                                    <a:pt x="731" y="284"/>
                                    <a:pt x="728" y="287"/>
                                  </a:cubicBezTo>
                                  <a:cubicBezTo>
                                    <a:pt x="724" y="291"/>
                                    <a:pt x="722" y="296"/>
                                    <a:pt x="722" y="301"/>
                                  </a:cubicBezTo>
                                  <a:cubicBezTo>
                                    <a:pt x="722" y="303"/>
                                    <a:pt x="722" y="304"/>
                                    <a:pt x="723" y="305"/>
                                  </a:cubicBezTo>
                                  <a:cubicBezTo>
                                    <a:pt x="724" y="304"/>
                                    <a:pt x="726" y="304"/>
                                    <a:pt x="728" y="303"/>
                                  </a:cubicBezTo>
                                  <a:cubicBezTo>
                                    <a:pt x="728" y="303"/>
                                    <a:pt x="728" y="302"/>
                                    <a:pt x="728" y="301"/>
                                  </a:cubicBezTo>
                                  <a:cubicBezTo>
                                    <a:pt x="728" y="294"/>
                                    <a:pt x="734" y="288"/>
                                    <a:pt x="742" y="288"/>
                                  </a:cubicBezTo>
                                  <a:cubicBezTo>
                                    <a:pt x="749" y="288"/>
                                    <a:pt x="755" y="294"/>
                                    <a:pt x="755" y="301"/>
                                  </a:cubicBezTo>
                                  <a:close/>
                                  <a:moveTo>
                                    <a:pt x="748" y="301"/>
                                  </a:moveTo>
                                  <a:cubicBezTo>
                                    <a:pt x="748" y="301"/>
                                    <a:pt x="748" y="302"/>
                                    <a:pt x="748" y="302"/>
                                  </a:cubicBezTo>
                                  <a:cubicBezTo>
                                    <a:pt x="750" y="302"/>
                                    <a:pt x="752" y="302"/>
                                    <a:pt x="754" y="303"/>
                                  </a:cubicBezTo>
                                  <a:cubicBezTo>
                                    <a:pt x="754" y="302"/>
                                    <a:pt x="754" y="302"/>
                                    <a:pt x="754" y="301"/>
                                  </a:cubicBezTo>
                                  <a:cubicBezTo>
                                    <a:pt x="754" y="295"/>
                                    <a:pt x="748" y="289"/>
                                    <a:pt x="742" y="289"/>
                                  </a:cubicBezTo>
                                  <a:cubicBezTo>
                                    <a:pt x="735" y="289"/>
                                    <a:pt x="730" y="295"/>
                                    <a:pt x="730" y="301"/>
                                  </a:cubicBezTo>
                                  <a:cubicBezTo>
                                    <a:pt x="730" y="302"/>
                                    <a:pt x="730" y="302"/>
                                    <a:pt x="730" y="303"/>
                                  </a:cubicBezTo>
                                  <a:cubicBezTo>
                                    <a:pt x="732" y="302"/>
                                    <a:pt x="733" y="302"/>
                                    <a:pt x="735" y="302"/>
                                  </a:cubicBezTo>
                                  <a:cubicBezTo>
                                    <a:pt x="735" y="302"/>
                                    <a:pt x="735" y="301"/>
                                    <a:pt x="735" y="301"/>
                                  </a:cubicBezTo>
                                  <a:cubicBezTo>
                                    <a:pt x="735" y="298"/>
                                    <a:pt x="738" y="295"/>
                                    <a:pt x="742" y="295"/>
                                  </a:cubicBezTo>
                                  <a:cubicBezTo>
                                    <a:pt x="745" y="295"/>
                                    <a:pt x="748" y="298"/>
                                    <a:pt x="748" y="301"/>
                                  </a:cubicBezTo>
                                  <a:close/>
                                  <a:moveTo>
                                    <a:pt x="742" y="296"/>
                                  </a:moveTo>
                                  <a:cubicBezTo>
                                    <a:pt x="739" y="296"/>
                                    <a:pt x="737" y="298"/>
                                    <a:pt x="737" y="301"/>
                                  </a:cubicBezTo>
                                  <a:cubicBezTo>
                                    <a:pt x="737" y="301"/>
                                    <a:pt x="737" y="302"/>
                                    <a:pt x="737" y="302"/>
                                  </a:cubicBezTo>
                                  <a:cubicBezTo>
                                    <a:pt x="738" y="302"/>
                                    <a:pt x="740" y="301"/>
                                    <a:pt x="742" y="301"/>
                                  </a:cubicBezTo>
                                  <a:cubicBezTo>
                                    <a:pt x="743" y="301"/>
                                    <a:pt x="745" y="302"/>
                                    <a:pt x="747" y="302"/>
                                  </a:cubicBezTo>
                                  <a:cubicBezTo>
                                    <a:pt x="747" y="302"/>
                                    <a:pt x="747" y="301"/>
                                    <a:pt x="747" y="301"/>
                                  </a:cubicBezTo>
                                  <a:cubicBezTo>
                                    <a:pt x="747" y="298"/>
                                    <a:pt x="745" y="296"/>
                                    <a:pt x="742" y="296"/>
                                  </a:cubicBezTo>
                                  <a:close/>
                                  <a:moveTo>
                                    <a:pt x="772" y="312"/>
                                  </a:moveTo>
                                  <a:cubicBezTo>
                                    <a:pt x="773" y="311"/>
                                    <a:pt x="774" y="310"/>
                                    <a:pt x="775" y="310"/>
                                  </a:cubicBezTo>
                                  <a:cubicBezTo>
                                    <a:pt x="776" y="307"/>
                                    <a:pt x="776" y="304"/>
                                    <a:pt x="776" y="301"/>
                                  </a:cubicBezTo>
                                  <a:cubicBezTo>
                                    <a:pt x="776" y="292"/>
                                    <a:pt x="772" y="283"/>
                                    <a:pt x="766" y="277"/>
                                  </a:cubicBezTo>
                                  <a:cubicBezTo>
                                    <a:pt x="760" y="271"/>
                                    <a:pt x="751" y="267"/>
                                    <a:pt x="742" y="267"/>
                                  </a:cubicBezTo>
                                  <a:cubicBezTo>
                                    <a:pt x="732" y="267"/>
                                    <a:pt x="724" y="271"/>
                                    <a:pt x="717" y="277"/>
                                  </a:cubicBezTo>
                                  <a:cubicBezTo>
                                    <a:pt x="711" y="283"/>
                                    <a:pt x="707" y="292"/>
                                    <a:pt x="707" y="301"/>
                                  </a:cubicBezTo>
                                  <a:cubicBezTo>
                                    <a:pt x="707" y="304"/>
                                    <a:pt x="708" y="307"/>
                                    <a:pt x="708" y="310"/>
                                  </a:cubicBezTo>
                                  <a:cubicBezTo>
                                    <a:pt x="709" y="310"/>
                                    <a:pt x="710" y="311"/>
                                    <a:pt x="711" y="311"/>
                                  </a:cubicBezTo>
                                  <a:cubicBezTo>
                                    <a:pt x="712" y="311"/>
                                    <a:pt x="713" y="310"/>
                                    <a:pt x="714" y="310"/>
                                  </a:cubicBezTo>
                                  <a:cubicBezTo>
                                    <a:pt x="713" y="307"/>
                                    <a:pt x="713" y="304"/>
                                    <a:pt x="713" y="301"/>
                                  </a:cubicBezTo>
                                  <a:cubicBezTo>
                                    <a:pt x="713" y="285"/>
                                    <a:pt x="726" y="272"/>
                                    <a:pt x="742" y="272"/>
                                  </a:cubicBezTo>
                                  <a:cubicBezTo>
                                    <a:pt x="758" y="272"/>
                                    <a:pt x="770" y="285"/>
                                    <a:pt x="770" y="301"/>
                                  </a:cubicBezTo>
                                  <a:cubicBezTo>
                                    <a:pt x="770" y="304"/>
                                    <a:pt x="770" y="307"/>
                                    <a:pt x="769" y="310"/>
                                  </a:cubicBezTo>
                                  <a:cubicBezTo>
                                    <a:pt x="770" y="310"/>
                                    <a:pt x="771" y="311"/>
                                    <a:pt x="772" y="312"/>
                                  </a:cubicBezTo>
                                  <a:close/>
                                  <a:moveTo>
                                    <a:pt x="763" y="250"/>
                                  </a:moveTo>
                                  <a:cubicBezTo>
                                    <a:pt x="763" y="251"/>
                                    <a:pt x="763" y="253"/>
                                    <a:pt x="762" y="254"/>
                                  </a:cubicBezTo>
                                  <a:cubicBezTo>
                                    <a:pt x="764" y="255"/>
                                    <a:pt x="766" y="256"/>
                                    <a:pt x="768" y="257"/>
                                  </a:cubicBezTo>
                                  <a:cubicBezTo>
                                    <a:pt x="769" y="255"/>
                                    <a:pt x="769" y="252"/>
                                    <a:pt x="769" y="250"/>
                                  </a:cubicBezTo>
                                  <a:cubicBezTo>
                                    <a:pt x="769" y="242"/>
                                    <a:pt x="766" y="236"/>
                                    <a:pt x="761" y="231"/>
                                  </a:cubicBezTo>
                                  <a:cubicBezTo>
                                    <a:pt x="756" y="226"/>
                                    <a:pt x="749" y="223"/>
                                    <a:pt x="742" y="223"/>
                                  </a:cubicBezTo>
                                  <a:cubicBezTo>
                                    <a:pt x="734" y="223"/>
                                    <a:pt x="727" y="226"/>
                                    <a:pt x="722" y="231"/>
                                  </a:cubicBezTo>
                                  <a:cubicBezTo>
                                    <a:pt x="718" y="236"/>
                                    <a:pt x="714" y="242"/>
                                    <a:pt x="714" y="250"/>
                                  </a:cubicBezTo>
                                  <a:cubicBezTo>
                                    <a:pt x="714" y="252"/>
                                    <a:pt x="715" y="255"/>
                                    <a:pt x="715" y="257"/>
                                  </a:cubicBezTo>
                                  <a:cubicBezTo>
                                    <a:pt x="717" y="256"/>
                                    <a:pt x="719" y="255"/>
                                    <a:pt x="721" y="254"/>
                                  </a:cubicBezTo>
                                  <a:cubicBezTo>
                                    <a:pt x="721" y="253"/>
                                    <a:pt x="721" y="251"/>
                                    <a:pt x="721" y="250"/>
                                  </a:cubicBezTo>
                                  <a:cubicBezTo>
                                    <a:pt x="721" y="238"/>
                                    <a:pt x="730" y="229"/>
                                    <a:pt x="742" y="229"/>
                                  </a:cubicBezTo>
                                  <a:cubicBezTo>
                                    <a:pt x="753" y="229"/>
                                    <a:pt x="763" y="238"/>
                                    <a:pt x="763" y="250"/>
                                  </a:cubicBezTo>
                                  <a:close/>
                                  <a:moveTo>
                                    <a:pt x="755" y="250"/>
                                  </a:moveTo>
                                  <a:cubicBezTo>
                                    <a:pt x="755" y="251"/>
                                    <a:pt x="755" y="251"/>
                                    <a:pt x="755" y="252"/>
                                  </a:cubicBezTo>
                                  <a:cubicBezTo>
                                    <a:pt x="757" y="252"/>
                                    <a:pt x="759" y="253"/>
                                    <a:pt x="761" y="254"/>
                                  </a:cubicBezTo>
                                  <a:cubicBezTo>
                                    <a:pt x="761" y="253"/>
                                    <a:pt x="761" y="251"/>
                                    <a:pt x="761" y="250"/>
                                  </a:cubicBezTo>
                                  <a:cubicBezTo>
                                    <a:pt x="761" y="245"/>
                                    <a:pt x="759" y="240"/>
                                    <a:pt x="755" y="236"/>
                                  </a:cubicBezTo>
                                  <a:cubicBezTo>
                                    <a:pt x="752" y="233"/>
                                    <a:pt x="747" y="230"/>
                                    <a:pt x="742" y="230"/>
                                  </a:cubicBezTo>
                                  <a:cubicBezTo>
                                    <a:pt x="736" y="230"/>
                                    <a:pt x="731" y="233"/>
                                    <a:pt x="728" y="236"/>
                                  </a:cubicBezTo>
                                  <a:cubicBezTo>
                                    <a:pt x="724" y="240"/>
                                    <a:pt x="722" y="245"/>
                                    <a:pt x="722" y="250"/>
                                  </a:cubicBezTo>
                                  <a:cubicBezTo>
                                    <a:pt x="722" y="251"/>
                                    <a:pt x="722" y="253"/>
                                    <a:pt x="723" y="254"/>
                                  </a:cubicBezTo>
                                  <a:cubicBezTo>
                                    <a:pt x="724" y="253"/>
                                    <a:pt x="726" y="252"/>
                                    <a:pt x="728" y="252"/>
                                  </a:cubicBezTo>
                                  <a:cubicBezTo>
                                    <a:pt x="728" y="251"/>
                                    <a:pt x="728" y="251"/>
                                    <a:pt x="728" y="250"/>
                                  </a:cubicBezTo>
                                  <a:cubicBezTo>
                                    <a:pt x="728" y="242"/>
                                    <a:pt x="734" y="236"/>
                                    <a:pt x="742" y="236"/>
                                  </a:cubicBezTo>
                                  <a:cubicBezTo>
                                    <a:pt x="749" y="236"/>
                                    <a:pt x="755" y="242"/>
                                    <a:pt x="755" y="250"/>
                                  </a:cubicBezTo>
                                  <a:close/>
                                  <a:moveTo>
                                    <a:pt x="748" y="250"/>
                                  </a:moveTo>
                                  <a:cubicBezTo>
                                    <a:pt x="748" y="250"/>
                                    <a:pt x="748" y="250"/>
                                    <a:pt x="748" y="251"/>
                                  </a:cubicBezTo>
                                  <a:cubicBezTo>
                                    <a:pt x="750" y="251"/>
                                    <a:pt x="752" y="251"/>
                                    <a:pt x="754" y="251"/>
                                  </a:cubicBezTo>
                                  <a:cubicBezTo>
                                    <a:pt x="754" y="251"/>
                                    <a:pt x="754" y="250"/>
                                    <a:pt x="754" y="250"/>
                                  </a:cubicBezTo>
                                  <a:cubicBezTo>
                                    <a:pt x="754" y="243"/>
                                    <a:pt x="748" y="238"/>
                                    <a:pt x="742" y="238"/>
                                  </a:cubicBezTo>
                                  <a:cubicBezTo>
                                    <a:pt x="735" y="238"/>
                                    <a:pt x="730" y="243"/>
                                    <a:pt x="730" y="250"/>
                                  </a:cubicBezTo>
                                  <a:cubicBezTo>
                                    <a:pt x="730" y="250"/>
                                    <a:pt x="730" y="251"/>
                                    <a:pt x="730" y="251"/>
                                  </a:cubicBezTo>
                                  <a:cubicBezTo>
                                    <a:pt x="732" y="251"/>
                                    <a:pt x="733" y="251"/>
                                    <a:pt x="735" y="251"/>
                                  </a:cubicBezTo>
                                  <a:cubicBezTo>
                                    <a:pt x="735" y="250"/>
                                    <a:pt x="735" y="250"/>
                                    <a:pt x="735" y="250"/>
                                  </a:cubicBezTo>
                                  <a:cubicBezTo>
                                    <a:pt x="735" y="246"/>
                                    <a:pt x="738" y="243"/>
                                    <a:pt x="742" y="243"/>
                                  </a:cubicBezTo>
                                  <a:cubicBezTo>
                                    <a:pt x="745" y="243"/>
                                    <a:pt x="748" y="246"/>
                                    <a:pt x="748" y="250"/>
                                  </a:cubicBezTo>
                                  <a:close/>
                                  <a:moveTo>
                                    <a:pt x="742" y="245"/>
                                  </a:moveTo>
                                  <a:cubicBezTo>
                                    <a:pt x="739" y="245"/>
                                    <a:pt x="737" y="247"/>
                                    <a:pt x="737" y="250"/>
                                  </a:cubicBezTo>
                                  <a:cubicBezTo>
                                    <a:pt x="737" y="250"/>
                                    <a:pt x="737" y="250"/>
                                    <a:pt x="737" y="250"/>
                                  </a:cubicBezTo>
                                  <a:cubicBezTo>
                                    <a:pt x="738" y="250"/>
                                    <a:pt x="740" y="250"/>
                                    <a:pt x="742" y="250"/>
                                  </a:cubicBezTo>
                                  <a:cubicBezTo>
                                    <a:pt x="743" y="250"/>
                                    <a:pt x="745" y="250"/>
                                    <a:pt x="747" y="250"/>
                                  </a:cubicBezTo>
                                  <a:cubicBezTo>
                                    <a:pt x="747" y="250"/>
                                    <a:pt x="747" y="250"/>
                                    <a:pt x="747" y="250"/>
                                  </a:cubicBezTo>
                                  <a:cubicBezTo>
                                    <a:pt x="747" y="247"/>
                                    <a:pt x="745" y="245"/>
                                    <a:pt x="742" y="245"/>
                                  </a:cubicBezTo>
                                  <a:close/>
                                  <a:moveTo>
                                    <a:pt x="772" y="260"/>
                                  </a:moveTo>
                                  <a:cubicBezTo>
                                    <a:pt x="773" y="260"/>
                                    <a:pt x="774" y="259"/>
                                    <a:pt x="775" y="258"/>
                                  </a:cubicBezTo>
                                  <a:cubicBezTo>
                                    <a:pt x="776" y="256"/>
                                    <a:pt x="776" y="253"/>
                                    <a:pt x="776" y="250"/>
                                  </a:cubicBezTo>
                                  <a:cubicBezTo>
                                    <a:pt x="776" y="240"/>
                                    <a:pt x="772" y="232"/>
                                    <a:pt x="766" y="226"/>
                                  </a:cubicBezTo>
                                  <a:cubicBezTo>
                                    <a:pt x="760" y="220"/>
                                    <a:pt x="751" y="216"/>
                                    <a:pt x="742" y="216"/>
                                  </a:cubicBezTo>
                                  <a:cubicBezTo>
                                    <a:pt x="732" y="216"/>
                                    <a:pt x="724" y="220"/>
                                    <a:pt x="717" y="226"/>
                                  </a:cubicBezTo>
                                  <a:cubicBezTo>
                                    <a:pt x="711" y="232"/>
                                    <a:pt x="707" y="240"/>
                                    <a:pt x="707" y="250"/>
                                  </a:cubicBezTo>
                                  <a:cubicBezTo>
                                    <a:pt x="707" y="253"/>
                                    <a:pt x="708" y="256"/>
                                    <a:pt x="708" y="258"/>
                                  </a:cubicBezTo>
                                  <a:cubicBezTo>
                                    <a:pt x="709" y="259"/>
                                    <a:pt x="710" y="259"/>
                                    <a:pt x="711" y="260"/>
                                  </a:cubicBezTo>
                                  <a:cubicBezTo>
                                    <a:pt x="712" y="259"/>
                                    <a:pt x="713" y="259"/>
                                    <a:pt x="714" y="258"/>
                                  </a:cubicBezTo>
                                  <a:cubicBezTo>
                                    <a:pt x="713" y="256"/>
                                    <a:pt x="713" y="253"/>
                                    <a:pt x="713" y="250"/>
                                  </a:cubicBezTo>
                                  <a:cubicBezTo>
                                    <a:pt x="713" y="234"/>
                                    <a:pt x="726" y="221"/>
                                    <a:pt x="742" y="221"/>
                                  </a:cubicBezTo>
                                  <a:cubicBezTo>
                                    <a:pt x="758" y="221"/>
                                    <a:pt x="770" y="234"/>
                                    <a:pt x="770" y="250"/>
                                  </a:cubicBezTo>
                                  <a:cubicBezTo>
                                    <a:pt x="770" y="253"/>
                                    <a:pt x="770" y="256"/>
                                    <a:pt x="769" y="258"/>
                                  </a:cubicBezTo>
                                  <a:cubicBezTo>
                                    <a:pt x="770" y="259"/>
                                    <a:pt x="771" y="259"/>
                                    <a:pt x="772" y="260"/>
                                  </a:cubicBezTo>
                                  <a:close/>
                                  <a:moveTo>
                                    <a:pt x="763" y="199"/>
                                  </a:moveTo>
                                  <a:cubicBezTo>
                                    <a:pt x="763" y="200"/>
                                    <a:pt x="763" y="202"/>
                                    <a:pt x="762" y="203"/>
                                  </a:cubicBezTo>
                                  <a:cubicBezTo>
                                    <a:pt x="764" y="204"/>
                                    <a:pt x="766" y="205"/>
                                    <a:pt x="768" y="206"/>
                                  </a:cubicBezTo>
                                  <a:cubicBezTo>
                                    <a:pt x="769" y="204"/>
                                    <a:pt x="769" y="201"/>
                                    <a:pt x="769" y="199"/>
                                  </a:cubicBezTo>
                                  <a:cubicBezTo>
                                    <a:pt x="769" y="191"/>
                                    <a:pt x="766" y="184"/>
                                    <a:pt x="761" y="179"/>
                                  </a:cubicBezTo>
                                  <a:cubicBezTo>
                                    <a:pt x="756" y="174"/>
                                    <a:pt x="749" y="171"/>
                                    <a:pt x="742" y="171"/>
                                  </a:cubicBezTo>
                                  <a:cubicBezTo>
                                    <a:pt x="734" y="171"/>
                                    <a:pt x="727" y="174"/>
                                    <a:pt x="722" y="179"/>
                                  </a:cubicBezTo>
                                  <a:cubicBezTo>
                                    <a:pt x="718" y="184"/>
                                    <a:pt x="714" y="191"/>
                                    <a:pt x="714" y="199"/>
                                  </a:cubicBezTo>
                                  <a:cubicBezTo>
                                    <a:pt x="714" y="201"/>
                                    <a:pt x="715" y="204"/>
                                    <a:pt x="715" y="206"/>
                                  </a:cubicBezTo>
                                  <a:cubicBezTo>
                                    <a:pt x="717" y="205"/>
                                    <a:pt x="719" y="204"/>
                                    <a:pt x="721" y="203"/>
                                  </a:cubicBezTo>
                                  <a:cubicBezTo>
                                    <a:pt x="721" y="202"/>
                                    <a:pt x="721" y="200"/>
                                    <a:pt x="721" y="199"/>
                                  </a:cubicBezTo>
                                  <a:cubicBezTo>
                                    <a:pt x="721" y="187"/>
                                    <a:pt x="730" y="177"/>
                                    <a:pt x="742" y="177"/>
                                  </a:cubicBezTo>
                                  <a:cubicBezTo>
                                    <a:pt x="753" y="177"/>
                                    <a:pt x="763" y="187"/>
                                    <a:pt x="763" y="199"/>
                                  </a:cubicBezTo>
                                  <a:close/>
                                  <a:moveTo>
                                    <a:pt x="755" y="199"/>
                                  </a:moveTo>
                                  <a:cubicBezTo>
                                    <a:pt x="755" y="199"/>
                                    <a:pt x="755" y="200"/>
                                    <a:pt x="755" y="200"/>
                                  </a:cubicBezTo>
                                  <a:cubicBezTo>
                                    <a:pt x="757" y="201"/>
                                    <a:pt x="759" y="202"/>
                                    <a:pt x="761" y="202"/>
                                  </a:cubicBezTo>
                                  <a:cubicBezTo>
                                    <a:pt x="761" y="201"/>
                                    <a:pt x="761" y="200"/>
                                    <a:pt x="761" y="199"/>
                                  </a:cubicBezTo>
                                  <a:cubicBezTo>
                                    <a:pt x="761" y="193"/>
                                    <a:pt x="759" y="188"/>
                                    <a:pt x="755" y="185"/>
                                  </a:cubicBezTo>
                                  <a:cubicBezTo>
                                    <a:pt x="752" y="181"/>
                                    <a:pt x="747" y="179"/>
                                    <a:pt x="742" y="179"/>
                                  </a:cubicBezTo>
                                  <a:cubicBezTo>
                                    <a:pt x="736" y="179"/>
                                    <a:pt x="731" y="181"/>
                                    <a:pt x="728" y="185"/>
                                  </a:cubicBezTo>
                                  <a:cubicBezTo>
                                    <a:pt x="724" y="188"/>
                                    <a:pt x="722" y="193"/>
                                    <a:pt x="722" y="199"/>
                                  </a:cubicBezTo>
                                  <a:cubicBezTo>
                                    <a:pt x="722" y="200"/>
                                    <a:pt x="722" y="201"/>
                                    <a:pt x="723" y="202"/>
                                  </a:cubicBezTo>
                                  <a:cubicBezTo>
                                    <a:pt x="724" y="202"/>
                                    <a:pt x="726" y="201"/>
                                    <a:pt x="728" y="200"/>
                                  </a:cubicBezTo>
                                  <a:cubicBezTo>
                                    <a:pt x="728" y="200"/>
                                    <a:pt x="728" y="199"/>
                                    <a:pt x="728" y="199"/>
                                  </a:cubicBezTo>
                                  <a:cubicBezTo>
                                    <a:pt x="728" y="191"/>
                                    <a:pt x="734" y="185"/>
                                    <a:pt x="742" y="185"/>
                                  </a:cubicBezTo>
                                  <a:cubicBezTo>
                                    <a:pt x="749" y="185"/>
                                    <a:pt x="755" y="191"/>
                                    <a:pt x="755" y="199"/>
                                  </a:cubicBezTo>
                                  <a:close/>
                                  <a:moveTo>
                                    <a:pt x="748" y="199"/>
                                  </a:moveTo>
                                  <a:cubicBezTo>
                                    <a:pt x="748" y="199"/>
                                    <a:pt x="748" y="199"/>
                                    <a:pt x="748" y="199"/>
                                  </a:cubicBezTo>
                                  <a:cubicBezTo>
                                    <a:pt x="750" y="199"/>
                                    <a:pt x="752" y="200"/>
                                    <a:pt x="754" y="200"/>
                                  </a:cubicBezTo>
                                  <a:cubicBezTo>
                                    <a:pt x="754" y="200"/>
                                    <a:pt x="754" y="199"/>
                                    <a:pt x="754" y="199"/>
                                  </a:cubicBezTo>
                                  <a:cubicBezTo>
                                    <a:pt x="754" y="192"/>
                                    <a:pt x="748" y="187"/>
                                    <a:pt x="742" y="187"/>
                                  </a:cubicBezTo>
                                  <a:cubicBezTo>
                                    <a:pt x="735" y="187"/>
                                    <a:pt x="730" y="192"/>
                                    <a:pt x="730" y="199"/>
                                  </a:cubicBezTo>
                                  <a:cubicBezTo>
                                    <a:pt x="730" y="199"/>
                                    <a:pt x="730" y="200"/>
                                    <a:pt x="730" y="200"/>
                                  </a:cubicBezTo>
                                  <a:cubicBezTo>
                                    <a:pt x="732" y="200"/>
                                    <a:pt x="733" y="199"/>
                                    <a:pt x="735" y="199"/>
                                  </a:cubicBezTo>
                                  <a:cubicBezTo>
                                    <a:pt x="735" y="199"/>
                                    <a:pt x="735" y="199"/>
                                    <a:pt x="735" y="199"/>
                                  </a:cubicBezTo>
                                  <a:cubicBezTo>
                                    <a:pt x="735" y="195"/>
                                    <a:pt x="738" y="192"/>
                                    <a:pt x="742" y="192"/>
                                  </a:cubicBezTo>
                                  <a:cubicBezTo>
                                    <a:pt x="745" y="192"/>
                                    <a:pt x="748" y="195"/>
                                    <a:pt x="748" y="199"/>
                                  </a:cubicBezTo>
                                  <a:close/>
                                  <a:moveTo>
                                    <a:pt x="742" y="193"/>
                                  </a:moveTo>
                                  <a:cubicBezTo>
                                    <a:pt x="739" y="193"/>
                                    <a:pt x="737" y="196"/>
                                    <a:pt x="737" y="199"/>
                                  </a:cubicBezTo>
                                  <a:cubicBezTo>
                                    <a:pt x="737" y="199"/>
                                    <a:pt x="737" y="199"/>
                                    <a:pt x="737" y="199"/>
                                  </a:cubicBezTo>
                                  <a:cubicBezTo>
                                    <a:pt x="738" y="199"/>
                                    <a:pt x="740" y="199"/>
                                    <a:pt x="742" y="199"/>
                                  </a:cubicBezTo>
                                  <a:cubicBezTo>
                                    <a:pt x="743" y="199"/>
                                    <a:pt x="745" y="199"/>
                                    <a:pt x="747" y="199"/>
                                  </a:cubicBezTo>
                                  <a:cubicBezTo>
                                    <a:pt x="747" y="199"/>
                                    <a:pt x="747" y="199"/>
                                    <a:pt x="747" y="199"/>
                                  </a:cubicBezTo>
                                  <a:cubicBezTo>
                                    <a:pt x="747" y="196"/>
                                    <a:pt x="745" y="193"/>
                                    <a:pt x="742" y="193"/>
                                  </a:cubicBezTo>
                                  <a:close/>
                                  <a:moveTo>
                                    <a:pt x="772" y="209"/>
                                  </a:moveTo>
                                  <a:cubicBezTo>
                                    <a:pt x="773" y="208"/>
                                    <a:pt x="774" y="208"/>
                                    <a:pt x="775" y="207"/>
                                  </a:cubicBezTo>
                                  <a:cubicBezTo>
                                    <a:pt x="776" y="204"/>
                                    <a:pt x="776" y="201"/>
                                    <a:pt x="776" y="199"/>
                                  </a:cubicBezTo>
                                  <a:cubicBezTo>
                                    <a:pt x="776" y="189"/>
                                    <a:pt x="772" y="181"/>
                                    <a:pt x="766" y="174"/>
                                  </a:cubicBezTo>
                                  <a:cubicBezTo>
                                    <a:pt x="760" y="168"/>
                                    <a:pt x="751" y="164"/>
                                    <a:pt x="742" y="164"/>
                                  </a:cubicBezTo>
                                  <a:cubicBezTo>
                                    <a:pt x="732" y="164"/>
                                    <a:pt x="724" y="168"/>
                                    <a:pt x="717" y="174"/>
                                  </a:cubicBezTo>
                                  <a:cubicBezTo>
                                    <a:pt x="711" y="181"/>
                                    <a:pt x="707" y="189"/>
                                    <a:pt x="707" y="199"/>
                                  </a:cubicBezTo>
                                  <a:cubicBezTo>
                                    <a:pt x="707" y="201"/>
                                    <a:pt x="708" y="204"/>
                                    <a:pt x="708" y="207"/>
                                  </a:cubicBezTo>
                                  <a:cubicBezTo>
                                    <a:pt x="709" y="207"/>
                                    <a:pt x="710" y="208"/>
                                    <a:pt x="711" y="209"/>
                                  </a:cubicBezTo>
                                  <a:cubicBezTo>
                                    <a:pt x="712" y="208"/>
                                    <a:pt x="713" y="207"/>
                                    <a:pt x="714" y="207"/>
                                  </a:cubicBezTo>
                                  <a:cubicBezTo>
                                    <a:pt x="713" y="204"/>
                                    <a:pt x="713" y="201"/>
                                    <a:pt x="713" y="199"/>
                                  </a:cubicBezTo>
                                  <a:cubicBezTo>
                                    <a:pt x="713" y="183"/>
                                    <a:pt x="726" y="170"/>
                                    <a:pt x="742" y="170"/>
                                  </a:cubicBezTo>
                                  <a:cubicBezTo>
                                    <a:pt x="758" y="170"/>
                                    <a:pt x="770" y="183"/>
                                    <a:pt x="770" y="199"/>
                                  </a:cubicBezTo>
                                  <a:cubicBezTo>
                                    <a:pt x="770" y="201"/>
                                    <a:pt x="770" y="204"/>
                                    <a:pt x="769" y="207"/>
                                  </a:cubicBezTo>
                                  <a:cubicBezTo>
                                    <a:pt x="770" y="207"/>
                                    <a:pt x="771" y="208"/>
                                    <a:pt x="772" y="209"/>
                                  </a:cubicBezTo>
                                  <a:close/>
                                  <a:moveTo>
                                    <a:pt x="763" y="147"/>
                                  </a:moveTo>
                                  <a:cubicBezTo>
                                    <a:pt x="763" y="149"/>
                                    <a:pt x="763" y="150"/>
                                    <a:pt x="762" y="152"/>
                                  </a:cubicBezTo>
                                  <a:cubicBezTo>
                                    <a:pt x="764" y="152"/>
                                    <a:pt x="766" y="153"/>
                                    <a:pt x="768" y="155"/>
                                  </a:cubicBezTo>
                                  <a:cubicBezTo>
                                    <a:pt x="769" y="152"/>
                                    <a:pt x="769" y="150"/>
                                    <a:pt x="769" y="147"/>
                                  </a:cubicBezTo>
                                  <a:cubicBezTo>
                                    <a:pt x="769" y="140"/>
                                    <a:pt x="766" y="133"/>
                                    <a:pt x="761" y="128"/>
                                  </a:cubicBezTo>
                                  <a:cubicBezTo>
                                    <a:pt x="756" y="123"/>
                                    <a:pt x="749" y="120"/>
                                    <a:pt x="742" y="120"/>
                                  </a:cubicBezTo>
                                  <a:cubicBezTo>
                                    <a:pt x="734" y="120"/>
                                    <a:pt x="727" y="123"/>
                                    <a:pt x="722" y="128"/>
                                  </a:cubicBezTo>
                                  <a:cubicBezTo>
                                    <a:pt x="718" y="133"/>
                                    <a:pt x="714" y="140"/>
                                    <a:pt x="714" y="147"/>
                                  </a:cubicBezTo>
                                  <a:cubicBezTo>
                                    <a:pt x="714" y="150"/>
                                    <a:pt x="715" y="152"/>
                                    <a:pt x="715" y="155"/>
                                  </a:cubicBezTo>
                                  <a:cubicBezTo>
                                    <a:pt x="717" y="153"/>
                                    <a:pt x="719" y="152"/>
                                    <a:pt x="721" y="152"/>
                                  </a:cubicBezTo>
                                  <a:cubicBezTo>
                                    <a:pt x="721" y="150"/>
                                    <a:pt x="721" y="149"/>
                                    <a:pt x="721" y="147"/>
                                  </a:cubicBezTo>
                                  <a:cubicBezTo>
                                    <a:pt x="721" y="135"/>
                                    <a:pt x="730" y="126"/>
                                    <a:pt x="742" y="126"/>
                                  </a:cubicBezTo>
                                  <a:cubicBezTo>
                                    <a:pt x="753" y="126"/>
                                    <a:pt x="763" y="135"/>
                                    <a:pt x="763" y="147"/>
                                  </a:cubicBezTo>
                                  <a:close/>
                                  <a:moveTo>
                                    <a:pt x="755" y="147"/>
                                  </a:moveTo>
                                  <a:cubicBezTo>
                                    <a:pt x="755" y="148"/>
                                    <a:pt x="755" y="148"/>
                                    <a:pt x="755" y="149"/>
                                  </a:cubicBezTo>
                                  <a:cubicBezTo>
                                    <a:pt x="757" y="150"/>
                                    <a:pt x="759" y="150"/>
                                    <a:pt x="761" y="151"/>
                                  </a:cubicBezTo>
                                  <a:cubicBezTo>
                                    <a:pt x="761" y="150"/>
                                    <a:pt x="761" y="148"/>
                                    <a:pt x="761" y="147"/>
                                  </a:cubicBezTo>
                                  <a:cubicBezTo>
                                    <a:pt x="761" y="142"/>
                                    <a:pt x="759" y="137"/>
                                    <a:pt x="755" y="133"/>
                                  </a:cubicBezTo>
                                  <a:cubicBezTo>
                                    <a:pt x="752" y="130"/>
                                    <a:pt x="747" y="128"/>
                                    <a:pt x="742" y="128"/>
                                  </a:cubicBezTo>
                                  <a:cubicBezTo>
                                    <a:pt x="736" y="128"/>
                                    <a:pt x="731" y="130"/>
                                    <a:pt x="728" y="133"/>
                                  </a:cubicBezTo>
                                  <a:cubicBezTo>
                                    <a:pt x="724" y="137"/>
                                    <a:pt x="722" y="142"/>
                                    <a:pt x="722" y="147"/>
                                  </a:cubicBezTo>
                                  <a:cubicBezTo>
                                    <a:pt x="722" y="148"/>
                                    <a:pt x="722" y="150"/>
                                    <a:pt x="723" y="151"/>
                                  </a:cubicBezTo>
                                  <a:cubicBezTo>
                                    <a:pt x="724" y="150"/>
                                    <a:pt x="726" y="150"/>
                                    <a:pt x="728" y="149"/>
                                  </a:cubicBezTo>
                                  <a:cubicBezTo>
                                    <a:pt x="728" y="148"/>
                                    <a:pt x="728" y="148"/>
                                    <a:pt x="728" y="147"/>
                                  </a:cubicBezTo>
                                  <a:cubicBezTo>
                                    <a:pt x="728" y="140"/>
                                    <a:pt x="734" y="134"/>
                                    <a:pt x="742" y="134"/>
                                  </a:cubicBezTo>
                                  <a:cubicBezTo>
                                    <a:pt x="749" y="134"/>
                                    <a:pt x="755" y="140"/>
                                    <a:pt x="755" y="147"/>
                                  </a:cubicBezTo>
                                  <a:close/>
                                  <a:moveTo>
                                    <a:pt x="748" y="147"/>
                                  </a:moveTo>
                                  <a:cubicBezTo>
                                    <a:pt x="748" y="147"/>
                                    <a:pt x="748" y="148"/>
                                    <a:pt x="748" y="148"/>
                                  </a:cubicBezTo>
                                  <a:cubicBezTo>
                                    <a:pt x="750" y="148"/>
                                    <a:pt x="752" y="148"/>
                                    <a:pt x="754" y="149"/>
                                  </a:cubicBezTo>
                                  <a:cubicBezTo>
                                    <a:pt x="754" y="148"/>
                                    <a:pt x="754" y="148"/>
                                    <a:pt x="754" y="147"/>
                                  </a:cubicBezTo>
                                  <a:cubicBezTo>
                                    <a:pt x="754" y="141"/>
                                    <a:pt x="748" y="135"/>
                                    <a:pt x="742" y="135"/>
                                  </a:cubicBezTo>
                                  <a:cubicBezTo>
                                    <a:pt x="735" y="135"/>
                                    <a:pt x="730" y="141"/>
                                    <a:pt x="730" y="147"/>
                                  </a:cubicBezTo>
                                  <a:cubicBezTo>
                                    <a:pt x="730" y="148"/>
                                    <a:pt x="730" y="148"/>
                                    <a:pt x="730" y="149"/>
                                  </a:cubicBezTo>
                                  <a:cubicBezTo>
                                    <a:pt x="732" y="148"/>
                                    <a:pt x="733" y="148"/>
                                    <a:pt x="735" y="148"/>
                                  </a:cubicBezTo>
                                  <a:cubicBezTo>
                                    <a:pt x="735" y="148"/>
                                    <a:pt x="735" y="147"/>
                                    <a:pt x="735" y="147"/>
                                  </a:cubicBezTo>
                                  <a:cubicBezTo>
                                    <a:pt x="735" y="143"/>
                                    <a:pt x="738" y="140"/>
                                    <a:pt x="742" y="140"/>
                                  </a:cubicBezTo>
                                  <a:cubicBezTo>
                                    <a:pt x="745" y="140"/>
                                    <a:pt x="748" y="143"/>
                                    <a:pt x="748" y="147"/>
                                  </a:cubicBezTo>
                                  <a:close/>
                                  <a:moveTo>
                                    <a:pt x="742" y="142"/>
                                  </a:moveTo>
                                  <a:cubicBezTo>
                                    <a:pt x="739" y="142"/>
                                    <a:pt x="737" y="144"/>
                                    <a:pt x="737" y="147"/>
                                  </a:cubicBezTo>
                                  <a:cubicBezTo>
                                    <a:pt x="737" y="147"/>
                                    <a:pt x="737" y="147"/>
                                    <a:pt x="737" y="148"/>
                                  </a:cubicBezTo>
                                  <a:cubicBezTo>
                                    <a:pt x="738" y="147"/>
                                    <a:pt x="740" y="147"/>
                                    <a:pt x="742" y="147"/>
                                  </a:cubicBezTo>
                                  <a:cubicBezTo>
                                    <a:pt x="743" y="147"/>
                                    <a:pt x="745" y="147"/>
                                    <a:pt x="747" y="148"/>
                                  </a:cubicBezTo>
                                  <a:cubicBezTo>
                                    <a:pt x="747" y="147"/>
                                    <a:pt x="747" y="147"/>
                                    <a:pt x="747" y="147"/>
                                  </a:cubicBezTo>
                                  <a:cubicBezTo>
                                    <a:pt x="747" y="144"/>
                                    <a:pt x="745" y="142"/>
                                    <a:pt x="742" y="142"/>
                                  </a:cubicBezTo>
                                  <a:close/>
                                  <a:moveTo>
                                    <a:pt x="772" y="157"/>
                                  </a:moveTo>
                                  <a:cubicBezTo>
                                    <a:pt x="773" y="157"/>
                                    <a:pt x="774" y="156"/>
                                    <a:pt x="775" y="156"/>
                                  </a:cubicBezTo>
                                  <a:cubicBezTo>
                                    <a:pt x="776" y="153"/>
                                    <a:pt x="776" y="150"/>
                                    <a:pt x="776" y="147"/>
                                  </a:cubicBezTo>
                                  <a:cubicBezTo>
                                    <a:pt x="776" y="138"/>
                                    <a:pt x="772" y="129"/>
                                    <a:pt x="766" y="123"/>
                                  </a:cubicBezTo>
                                  <a:cubicBezTo>
                                    <a:pt x="760" y="117"/>
                                    <a:pt x="751" y="113"/>
                                    <a:pt x="742" y="113"/>
                                  </a:cubicBezTo>
                                  <a:cubicBezTo>
                                    <a:pt x="732" y="113"/>
                                    <a:pt x="724" y="117"/>
                                    <a:pt x="717" y="123"/>
                                  </a:cubicBezTo>
                                  <a:cubicBezTo>
                                    <a:pt x="711" y="129"/>
                                    <a:pt x="707" y="138"/>
                                    <a:pt x="707" y="147"/>
                                  </a:cubicBezTo>
                                  <a:cubicBezTo>
                                    <a:pt x="707" y="150"/>
                                    <a:pt x="708" y="153"/>
                                    <a:pt x="708" y="155"/>
                                  </a:cubicBezTo>
                                  <a:cubicBezTo>
                                    <a:pt x="709" y="156"/>
                                    <a:pt x="710" y="157"/>
                                    <a:pt x="711" y="157"/>
                                  </a:cubicBezTo>
                                  <a:cubicBezTo>
                                    <a:pt x="712" y="157"/>
                                    <a:pt x="713" y="156"/>
                                    <a:pt x="714" y="155"/>
                                  </a:cubicBezTo>
                                  <a:cubicBezTo>
                                    <a:pt x="713" y="153"/>
                                    <a:pt x="713" y="150"/>
                                    <a:pt x="713" y="147"/>
                                  </a:cubicBezTo>
                                  <a:cubicBezTo>
                                    <a:pt x="713" y="131"/>
                                    <a:pt x="726" y="118"/>
                                    <a:pt x="742" y="118"/>
                                  </a:cubicBezTo>
                                  <a:cubicBezTo>
                                    <a:pt x="758" y="118"/>
                                    <a:pt x="770" y="131"/>
                                    <a:pt x="770" y="147"/>
                                  </a:cubicBezTo>
                                  <a:cubicBezTo>
                                    <a:pt x="770" y="150"/>
                                    <a:pt x="770" y="153"/>
                                    <a:pt x="769" y="155"/>
                                  </a:cubicBezTo>
                                  <a:cubicBezTo>
                                    <a:pt x="770" y="156"/>
                                    <a:pt x="771" y="157"/>
                                    <a:pt x="772" y="157"/>
                                  </a:cubicBezTo>
                                  <a:close/>
                                  <a:moveTo>
                                    <a:pt x="763" y="96"/>
                                  </a:moveTo>
                                  <a:cubicBezTo>
                                    <a:pt x="763" y="97"/>
                                    <a:pt x="763" y="99"/>
                                    <a:pt x="762" y="100"/>
                                  </a:cubicBezTo>
                                  <a:cubicBezTo>
                                    <a:pt x="764" y="101"/>
                                    <a:pt x="766" y="102"/>
                                    <a:pt x="768" y="103"/>
                                  </a:cubicBezTo>
                                  <a:cubicBezTo>
                                    <a:pt x="769" y="101"/>
                                    <a:pt x="769" y="98"/>
                                    <a:pt x="769" y="96"/>
                                  </a:cubicBezTo>
                                  <a:cubicBezTo>
                                    <a:pt x="769" y="88"/>
                                    <a:pt x="766" y="81"/>
                                    <a:pt x="761" y="77"/>
                                  </a:cubicBezTo>
                                  <a:cubicBezTo>
                                    <a:pt x="756" y="72"/>
                                    <a:pt x="749" y="69"/>
                                    <a:pt x="742" y="69"/>
                                  </a:cubicBezTo>
                                  <a:cubicBezTo>
                                    <a:pt x="734" y="69"/>
                                    <a:pt x="727" y="72"/>
                                    <a:pt x="722" y="77"/>
                                  </a:cubicBezTo>
                                  <a:cubicBezTo>
                                    <a:pt x="718" y="81"/>
                                    <a:pt x="714" y="88"/>
                                    <a:pt x="714" y="96"/>
                                  </a:cubicBezTo>
                                  <a:cubicBezTo>
                                    <a:pt x="714" y="98"/>
                                    <a:pt x="715" y="101"/>
                                    <a:pt x="715" y="103"/>
                                  </a:cubicBezTo>
                                  <a:cubicBezTo>
                                    <a:pt x="717" y="102"/>
                                    <a:pt x="719" y="101"/>
                                    <a:pt x="721" y="100"/>
                                  </a:cubicBezTo>
                                  <a:cubicBezTo>
                                    <a:pt x="721" y="99"/>
                                    <a:pt x="721" y="97"/>
                                    <a:pt x="721" y="96"/>
                                  </a:cubicBezTo>
                                  <a:cubicBezTo>
                                    <a:pt x="721" y="84"/>
                                    <a:pt x="730" y="75"/>
                                    <a:pt x="742" y="75"/>
                                  </a:cubicBezTo>
                                  <a:cubicBezTo>
                                    <a:pt x="753" y="75"/>
                                    <a:pt x="763" y="84"/>
                                    <a:pt x="763" y="96"/>
                                  </a:cubicBezTo>
                                  <a:close/>
                                  <a:moveTo>
                                    <a:pt x="755" y="96"/>
                                  </a:moveTo>
                                  <a:cubicBezTo>
                                    <a:pt x="755" y="96"/>
                                    <a:pt x="755" y="97"/>
                                    <a:pt x="755" y="98"/>
                                  </a:cubicBezTo>
                                  <a:cubicBezTo>
                                    <a:pt x="757" y="98"/>
                                    <a:pt x="759" y="99"/>
                                    <a:pt x="761" y="100"/>
                                  </a:cubicBezTo>
                                  <a:cubicBezTo>
                                    <a:pt x="761" y="98"/>
                                    <a:pt x="761" y="97"/>
                                    <a:pt x="761" y="96"/>
                                  </a:cubicBezTo>
                                  <a:cubicBezTo>
                                    <a:pt x="761" y="90"/>
                                    <a:pt x="759" y="86"/>
                                    <a:pt x="755" y="82"/>
                                  </a:cubicBezTo>
                                  <a:cubicBezTo>
                                    <a:pt x="752" y="78"/>
                                    <a:pt x="747" y="76"/>
                                    <a:pt x="742" y="76"/>
                                  </a:cubicBezTo>
                                  <a:cubicBezTo>
                                    <a:pt x="736" y="76"/>
                                    <a:pt x="731" y="78"/>
                                    <a:pt x="728" y="82"/>
                                  </a:cubicBezTo>
                                  <a:cubicBezTo>
                                    <a:pt x="724" y="86"/>
                                    <a:pt x="722" y="90"/>
                                    <a:pt x="722" y="96"/>
                                  </a:cubicBezTo>
                                  <a:cubicBezTo>
                                    <a:pt x="722" y="97"/>
                                    <a:pt x="722" y="98"/>
                                    <a:pt x="723" y="100"/>
                                  </a:cubicBezTo>
                                  <a:cubicBezTo>
                                    <a:pt x="724" y="99"/>
                                    <a:pt x="726" y="98"/>
                                    <a:pt x="728" y="98"/>
                                  </a:cubicBezTo>
                                  <a:cubicBezTo>
                                    <a:pt x="728" y="97"/>
                                    <a:pt x="728" y="96"/>
                                    <a:pt x="728" y="96"/>
                                  </a:cubicBezTo>
                                  <a:cubicBezTo>
                                    <a:pt x="728" y="88"/>
                                    <a:pt x="734" y="82"/>
                                    <a:pt x="742" y="82"/>
                                  </a:cubicBezTo>
                                  <a:cubicBezTo>
                                    <a:pt x="749" y="82"/>
                                    <a:pt x="755" y="88"/>
                                    <a:pt x="755" y="96"/>
                                  </a:cubicBezTo>
                                  <a:close/>
                                  <a:moveTo>
                                    <a:pt x="748" y="96"/>
                                  </a:moveTo>
                                  <a:cubicBezTo>
                                    <a:pt x="748" y="96"/>
                                    <a:pt x="748" y="96"/>
                                    <a:pt x="748" y="96"/>
                                  </a:cubicBezTo>
                                  <a:cubicBezTo>
                                    <a:pt x="750" y="97"/>
                                    <a:pt x="752" y="97"/>
                                    <a:pt x="754" y="97"/>
                                  </a:cubicBezTo>
                                  <a:cubicBezTo>
                                    <a:pt x="754" y="97"/>
                                    <a:pt x="754" y="96"/>
                                    <a:pt x="754" y="96"/>
                                  </a:cubicBezTo>
                                  <a:cubicBezTo>
                                    <a:pt x="754" y="89"/>
                                    <a:pt x="748" y="84"/>
                                    <a:pt x="742" y="84"/>
                                  </a:cubicBezTo>
                                  <a:cubicBezTo>
                                    <a:pt x="735" y="84"/>
                                    <a:pt x="730" y="89"/>
                                    <a:pt x="730" y="96"/>
                                  </a:cubicBezTo>
                                  <a:cubicBezTo>
                                    <a:pt x="730" y="96"/>
                                    <a:pt x="730" y="97"/>
                                    <a:pt x="730" y="97"/>
                                  </a:cubicBezTo>
                                  <a:cubicBezTo>
                                    <a:pt x="732" y="97"/>
                                    <a:pt x="733" y="97"/>
                                    <a:pt x="735" y="96"/>
                                  </a:cubicBezTo>
                                  <a:cubicBezTo>
                                    <a:pt x="735" y="96"/>
                                    <a:pt x="735" y="96"/>
                                    <a:pt x="735" y="96"/>
                                  </a:cubicBezTo>
                                  <a:cubicBezTo>
                                    <a:pt x="735" y="92"/>
                                    <a:pt x="738" y="89"/>
                                    <a:pt x="742" y="89"/>
                                  </a:cubicBezTo>
                                  <a:cubicBezTo>
                                    <a:pt x="745" y="89"/>
                                    <a:pt x="748" y="92"/>
                                    <a:pt x="748" y="96"/>
                                  </a:cubicBezTo>
                                  <a:close/>
                                  <a:moveTo>
                                    <a:pt x="742" y="91"/>
                                  </a:moveTo>
                                  <a:cubicBezTo>
                                    <a:pt x="739" y="91"/>
                                    <a:pt x="737" y="93"/>
                                    <a:pt x="737" y="96"/>
                                  </a:cubicBezTo>
                                  <a:cubicBezTo>
                                    <a:pt x="737" y="96"/>
                                    <a:pt x="737" y="96"/>
                                    <a:pt x="737" y="96"/>
                                  </a:cubicBezTo>
                                  <a:cubicBezTo>
                                    <a:pt x="738" y="96"/>
                                    <a:pt x="740" y="96"/>
                                    <a:pt x="742" y="96"/>
                                  </a:cubicBezTo>
                                  <a:cubicBezTo>
                                    <a:pt x="743" y="96"/>
                                    <a:pt x="745" y="96"/>
                                    <a:pt x="747" y="96"/>
                                  </a:cubicBezTo>
                                  <a:cubicBezTo>
                                    <a:pt x="747" y="96"/>
                                    <a:pt x="747" y="96"/>
                                    <a:pt x="747" y="96"/>
                                  </a:cubicBezTo>
                                  <a:cubicBezTo>
                                    <a:pt x="747" y="93"/>
                                    <a:pt x="745" y="91"/>
                                    <a:pt x="742" y="91"/>
                                  </a:cubicBezTo>
                                  <a:close/>
                                  <a:moveTo>
                                    <a:pt x="772" y="106"/>
                                  </a:moveTo>
                                  <a:cubicBezTo>
                                    <a:pt x="773" y="105"/>
                                    <a:pt x="774" y="105"/>
                                    <a:pt x="775" y="104"/>
                                  </a:cubicBezTo>
                                  <a:cubicBezTo>
                                    <a:pt x="776" y="101"/>
                                    <a:pt x="776" y="99"/>
                                    <a:pt x="776" y="96"/>
                                  </a:cubicBezTo>
                                  <a:cubicBezTo>
                                    <a:pt x="776" y="86"/>
                                    <a:pt x="772" y="78"/>
                                    <a:pt x="766" y="72"/>
                                  </a:cubicBezTo>
                                  <a:cubicBezTo>
                                    <a:pt x="760" y="65"/>
                                    <a:pt x="751" y="62"/>
                                    <a:pt x="742" y="62"/>
                                  </a:cubicBezTo>
                                  <a:cubicBezTo>
                                    <a:pt x="732" y="62"/>
                                    <a:pt x="724" y="65"/>
                                    <a:pt x="717" y="72"/>
                                  </a:cubicBezTo>
                                  <a:cubicBezTo>
                                    <a:pt x="711" y="78"/>
                                    <a:pt x="707" y="86"/>
                                    <a:pt x="707" y="96"/>
                                  </a:cubicBezTo>
                                  <a:cubicBezTo>
                                    <a:pt x="707" y="99"/>
                                    <a:pt x="708" y="101"/>
                                    <a:pt x="708" y="104"/>
                                  </a:cubicBezTo>
                                  <a:cubicBezTo>
                                    <a:pt x="709" y="105"/>
                                    <a:pt x="710" y="105"/>
                                    <a:pt x="711" y="106"/>
                                  </a:cubicBezTo>
                                  <a:cubicBezTo>
                                    <a:pt x="712" y="105"/>
                                    <a:pt x="713" y="105"/>
                                    <a:pt x="714" y="104"/>
                                  </a:cubicBezTo>
                                  <a:cubicBezTo>
                                    <a:pt x="713" y="101"/>
                                    <a:pt x="713" y="99"/>
                                    <a:pt x="713" y="96"/>
                                  </a:cubicBezTo>
                                  <a:cubicBezTo>
                                    <a:pt x="713" y="80"/>
                                    <a:pt x="726" y="67"/>
                                    <a:pt x="742" y="67"/>
                                  </a:cubicBezTo>
                                  <a:cubicBezTo>
                                    <a:pt x="758" y="67"/>
                                    <a:pt x="770" y="80"/>
                                    <a:pt x="770" y="96"/>
                                  </a:cubicBezTo>
                                  <a:cubicBezTo>
                                    <a:pt x="770" y="99"/>
                                    <a:pt x="770" y="101"/>
                                    <a:pt x="769" y="104"/>
                                  </a:cubicBezTo>
                                  <a:cubicBezTo>
                                    <a:pt x="770" y="105"/>
                                    <a:pt x="771" y="105"/>
                                    <a:pt x="772" y="106"/>
                                  </a:cubicBezTo>
                                  <a:close/>
                                  <a:moveTo>
                                    <a:pt x="704" y="61"/>
                                  </a:moveTo>
                                  <a:cubicBezTo>
                                    <a:pt x="697" y="56"/>
                                    <a:pt x="689" y="54"/>
                                    <a:pt x="681" y="54"/>
                                  </a:cubicBezTo>
                                  <a:cubicBezTo>
                                    <a:pt x="672" y="54"/>
                                    <a:pt x="665" y="56"/>
                                    <a:pt x="658" y="61"/>
                                  </a:cubicBezTo>
                                  <a:cubicBezTo>
                                    <a:pt x="659" y="62"/>
                                    <a:pt x="661" y="64"/>
                                    <a:pt x="662" y="65"/>
                                  </a:cubicBezTo>
                                  <a:cubicBezTo>
                                    <a:pt x="667" y="62"/>
                                    <a:pt x="674" y="60"/>
                                    <a:pt x="681" y="60"/>
                                  </a:cubicBezTo>
                                  <a:cubicBezTo>
                                    <a:pt x="688" y="60"/>
                                    <a:pt x="695" y="62"/>
                                    <a:pt x="700" y="66"/>
                                  </a:cubicBezTo>
                                  <a:cubicBezTo>
                                    <a:pt x="701" y="64"/>
                                    <a:pt x="703" y="62"/>
                                    <a:pt x="704" y="61"/>
                                  </a:cubicBezTo>
                                  <a:close/>
                                  <a:moveTo>
                                    <a:pt x="583" y="61"/>
                                  </a:moveTo>
                                  <a:cubicBezTo>
                                    <a:pt x="577" y="56"/>
                                    <a:pt x="569" y="54"/>
                                    <a:pt x="560" y="54"/>
                                  </a:cubicBezTo>
                                  <a:cubicBezTo>
                                    <a:pt x="551" y="54"/>
                                    <a:pt x="543" y="57"/>
                                    <a:pt x="536" y="61"/>
                                  </a:cubicBezTo>
                                  <a:cubicBezTo>
                                    <a:pt x="538" y="63"/>
                                    <a:pt x="539" y="64"/>
                                    <a:pt x="540" y="66"/>
                                  </a:cubicBezTo>
                                  <a:cubicBezTo>
                                    <a:pt x="546" y="62"/>
                                    <a:pt x="553" y="60"/>
                                    <a:pt x="560" y="60"/>
                                  </a:cubicBezTo>
                                  <a:cubicBezTo>
                                    <a:pt x="567" y="60"/>
                                    <a:pt x="574" y="62"/>
                                    <a:pt x="579" y="66"/>
                                  </a:cubicBezTo>
                                  <a:cubicBezTo>
                                    <a:pt x="581" y="64"/>
                                    <a:pt x="582" y="62"/>
                                    <a:pt x="583" y="61"/>
                                  </a:cubicBezTo>
                                  <a:close/>
                                  <a:moveTo>
                                    <a:pt x="461" y="61"/>
                                  </a:moveTo>
                                  <a:cubicBezTo>
                                    <a:pt x="454" y="56"/>
                                    <a:pt x="446" y="54"/>
                                    <a:pt x="438" y="54"/>
                                  </a:cubicBezTo>
                                  <a:cubicBezTo>
                                    <a:pt x="429" y="54"/>
                                    <a:pt x="422" y="56"/>
                                    <a:pt x="415" y="61"/>
                                  </a:cubicBezTo>
                                  <a:cubicBezTo>
                                    <a:pt x="416" y="62"/>
                                    <a:pt x="418" y="64"/>
                                    <a:pt x="419" y="65"/>
                                  </a:cubicBezTo>
                                  <a:cubicBezTo>
                                    <a:pt x="424" y="62"/>
                                    <a:pt x="431" y="60"/>
                                    <a:pt x="438" y="60"/>
                                  </a:cubicBezTo>
                                  <a:cubicBezTo>
                                    <a:pt x="445" y="60"/>
                                    <a:pt x="452" y="62"/>
                                    <a:pt x="457" y="66"/>
                                  </a:cubicBezTo>
                                  <a:cubicBezTo>
                                    <a:pt x="458" y="64"/>
                                    <a:pt x="460" y="62"/>
                                    <a:pt x="461" y="61"/>
                                  </a:cubicBezTo>
                                  <a:close/>
                                  <a:moveTo>
                                    <a:pt x="340" y="61"/>
                                  </a:moveTo>
                                  <a:cubicBezTo>
                                    <a:pt x="334" y="56"/>
                                    <a:pt x="326" y="54"/>
                                    <a:pt x="317" y="54"/>
                                  </a:cubicBezTo>
                                  <a:cubicBezTo>
                                    <a:pt x="308" y="54"/>
                                    <a:pt x="300" y="56"/>
                                    <a:pt x="293" y="61"/>
                                  </a:cubicBezTo>
                                  <a:cubicBezTo>
                                    <a:pt x="295" y="63"/>
                                    <a:pt x="296" y="64"/>
                                    <a:pt x="297" y="66"/>
                                  </a:cubicBezTo>
                                  <a:cubicBezTo>
                                    <a:pt x="303" y="62"/>
                                    <a:pt x="310" y="60"/>
                                    <a:pt x="317" y="60"/>
                                  </a:cubicBezTo>
                                  <a:cubicBezTo>
                                    <a:pt x="324" y="60"/>
                                    <a:pt x="331" y="62"/>
                                    <a:pt x="336" y="66"/>
                                  </a:cubicBezTo>
                                  <a:cubicBezTo>
                                    <a:pt x="338" y="64"/>
                                    <a:pt x="339" y="62"/>
                                    <a:pt x="340" y="61"/>
                                  </a:cubicBezTo>
                                  <a:close/>
                                  <a:moveTo>
                                    <a:pt x="218" y="61"/>
                                  </a:moveTo>
                                  <a:cubicBezTo>
                                    <a:pt x="212" y="56"/>
                                    <a:pt x="204" y="54"/>
                                    <a:pt x="195" y="54"/>
                                  </a:cubicBezTo>
                                  <a:cubicBezTo>
                                    <a:pt x="187" y="54"/>
                                    <a:pt x="179" y="56"/>
                                    <a:pt x="172" y="61"/>
                                  </a:cubicBezTo>
                                  <a:cubicBezTo>
                                    <a:pt x="174" y="62"/>
                                    <a:pt x="175" y="64"/>
                                    <a:pt x="176" y="65"/>
                                  </a:cubicBezTo>
                                  <a:cubicBezTo>
                                    <a:pt x="182" y="62"/>
                                    <a:pt x="188" y="60"/>
                                    <a:pt x="195" y="60"/>
                                  </a:cubicBezTo>
                                  <a:cubicBezTo>
                                    <a:pt x="202" y="60"/>
                                    <a:pt x="209" y="62"/>
                                    <a:pt x="214" y="66"/>
                                  </a:cubicBezTo>
                                  <a:cubicBezTo>
                                    <a:pt x="216" y="64"/>
                                    <a:pt x="217" y="62"/>
                                    <a:pt x="218" y="61"/>
                                  </a:cubicBezTo>
                                  <a:close/>
                                  <a:moveTo>
                                    <a:pt x="101" y="96"/>
                                  </a:moveTo>
                                  <a:cubicBezTo>
                                    <a:pt x="101" y="99"/>
                                    <a:pt x="101" y="101"/>
                                    <a:pt x="102" y="104"/>
                                  </a:cubicBezTo>
                                  <a:cubicBezTo>
                                    <a:pt x="103" y="105"/>
                                    <a:pt x="104" y="105"/>
                                    <a:pt x="105" y="106"/>
                                  </a:cubicBezTo>
                                  <a:cubicBezTo>
                                    <a:pt x="106" y="105"/>
                                    <a:pt x="106" y="105"/>
                                    <a:pt x="107" y="104"/>
                                  </a:cubicBezTo>
                                  <a:cubicBezTo>
                                    <a:pt x="107" y="101"/>
                                    <a:pt x="106" y="99"/>
                                    <a:pt x="106" y="96"/>
                                  </a:cubicBezTo>
                                  <a:cubicBezTo>
                                    <a:pt x="106" y="80"/>
                                    <a:pt x="119" y="67"/>
                                    <a:pt x="135" y="67"/>
                                  </a:cubicBezTo>
                                  <a:cubicBezTo>
                                    <a:pt x="151" y="67"/>
                                    <a:pt x="164" y="80"/>
                                    <a:pt x="164" y="96"/>
                                  </a:cubicBezTo>
                                  <a:cubicBezTo>
                                    <a:pt x="164" y="99"/>
                                    <a:pt x="163" y="101"/>
                                    <a:pt x="163" y="104"/>
                                  </a:cubicBezTo>
                                  <a:cubicBezTo>
                                    <a:pt x="163" y="105"/>
                                    <a:pt x="164" y="105"/>
                                    <a:pt x="165" y="106"/>
                                  </a:cubicBezTo>
                                  <a:cubicBezTo>
                                    <a:pt x="166" y="105"/>
                                    <a:pt x="167" y="104"/>
                                    <a:pt x="168" y="103"/>
                                  </a:cubicBezTo>
                                  <a:cubicBezTo>
                                    <a:pt x="169" y="101"/>
                                    <a:pt x="169" y="98"/>
                                    <a:pt x="169" y="96"/>
                                  </a:cubicBezTo>
                                  <a:cubicBezTo>
                                    <a:pt x="169" y="86"/>
                                    <a:pt x="165" y="78"/>
                                    <a:pt x="159" y="72"/>
                                  </a:cubicBezTo>
                                  <a:cubicBezTo>
                                    <a:pt x="153" y="65"/>
                                    <a:pt x="144" y="62"/>
                                    <a:pt x="135" y="62"/>
                                  </a:cubicBezTo>
                                  <a:cubicBezTo>
                                    <a:pt x="126" y="62"/>
                                    <a:pt x="117" y="65"/>
                                    <a:pt x="111" y="72"/>
                                  </a:cubicBezTo>
                                  <a:cubicBezTo>
                                    <a:pt x="105" y="78"/>
                                    <a:pt x="101" y="86"/>
                                    <a:pt x="101" y="96"/>
                                  </a:cubicBezTo>
                                  <a:close/>
                                  <a:moveTo>
                                    <a:pt x="156" y="96"/>
                                  </a:moveTo>
                                  <a:cubicBezTo>
                                    <a:pt x="156" y="97"/>
                                    <a:pt x="156" y="99"/>
                                    <a:pt x="156" y="100"/>
                                  </a:cubicBezTo>
                                  <a:cubicBezTo>
                                    <a:pt x="158" y="101"/>
                                    <a:pt x="159" y="102"/>
                                    <a:pt x="161" y="103"/>
                                  </a:cubicBezTo>
                                  <a:cubicBezTo>
                                    <a:pt x="162" y="101"/>
                                    <a:pt x="162" y="98"/>
                                    <a:pt x="162" y="96"/>
                                  </a:cubicBezTo>
                                  <a:cubicBezTo>
                                    <a:pt x="162" y="88"/>
                                    <a:pt x="159" y="81"/>
                                    <a:pt x="154" y="77"/>
                                  </a:cubicBezTo>
                                  <a:cubicBezTo>
                                    <a:pt x="149" y="72"/>
                                    <a:pt x="143" y="69"/>
                                    <a:pt x="135" y="69"/>
                                  </a:cubicBezTo>
                                  <a:cubicBezTo>
                                    <a:pt x="128" y="69"/>
                                    <a:pt x="121" y="72"/>
                                    <a:pt x="116" y="77"/>
                                  </a:cubicBezTo>
                                  <a:cubicBezTo>
                                    <a:pt x="111" y="81"/>
                                    <a:pt x="108" y="88"/>
                                    <a:pt x="108" y="96"/>
                                  </a:cubicBezTo>
                                  <a:cubicBezTo>
                                    <a:pt x="108" y="98"/>
                                    <a:pt x="108" y="101"/>
                                    <a:pt x="109" y="103"/>
                                  </a:cubicBezTo>
                                  <a:cubicBezTo>
                                    <a:pt x="111" y="102"/>
                                    <a:pt x="113" y="101"/>
                                    <a:pt x="114" y="100"/>
                                  </a:cubicBezTo>
                                  <a:cubicBezTo>
                                    <a:pt x="114" y="99"/>
                                    <a:pt x="114" y="97"/>
                                    <a:pt x="114" y="96"/>
                                  </a:cubicBezTo>
                                  <a:cubicBezTo>
                                    <a:pt x="114" y="84"/>
                                    <a:pt x="123" y="75"/>
                                    <a:pt x="135" y="75"/>
                                  </a:cubicBezTo>
                                  <a:cubicBezTo>
                                    <a:pt x="147" y="75"/>
                                    <a:pt x="156" y="84"/>
                                    <a:pt x="156" y="96"/>
                                  </a:cubicBezTo>
                                  <a:close/>
                                  <a:moveTo>
                                    <a:pt x="149" y="96"/>
                                  </a:moveTo>
                                  <a:cubicBezTo>
                                    <a:pt x="149" y="96"/>
                                    <a:pt x="149" y="97"/>
                                    <a:pt x="148" y="98"/>
                                  </a:cubicBezTo>
                                  <a:cubicBezTo>
                                    <a:pt x="150" y="98"/>
                                    <a:pt x="152" y="99"/>
                                    <a:pt x="154" y="100"/>
                                  </a:cubicBezTo>
                                  <a:cubicBezTo>
                                    <a:pt x="154" y="98"/>
                                    <a:pt x="155" y="97"/>
                                    <a:pt x="155" y="96"/>
                                  </a:cubicBezTo>
                                  <a:cubicBezTo>
                                    <a:pt x="155" y="90"/>
                                    <a:pt x="152" y="86"/>
                                    <a:pt x="149" y="82"/>
                                  </a:cubicBezTo>
                                  <a:cubicBezTo>
                                    <a:pt x="145" y="78"/>
                                    <a:pt x="140" y="76"/>
                                    <a:pt x="135" y="76"/>
                                  </a:cubicBezTo>
                                  <a:cubicBezTo>
                                    <a:pt x="130" y="76"/>
                                    <a:pt x="125" y="78"/>
                                    <a:pt x="121" y="82"/>
                                  </a:cubicBezTo>
                                  <a:cubicBezTo>
                                    <a:pt x="118" y="86"/>
                                    <a:pt x="116" y="90"/>
                                    <a:pt x="116" y="96"/>
                                  </a:cubicBezTo>
                                  <a:cubicBezTo>
                                    <a:pt x="116" y="97"/>
                                    <a:pt x="116" y="98"/>
                                    <a:pt x="116" y="100"/>
                                  </a:cubicBezTo>
                                  <a:cubicBezTo>
                                    <a:pt x="118" y="99"/>
                                    <a:pt x="120" y="98"/>
                                    <a:pt x="122" y="98"/>
                                  </a:cubicBezTo>
                                  <a:cubicBezTo>
                                    <a:pt x="122" y="97"/>
                                    <a:pt x="121" y="96"/>
                                    <a:pt x="121" y="96"/>
                                  </a:cubicBezTo>
                                  <a:cubicBezTo>
                                    <a:pt x="121" y="88"/>
                                    <a:pt x="128" y="82"/>
                                    <a:pt x="135" y="82"/>
                                  </a:cubicBezTo>
                                  <a:cubicBezTo>
                                    <a:pt x="143" y="82"/>
                                    <a:pt x="149" y="88"/>
                                    <a:pt x="149" y="96"/>
                                  </a:cubicBezTo>
                                  <a:close/>
                                  <a:moveTo>
                                    <a:pt x="142" y="96"/>
                                  </a:moveTo>
                                  <a:cubicBezTo>
                                    <a:pt x="142" y="96"/>
                                    <a:pt x="142" y="96"/>
                                    <a:pt x="142" y="96"/>
                                  </a:cubicBezTo>
                                  <a:cubicBezTo>
                                    <a:pt x="143" y="97"/>
                                    <a:pt x="145" y="97"/>
                                    <a:pt x="147" y="97"/>
                                  </a:cubicBezTo>
                                  <a:cubicBezTo>
                                    <a:pt x="147" y="97"/>
                                    <a:pt x="147" y="96"/>
                                    <a:pt x="147" y="96"/>
                                  </a:cubicBezTo>
                                  <a:cubicBezTo>
                                    <a:pt x="147" y="89"/>
                                    <a:pt x="142" y="84"/>
                                    <a:pt x="135" y="84"/>
                                  </a:cubicBezTo>
                                  <a:cubicBezTo>
                                    <a:pt x="128" y="84"/>
                                    <a:pt x="123" y="89"/>
                                    <a:pt x="123" y="96"/>
                                  </a:cubicBezTo>
                                  <a:cubicBezTo>
                                    <a:pt x="123" y="96"/>
                                    <a:pt x="123" y="97"/>
                                    <a:pt x="123" y="97"/>
                                  </a:cubicBezTo>
                                  <a:cubicBezTo>
                                    <a:pt x="125" y="97"/>
                                    <a:pt x="127" y="97"/>
                                    <a:pt x="128" y="96"/>
                                  </a:cubicBezTo>
                                  <a:cubicBezTo>
                                    <a:pt x="128" y="96"/>
                                    <a:pt x="128" y="96"/>
                                    <a:pt x="128" y="96"/>
                                  </a:cubicBezTo>
                                  <a:cubicBezTo>
                                    <a:pt x="128" y="92"/>
                                    <a:pt x="131" y="89"/>
                                    <a:pt x="135" y="89"/>
                                  </a:cubicBezTo>
                                  <a:cubicBezTo>
                                    <a:pt x="139" y="89"/>
                                    <a:pt x="142" y="92"/>
                                    <a:pt x="142" y="96"/>
                                  </a:cubicBezTo>
                                  <a:close/>
                                  <a:moveTo>
                                    <a:pt x="135" y="91"/>
                                  </a:moveTo>
                                  <a:cubicBezTo>
                                    <a:pt x="132" y="91"/>
                                    <a:pt x="130" y="93"/>
                                    <a:pt x="130" y="96"/>
                                  </a:cubicBezTo>
                                  <a:cubicBezTo>
                                    <a:pt x="130" y="96"/>
                                    <a:pt x="130" y="96"/>
                                    <a:pt x="130" y="96"/>
                                  </a:cubicBezTo>
                                  <a:cubicBezTo>
                                    <a:pt x="132" y="96"/>
                                    <a:pt x="133" y="96"/>
                                    <a:pt x="135" y="96"/>
                                  </a:cubicBezTo>
                                  <a:cubicBezTo>
                                    <a:pt x="137" y="96"/>
                                    <a:pt x="138" y="96"/>
                                    <a:pt x="140" y="96"/>
                                  </a:cubicBezTo>
                                  <a:cubicBezTo>
                                    <a:pt x="140" y="96"/>
                                    <a:pt x="140" y="96"/>
                                    <a:pt x="140" y="96"/>
                                  </a:cubicBezTo>
                                  <a:cubicBezTo>
                                    <a:pt x="140" y="93"/>
                                    <a:pt x="138" y="91"/>
                                    <a:pt x="135" y="91"/>
                                  </a:cubicBezTo>
                                  <a:close/>
                                  <a:moveTo>
                                    <a:pt x="101" y="147"/>
                                  </a:moveTo>
                                  <a:cubicBezTo>
                                    <a:pt x="101" y="150"/>
                                    <a:pt x="101" y="153"/>
                                    <a:pt x="102" y="155"/>
                                  </a:cubicBezTo>
                                  <a:cubicBezTo>
                                    <a:pt x="103" y="156"/>
                                    <a:pt x="104" y="157"/>
                                    <a:pt x="105" y="157"/>
                                  </a:cubicBezTo>
                                  <a:cubicBezTo>
                                    <a:pt x="106" y="157"/>
                                    <a:pt x="106" y="156"/>
                                    <a:pt x="107" y="155"/>
                                  </a:cubicBezTo>
                                  <a:cubicBezTo>
                                    <a:pt x="107" y="153"/>
                                    <a:pt x="106" y="150"/>
                                    <a:pt x="106" y="147"/>
                                  </a:cubicBezTo>
                                  <a:cubicBezTo>
                                    <a:pt x="106" y="131"/>
                                    <a:pt x="119" y="118"/>
                                    <a:pt x="135" y="118"/>
                                  </a:cubicBezTo>
                                  <a:cubicBezTo>
                                    <a:pt x="151" y="118"/>
                                    <a:pt x="164" y="131"/>
                                    <a:pt x="164" y="147"/>
                                  </a:cubicBezTo>
                                  <a:cubicBezTo>
                                    <a:pt x="164" y="150"/>
                                    <a:pt x="163" y="153"/>
                                    <a:pt x="163" y="155"/>
                                  </a:cubicBezTo>
                                  <a:cubicBezTo>
                                    <a:pt x="163" y="156"/>
                                    <a:pt x="164" y="156"/>
                                    <a:pt x="165" y="157"/>
                                  </a:cubicBezTo>
                                  <a:cubicBezTo>
                                    <a:pt x="166" y="156"/>
                                    <a:pt x="167" y="156"/>
                                    <a:pt x="168" y="155"/>
                                  </a:cubicBezTo>
                                  <a:cubicBezTo>
                                    <a:pt x="169" y="152"/>
                                    <a:pt x="169" y="150"/>
                                    <a:pt x="169" y="147"/>
                                  </a:cubicBezTo>
                                  <a:cubicBezTo>
                                    <a:pt x="169" y="138"/>
                                    <a:pt x="165" y="129"/>
                                    <a:pt x="159" y="123"/>
                                  </a:cubicBezTo>
                                  <a:cubicBezTo>
                                    <a:pt x="153" y="117"/>
                                    <a:pt x="144" y="113"/>
                                    <a:pt x="135" y="113"/>
                                  </a:cubicBezTo>
                                  <a:cubicBezTo>
                                    <a:pt x="126" y="113"/>
                                    <a:pt x="117" y="117"/>
                                    <a:pt x="111" y="123"/>
                                  </a:cubicBezTo>
                                  <a:cubicBezTo>
                                    <a:pt x="105" y="129"/>
                                    <a:pt x="101" y="138"/>
                                    <a:pt x="101" y="147"/>
                                  </a:cubicBezTo>
                                  <a:close/>
                                  <a:moveTo>
                                    <a:pt x="156" y="147"/>
                                  </a:moveTo>
                                  <a:cubicBezTo>
                                    <a:pt x="156" y="149"/>
                                    <a:pt x="156" y="150"/>
                                    <a:pt x="156" y="152"/>
                                  </a:cubicBezTo>
                                  <a:cubicBezTo>
                                    <a:pt x="158" y="152"/>
                                    <a:pt x="159" y="153"/>
                                    <a:pt x="161" y="155"/>
                                  </a:cubicBezTo>
                                  <a:cubicBezTo>
                                    <a:pt x="162" y="152"/>
                                    <a:pt x="162" y="150"/>
                                    <a:pt x="162" y="147"/>
                                  </a:cubicBezTo>
                                  <a:cubicBezTo>
                                    <a:pt x="162" y="140"/>
                                    <a:pt x="159" y="133"/>
                                    <a:pt x="154" y="128"/>
                                  </a:cubicBezTo>
                                  <a:cubicBezTo>
                                    <a:pt x="149" y="123"/>
                                    <a:pt x="143" y="120"/>
                                    <a:pt x="135" y="120"/>
                                  </a:cubicBezTo>
                                  <a:cubicBezTo>
                                    <a:pt x="128" y="120"/>
                                    <a:pt x="121" y="123"/>
                                    <a:pt x="116" y="128"/>
                                  </a:cubicBezTo>
                                  <a:cubicBezTo>
                                    <a:pt x="111" y="133"/>
                                    <a:pt x="108" y="140"/>
                                    <a:pt x="108" y="147"/>
                                  </a:cubicBezTo>
                                  <a:cubicBezTo>
                                    <a:pt x="108" y="150"/>
                                    <a:pt x="108" y="152"/>
                                    <a:pt x="109" y="155"/>
                                  </a:cubicBezTo>
                                  <a:cubicBezTo>
                                    <a:pt x="111" y="153"/>
                                    <a:pt x="113" y="152"/>
                                    <a:pt x="114" y="152"/>
                                  </a:cubicBezTo>
                                  <a:cubicBezTo>
                                    <a:pt x="114" y="150"/>
                                    <a:pt x="114" y="149"/>
                                    <a:pt x="114" y="147"/>
                                  </a:cubicBezTo>
                                  <a:cubicBezTo>
                                    <a:pt x="114" y="135"/>
                                    <a:pt x="123" y="126"/>
                                    <a:pt x="135" y="126"/>
                                  </a:cubicBezTo>
                                  <a:cubicBezTo>
                                    <a:pt x="147" y="126"/>
                                    <a:pt x="156" y="135"/>
                                    <a:pt x="156" y="147"/>
                                  </a:cubicBezTo>
                                  <a:close/>
                                  <a:moveTo>
                                    <a:pt x="149" y="147"/>
                                  </a:moveTo>
                                  <a:cubicBezTo>
                                    <a:pt x="149" y="148"/>
                                    <a:pt x="149" y="148"/>
                                    <a:pt x="148" y="149"/>
                                  </a:cubicBezTo>
                                  <a:cubicBezTo>
                                    <a:pt x="150" y="150"/>
                                    <a:pt x="152" y="150"/>
                                    <a:pt x="154" y="151"/>
                                  </a:cubicBezTo>
                                  <a:cubicBezTo>
                                    <a:pt x="154" y="150"/>
                                    <a:pt x="155" y="148"/>
                                    <a:pt x="155" y="147"/>
                                  </a:cubicBezTo>
                                  <a:cubicBezTo>
                                    <a:pt x="155" y="142"/>
                                    <a:pt x="152" y="137"/>
                                    <a:pt x="149" y="133"/>
                                  </a:cubicBezTo>
                                  <a:cubicBezTo>
                                    <a:pt x="145" y="130"/>
                                    <a:pt x="140" y="128"/>
                                    <a:pt x="135" y="128"/>
                                  </a:cubicBezTo>
                                  <a:cubicBezTo>
                                    <a:pt x="130" y="128"/>
                                    <a:pt x="125" y="130"/>
                                    <a:pt x="121" y="133"/>
                                  </a:cubicBezTo>
                                  <a:cubicBezTo>
                                    <a:pt x="118" y="137"/>
                                    <a:pt x="116" y="142"/>
                                    <a:pt x="116" y="147"/>
                                  </a:cubicBezTo>
                                  <a:cubicBezTo>
                                    <a:pt x="116" y="148"/>
                                    <a:pt x="116" y="150"/>
                                    <a:pt x="116" y="151"/>
                                  </a:cubicBezTo>
                                  <a:cubicBezTo>
                                    <a:pt x="118" y="150"/>
                                    <a:pt x="120" y="150"/>
                                    <a:pt x="122" y="149"/>
                                  </a:cubicBezTo>
                                  <a:cubicBezTo>
                                    <a:pt x="122" y="148"/>
                                    <a:pt x="121" y="148"/>
                                    <a:pt x="121" y="147"/>
                                  </a:cubicBezTo>
                                  <a:cubicBezTo>
                                    <a:pt x="121" y="140"/>
                                    <a:pt x="128" y="134"/>
                                    <a:pt x="135" y="134"/>
                                  </a:cubicBezTo>
                                  <a:cubicBezTo>
                                    <a:pt x="143" y="134"/>
                                    <a:pt x="149" y="140"/>
                                    <a:pt x="149" y="147"/>
                                  </a:cubicBezTo>
                                  <a:close/>
                                  <a:moveTo>
                                    <a:pt x="142" y="147"/>
                                  </a:moveTo>
                                  <a:cubicBezTo>
                                    <a:pt x="142" y="147"/>
                                    <a:pt x="142" y="148"/>
                                    <a:pt x="142" y="148"/>
                                  </a:cubicBezTo>
                                  <a:cubicBezTo>
                                    <a:pt x="143" y="148"/>
                                    <a:pt x="145" y="148"/>
                                    <a:pt x="147" y="149"/>
                                  </a:cubicBezTo>
                                  <a:cubicBezTo>
                                    <a:pt x="147" y="148"/>
                                    <a:pt x="147" y="148"/>
                                    <a:pt x="147" y="147"/>
                                  </a:cubicBezTo>
                                  <a:cubicBezTo>
                                    <a:pt x="147" y="141"/>
                                    <a:pt x="142" y="135"/>
                                    <a:pt x="135" y="135"/>
                                  </a:cubicBezTo>
                                  <a:cubicBezTo>
                                    <a:pt x="128" y="135"/>
                                    <a:pt x="123" y="141"/>
                                    <a:pt x="123" y="147"/>
                                  </a:cubicBezTo>
                                  <a:cubicBezTo>
                                    <a:pt x="123" y="148"/>
                                    <a:pt x="123" y="148"/>
                                    <a:pt x="123" y="149"/>
                                  </a:cubicBezTo>
                                  <a:cubicBezTo>
                                    <a:pt x="125" y="148"/>
                                    <a:pt x="127" y="148"/>
                                    <a:pt x="128" y="148"/>
                                  </a:cubicBezTo>
                                  <a:cubicBezTo>
                                    <a:pt x="128" y="148"/>
                                    <a:pt x="128" y="147"/>
                                    <a:pt x="128" y="147"/>
                                  </a:cubicBezTo>
                                  <a:cubicBezTo>
                                    <a:pt x="128" y="143"/>
                                    <a:pt x="131" y="140"/>
                                    <a:pt x="135" y="140"/>
                                  </a:cubicBezTo>
                                  <a:cubicBezTo>
                                    <a:pt x="139" y="140"/>
                                    <a:pt x="142" y="143"/>
                                    <a:pt x="142" y="147"/>
                                  </a:cubicBezTo>
                                  <a:close/>
                                  <a:moveTo>
                                    <a:pt x="135" y="142"/>
                                  </a:moveTo>
                                  <a:cubicBezTo>
                                    <a:pt x="132" y="142"/>
                                    <a:pt x="130" y="144"/>
                                    <a:pt x="130" y="147"/>
                                  </a:cubicBezTo>
                                  <a:cubicBezTo>
                                    <a:pt x="130" y="147"/>
                                    <a:pt x="130" y="147"/>
                                    <a:pt x="130" y="148"/>
                                  </a:cubicBezTo>
                                  <a:cubicBezTo>
                                    <a:pt x="132" y="147"/>
                                    <a:pt x="133" y="147"/>
                                    <a:pt x="135" y="147"/>
                                  </a:cubicBezTo>
                                  <a:cubicBezTo>
                                    <a:pt x="137" y="147"/>
                                    <a:pt x="138" y="147"/>
                                    <a:pt x="140" y="148"/>
                                  </a:cubicBezTo>
                                  <a:cubicBezTo>
                                    <a:pt x="140" y="147"/>
                                    <a:pt x="140" y="147"/>
                                    <a:pt x="140" y="147"/>
                                  </a:cubicBezTo>
                                  <a:cubicBezTo>
                                    <a:pt x="140" y="144"/>
                                    <a:pt x="138" y="142"/>
                                    <a:pt x="135" y="142"/>
                                  </a:cubicBezTo>
                                  <a:close/>
                                  <a:moveTo>
                                    <a:pt x="101" y="199"/>
                                  </a:moveTo>
                                  <a:cubicBezTo>
                                    <a:pt x="101" y="201"/>
                                    <a:pt x="101" y="204"/>
                                    <a:pt x="102" y="207"/>
                                  </a:cubicBezTo>
                                  <a:cubicBezTo>
                                    <a:pt x="103" y="207"/>
                                    <a:pt x="104" y="208"/>
                                    <a:pt x="105" y="209"/>
                                  </a:cubicBezTo>
                                  <a:cubicBezTo>
                                    <a:pt x="106" y="208"/>
                                    <a:pt x="106" y="207"/>
                                    <a:pt x="107" y="207"/>
                                  </a:cubicBezTo>
                                  <a:cubicBezTo>
                                    <a:pt x="107" y="204"/>
                                    <a:pt x="106" y="201"/>
                                    <a:pt x="106" y="199"/>
                                  </a:cubicBezTo>
                                  <a:cubicBezTo>
                                    <a:pt x="106" y="183"/>
                                    <a:pt x="119" y="170"/>
                                    <a:pt x="135" y="170"/>
                                  </a:cubicBezTo>
                                  <a:cubicBezTo>
                                    <a:pt x="151" y="170"/>
                                    <a:pt x="164" y="183"/>
                                    <a:pt x="164" y="199"/>
                                  </a:cubicBezTo>
                                  <a:cubicBezTo>
                                    <a:pt x="164" y="201"/>
                                    <a:pt x="163" y="204"/>
                                    <a:pt x="163" y="207"/>
                                  </a:cubicBezTo>
                                  <a:cubicBezTo>
                                    <a:pt x="163" y="207"/>
                                    <a:pt x="164" y="208"/>
                                    <a:pt x="165" y="208"/>
                                  </a:cubicBezTo>
                                  <a:cubicBezTo>
                                    <a:pt x="166" y="208"/>
                                    <a:pt x="167" y="207"/>
                                    <a:pt x="168" y="206"/>
                                  </a:cubicBezTo>
                                  <a:cubicBezTo>
                                    <a:pt x="169" y="204"/>
                                    <a:pt x="169" y="201"/>
                                    <a:pt x="169" y="199"/>
                                  </a:cubicBezTo>
                                  <a:cubicBezTo>
                                    <a:pt x="169" y="189"/>
                                    <a:pt x="165" y="181"/>
                                    <a:pt x="159" y="174"/>
                                  </a:cubicBezTo>
                                  <a:cubicBezTo>
                                    <a:pt x="153" y="168"/>
                                    <a:pt x="144" y="164"/>
                                    <a:pt x="135" y="164"/>
                                  </a:cubicBezTo>
                                  <a:cubicBezTo>
                                    <a:pt x="126" y="164"/>
                                    <a:pt x="117" y="168"/>
                                    <a:pt x="111" y="174"/>
                                  </a:cubicBezTo>
                                  <a:cubicBezTo>
                                    <a:pt x="105" y="181"/>
                                    <a:pt x="101" y="189"/>
                                    <a:pt x="101" y="199"/>
                                  </a:cubicBezTo>
                                  <a:close/>
                                  <a:moveTo>
                                    <a:pt x="156" y="199"/>
                                  </a:moveTo>
                                  <a:cubicBezTo>
                                    <a:pt x="156" y="200"/>
                                    <a:pt x="156" y="202"/>
                                    <a:pt x="156" y="203"/>
                                  </a:cubicBezTo>
                                  <a:cubicBezTo>
                                    <a:pt x="158" y="204"/>
                                    <a:pt x="159" y="205"/>
                                    <a:pt x="161" y="206"/>
                                  </a:cubicBezTo>
                                  <a:cubicBezTo>
                                    <a:pt x="162" y="204"/>
                                    <a:pt x="162" y="201"/>
                                    <a:pt x="162" y="199"/>
                                  </a:cubicBezTo>
                                  <a:cubicBezTo>
                                    <a:pt x="162" y="191"/>
                                    <a:pt x="159" y="184"/>
                                    <a:pt x="154" y="179"/>
                                  </a:cubicBezTo>
                                  <a:cubicBezTo>
                                    <a:pt x="149" y="174"/>
                                    <a:pt x="143" y="171"/>
                                    <a:pt x="135" y="171"/>
                                  </a:cubicBezTo>
                                  <a:cubicBezTo>
                                    <a:pt x="128" y="171"/>
                                    <a:pt x="121" y="174"/>
                                    <a:pt x="116" y="179"/>
                                  </a:cubicBezTo>
                                  <a:cubicBezTo>
                                    <a:pt x="111" y="184"/>
                                    <a:pt x="108" y="191"/>
                                    <a:pt x="108" y="199"/>
                                  </a:cubicBezTo>
                                  <a:cubicBezTo>
                                    <a:pt x="108" y="201"/>
                                    <a:pt x="108" y="204"/>
                                    <a:pt x="109" y="206"/>
                                  </a:cubicBezTo>
                                  <a:cubicBezTo>
                                    <a:pt x="111" y="205"/>
                                    <a:pt x="113" y="204"/>
                                    <a:pt x="114" y="203"/>
                                  </a:cubicBezTo>
                                  <a:cubicBezTo>
                                    <a:pt x="114" y="202"/>
                                    <a:pt x="114" y="200"/>
                                    <a:pt x="114" y="199"/>
                                  </a:cubicBezTo>
                                  <a:cubicBezTo>
                                    <a:pt x="114" y="187"/>
                                    <a:pt x="123" y="177"/>
                                    <a:pt x="135" y="177"/>
                                  </a:cubicBezTo>
                                  <a:cubicBezTo>
                                    <a:pt x="147" y="177"/>
                                    <a:pt x="156" y="187"/>
                                    <a:pt x="156" y="199"/>
                                  </a:cubicBezTo>
                                  <a:close/>
                                  <a:moveTo>
                                    <a:pt x="149" y="199"/>
                                  </a:moveTo>
                                  <a:cubicBezTo>
                                    <a:pt x="149" y="199"/>
                                    <a:pt x="149" y="200"/>
                                    <a:pt x="148" y="200"/>
                                  </a:cubicBezTo>
                                  <a:cubicBezTo>
                                    <a:pt x="150" y="201"/>
                                    <a:pt x="152" y="202"/>
                                    <a:pt x="154" y="202"/>
                                  </a:cubicBezTo>
                                  <a:cubicBezTo>
                                    <a:pt x="154" y="201"/>
                                    <a:pt x="155" y="200"/>
                                    <a:pt x="155" y="199"/>
                                  </a:cubicBezTo>
                                  <a:cubicBezTo>
                                    <a:pt x="155" y="193"/>
                                    <a:pt x="152" y="188"/>
                                    <a:pt x="149" y="185"/>
                                  </a:cubicBezTo>
                                  <a:cubicBezTo>
                                    <a:pt x="145" y="181"/>
                                    <a:pt x="140" y="179"/>
                                    <a:pt x="135" y="179"/>
                                  </a:cubicBezTo>
                                  <a:cubicBezTo>
                                    <a:pt x="130" y="179"/>
                                    <a:pt x="125" y="181"/>
                                    <a:pt x="121" y="185"/>
                                  </a:cubicBezTo>
                                  <a:cubicBezTo>
                                    <a:pt x="118" y="188"/>
                                    <a:pt x="116" y="193"/>
                                    <a:pt x="116" y="199"/>
                                  </a:cubicBezTo>
                                  <a:cubicBezTo>
                                    <a:pt x="116" y="200"/>
                                    <a:pt x="116" y="201"/>
                                    <a:pt x="116" y="202"/>
                                  </a:cubicBezTo>
                                  <a:cubicBezTo>
                                    <a:pt x="118" y="202"/>
                                    <a:pt x="120" y="201"/>
                                    <a:pt x="122" y="200"/>
                                  </a:cubicBezTo>
                                  <a:cubicBezTo>
                                    <a:pt x="122" y="200"/>
                                    <a:pt x="121" y="199"/>
                                    <a:pt x="121" y="199"/>
                                  </a:cubicBezTo>
                                  <a:cubicBezTo>
                                    <a:pt x="121" y="191"/>
                                    <a:pt x="128" y="185"/>
                                    <a:pt x="135" y="185"/>
                                  </a:cubicBezTo>
                                  <a:cubicBezTo>
                                    <a:pt x="143" y="185"/>
                                    <a:pt x="149" y="191"/>
                                    <a:pt x="149" y="199"/>
                                  </a:cubicBezTo>
                                  <a:close/>
                                  <a:moveTo>
                                    <a:pt x="142" y="199"/>
                                  </a:moveTo>
                                  <a:cubicBezTo>
                                    <a:pt x="142" y="199"/>
                                    <a:pt x="142" y="199"/>
                                    <a:pt x="142" y="199"/>
                                  </a:cubicBezTo>
                                  <a:cubicBezTo>
                                    <a:pt x="143" y="199"/>
                                    <a:pt x="145" y="200"/>
                                    <a:pt x="147" y="200"/>
                                  </a:cubicBezTo>
                                  <a:cubicBezTo>
                                    <a:pt x="147" y="200"/>
                                    <a:pt x="147" y="199"/>
                                    <a:pt x="147" y="199"/>
                                  </a:cubicBezTo>
                                  <a:cubicBezTo>
                                    <a:pt x="147" y="192"/>
                                    <a:pt x="142" y="187"/>
                                    <a:pt x="135" y="187"/>
                                  </a:cubicBezTo>
                                  <a:cubicBezTo>
                                    <a:pt x="128" y="187"/>
                                    <a:pt x="123" y="192"/>
                                    <a:pt x="123" y="199"/>
                                  </a:cubicBezTo>
                                  <a:cubicBezTo>
                                    <a:pt x="123" y="199"/>
                                    <a:pt x="123" y="200"/>
                                    <a:pt x="123" y="200"/>
                                  </a:cubicBezTo>
                                  <a:cubicBezTo>
                                    <a:pt x="125" y="200"/>
                                    <a:pt x="127" y="199"/>
                                    <a:pt x="128" y="199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28" y="195"/>
                                    <a:pt x="131" y="192"/>
                                    <a:pt x="135" y="192"/>
                                  </a:cubicBezTo>
                                  <a:cubicBezTo>
                                    <a:pt x="139" y="192"/>
                                    <a:pt x="142" y="195"/>
                                    <a:pt x="142" y="199"/>
                                  </a:cubicBezTo>
                                  <a:close/>
                                  <a:moveTo>
                                    <a:pt x="135" y="193"/>
                                  </a:moveTo>
                                  <a:cubicBezTo>
                                    <a:pt x="132" y="193"/>
                                    <a:pt x="130" y="196"/>
                                    <a:pt x="130" y="199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ubicBezTo>
                                    <a:pt x="132" y="199"/>
                                    <a:pt x="133" y="199"/>
                                    <a:pt x="135" y="199"/>
                                  </a:cubicBezTo>
                                  <a:cubicBezTo>
                                    <a:pt x="137" y="199"/>
                                    <a:pt x="138" y="199"/>
                                    <a:pt x="140" y="199"/>
                                  </a:cubicBezTo>
                                  <a:cubicBezTo>
                                    <a:pt x="140" y="199"/>
                                    <a:pt x="140" y="199"/>
                                    <a:pt x="140" y="199"/>
                                  </a:cubicBezTo>
                                  <a:cubicBezTo>
                                    <a:pt x="140" y="196"/>
                                    <a:pt x="138" y="193"/>
                                    <a:pt x="135" y="193"/>
                                  </a:cubicBezTo>
                                  <a:close/>
                                  <a:moveTo>
                                    <a:pt x="101" y="250"/>
                                  </a:moveTo>
                                  <a:cubicBezTo>
                                    <a:pt x="101" y="253"/>
                                    <a:pt x="101" y="256"/>
                                    <a:pt x="102" y="258"/>
                                  </a:cubicBezTo>
                                  <a:cubicBezTo>
                                    <a:pt x="103" y="259"/>
                                    <a:pt x="104" y="259"/>
                                    <a:pt x="105" y="260"/>
                                  </a:cubicBezTo>
                                  <a:cubicBezTo>
                                    <a:pt x="106" y="259"/>
                                    <a:pt x="106" y="259"/>
                                    <a:pt x="107" y="258"/>
                                  </a:cubicBezTo>
                                  <a:cubicBezTo>
                                    <a:pt x="107" y="256"/>
                                    <a:pt x="106" y="253"/>
                                    <a:pt x="106" y="250"/>
                                  </a:cubicBezTo>
                                  <a:cubicBezTo>
                                    <a:pt x="106" y="234"/>
                                    <a:pt x="119" y="221"/>
                                    <a:pt x="135" y="221"/>
                                  </a:cubicBezTo>
                                  <a:cubicBezTo>
                                    <a:pt x="151" y="221"/>
                                    <a:pt x="164" y="234"/>
                                    <a:pt x="164" y="250"/>
                                  </a:cubicBezTo>
                                  <a:cubicBezTo>
                                    <a:pt x="164" y="253"/>
                                    <a:pt x="163" y="256"/>
                                    <a:pt x="163" y="258"/>
                                  </a:cubicBezTo>
                                  <a:cubicBezTo>
                                    <a:pt x="163" y="259"/>
                                    <a:pt x="164" y="259"/>
                                    <a:pt x="165" y="260"/>
                                  </a:cubicBezTo>
                                  <a:cubicBezTo>
                                    <a:pt x="166" y="259"/>
                                    <a:pt x="167" y="258"/>
                                    <a:pt x="168" y="258"/>
                                  </a:cubicBezTo>
                                  <a:cubicBezTo>
                                    <a:pt x="169" y="255"/>
                                    <a:pt x="169" y="253"/>
                                    <a:pt x="169" y="250"/>
                                  </a:cubicBezTo>
                                  <a:cubicBezTo>
                                    <a:pt x="169" y="240"/>
                                    <a:pt x="165" y="232"/>
                                    <a:pt x="159" y="226"/>
                                  </a:cubicBezTo>
                                  <a:cubicBezTo>
                                    <a:pt x="153" y="220"/>
                                    <a:pt x="144" y="216"/>
                                    <a:pt x="135" y="216"/>
                                  </a:cubicBezTo>
                                  <a:cubicBezTo>
                                    <a:pt x="126" y="216"/>
                                    <a:pt x="117" y="220"/>
                                    <a:pt x="111" y="226"/>
                                  </a:cubicBezTo>
                                  <a:cubicBezTo>
                                    <a:pt x="105" y="232"/>
                                    <a:pt x="101" y="240"/>
                                    <a:pt x="101" y="250"/>
                                  </a:cubicBezTo>
                                  <a:close/>
                                  <a:moveTo>
                                    <a:pt x="156" y="250"/>
                                  </a:moveTo>
                                  <a:cubicBezTo>
                                    <a:pt x="156" y="251"/>
                                    <a:pt x="156" y="253"/>
                                    <a:pt x="156" y="254"/>
                                  </a:cubicBezTo>
                                  <a:cubicBezTo>
                                    <a:pt x="158" y="255"/>
                                    <a:pt x="159" y="256"/>
                                    <a:pt x="161" y="257"/>
                                  </a:cubicBezTo>
                                  <a:cubicBezTo>
                                    <a:pt x="162" y="255"/>
                                    <a:pt x="162" y="252"/>
                                    <a:pt x="162" y="250"/>
                                  </a:cubicBezTo>
                                  <a:cubicBezTo>
                                    <a:pt x="162" y="242"/>
                                    <a:pt x="159" y="236"/>
                                    <a:pt x="154" y="231"/>
                                  </a:cubicBezTo>
                                  <a:cubicBezTo>
                                    <a:pt x="149" y="226"/>
                                    <a:pt x="143" y="223"/>
                                    <a:pt x="135" y="223"/>
                                  </a:cubicBezTo>
                                  <a:cubicBezTo>
                                    <a:pt x="128" y="223"/>
                                    <a:pt x="121" y="226"/>
                                    <a:pt x="116" y="231"/>
                                  </a:cubicBezTo>
                                  <a:cubicBezTo>
                                    <a:pt x="111" y="236"/>
                                    <a:pt x="108" y="242"/>
                                    <a:pt x="108" y="250"/>
                                  </a:cubicBezTo>
                                  <a:cubicBezTo>
                                    <a:pt x="108" y="252"/>
                                    <a:pt x="108" y="255"/>
                                    <a:pt x="109" y="257"/>
                                  </a:cubicBezTo>
                                  <a:cubicBezTo>
                                    <a:pt x="111" y="256"/>
                                    <a:pt x="113" y="255"/>
                                    <a:pt x="114" y="254"/>
                                  </a:cubicBezTo>
                                  <a:cubicBezTo>
                                    <a:pt x="114" y="253"/>
                                    <a:pt x="114" y="251"/>
                                    <a:pt x="114" y="250"/>
                                  </a:cubicBezTo>
                                  <a:cubicBezTo>
                                    <a:pt x="114" y="238"/>
                                    <a:pt x="123" y="229"/>
                                    <a:pt x="135" y="229"/>
                                  </a:cubicBezTo>
                                  <a:cubicBezTo>
                                    <a:pt x="147" y="229"/>
                                    <a:pt x="156" y="238"/>
                                    <a:pt x="156" y="250"/>
                                  </a:cubicBezTo>
                                  <a:close/>
                                  <a:moveTo>
                                    <a:pt x="149" y="250"/>
                                  </a:moveTo>
                                  <a:cubicBezTo>
                                    <a:pt x="149" y="251"/>
                                    <a:pt x="149" y="251"/>
                                    <a:pt x="148" y="252"/>
                                  </a:cubicBezTo>
                                  <a:cubicBezTo>
                                    <a:pt x="150" y="252"/>
                                    <a:pt x="152" y="253"/>
                                    <a:pt x="154" y="254"/>
                                  </a:cubicBezTo>
                                  <a:cubicBezTo>
                                    <a:pt x="154" y="253"/>
                                    <a:pt x="155" y="251"/>
                                    <a:pt x="155" y="250"/>
                                  </a:cubicBezTo>
                                  <a:cubicBezTo>
                                    <a:pt x="155" y="245"/>
                                    <a:pt x="152" y="240"/>
                                    <a:pt x="149" y="236"/>
                                  </a:cubicBezTo>
                                  <a:cubicBezTo>
                                    <a:pt x="145" y="233"/>
                                    <a:pt x="140" y="230"/>
                                    <a:pt x="135" y="230"/>
                                  </a:cubicBezTo>
                                  <a:cubicBezTo>
                                    <a:pt x="130" y="230"/>
                                    <a:pt x="125" y="233"/>
                                    <a:pt x="121" y="236"/>
                                  </a:cubicBezTo>
                                  <a:cubicBezTo>
                                    <a:pt x="118" y="240"/>
                                    <a:pt x="116" y="245"/>
                                    <a:pt x="116" y="250"/>
                                  </a:cubicBezTo>
                                  <a:cubicBezTo>
                                    <a:pt x="116" y="251"/>
                                    <a:pt x="116" y="253"/>
                                    <a:pt x="116" y="254"/>
                                  </a:cubicBezTo>
                                  <a:cubicBezTo>
                                    <a:pt x="118" y="253"/>
                                    <a:pt x="120" y="252"/>
                                    <a:pt x="122" y="252"/>
                                  </a:cubicBezTo>
                                  <a:cubicBezTo>
                                    <a:pt x="122" y="251"/>
                                    <a:pt x="121" y="251"/>
                                    <a:pt x="121" y="250"/>
                                  </a:cubicBezTo>
                                  <a:cubicBezTo>
                                    <a:pt x="121" y="242"/>
                                    <a:pt x="128" y="236"/>
                                    <a:pt x="135" y="236"/>
                                  </a:cubicBezTo>
                                  <a:cubicBezTo>
                                    <a:pt x="143" y="236"/>
                                    <a:pt x="149" y="242"/>
                                    <a:pt x="149" y="250"/>
                                  </a:cubicBezTo>
                                  <a:close/>
                                  <a:moveTo>
                                    <a:pt x="142" y="250"/>
                                  </a:moveTo>
                                  <a:cubicBezTo>
                                    <a:pt x="142" y="250"/>
                                    <a:pt x="142" y="250"/>
                                    <a:pt x="142" y="251"/>
                                  </a:cubicBezTo>
                                  <a:cubicBezTo>
                                    <a:pt x="143" y="251"/>
                                    <a:pt x="145" y="251"/>
                                    <a:pt x="147" y="251"/>
                                  </a:cubicBezTo>
                                  <a:cubicBezTo>
                                    <a:pt x="147" y="251"/>
                                    <a:pt x="147" y="250"/>
                                    <a:pt x="147" y="250"/>
                                  </a:cubicBezTo>
                                  <a:cubicBezTo>
                                    <a:pt x="147" y="243"/>
                                    <a:pt x="142" y="238"/>
                                    <a:pt x="135" y="238"/>
                                  </a:cubicBezTo>
                                  <a:cubicBezTo>
                                    <a:pt x="128" y="238"/>
                                    <a:pt x="123" y="243"/>
                                    <a:pt x="123" y="250"/>
                                  </a:cubicBezTo>
                                  <a:cubicBezTo>
                                    <a:pt x="123" y="250"/>
                                    <a:pt x="123" y="251"/>
                                    <a:pt x="123" y="251"/>
                                  </a:cubicBezTo>
                                  <a:cubicBezTo>
                                    <a:pt x="125" y="251"/>
                                    <a:pt x="127" y="251"/>
                                    <a:pt x="128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8" y="246"/>
                                    <a:pt x="131" y="243"/>
                                    <a:pt x="135" y="243"/>
                                  </a:cubicBezTo>
                                  <a:cubicBezTo>
                                    <a:pt x="139" y="243"/>
                                    <a:pt x="142" y="246"/>
                                    <a:pt x="142" y="250"/>
                                  </a:cubicBezTo>
                                  <a:close/>
                                  <a:moveTo>
                                    <a:pt x="135" y="245"/>
                                  </a:moveTo>
                                  <a:cubicBezTo>
                                    <a:pt x="132" y="245"/>
                                    <a:pt x="130" y="247"/>
                                    <a:pt x="130" y="250"/>
                                  </a:cubicBezTo>
                                  <a:cubicBezTo>
                                    <a:pt x="130" y="250"/>
                                    <a:pt x="130" y="250"/>
                                    <a:pt x="130" y="250"/>
                                  </a:cubicBezTo>
                                  <a:cubicBezTo>
                                    <a:pt x="132" y="250"/>
                                    <a:pt x="133" y="250"/>
                                    <a:pt x="135" y="250"/>
                                  </a:cubicBezTo>
                                  <a:cubicBezTo>
                                    <a:pt x="137" y="250"/>
                                    <a:pt x="138" y="250"/>
                                    <a:pt x="140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40" y="247"/>
                                    <a:pt x="138" y="245"/>
                                    <a:pt x="135" y="245"/>
                                  </a:cubicBezTo>
                                  <a:close/>
                                  <a:moveTo>
                                    <a:pt x="101" y="301"/>
                                  </a:moveTo>
                                  <a:cubicBezTo>
                                    <a:pt x="101" y="304"/>
                                    <a:pt x="101" y="307"/>
                                    <a:pt x="102" y="310"/>
                                  </a:cubicBezTo>
                                  <a:cubicBezTo>
                                    <a:pt x="103" y="310"/>
                                    <a:pt x="104" y="311"/>
                                    <a:pt x="105" y="311"/>
                                  </a:cubicBezTo>
                                  <a:cubicBezTo>
                                    <a:pt x="106" y="311"/>
                                    <a:pt x="106" y="310"/>
                                    <a:pt x="107" y="310"/>
                                  </a:cubicBezTo>
                                  <a:cubicBezTo>
                                    <a:pt x="107" y="307"/>
                                    <a:pt x="106" y="304"/>
                                    <a:pt x="106" y="301"/>
                                  </a:cubicBezTo>
                                  <a:cubicBezTo>
                                    <a:pt x="106" y="285"/>
                                    <a:pt x="119" y="272"/>
                                    <a:pt x="135" y="272"/>
                                  </a:cubicBezTo>
                                  <a:cubicBezTo>
                                    <a:pt x="151" y="272"/>
                                    <a:pt x="164" y="285"/>
                                    <a:pt x="164" y="301"/>
                                  </a:cubicBezTo>
                                  <a:cubicBezTo>
                                    <a:pt x="164" y="304"/>
                                    <a:pt x="163" y="307"/>
                                    <a:pt x="163" y="310"/>
                                  </a:cubicBezTo>
                                  <a:cubicBezTo>
                                    <a:pt x="163" y="310"/>
                                    <a:pt x="164" y="311"/>
                                    <a:pt x="165" y="311"/>
                                  </a:cubicBezTo>
                                  <a:cubicBezTo>
                                    <a:pt x="166" y="310"/>
                                    <a:pt x="167" y="310"/>
                                    <a:pt x="168" y="309"/>
                                  </a:cubicBezTo>
                                  <a:cubicBezTo>
                                    <a:pt x="169" y="306"/>
                                    <a:pt x="169" y="304"/>
                                    <a:pt x="169" y="301"/>
                                  </a:cubicBezTo>
                                  <a:cubicBezTo>
                                    <a:pt x="169" y="292"/>
                                    <a:pt x="165" y="283"/>
                                    <a:pt x="159" y="277"/>
                                  </a:cubicBezTo>
                                  <a:cubicBezTo>
                                    <a:pt x="153" y="271"/>
                                    <a:pt x="144" y="267"/>
                                    <a:pt x="135" y="267"/>
                                  </a:cubicBezTo>
                                  <a:cubicBezTo>
                                    <a:pt x="126" y="267"/>
                                    <a:pt x="117" y="271"/>
                                    <a:pt x="111" y="277"/>
                                  </a:cubicBezTo>
                                  <a:cubicBezTo>
                                    <a:pt x="105" y="283"/>
                                    <a:pt x="101" y="292"/>
                                    <a:pt x="101" y="301"/>
                                  </a:cubicBezTo>
                                  <a:close/>
                                  <a:moveTo>
                                    <a:pt x="156" y="301"/>
                                  </a:moveTo>
                                  <a:cubicBezTo>
                                    <a:pt x="156" y="303"/>
                                    <a:pt x="156" y="304"/>
                                    <a:pt x="156" y="306"/>
                                  </a:cubicBezTo>
                                  <a:cubicBezTo>
                                    <a:pt x="158" y="307"/>
                                    <a:pt x="159" y="308"/>
                                    <a:pt x="161" y="309"/>
                                  </a:cubicBezTo>
                                  <a:cubicBezTo>
                                    <a:pt x="162" y="306"/>
                                    <a:pt x="162" y="304"/>
                                    <a:pt x="162" y="301"/>
                                  </a:cubicBezTo>
                                  <a:cubicBezTo>
                                    <a:pt x="162" y="294"/>
                                    <a:pt x="159" y="287"/>
                                    <a:pt x="154" y="282"/>
                                  </a:cubicBezTo>
                                  <a:cubicBezTo>
                                    <a:pt x="149" y="277"/>
                                    <a:pt x="143" y="274"/>
                                    <a:pt x="135" y="274"/>
                                  </a:cubicBezTo>
                                  <a:cubicBezTo>
                                    <a:pt x="128" y="274"/>
                                    <a:pt x="121" y="277"/>
                                    <a:pt x="116" y="282"/>
                                  </a:cubicBezTo>
                                  <a:cubicBezTo>
                                    <a:pt x="111" y="287"/>
                                    <a:pt x="108" y="294"/>
                                    <a:pt x="108" y="301"/>
                                  </a:cubicBezTo>
                                  <a:cubicBezTo>
                                    <a:pt x="108" y="304"/>
                                    <a:pt x="108" y="306"/>
                                    <a:pt x="109" y="309"/>
                                  </a:cubicBezTo>
                                  <a:cubicBezTo>
                                    <a:pt x="111" y="308"/>
                                    <a:pt x="113" y="307"/>
                                    <a:pt x="114" y="306"/>
                                  </a:cubicBezTo>
                                  <a:cubicBezTo>
                                    <a:pt x="114" y="304"/>
                                    <a:pt x="114" y="303"/>
                                    <a:pt x="114" y="301"/>
                                  </a:cubicBezTo>
                                  <a:cubicBezTo>
                                    <a:pt x="114" y="290"/>
                                    <a:pt x="123" y="280"/>
                                    <a:pt x="135" y="280"/>
                                  </a:cubicBezTo>
                                  <a:cubicBezTo>
                                    <a:pt x="147" y="280"/>
                                    <a:pt x="156" y="290"/>
                                    <a:pt x="156" y="301"/>
                                  </a:cubicBezTo>
                                  <a:close/>
                                  <a:moveTo>
                                    <a:pt x="149" y="301"/>
                                  </a:moveTo>
                                  <a:cubicBezTo>
                                    <a:pt x="149" y="302"/>
                                    <a:pt x="149" y="303"/>
                                    <a:pt x="148" y="303"/>
                                  </a:cubicBezTo>
                                  <a:cubicBezTo>
                                    <a:pt x="150" y="304"/>
                                    <a:pt x="152" y="304"/>
                                    <a:pt x="154" y="305"/>
                                  </a:cubicBezTo>
                                  <a:cubicBezTo>
                                    <a:pt x="154" y="304"/>
                                    <a:pt x="155" y="303"/>
                                    <a:pt x="155" y="301"/>
                                  </a:cubicBezTo>
                                  <a:cubicBezTo>
                                    <a:pt x="155" y="296"/>
                                    <a:pt x="152" y="291"/>
                                    <a:pt x="149" y="287"/>
                                  </a:cubicBezTo>
                                  <a:cubicBezTo>
                                    <a:pt x="145" y="284"/>
                                    <a:pt x="140" y="282"/>
                                    <a:pt x="135" y="282"/>
                                  </a:cubicBezTo>
                                  <a:cubicBezTo>
                                    <a:pt x="130" y="282"/>
                                    <a:pt x="125" y="284"/>
                                    <a:pt x="121" y="287"/>
                                  </a:cubicBezTo>
                                  <a:cubicBezTo>
                                    <a:pt x="118" y="291"/>
                                    <a:pt x="116" y="296"/>
                                    <a:pt x="116" y="301"/>
                                  </a:cubicBezTo>
                                  <a:cubicBezTo>
                                    <a:pt x="116" y="303"/>
                                    <a:pt x="116" y="304"/>
                                    <a:pt x="116" y="305"/>
                                  </a:cubicBezTo>
                                  <a:cubicBezTo>
                                    <a:pt x="118" y="304"/>
                                    <a:pt x="120" y="304"/>
                                    <a:pt x="122" y="303"/>
                                  </a:cubicBezTo>
                                  <a:cubicBezTo>
                                    <a:pt x="122" y="303"/>
                                    <a:pt x="121" y="302"/>
                                    <a:pt x="121" y="301"/>
                                  </a:cubicBezTo>
                                  <a:cubicBezTo>
                                    <a:pt x="121" y="294"/>
                                    <a:pt x="128" y="288"/>
                                    <a:pt x="135" y="288"/>
                                  </a:cubicBezTo>
                                  <a:cubicBezTo>
                                    <a:pt x="143" y="288"/>
                                    <a:pt x="149" y="294"/>
                                    <a:pt x="149" y="301"/>
                                  </a:cubicBezTo>
                                  <a:close/>
                                  <a:moveTo>
                                    <a:pt x="142" y="301"/>
                                  </a:moveTo>
                                  <a:cubicBezTo>
                                    <a:pt x="142" y="301"/>
                                    <a:pt x="142" y="302"/>
                                    <a:pt x="142" y="302"/>
                                  </a:cubicBezTo>
                                  <a:cubicBezTo>
                                    <a:pt x="143" y="302"/>
                                    <a:pt x="145" y="302"/>
                                    <a:pt x="147" y="303"/>
                                  </a:cubicBezTo>
                                  <a:cubicBezTo>
                                    <a:pt x="147" y="302"/>
                                    <a:pt x="147" y="302"/>
                                    <a:pt x="147" y="301"/>
                                  </a:cubicBezTo>
                                  <a:cubicBezTo>
                                    <a:pt x="147" y="295"/>
                                    <a:pt x="142" y="289"/>
                                    <a:pt x="135" y="289"/>
                                  </a:cubicBezTo>
                                  <a:cubicBezTo>
                                    <a:pt x="128" y="289"/>
                                    <a:pt x="123" y="295"/>
                                    <a:pt x="123" y="301"/>
                                  </a:cubicBezTo>
                                  <a:cubicBezTo>
                                    <a:pt x="123" y="302"/>
                                    <a:pt x="123" y="302"/>
                                    <a:pt x="123" y="303"/>
                                  </a:cubicBezTo>
                                  <a:cubicBezTo>
                                    <a:pt x="125" y="302"/>
                                    <a:pt x="127" y="302"/>
                                    <a:pt x="128" y="302"/>
                                  </a:cubicBezTo>
                                  <a:cubicBezTo>
                                    <a:pt x="128" y="302"/>
                                    <a:pt x="128" y="301"/>
                                    <a:pt x="128" y="301"/>
                                  </a:cubicBezTo>
                                  <a:cubicBezTo>
                                    <a:pt x="128" y="298"/>
                                    <a:pt x="131" y="295"/>
                                    <a:pt x="135" y="295"/>
                                  </a:cubicBezTo>
                                  <a:cubicBezTo>
                                    <a:pt x="139" y="295"/>
                                    <a:pt x="142" y="298"/>
                                    <a:pt x="142" y="301"/>
                                  </a:cubicBezTo>
                                  <a:close/>
                                  <a:moveTo>
                                    <a:pt x="135" y="296"/>
                                  </a:moveTo>
                                  <a:cubicBezTo>
                                    <a:pt x="132" y="296"/>
                                    <a:pt x="130" y="298"/>
                                    <a:pt x="130" y="301"/>
                                  </a:cubicBezTo>
                                  <a:cubicBezTo>
                                    <a:pt x="130" y="301"/>
                                    <a:pt x="130" y="302"/>
                                    <a:pt x="130" y="302"/>
                                  </a:cubicBezTo>
                                  <a:cubicBezTo>
                                    <a:pt x="132" y="302"/>
                                    <a:pt x="133" y="301"/>
                                    <a:pt x="135" y="301"/>
                                  </a:cubicBezTo>
                                  <a:cubicBezTo>
                                    <a:pt x="137" y="301"/>
                                    <a:pt x="138" y="302"/>
                                    <a:pt x="140" y="302"/>
                                  </a:cubicBezTo>
                                  <a:cubicBezTo>
                                    <a:pt x="140" y="302"/>
                                    <a:pt x="140" y="301"/>
                                    <a:pt x="140" y="301"/>
                                  </a:cubicBezTo>
                                  <a:cubicBezTo>
                                    <a:pt x="140" y="298"/>
                                    <a:pt x="138" y="296"/>
                                    <a:pt x="135" y="296"/>
                                  </a:cubicBezTo>
                                  <a:close/>
                                  <a:moveTo>
                                    <a:pt x="101" y="353"/>
                                  </a:moveTo>
                                  <a:cubicBezTo>
                                    <a:pt x="101" y="356"/>
                                    <a:pt x="101" y="358"/>
                                    <a:pt x="102" y="361"/>
                                  </a:cubicBezTo>
                                  <a:cubicBezTo>
                                    <a:pt x="103" y="362"/>
                                    <a:pt x="104" y="362"/>
                                    <a:pt x="105" y="363"/>
                                  </a:cubicBezTo>
                                  <a:cubicBezTo>
                                    <a:pt x="106" y="362"/>
                                    <a:pt x="106" y="362"/>
                                    <a:pt x="107" y="361"/>
                                  </a:cubicBezTo>
                                  <a:cubicBezTo>
                                    <a:pt x="107" y="358"/>
                                    <a:pt x="106" y="356"/>
                                    <a:pt x="106" y="353"/>
                                  </a:cubicBezTo>
                                  <a:cubicBezTo>
                                    <a:pt x="106" y="337"/>
                                    <a:pt x="119" y="324"/>
                                    <a:pt x="135" y="324"/>
                                  </a:cubicBezTo>
                                  <a:cubicBezTo>
                                    <a:pt x="151" y="324"/>
                                    <a:pt x="164" y="337"/>
                                    <a:pt x="164" y="353"/>
                                  </a:cubicBezTo>
                                  <a:cubicBezTo>
                                    <a:pt x="164" y="356"/>
                                    <a:pt x="163" y="358"/>
                                    <a:pt x="163" y="361"/>
                                  </a:cubicBezTo>
                                  <a:cubicBezTo>
                                    <a:pt x="163" y="361"/>
                                    <a:pt x="164" y="362"/>
                                    <a:pt x="165" y="363"/>
                                  </a:cubicBezTo>
                                  <a:cubicBezTo>
                                    <a:pt x="166" y="362"/>
                                    <a:pt x="167" y="361"/>
                                    <a:pt x="168" y="360"/>
                                  </a:cubicBezTo>
                                  <a:cubicBezTo>
                                    <a:pt x="169" y="358"/>
                                    <a:pt x="169" y="355"/>
                                    <a:pt x="169" y="353"/>
                                  </a:cubicBezTo>
                                  <a:cubicBezTo>
                                    <a:pt x="169" y="343"/>
                                    <a:pt x="165" y="335"/>
                                    <a:pt x="159" y="328"/>
                                  </a:cubicBezTo>
                                  <a:cubicBezTo>
                                    <a:pt x="153" y="322"/>
                                    <a:pt x="144" y="318"/>
                                    <a:pt x="135" y="318"/>
                                  </a:cubicBezTo>
                                  <a:cubicBezTo>
                                    <a:pt x="126" y="318"/>
                                    <a:pt x="117" y="322"/>
                                    <a:pt x="111" y="328"/>
                                  </a:cubicBezTo>
                                  <a:cubicBezTo>
                                    <a:pt x="105" y="335"/>
                                    <a:pt x="101" y="343"/>
                                    <a:pt x="101" y="353"/>
                                  </a:cubicBezTo>
                                  <a:close/>
                                  <a:moveTo>
                                    <a:pt x="156" y="353"/>
                                  </a:moveTo>
                                  <a:cubicBezTo>
                                    <a:pt x="156" y="354"/>
                                    <a:pt x="156" y="356"/>
                                    <a:pt x="156" y="357"/>
                                  </a:cubicBezTo>
                                  <a:cubicBezTo>
                                    <a:pt x="158" y="358"/>
                                    <a:pt x="159" y="359"/>
                                    <a:pt x="161" y="360"/>
                                  </a:cubicBezTo>
                                  <a:cubicBezTo>
                                    <a:pt x="162" y="358"/>
                                    <a:pt x="162" y="355"/>
                                    <a:pt x="162" y="353"/>
                                  </a:cubicBezTo>
                                  <a:cubicBezTo>
                                    <a:pt x="162" y="345"/>
                                    <a:pt x="159" y="338"/>
                                    <a:pt x="154" y="333"/>
                                  </a:cubicBezTo>
                                  <a:cubicBezTo>
                                    <a:pt x="149" y="328"/>
                                    <a:pt x="143" y="325"/>
                                    <a:pt x="135" y="325"/>
                                  </a:cubicBezTo>
                                  <a:cubicBezTo>
                                    <a:pt x="128" y="325"/>
                                    <a:pt x="121" y="328"/>
                                    <a:pt x="116" y="333"/>
                                  </a:cubicBezTo>
                                  <a:cubicBezTo>
                                    <a:pt x="111" y="338"/>
                                    <a:pt x="108" y="345"/>
                                    <a:pt x="108" y="353"/>
                                  </a:cubicBezTo>
                                  <a:cubicBezTo>
                                    <a:pt x="108" y="355"/>
                                    <a:pt x="108" y="358"/>
                                    <a:pt x="109" y="360"/>
                                  </a:cubicBezTo>
                                  <a:cubicBezTo>
                                    <a:pt x="111" y="359"/>
                                    <a:pt x="113" y="358"/>
                                    <a:pt x="114" y="357"/>
                                  </a:cubicBezTo>
                                  <a:cubicBezTo>
                                    <a:pt x="114" y="356"/>
                                    <a:pt x="114" y="354"/>
                                    <a:pt x="114" y="353"/>
                                  </a:cubicBezTo>
                                  <a:cubicBezTo>
                                    <a:pt x="114" y="341"/>
                                    <a:pt x="123" y="332"/>
                                    <a:pt x="135" y="332"/>
                                  </a:cubicBezTo>
                                  <a:cubicBezTo>
                                    <a:pt x="147" y="332"/>
                                    <a:pt x="156" y="341"/>
                                    <a:pt x="156" y="353"/>
                                  </a:cubicBezTo>
                                  <a:close/>
                                  <a:moveTo>
                                    <a:pt x="149" y="353"/>
                                  </a:moveTo>
                                  <a:cubicBezTo>
                                    <a:pt x="149" y="353"/>
                                    <a:pt x="149" y="354"/>
                                    <a:pt x="148" y="355"/>
                                  </a:cubicBezTo>
                                  <a:cubicBezTo>
                                    <a:pt x="150" y="355"/>
                                    <a:pt x="152" y="356"/>
                                    <a:pt x="154" y="357"/>
                                  </a:cubicBezTo>
                                  <a:cubicBezTo>
                                    <a:pt x="154" y="355"/>
                                    <a:pt x="155" y="354"/>
                                    <a:pt x="155" y="353"/>
                                  </a:cubicBezTo>
                                  <a:cubicBezTo>
                                    <a:pt x="155" y="347"/>
                                    <a:pt x="152" y="342"/>
                                    <a:pt x="149" y="339"/>
                                  </a:cubicBezTo>
                                  <a:cubicBezTo>
                                    <a:pt x="145" y="335"/>
                                    <a:pt x="140" y="333"/>
                                    <a:pt x="135" y="333"/>
                                  </a:cubicBezTo>
                                  <a:cubicBezTo>
                                    <a:pt x="130" y="333"/>
                                    <a:pt x="125" y="335"/>
                                    <a:pt x="121" y="339"/>
                                  </a:cubicBezTo>
                                  <a:cubicBezTo>
                                    <a:pt x="118" y="342"/>
                                    <a:pt x="116" y="347"/>
                                    <a:pt x="116" y="353"/>
                                  </a:cubicBezTo>
                                  <a:cubicBezTo>
                                    <a:pt x="116" y="354"/>
                                    <a:pt x="116" y="355"/>
                                    <a:pt x="116" y="357"/>
                                  </a:cubicBezTo>
                                  <a:cubicBezTo>
                                    <a:pt x="118" y="356"/>
                                    <a:pt x="120" y="355"/>
                                    <a:pt x="122" y="355"/>
                                  </a:cubicBezTo>
                                  <a:cubicBezTo>
                                    <a:pt x="122" y="354"/>
                                    <a:pt x="121" y="353"/>
                                    <a:pt x="121" y="353"/>
                                  </a:cubicBezTo>
                                  <a:cubicBezTo>
                                    <a:pt x="121" y="345"/>
                                    <a:pt x="128" y="339"/>
                                    <a:pt x="135" y="339"/>
                                  </a:cubicBezTo>
                                  <a:cubicBezTo>
                                    <a:pt x="143" y="339"/>
                                    <a:pt x="149" y="345"/>
                                    <a:pt x="149" y="353"/>
                                  </a:cubicBezTo>
                                  <a:close/>
                                  <a:moveTo>
                                    <a:pt x="142" y="353"/>
                                  </a:moveTo>
                                  <a:cubicBezTo>
                                    <a:pt x="142" y="353"/>
                                    <a:pt x="142" y="353"/>
                                    <a:pt x="142" y="353"/>
                                  </a:cubicBezTo>
                                  <a:cubicBezTo>
                                    <a:pt x="143" y="354"/>
                                    <a:pt x="145" y="354"/>
                                    <a:pt x="147" y="354"/>
                                  </a:cubicBezTo>
                                  <a:cubicBezTo>
                                    <a:pt x="147" y="354"/>
                                    <a:pt x="147" y="353"/>
                                    <a:pt x="147" y="353"/>
                                  </a:cubicBezTo>
                                  <a:cubicBezTo>
                                    <a:pt x="147" y="346"/>
                                    <a:pt x="142" y="341"/>
                                    <a:pt x="135" y="341"/>
                                  </a:cubicBezTo>
                                  <a:cubicBezTo>
                                    <a:pt x="128" y="341"/>
                                    <a:pt x="123" y="346"/>
                                    <a:pt x="123" y="353"/>
                                  </a:cubicBezTo>
                                  <a:cubicBezTo>
                                    <a:pt x="123" y="353"/>
                                    <a:pt x="123" y="354"/>
                                    <a:pt x="123" y="354"/>
                                  </a:cubicBezTo>
                                  <a:cubicBezTo>
                                    <a:pt x="125" y="354"/>
                                    <a:pt x="127" y="354"/>
                                    <a:pt x="128" y="353"/>
                                  </a:cubicBezTo>
                                  <a:cubicBezTo>
                                    <a:pt x="128" y="353"/>
                                    <a:pt x="128" y="353"/>
                                    <a:pt x="128" y="353"/>
                                  </a:cubicBezTo>
                                  <a:cubicBezTo>
                                    <a:pt x="128" y="349"/>
                                    <a:pt x="131" y="346"/>
                                    <a:pt x="135" y="346"/>
                                  </a:cubicBezTo>
                                  <a:cubicBezTo>
                                    <a:pt x="139" y="346"/>
                                    <a:pt x="142" y="349"/>
                                    <a:pt x="142" y="353"/>
                                  </a:cubicBezTo>
                                  <a:close/>
                                  <a:moveTo>
                                    <a:pt x="135" y="348"/>
                                  </a:moveTo>
                                  <a:cubicBezTo>
                                    <a:pt x="132" y="348"/>
                                    <a:pt x="130" y="350"/>
                                    <a:pt x="130" y="353"/>
                                  </a:cubicBezTo>
                                  <a:cubicBezTo>
                                    <a:pt x="130" y="353"/>
                                    <a:pt x="130" y="353"/>
                                    <a:pt x="130" y="353"/>
                                  </a:cubicBezTo>
                                  <a:cubicBezTo>
                                    <a:pt x="132" y="353"/>
                                    <a:pt x="133" y="353"/>
                                    <a:pt x="135" y="353"/>
                                  </a:cubicBezTo>
                                  <a:cubicBezTo>
                                    <a:pt x="137" y="353"/>
                                    <a:pt x="138" y="353"/>
                                    <a:pt x="140" y="353"/>
                                  </a:cubicBezTo>
                                  <a:cubicBezTo>
                                    <a:pt x="140" y="353"/>
                                    <a:pt x="140" y="353"/>
                                    <a:pt x="140" y="353"/>
                                  </a:cubicBezTo>
                                  <a:cubicBezTo>
                                    <a:pt x="140" y="350"/>
                                    <a:pt x="138" y="348"/>
                                    <a:pt x="135" y="348"/>
                                  </a:cubicBezTo>
                                  <a:close/>
                                  <a:moveTo>
                                    <a:pt x="101" y="404"/>
                                  </a:moveTo>
                                  <a:cubicBezTo>
                                    <a:pt x="101" y="407"/>
                                    <a:pt x="101" y="410"/>
                                    <a:pt x="102" y="412"/>
                                  </a:cubicBezTo>
                                  <a:cubicBezTo>
                                    <a:pt x="103" y="413"/>
                                    <a:pt x="104" y="414"/>
                                    <a:pt x="105" y="414"/>
                                  </a:cubicBezTo>
                                  <a:cubicBezTo>
                                    <a:pt x="106" y="414"/>
                                    <a:pt x="106" y="413"/>
                                    <a:pt x="107" y="412"/>
                                  </a:cubicBezTo>
                                  <a:cubicBezTo>
                                    <a:pt x="107" y="410"/>
                                    <a:pt x="106" y="407"/>
                                    <a:pt x="106" y="404"/>
                                  </a:cubicBezTo>
                                  <a:cubicBezTo>
                                    <a:pt x="106" y="388"/>
                                    <a:pt x="119" y="375"/>
                                    <a:pt x="135" y="375"/>
                                  </a:cubicBezTo>
                                  <a:cubicBezTo>
                                    <a:pt x="151" y="375"/>
                                    <a:pt x="164" y="388"/>
                                    <a:pt x="164" y="404"/>
                                  </a:cubicBezTo>
                                  <a:cubicBezTo>
                                    <a:pt x="164" y="407"/>
                                    <a:pt x="163" y="410"/>
                                    <a:pt x="163" y="412"/>
                                  </a:cubicBezTo>
                                  <a:cubicBezTo>
                                    <a:pt x="163" y="413"/>
                                    <a:pt x="164" y="413"/>
                                    <a:pt x="165" y="414"/>
                                  </a:cubicBezTo>
                                  <a:cubicBezTo>
                                    <a:pt x="166" y="413"/>
                                    <a:pt x="167" y="412"/>
                                    <a:pt x="168" y="412"/>
                                  </a:cubicBezTo>
                                  <a:cubicBezTo>
                                    <a:pt x="169" y="409"/>
                                    <a:pt x="169" y="407"/>
                                    <a:pt x="169" y="404"/>
                                  </a:cubicBezTo>
                                  <a:cubicBezTo>
                                    <a:pt x="169" y="395"/>
                                    <a:pt x="165" y="386"/>
                                    <a:pt x="159" y="380"/>
                                  </a:cubicBezTo>
                                  <a:cubicBezTo>
                                    <a:pt x="153" y="374"/>
                                    <a:pt x="144" y="370"/>
                                    <a:pt x="135" y="370"/>
                                  </a:cubicBezTo>
                                  <a:cubicBezTo>
                                    <a:pt x="126" y="370"/>
                                    <a:pt x="117" y="374"/>
                                    <a:pt x="111" y="380"/>
                                  </a:cubicBezTo>
                                  <a:cubicBezTo>
                                    <a:pt x="105" y="386"/>
                                    <a:pt x="101" y="395"/>
                                    <a:pt x="101" y="404"/>
                                  </a:cubicBezTo>
                                  <a:close/>
                                  <a:moveTo>
                                    <a:pt x="156" y="404"/>
                                  </a:moveTo>
                                  <a:cubicBezTo>
                                    <a:pt x="156" y="406"/>
                                    <a:pt x="156" y="407"/>
                                    <a:pt x="156" y="409"/>
                                  </a:cubicBezTo>
                                  <a:cubicBezTo>
                                    <a:pt x="158" y="409"/>
                                    <a:pt x="159" y="410"/>
                                    <a:pt x="161" y="411"/>
                                  </a:cubicBezTo>
                                  <a:cubicBezTo>
                                    <a:pt x="162" y="409"/>
                                    <a:pt x="162" y="407"/>
                                    <a:pt x="162" y="404"/>
                                  </a:cubicBezTo>
                                  <a:cubicBezTo>
                                    <a:pt x="162" y="397"/>
                                    <a:pt x="159" y="390"/>
                                    <a:pt x="154" y="385"/>
                                  </a:cubicBezTo>
                                  <a:cubicBezTo>
                                    <a:pt x="149" y="380"/>
                                    <a:pt x="143" y="377"/>
                                    <a:pt x="135" y="377"/>
                                  </a:cubicBezTo>
                                  <a:cubicBezTo>
                                    <a:pt x="128" y="377"/>
                                    <a:pt x="121" y="380"/>
                                    <a:pt x="116" y="385"/>
                                  </a:cubicBezTo>
                                  <a:cubicBezTo>
                                    <a:pt x="111" y="390"/>
                                    <a:pt x="108" y="397"/>
                                    <a:pt x="108" y="404"/>
                                  </a:cubicBezTo>
                                  <a:cubicBezTo>
                                    <a:pt x="108" y="407"/>
                                    <a:pt x="108" y="409"/>
                                    <a:pt x="109" y="411"/>
                                  </a:cubicBezTo>
                                  <a:cubicBezTo>
                                    <a:pt x="111" y="410"/>
                                    <a:pt x="113" y="409"/>
                                    <a:pt x="114" y="409"/>
                                  </a:cubicBezTo>
                                  <a:cubicBezTo>
                                    <a:pt x="114" y="407"/>
                                    <a:pt x="114" y="406"/>
                                    <a:pt x="114" y="404"/>
                                  </a:cubicBezTo>
                                  <a:cubicBezTo>
                                    <a:pt x="114" y="392"/>
                                    <a:pt x="123" y="383"/>
                                    <a:pt x="135" y="383"/>
                                  </a:cubicBezTo>
                                  <a:cubicBezTo>
                                    <a:pt x="147" y="383"/>
                                    <a:pt x="156" y="392"/>
                                    <a:pt x="156" y="404"/>
                                  </a:cubicBezTo>
                                  <a:close/>
                                  <a:moveTo>
                                    <a:pt x="149" y="404"/>
                                  </a:moveTo>
                                  <a:cubicBezTo>
                                    <a:pt x="149" y="405"/>
                                    <a:pt x="149" y="405"/>
                                    <a:pt x="148" y="406"/>
                                  </a:cubicBezTo>
                                  <a:cubicBezTo>
                                    <a:pt x="150" y="407"/>
                                    <a:pt x="152" y="407"/>
                                    <a:pt x="154" y="408"/>
                                  </a:cubicBezTo>
                                  <a:cubicBezTo>
                                    <a:pt x="154" y="407"/>
                                    <a:pt x="155" y="405"/>
                                    <a:pt x="155" y="404"/>
                                  </a:cubicBezTo>
                                  <a:cubicBezTo>
                                    <a:pt x="155" y="399"/>
                                    <a:pt x="152" y="394"/>
                                    <a:pt x="149" y="390"/>
                                  </a:cubicBezTo>
                                  <a:cubicBezTo>
                                    <a:pt x="145" y="387"/>
                                    <a:pt x="140" y="385"/>
                                    <a:pt x="135" y="385"/>
                                  </a:cubicBezTo>
                                  <a:cubicBezTo>
                                    <a:pt x="130" y="385"/>
                                    <a:pt x="125" y="387"/>
                                    <a:pt x="121" y="390"/>
                                  </a:cubicBezTo>
                                  <a:cubicBezTo>
                                    <a:pt x="118" y="394"/>
                                    <a:pt x="116" y="399"/>
                                    <a:pt x="116" y="404"/>
                                  </a:cubicBezTo>
                                  <a:cubicBezTo>
                                    <a:pt x="116" y="405"/>
                                    <a:pt x="116" y="407"/>
                                    <a:pt x="116" y="408"/>
                                  </a:cubicBezTo>
                                  <a:cubicBezTo>
                                    <a:pt x="118" y="407"/>
                                    <a:pt x="120" y="407"/>
                                    <a:pt x="122" y="406"/>
                                  </a:cubicBezTo>
                                  <a:cubicBezTo>
                                    <a:pt x="122" y="405"/>
                                    <a:pt x="121" y="405"/>
                                    <a:pt x="121" y="404"/>
                                  </a:cubicBezTo>
                                  <a:cubicBezTo>
                                    <a:pt x="121" y="397"/>
                                    <a:pt x="128" y="390"/>
                                    <a:pt x="135" y="390"/>
                                  </a:cubicBezTo>
                                  <a:cubicBezTo>
                                    <a:pt x="143" y="390"/>
                                    <a:pt x="149" y="397"/>
                                    <a:pt x="149" y="404"/>
                                  </a:cubicBezTo>
                                  <a:close/>
                                  <a:moveTo>
                                    <a:pt x="142" y="404"/>
                                  </a:moveTo>
                                  <a:cubicBezTo>
                                    <a:pt x="142" y="404"/>
                                    <a:pt x="142" y="404"/>
                                    <a:pt x="142" y="405"/>
                                  </a:cubicBezTo>
                                  <a:cubicBezTo>
                                    <a:pt x="143" y="405"/>
                                    <a:pt x="145" y="405"/>
                                    <a:pt x="147" y="406"/>
                                  </a:cubicBezTo>
                                  <a:cubicBezTo>
                                    <a:pt x="147" y="405"/>
                                    <a:pt x="147" y="405"/>
                                    <a:pt x="147" y="404"/>
                                  </a:cubicBezTo>
                                  <a:cubicBezTo>
                                    <a:pt x="147" y="397"/>
                                    <a:pt x="142" y="392"/>
                                    <a:pt x="135" y="392"/>
                                  </a:cubicBezTo>
                                  <a:cubicBezTo>
                                    <a:pt x="128" y="392"/>
                                    <a:pt x="123" y="397"/>
                                    <a:pt x="123" y="404"/>
                                  </a:cubicBezTo>
                                  <a:cubicBezTo>
                                    <a:pt x="123" y="405"/>
                                    <a:pt x="123" y="405"/>
                                    <a:pt x="123" y="406"/>
                                  </a:cubicBezTo>
                                  <a:cubicBezTo>
                                    <a:pt x="125" y="405"/>
                                    <a:pt x="127" y="405"/>
                                    <a:pt x="128" y="405"/>
                                  </a:cubicBezTo>
                                  <a:cubicBezTo>
                                    <a:pt x="128" y="404"/>
                                    <a:pt x="128" y="404"/>
                                    <a:pt x="128" y="404"/>
                                  </a:cubicBezTo>
                                  <a:cubicBezTo>
                                    <a:pt x="128" y="400"/>
                                    <a:pt x="131" y="397"/>
                                    <a:pt x="135" y="397"/>
                                  </a:cubicBezTo>
                                  <a:cubicBezTo>
                                    <a:pt x="139" y="397"/>
                                    <a:pt x="142" y="400"/>
                                    <a:pt x="142" y="404"/>
                                  </a:cubicBezTo>
                                  <a:close/>
                                  <a:moveTo>
                                    <a:pt x="135" y="399"/>
                                  </a:moveTo>
                                  <a:cubicBezTo>
                                    <a:pt x="132" y="399"/>
                                    <a:pt x="130" y="401"/>
                                    <a:pt x="130" y="404"/>
                                  </a:cubicBezTo>
                                  <a:cubicBezTo>
                                    <a:pt x="130" y="404"/>
                                    <a:pt x="130" y="404"/>
                                    <a:pt x="130" y="404"/>
                                  </a:cubicBezTo>
                                  <a:cubicBezTo>
                                    <a:pt x="132" y="404"/>
                                    <a:pt x="133" y="404"/>
                                    <a:pt x="135" y="404"/>
                                  </a:cubicBezTo>
                                  <a:cubicBezTo>
                                    <a:pt x="137" y="404"/>
                                    <a:pt x="138" y="404"/>
                                    <a:pt x="140" y="404"/>
                                  </a:cubicBezTo>
                                  <a:cubicBezTo>
                                    <a:pt x="140" y="404"/>
                                    <a:pt x="140" y="404"/>
                                    <a:pt x="140" y="404"/>
                                  </a:cubicBezTo>
                                  <a:cubicBezTo>
                                    <a:pt x="140" y="401"/>
                                    <a:pt x="138" y="399"/>
                                    <a:pt x="135" y="399"/>
                                  </a:cubicBezTo>
                                  <a:close/>
                                  <a:moveTo>
                                    <a:pt x="815" y="438"/>
                                  </a:moveTo>
                                  <a:cubicBezTo>
                                    <a:pt x="816" y="436"/>
                                    <a:pt x="817" y="435"/>
                                    <a:pt x="818" y="433"/>
                                  </a:cubicBezTo>
                                  <a:cubicBezTo>
                                    <a:pt x="813" y="430"/>
                                    <a:pt x="808" y="428"/>
                                    <a:pt x="803" y="428"/>
                                  </a:cubicBezTo>
                                  <a:cubicBezTo>
                                    <a:pt x="797" y="428"/>
                                    <a:pt x="792" y="430"/>
                                    <a:pt x="788" y="433"/>
                                  </a:cubicBezTo>
                                  <a:cubicBezTo>
                                    <a:pt x="789" y="435"/>
                                    <a:pt x="789" y="437"/>
                                    <a:pt x="790" y="439"/>
                                  </a:cubicBezTo>
                                  <a:cubicBezTo>
                                    <a:pt x="794" y="436"/>
                                    <a:pt x="798" y="434"/>
                                    <a:pt x="803" y="434"/>
                                  </a:cubicBezTo>
                                  <a:cubicBezTo>
                                    <a:pt x="807" y="434"/>
                                    <a:pt x="812" y="436"/>
                                    <a:pt x="815" y="438"/>
                                  </a:cubicBezTo>
                                  <a:close/>
                                  <a:moveTo>
                                    <a:pt x="818" y="431"/>
                                  </a:moveTo>
                                  <a:cubicBezTo>
                                    <a:pt x="819" y="430"/>
                                    <a:pt x="820" y="428"/>
                                    <a:pt x="821" y="427"/>
                                  </a:cubicBezTo>
                                  <a:cubicBezTo>
                                    <a:pt x="816" y="423"/>
                                    <a:pt x="810" y="421"/>
                                    <a:pt x="803" y="421"/>
                                  </a:cubicBezTo>
                                  <a:cubicBezTo>
                                    <a:pt x="796" y="421"/>
                                    <a:pt x="789" y="423"/>
                                    <a:pt x="784" y="427"/>
                                  </a:cubicBezTo>
                                  <a:cubicBezTo>
                                    <a:pt x="785" y="428"/>
                                    <a:pt x="786" y="430"/>
                                    <a:pt x="787" y="431"/>
                                  </a:cubicBezTo>
                                  <a:cubicBezTo>
                                    <a:pt x="791" y="428"/>
                                    <a:pt x="797" y="427"/>
                                    <a:pt x="803" y="427"/>
                                  </a:cubicBezTo>
                                  <a:cubicBezTo>
                                    <a:pt x="809" y="427"/>
                                    <a:pt x="814" y="428"/>
                                    <a:pt x="818" y="431"/>
                                  </a:cubicBezTo>
                                  <a:close/>
                                  <a:moveTo>
                                    <a:pt x="822" y="425"/>
                                  </a:moveTo>
                                  <a:cubicBezTo>
                                    <a:pt x="823" y="424"/>
                                    <a:pt x="825" y="422"/>
                                    <a:pt x="826" y="421"/>
                                  </a:cubicBezTo>
                                  <a:cubicBezTo>
                                    <a:pt x="819" y="416"/>
                                    <a:pt x="811" y="413"/>
                                    <a:pt x="803" y="413"/>
                                  </a:cubicBezTo>
                                  <a:cubicBezTo>
                                    <a:pt x="794" y="413"/>
                                    <a:pt x="786" y="416"/>
                                    <a:pt x="779" y="421"/>
                                  </a:cubicBezTo>
                                  <a:cubicBezTo>
                                    <a:pt x="781" y="422"/>
                                    <a:pt x="782" y="424"/>
                                    <a:pt x="783" y="425"/>
                                  </a:cubicBezTo>
                                  <a:cubicBezTo>
                                    <a:pt x="789" y="422"/>
                                    <a:pt x="795" y="420"/>
                                    <a:pt x="803" y="420"/>
                                  </a:cubicBezTo>
                                  <a:cubicBezTo>
                                    <a:pt x="810" y="420"/>
                                    <a:pt x="817" y="422"/>
                                    <a:pt x="822" y="425"/>
                                  </a:cubicBezTo>
                                  <a:close/>
                                  <a:moveTo>
                                    <a:pt x="827" y="419"/>
                                  </a:moveTo>
                                  <a:cubicBezTo>
                                    <a:pt x="829" y="418"/>
                                    <a:pt x="830" y="417"/>
                                    <a:pt x="832" y="415"/>
                                  </a:cubicBezTo>
                                  <a:cubicBezTo>
                                    <a:pt x="824" y="409"/>
                                    <a:pt x="814" y="406"/>
                                    <a:pt x="803" y="406"/>
                                  </a:cubicBezTo>
                                  <a:cubicBezTo>
                                    <a:pt x="792" y="406"/>
                                    <a:pt x="782" y="409"/>
                                    <a:pt x="773" y="415"/>
                                  </a:cubicBezTo>
                                  <a:cubicBezTo>
                                    <a:pt x="775" y="417"/>
                                    <a:pt x="777" y="418"/>
                                    <a:pt x="778" y="420"/>
                                  </a:cubicBezTo>
                                  <a:cubicBezTo>
                                    <a:pt x="785" y="415"/>
                                    <a:pt x="794" y="412"/>
                                    <a:pt x="803" y="412"/>
                                  </a:cubicBezTo>
                                  <a:cubicBezTo>
                                    <a:pt x="812" y="412"/>
                                    <a:pt x="820" y="415"/>
                                    <a:pt x="827" y="419"/>
                                  </a:cubicBezTo>
                                  <a:close/>
                                  <a:moveTo>
                                    <a:pt x="812" y="404"/>
                                  </a:moveTo>
                                  <a:cubicBezTo>
                                    <a:pt x="812" y="402"/>
                                    <a:pt x="813" y="400"/>
                                    <a:pt x="813" y="398"/>
                                  </a:cubicBezTo>
                                  <a:cubicBezTo>
                                    <a:pt x="811" y="394"/>
                                    <a:pt x="807" y="392"/>
                                    <a:pt x="803" y="392"/>
                                  </a:cubicBezTo>
                                  <a:cubicBezTo>
                                    <a:pt x="798" y="392"/>
                                    <a:pt x="795" y="394"/>
                                    <a:pt x="793" y="398"/>
                                  </a:cubicBezTo>
                                  <a:cubicBezTo>
                                    <a:pt x="793" y="400"/>
                                    <a:pt x="793" y="402"/>
                                    <a:pt x="793" y="404"/>
                                  </a:cubicBezTo>
                                  <a:cubicBezTo>
                                    <a:pt x="793" y="404"/>
                                    <a:pt x="793" y="405"/>
                                    <a:pt x="793" y="405"/>
                                  </a:cubicBezTo>
                                  <a:cubicBezTo>
                                    <a:pt x="794" y="405"/>
                                    <a:pt x="795" y="405"/>
                                    <a:pt x="796" y="405"/>
                                  </a:cubicBezTo>
                                  <a:cubicBezTo>
                                    <a:pt x="796" y="404"/>
                                    <a:pt x="796" y="404"/>
                                    <a:pt x="796" y="404"/>
                                  </a:cubicBezTo>
                                  <a:cubicBezTo>
                                    <a:pt x="796" y="400"/>
                                    <a:pt x="799" y="397"/>
                                    <a:pt x="803" y="397"/>
                                  </a:cubicBezTo>
                                  <a:cubicBezTo>
                                    <a:pt x="806" y="397"/>
                                    <a:pt x="809" y="400"/>
                                    <a:pt x="809" y="404"/>
                                  </a:cubicBezTo>
                                  <a:cubicBezTo>
                                    <a:pt x="809" y="404"/>
                                    <a:pt x="809" y="404"/>
                                    <a:pt x="809" y="405"/>
                                  </a:cubicBezTo>
                                  <a:cubicBezTo>
                                    <a:pt x="810" y="405"/>
                                    <a:pt x="811" y="405"/>
                                    <a:pt x="812" y="405"/>
                                  </a:cubicBezTo>
                                  <a:cubicBezTo>
                                    <a:pt x="812" y="405"/>
                                    <a:pt x="812" y="404"/>
                                    <a:pt x="812" y="404"/>
                                  </a:cubicBezTo>
                                  <a:close/>
                                  <a:moveTo>
                                    <a:pt x="803" y="399"/>
                                  </a:moveTo>
                                  <a:cubicBezTo>
                                    <a:pt x="800" y="399"/>
                                    <a:pt x="798" y="401"/>
                                    <a:pt x="798" y="404"/>
                                  </a:cubicBezTo>
                                  <a:cubicBezTo>
                                    <a:pt x="798" y="404"/>
                                    <a:pt x="798" y="404"/>
                                    <a:pt x="798" y="404"/>
                                  </a:cubicBezTo>
                                  <a:cubicBezTo>
                                    <a:pt x="799" y="404"/>
                                    <a:pt x="801" y="404"/>
                                    <a:pt x="803" y="404"/>
                                  </a:cubicBezTo>
                                  <a:cubicBezTo>
                                    <a:pt x="804" y="404"/>
                                    <a:pt x="806" y="404"/>
                                    <a:pt x="808" y="404"/>
                                  </a:cubicBezTo>
                                  <a:cubicBezTo>
                                    <a:pt x="808" y="404"/>
                                    <a:pt x="808" y="404"/>
                                    <a:pt x="808" y="404"/>
                                  </a:cubicBezTo>
                                  <a:cubicBezTo>
                                    <a:pt x="808" y="401"/>
                                    <a:pt x="806" y="399"/>
                                    <a:pt x="803" y="399"/>
                                  </a:cubicBezTo>
                                  <a:close/>
                                  <a:moveTo>
                                    <a:pt x="813" y="395"/>
                                  </a:moveTo>
                                  <a:cubicBezTo>
                                    <a:pt x="814" y="393"/>
                                    <a:pt x="814" y="391"/>
                                    <a:pt x="815" y="389"/>
                                  </a:cubicBezTo>
                                  <a:cubicBezTo>
                                    <a:pt x="811" y="386"/>
                                    <a:pt x="807" y="385"/>
                                    <a:pt x="803" y="385"/>
                                  </a:cubicBezTo>
                                  <a:cubicBezTo>
                                    <a:pt x="798" y="385"/>
                                    <a:pt x="794" y="386"/>
                                    <a:pt x="791" y="389"/>
                                  </a:cubicBezTo>
                                  <a:cubicBezTo>
                                    <a:pt x="791" y="391"/>
                                    <a:pt x="792" y="393"/>
                                    <a:pt x="792" y="396"/>
                                  </a:cubicBezTo>
                                  <a:cubicBezTo>
                                    <a:pt x="795" y="392"/>
                                    <a:pt x="798" y="390"/>
                                    <a:pt x="803" y="390"/>
                                  </a:cubicBezTo>
                                  <a:cubicBezTo>
                                    <a:pt x="807" y="390"/>
                                    <a:pt x="811" y="392"/>
                                    <a:pt x="813" y="395"/>
                                  </a:cubicBezTo>
                                  <a:close/>
                                  <a:moveTo>
                                    <a:pt x="815" y="387"/>
                                  </a:moveTo>
                                  <a:cubicBezTo>
                                    <a:pt x="816" y="385"/>
                                    <a:pt x="817" y="383"/>
                                    <a:pt x="818" y="381"/>
                                  </a:cubicBezTo>
                                  <a:cubicBezTo>
                                    <a:pt x="813" y="378"/>
                                    <a:pt x="808" y="377"/>
                                    <a:pt x="803" y="377"/>
                                  </a:cubicBezTo>
                                  <a:cubicBezTo>
                                    <a:pt x="797" y="377"/>
                                    <a:pt x="792" y="379"/>
                                    <a:pt x="788" y="381"/>
                                  </a:cubicBezTo>
                                  <a:cubicBezTo>
                                    <a:pt x="789" y="383"/>
                                    <a:pt x="789" y="385"/>
                                    <a:pt x="790" y="387"/>
                                  </a:cubicBezTo>
                                  <a:cubicBezTo>
                                    <a:pt x="794" y="385"/>
                                    <a:pt x="798" y="383"/>
                                    <a:pt x="803" y="383"/>
                                  </a:cubicBezTo>
                                  <a:cubicBezTo>
                                    <a:pt x="807" y="383"/>
                                    <a:pt x="812" y="385"/>
                                    <a:pt x="815" y="387"/>
                                  </a:cubicBezTo>
                                  <a:close/>
                                  <a:moveTo>
                                    <a:pt x="818" y="380"/>
                                  </a:moveTo>
                                  <a:cubicBezTo>
                                    <a:pt x="819" y="378"/>
                                    <a:pt x="820" y="377"/>
                                    <a:pt x="821" y="375"/>
                                  </a:cubicBezTo>
                                  <a:cubicBezTo>
                                    <a:pt x="816" y="372"/>
                                    <a:pt x="810" y="370"/>
                                    <a:pt x="803" y="370"/>
                                  </a:cubicBezTo>
                                  <a:cubicBezTo>
                                    <a:pt x="796" y="370"/>
                                    <a:pt x="789" y="372"/>
                                    <a:pt x="784" y="375"/>
                                  </a:cubicBezTo>
                                  <a:cubicBezTo>
                                    <a:pt x="785" y="377"/>
                                    <a:pt x="786" y="378"/>
                                    <a:pt x="787" y="380"/>
                                  </a:cubicBezTo>
                                  <a:cubicBezTo>
                                    <a:pt x="791" y="377"/>
                                    <a:pt x="797" y="375"/>
                                    <a:pt x="803" y="375"/>
                                  </a:cubicBezTo>
                                  <a:cubicBezTo>
                                    <a:pt x="809" y="375"/>
                                    <a:pt x="814" y="377"/>
                                    <a:pt x="818" y="380"/>
                                  </a:cubicBezTo>
                                  <a:close/>
                                  <a:moveTo>
                                    <a:pt x="822" y="374"/>
                                  </a:moveTo>
                                  <a:cubicBezTo>
                                    <a:pt x="823" y="372"/>
                                    <a:pt x="825" y="371"/>
                                    <a:pt x="826" y="369"/>
                                  </a:cubicBezTo>
                                  <a:cubicBezTo>
                                    <a:pt x="819" y="365"/>
                                    <a:pt x="811" y="362"/>
                                    <a:pt x="803" y="362"/>
                                  </a:cubicBezTo>
                                  <a:cubicBezTo>
                                    <a:pt x="794" y="362"/>
                                    <a:pt x="786" y="365"/>
                                    <a:pt x="779" y="369"/>
                                  </a:cubicBezTo>
                                  <a:cubicBezTo>
                                    <a:pt x="781" y="371"/>
                                    <a:pt x="782" y="372"/>
                                    <a:pt x="783" y="374"/>
                                  </a:cubicBezTo>
                                  <a:cubicBezTo>
                                    <a:pt x="789" y="370"/>
                                    <a:pt x="795" y="368"/>
                                    <a:pt x="803" y="368"/>
                                  </a:cubicBezTo>
                                  <a:cubicBezTo>
                                    <a:pt x="810" y="368"/>
                                    <a:pt x="817" y="370"/>
                                    <a:pt x="822" y="374"/>
                                  </a:cubicBezTo>
                                  <a:close/>
                                  <a:moveTo>
                                    <a:pt x="827" y="368"/>
                                  </a:moveTo>
                                  <a:cubicBezTo>
                                    <a:pt x="829" y="367"/>
                                    <a:pt x="830" y="365"/>
                                    <a:pt x="832" y="364"/>
                                  </a:cubicBezTo>
                                  <a:cubicBezTo>
                                    <a:pt x="824" y="358"/>
                                    <a:pt x="814" y="354"/>
                                    <a:pt x="803" y="354"/>
                                  </a:cubicBezTo>
                                  <a:cubicBezTo>
                                    <a:pt x="792" y="354"/>
                                    <a:pt x="782" y="358"/>
                                    <a:pt x="773" y="364"/>
                                  </a:cubicBezTo>
                                  <a:cubicBezTo>
                                    <a:pt x="775" y="365"/>
                                    <a:pt x="777" y="367"/>
                                    <a:pt x="778" y="368"/>
                                  </a:cubicBezTo>
                                  <a:cubicBezTo>
                                    <a:pt x="785" y="363"/>
                                    <a:pt x="794" y="361"/>
                                    <a:pt x="803" y="361"/>
                                  </a:cubicBezTo>
                                  <a:cubicBezTo>
                                    <a:pt x="812" y="361"/>
                                    <a:pt x="820" y="363"/>
                                    <a:pt x="827" y="368"/>
                                  </a:cubicBezTo>
                                  <a:close/>
                                  <a:moveTo>
                                    <a:pt x="812" y="353"/>
                                  </a:moveTo>
                                  <a:cubicBezTo>
                                    <a:pt x="812" y="350"/>
                                    <a:pt x="813" y="348"/>
                                    <a:pt x="813" y="346"/>
                                  </a:cubicBezTo>
                                  <a:cubicBezTo>
                                    <a:pt x="811" y="343"/>
                                    <a:pt x="807" y="341"/>
                                    <a:pt x="803" y="341"/>
                                  </a:cubicBezTo>
                                  <a:cubicBezTo>
                                    <a:pt x="798" y="341"/>
                                    <a:pt x="795" y="343"/>
                                    <a:pt x="793" y="346"/>
                                  </a:cubicBezTo>
                                  <a:cubicBezTo>
                                    <a:pt x="793" y="348"/>
                                    <a:pt x="793" y="351"/>
                                    <a:pt x="793" y="353"/>
                                  </a:cubicBezTo>
                                  <a:cubicBezTo>
                                    <a:pt x="793" y="353"/>
                                    <a:pt x="793" y="353"/>
                                    <a:pt x="793" y="354"/>
                                  </a:cubicBezTo>
                                  <a:cubicBezTo>
                                    <a:pt x="794" y="354"/>
                                    <a:pt x="795" y="353"/>
                                    <a:pt x="796" y="353"/>
                                  </a:cubicBezTo>
                                  <a:cubicBezTo>
                                    <a:pt x="796" y="353"/>
                                    <a:pt x="796" y="353"/>
                                    <a:pt x="796" y="353"/>
                                  </a:cubicBezTo>
                                  <a:cubicBezTo>
                                    <a:pt x="796" y="349"/>
                                    <a:pt x="799" y="346"/>
                                    <a:pt x="803" y="346"/>
                                  </a:cubicBezTo>
                                  <a:cubicBezTo>
                                    <a:pt x="806" y="346"/>
                                    <a:pt x="809" y="349"/>
                                    <a:pt x="809" y="353"/>
                                  </a:cubicBezTo>
                                  <a:cubicBezTo>
                                    <a:pt x="809" y="353"/>
                                    <a:pt x="809" y="353"/>
                                    <a:pt x="809" y="353"/>
                                  </a:cubicBezTo>
                                  <a:cubicBezTo>
                                    <a:pt x="810" y="353"/>
                                    <a:pt x="811" y="354"/>
                                    <a:pt x="812" y="354"/>
                                  </a:cubicBezTo>
                                  <a:cubicBezTo>
                                    <a:pt x="812" y="353"/>
                                    <a:pt x="812" y="353"/>
                                    <a:pt x="812" y="353"/>
                                  </a:cubicBezTo>
                                  <a:close/>
                                  <a:moveTo>
                                    <a:pt x="803" y="348"/>
                                  </a:moveTo>
                                  <a:cubicBezTo>
                                    <a:pt x="800" y="348"/>
                                    <a:pt x="798" y="350"/>
                                    <a:pt x="798" y="353"/>
                                  </a:cubicBezTo>
                                  <a:cubicBezTo>
                                    <a:pt x="798" y="353"/>
                                    <a:pt x="798" y="353"/>
                                    <a:pt x="798" y="353"/>
                                  </a:cubicBezTo>
                                  <a:cubicBezTo>
                                    <a:pt x="799" y="353"/>
                                    <a:pt x="801" y="353"/>
                                    <a:pt x="803" y="353"/>
                                  </a:cubicBezTo>
                                  <a:cubicBezTo>
                                    <a:pt x="804" y="353"/>
                                    <a:pt x="806" y="353"/>
                                    <a:pt x="808" y="353"/>
                                  </a:cubicBezTo>
                                  <a:cubicBezTo>
                                    <a:pt x="808" y="353"/>
                                    <a:pt x="808" y="353"/>
                                    <a:pt x="808" y="353"/>
                                  </a:cubicBezTo>
                                  <a:cubicBezTo>
                                    <a:pt x="808" y="350"/>
                                    <a:pt x="806" y="348"/>
                                    <a:pt x="803" y="348"/>
                                  </a:cubicBezTo>
                                  <a:close/>
                                  <a:moveTo>
                                    <a:pt x="813" y="344"/>
                                  </a:moveTo>
                                  <a:cubicBezTo>
                                    <a:pt x="814" y="342"/>
                                    <a:pt x="814" y="339"/>
                                    <a:pt x="815" y="337"/>
                                  </a:cubicBezTo>
                                  <a:cubicBezTo>
                                    <a:pt x="811" y="335"/>
                                    <a:pt x="807" y="333"/>
                                    <a:pt x="803" y="333"/>
                                  </a:cubicBezTo>
                                  <a:cubicBezTo>
                                    <a:pt x="798" y="333"/>
                                    <a:pt x="794" y="335"/>
                                    <a:pt x="791" y="337"/>
                                  </a:cubicBezTo>
                                  <a:cubicBezTo>
                                    <a:pt x="791" y="340"/>
                                    <a:pt x="792" y="342"/>
                                    <a:pt x="792" y="344"/>
                                  </a:cubicBezTo>
                                  <a:cubicBezTo>
                                    <a:pt x="795" y="341"/>
                                    <a:pt x="798" y="339"/>
                                    <a:pt x="803" y="339"/>
                                  </a:cubicBezTo>
                                  <a:cubicBezTo>
                                    <a:pt x="807" y="339"/>
                                    <a:pt x="811" y="341"/>
                                    <a:pt x="813" y="344"/>
                                  </a:cubicBezTo>
                                  <a:close/>
                                  <a:moveTo>
                                    <a:pt x="815" y="336"/>
                                  </a:moveTo>
                                  <a:cubicBezTo>
                                    <a:pt x="816" y="334"/>
                                    <a:pt x="817" y="332"/>
                                    <a:pt x="818" y="330"/>
                                  </a:cubicBezTo>
                                  <a:cubicBezTo>
                                    <a:pt x="813" y="327"/>
                                    <a:pt x="808" y="325"/>
                                    <a:pt x="803" y="325"/>
                                  </a:cubicBezTo>
                                  <a:cubicBezTo>
                                    <a:pt x="797" y="325"/>
                                    <a:pt x="792" y="327"/>
                                    <a:pt x="788" y="330"/>
                                  </a:cubicBezTo>
                                  <a:cubicBezTo>
                                    <a:pt x="789" y="332"/>
                                    <a:pt x="789" y="334"/>
                                    <a:pt x="790" y="336"/>
                                  </a:cubicBezTo>
                                  <a:cubicBezTo>
                                    <a:pt x="794" y="333"/>
                                    <a:pt x="798" y="332"/>
                                    <a:pt x="803" y="332"/>
                                  </a:cubicBezTo>
                                  <a:cubicBezTo>
                                    <a:pt x="807" y="332"/>
                                    <a:pt x="812" y="333"/>
                                    <a:pt x="815" y="336"/>
                                  </a:cubicBezTo>
                                  <a:close/>
                                  <a:moveTo>
                                    <a:pt x="818" y="329"/>
                                  </a:moveTo>
                                  <a:cubicBezTo>
                                    <a:pt x="819" y="327"/>
                                    <a:pt x="820" y="325"/>
                                    <a:pt x="821" y="324"/>
                                  </a:cubicBezTo>
                                  <a:cubicBezTo>
                                    <a:pt x="816" y="320"/>
                                    <a:pt x="810" y="318"/>
                                    <a:pt x="803" y="318"/>
                                  </a:cubicBezTo>
                                  <a:cubicBezTo>
                                    <a:pt x="796" y="318"/>
                                    <a:pt x="789" y="320"/>
                                    <a:pt x="784" y="324"/>
                                  </a:cubicBezTo>
                                  <a:cubicBezTo>
                                    <a:pt x="785" y="325"/>
                                    <a:pt x="786" y="327"/>
                                    <a:pt x="787" y="329"/>
                                  </a:cubicBezTo>
                                  <a:cubicBezTo>
                                    <a:pt x="791" y="326"/>
                                    <a:pt x="797" y="324"/>
                                    <a:pt x="803" y="324"/>
                                  </a:cubicBezTo>
                                  <a:cubicBezTo>
                                    <a:pt x="809" y="324"/>
                                    <a:pt x="814" y="326"/>
                                    <a:pt x="818" y="329"/>
                                  </a:cubicBezTo>
                                  <a:close/>
                                  <a:moveTo>
                                    <a:pt x="822" y="323"/>
                                  </a:moveTo>
                                  <a:cubicBezTo>
                                    <a:pt x="823" y="321"/>
                                    <a:pt x="825" y="319"/>
                                    <a:pt x="826" y="318"/>
                                  </a:cubicBezTo>
                                  <a:cubicBezTo>
                                    <a:pt x="819" y="313"/>
                                    <a:pt x="811" y="311"/>
                                    <a:pt x="803" y="311"/>
                                  </a:cubicBezTo>
                                  <a:cubicBezTo>
                                    <a:pt x="794" y="311"/>
                                    <a:pt x="786" y="313"/>
                                    <a:pt x="779" y="318"/>
                                  </a:cubicBezTo>
                                  <a:cubicBezTo>
                                    <a:pt x="781" y="319"/>
                                    <a:pt x="782" y="321"/>
                                    <a:pt x="783" y="323"/>
                                  </a:cubicBezTo>
                                  <a:cubicBezTo>
                                    <a:pt x="789" y="319"/>
                                    <a:pt x="795" y="317"/>
                                    <a:pt x="803" y="317"/>
                                  </a:cubicBezTo>
                                  <a:cubicBezTo>
                                    <a:pt x="810" y="317"/>
                                    <a:pt x="817" y="319"/>
                                    <a:pt x="822" y="323"/>
                                  </a:cubicBezTo>
                                  <a:close/>
                                  <a:moveTo>
                                    <a:pt x="827" y="317"/>
                                  </a:moveTo>
                                  <a:cubicBezTo>
                                    <a:pt x="829" y="315"/>
                                    <a:pt x="830" y="314"/>
                                    <a:pt x="832" y="312"/>
                                  </a:cubicBezTo>
                                  <a:cubicBezTo>
                                    <a:pt x="824" y="307"/>
                                    <a:pt x="814" y="303"/>
                                    <a:pt x="803" y="303"/>
                                  </a:cubicBezTo>
                                  <a:cubicBezTo>
                                    <a:pt x="792" y="303"/>
                                    <a:pt x="782" y="307"/>
                                    <a:pt x="773" y="313"/>
                                  </a:cubicBezTo>
                                  <a:cubicBezTo>
                                    <a:pt x="775" y="314"/>
                                    <a:pt x="777" y="315"/>
                                    <a:pt x="778" y="317"/>
                                  </a:cubicBezTo>
                                  <a:cubicBezTo>
                                    <a:pt x="785" y="312"/>
                                    <a:pt x="794" y="309"/>
                                    <a:pt x="803" y="309"/>
                                  </a:cubicBezTo>
                                  <a:cubicBezTo>
                                    <a:pt x="812" y="309"/>
                                    <a:pt x="820" y="312"/>
                                    <a:pt x="827" y="317"/>
                                  </a:cubicBezTo>
                                  <a:close/>
                                  <a:moveTo>
                                    <a:pt x="812" y="301"/>
                                  </a:moveTo>
                                  <a:cubicBezTo>
                                    <a:pt x="812" y="299"/>
                                    <a:pt x="813" y="297"/>
                                    <a:pt x="813" y="295"/>
                                  </a:cubicBezTo>
                                  <a:cubicBezTo>
                                    <a:pt x="811" y="292"/>
                                    <a:pt x="807" y="289"/>
                                    <a:pt x="803" y="289"/>
                                  </a:cubicBezTo>
                                  <a:cubicBezTo>
                                    <a:pt x="798" y="289"/>
                                    <a:pt x="795" y="292"/>
                                    <a:pt x="793" y="295"/>
                                  </a:cubicBezTo>
                                  <a:cubicBezTo>
                                    <a:pt x="793" y="297"/>
                                    <a:pt x="793" y="299"/>
                                    <a:pt x="793" y="301"/>
                                  </a:cubicBezTo>
                                  <a:cubicBezTo>
                                    <a:pt x="793" y="302"/>
                                    <a:pt x="793" y="302"/>
                                    <a:pt x="793" y="302"/>
                                  </a:cubicBezTo>
                                  <a:cubicBezTo>
                                    <a:pt x="794" y="302"/>
                                    <a:pt x="795" y="302"/>
                                    <a:pt x="796" y="302"/>
                                  </a:cubicBezTo>
                                  <a:cubicBezTo>
                                    <a:pt x="796" y="302"/>
                                    <a:pt x="796" y="301"/>
                                    <a:pt x="796" y="301"/>
                                  </a:cubicBezTo>
                                  <a:cubicBezTo>
                                    <a:pt x="796" y="298"/>
                                    <a:pt x="799" y="295"/>
                                    <a:pt x="803" y="295"/>
                                  </a:cubicBezTo>
                                  <a:cubicBezTo>
                                    <a:pt x="806" y="295"/>
                                    <a:pt x="809" y="298"/>
                                    <a:pt x="809" y="301"/>
                                  </a:cubicBezTo>
                                  <a:cubicBezTo>
                                    <a:pt x="809" y="301"/>
                                    <a:pt x="809" y="302"/>
                                    <a:pt x="809" y="302"/>
                                  </a:cubicBezTo>
                                  <a:cubicBezTo>
                                    <a:pt x="810" y="302"/>
                                    <a:pt x="811" y="302"/>
                                    <a:pt x="812" y="302"/>
                                  </a:cubicBezTo>
                                  <a:cubicBezTo>
                                    <a:pt x="812" y="302"/>
                                    <a:pt x="812" y="302"/>
                                    <a:pt x="812" y="301"/>
                                  </a:cubicBezTo>
                                  <a:close/>
                                  <a:moveTo>
                                    <a:pt x="803" y="296"/>
                                  </a:moveTo>
                                  <a:cubicBezTo>
                                    <a:pt x="800" y="296"/>
                                    <a:pt x="798" y="298"/>
                                    <a:pt x="798" y="301"/>
                                  </a:cubicBezTo>
                                  <a:cubicBezTo>
                                    <a:pt x="798" y="301"/>
                                    <a:pt x="798" y="302"/>
                                    <a:pt x="798" y="302"/>
                                  </a:cubicBezTo>
                                  <a:cubicBezTo>
                                    <a:pt x="799" y="302"/>
                                    <a:pt x="801" y="301"/>
                                    <a:pt x="803" y="301"/>
                                  </a:cubicBezTo>
                                  <a:cubicBezTo>
                                    <a:pt x="804" y="301"/>
                                    <a:pt x="806" y="302"/>
                                    <a:pt x="808" y="302"/>
                                  </a:cubicBezTo>
                                  <a:cubicBezTo>
                                    <a:pt x="808" y="302"/>
                                    <a:pt x="808" y="301"/>
                                    <a:pt x="808" y="301"/>
                                  </a:cubicBezTo>
                                  <a:cubicBezTo>
                                    <a:pt x="808" y="298"/>
                                    <a:pt x="806" y="296"/>
                                    <a:pt x="803" y="296"/>
                                  </a:cubicBezTo>
                                  <a:close/>
                                  <a:moveTo>
                                    <a:pt x="813" y="293"/>
                                  </a:moveTo>
                                  <a:cubicBezTo>
                                    <a:pt x="814" y="290"/>
                                    <a:pt x="814" y="288"/>
                                    <a:pt x="815" y="286"/>
                                  </a:cubicBezTo>
                                  <a:cubicBezTo>
                                    <a:pt x="811" y="283"/>
                                    <a:pt x="807" y="282"/>
                                    <a:pt x="803" y="282"/>
                                  </a:cubicBezTo>
                                  <a:cubicBezTo>
                                    <a:pt x="798" y="282"/>
                                    <a:pt x="794" y="283"/>
                                    <a:pt x="791" y="286"/>
                                  </a:cubicBezTo>
                                  <a:cubicBezTo>
                                    <a:pt x="791" y="288"/>
                                    <a:pt x="792" y="290"/>
                                    <a:pt x="792" y="293"/>
                                  </a:cubicBezTo>
                                  <a:cubicBezTo>
                                    <a:pt x="795" y="290"/>
                                    <a:pt x="798" y="288"/>
                                    <a:pt x="803" y="288"/>
                                  </a:cubicBezTo>
                                  <a:cubicBezTo>
                                    <a:pt x="807" y="288"/>
                                    <a:pt x="811" y="290"/>
                                    <a:pt x="813" y="293"/>
                                  </a:cubicBezTo>
                                  <a:close/>
                                  <a:moveTo>
                                    <a:pt x="815" y="284"/>
                                  </a:moveTo>
                                  <a:cubicBezTo>
                                    <a:pt x="816" y="282"/>
                                    <a:pt x="817" y="280"/>
                                    <a:pt x="818" y="279"/>
                                  </a:cubicBezTo>
                                  <a:cubicBezTo>
                                    <a:pt x="813" y="276"/>
                                    <a:pt x="808" y="274"/>
                                    <a:pt x="803" y="274"/>
                                  </a:cubicBezTo>
                                  <a:cubicBezTo>
                                    <a:pt x="797" y="274"/>
                                    <a:pt x="792" y="276"/>
                                    <a:pt x="788" y="279"/>
                                  </a:cubicBezTo>
                                  <a:cubicBezTo>
                                    <a:pt x="789" y="281"/>
                                    <a:pt x="789" y="282"/>
                                    <a:pt x="790" y="284"/>
                                  </a:cubicBezTo>
                                  <a:cubicBezTo>
                                    <a:pt x="794" y="282"/>
                                    <a:pt x="798" y="280"/>
                                    <a:pt x="803" y="280"/>
                                  </a:cubicBezTo>
                                  <a:cubicBezTo>
                                    <a:pt x="807" y="280"/>
                                    <a:pt x="812" y="282"/>
                                    <a:pt x="815" y="284"/>
                                  </a:cubicBezTo>
                                  <a:close/>
                                  <a:moveTo>
                                    <a:pt x="818" y="277"/>
                                  </a:moveTo>
                                  <a:cubicBezTo>
                                    <a:pt x="819" y="276"/>
                                    <a:pt x="820" y="274"/>
                                    <a:pt x="821" y="273"/>
                                  </a:cubicBezTo>
                                  <a:cubicBezTo>
                                    <a:pt x="816" y="269"/>
                                    <a:pt x="810" y="267"/>
                                    <a:pt x="803" y="267"/>
                                  </a:cubicBezTo>
                                  <a:cubicBezTo>
                                    <a:pt x="796" y="267"/>
                                    <a:pt x="789" y="269"/>
                                    <a:pt x="784" y="273"/>
                                  </a:cubicBezTo>
                                  <a:cubicBezTo>
                                    <a:pt x="785" y="274"/>
                                    <a:pt x="786" y="276"/>
                                    <a:pt x="787" y="277"/>
                                  </a:cubicBezTo>
                                  <a:cubicBezTo>
                                    <a:pt x="791" y="274"/>
                                    <a:pt x="797" y="272"/>
                                    <a:pt x="803" y="272"/>
                                  </a:cubicBezTo>
                                  <a:cubicBezTo>
                                    <a:pt x="809" y="272"/>
                                    <a:pt x="814" y="274"/>
                                    <a:pt x="818" y="277"/>
                                  </a:cubicBezTo>
                                  <a:close/>
                                  <a:moveTo>
                                    <a:pt x="822" y="271"/>
                                  </a:moveTo>
                                  <a:cubicBezTo>
                                    <a:pt x="823" y="270"/>
                                    <a:pt x="825" y="268"/>
                                    <a:pt x="826" y="266"/>
                                  </a:cubicBezTo>
                                  <a:cubicBezTo>
                                    <a:pt x="819" y="262"/>
                                    <a:pt x="811" y="259"/>
                                    <a:pt x="803" y="259"/>
                                  </a:cubicBezTo>
                                  <a:cubicBezTo>
                                    <a:pt x="794" y="259"/>
                                    <a:pt x="786" y="262"/>
                                    <a:pt x="779" y="267"/>
                                  </a:cubicBezTo>
                                  <a:cubicBezTo>
                                    <a:pt x="781" y="268"/>
                                    <a:pt x="782" y="270"/>
                                    <a:pt x="783" y="271"/>
                                  </a:cubicBezTo>
                                  <a:cubicBezTo>
                                    <a:pt x="789" y="268"/>
                                    <a:pt x="795" y="265"/>
                                    <a:pt x="803" y="265"/>
                                  </a:cubicBezTo>
                                  <a:cubicBezTo>
                                    <a:pt x="810" y="265"/>
                                    <a:pt x="817" y="268"/>
                                    <a:pt x="822" y="271"/>
                                  </a:cubicBezTo>
                                  <a:close/>
                                  <a:moveTo>
                                    <a:pt x="827" y="265"/>
                                  </a:moveTo>
                                  <a:cubicBezTo>
                                    <a:pt x="829" y="264"/>
                                    <a:pt x="830" y="262"/>
                                    <a:pt x="832" y="261"/>
                                  </a:cubicBezTo>
                                  <a:cubicBezTo>
                                    <a:pt x="824" y="255"/>
                                    <a:pt x="814" y="252"/>
                                    <a:pt x="803" y="252"/>
                                  </a:cubicBezTo>
                                  <a:cubicBezTo>
                                    <a:pt x="792" y="252"/>
                                    <a:pt x="782" y="255"/>
                                    <a:pt x="773" y="261"/>
                                  </a:cubicBezTo>
                                  <a:cubicBezTo>
                                    <a:pt x="775" y="262"/>
                                    <a:pt x="777" y="264"/>
                                    <a:pt x="778" y="265"/>
                                  </a:cubicBezTo>
                                  <a:cubicBezTo>
                                    <a:pt x="785" y="261"/>
                                    <a:pt x="794" y="258"/>
                                    <a:pt x="803" y="258"/>
                                  </a:cubicBezTo>
                                  <a:cubicBezTo>
                                    <a:pt x="812" y="258"/>
                                    <a:pt x="820" y="261"/>
                                    <a:pt x="827" y="265"/>
                                  </a:cubicBezTo>
                                  <a:close/>
                                  <a:moveTo>
                                    <a:pt x="812" y="250"/>
                                  </a:moveTo>
                                  <a:cubicBezTo>
                                    <a:pt x="812" y="248"/>
                                    <a:pt x="813" y="246"/>
                                    <a:pt x="813" y="244"/>
                                  </a:cubicBezTo>
                                  <a:cubicBezTo>
                                    <a:pt x="811" y="240"/>
                                    <a:pt x="807" y="238"/>
                                    <a:pt x="803" y="238"/>
                                  </a:cubicBezTo>
                                  <a:cubicBezTo>
                                    <a:pt x="798" y="238"/>
                                    <a:pt x="795" y="240"/>
                                    <a:pt x="793" y="244"/>
                                  </a:cubicBezTo>
                                  <a:cubicBezTo>
                                    <a:pt x="793" y="246"/>
                                    <a:pt x="793" y="248"/>
                                    <a:pt x="793" y="250"/>
                                  </a:cubicBezTo>
                                  <a:cubicBezTo>
                                    <a:pt x="793" y="250"/>
                                    <a:pt x="793" y="251"/>
                                    <a:pt x="793" y="251"/>
                                  </a:cubicBezTo>
                                  <a:cubicBezTo>
                                    <a:pt x="794" y="251"/>
                                    <a:pt x="795" y="251"/>
                                    <a:pt x="796" y="251"/>
                                  </a:cubicBezTo>
                                  <a:cubicBezTo>
                                    <a:pt x="796" y="250"/>
                                    <a:pt x="796" y="250"/>
                                    <a:pt x="796" y="250"/>
                                  </a:cubicBezTo>
                                  <a:cubicBezTo>
                                    <a:pt x="796" y="246"/>
                                    <a:pt x="799" y="243"/>
                                    <a:pt x="803" y="243"/>
                                  </a:cubicBezTo>
                                  <a:cubicBezTo>
                                    <a:pt x="806" y="243"/>
                                    <a:pt x="809" y="246"/>
                                    <a:pt x="809" y="250"/>
                                  </a:cubicBezTo>
                                  <a:cubicBezTo>
                                    <a:pt x="809" y="250"/>
                                    <a:pt x="809" y="250"/>
                                    <a:pt x="809" y="251"/>
                                  </a:cubicBezTo>
                                  <a:cubicBezTo>
                                    <a:pt x="810" y="251"/>
                                    <a:pt x="811" y="251"/>
                                    <a:pt x="812" y="251"/>
                                  </a:cubicBezTo>
                                  <a:cubicBezTo>
                                    <a:pt x="812" y="251"/>
                                    <a:pt x="812" y="250"/>
                                    <a:pt x="812" y="250"/>
                                  </a:cubicBezTo>
                                  <a:close/>
                                  <a:moveTo>
                                    <a:pt x="803" y="245"/>
                                  </a:moveTo>
                                  <a:cubicBezTo>
                                    <a:pt x="800" y="245"/>
                                    <a:pt x="798" y="247"/>
                                    <a:pt x="798" y="250"/>
                                  </a:cubicBezTo>
                                  <a:cubicBezTo>
                                    <a:pt x="798" y="250"/>
                                    <a:pt x="798" y="250"/>
                                    <a:pt x="798" y="250"/>
                                  </a:cubicBezTo>
                                  <a:cubicBezTo>
                                    <a:pt x="799" y="250"/>
                                    <a:pt x="801" y="250"/>
                                    <a:pt x="803" y="250"/>
                                  </a:cubicBezTo>
                                  <a:cubicBezTo>
                                    <a:pt x="804" y="250"/>
                                    <a:pt x="806" y="250"/>
                                    <a:pt x="808" y="250"/>
                                  </a:cubicBezTo>
                                  <a:cubicBezTo>
                                    <a:pt x="808" y="250"/>
                                    <a:pt x="808" y="250"/>
                                    <a:pt x="808" y="250"/>
                                  </a:cubicBezTo>
                                  <a:cubicBezTo>
                                    <a:pt x="808" y="247"/>
                                    <a:pt x="806" y="245"/>
                                    <a:pt x="803" y="245"/>
                                  </a:cubicBezTo>
                                  <a:close/>
                                  <a:moveTo>
                                    <a:pt x="813" y="241"/>
                                  </a:moveTo>
                                  <a:cubicBezTo>
                                    <a:pt x="814" y="239"/>
                                    <a:pt x="814" y="237"/>
                                    <a:pt x="815" y="235"/>
                                  </a:cubicBezTo>
                                  <a:cubicBezTo>
                                    <a:pt x="811" y="232"/>
                                    <a:pt x="807" y="230"/>
                                    <a:pt x="803" y="230"/>
                                  </a:cubicBezTo>
                                  <a:cubicBezTo>
                                    <a:pt x="798" y="230"/>
                                    <a:pt x="794" y="232"/>
                                    <a:pt x="791" y="235"/>
                                  </a:cubicBezTo>
                                  <a:cubicBezTo>
                                    <a:pt x="791" y="237"/>
                                    <a:pt x="792" y="239"/>
                                    <a:pt x="792" y="241"/>
                                  </a:cubicBezTo>
                                  <a:cubicBezTo>
                                    <a:pt x="795" y="238"/>
                                    <a:pt x="798" y="236"/>
                                    <a:pt x="803" y="236"/>
                                  </a:cubicBezTo>
                                  <a:cubicBezTo>
                                    <a:pt x="807" y="236"/>
                                    <a:pt x="811" y="238"/>
                                    <a:pt x="813" y="241"/>
                                  </a:cubicBezTo>
                                  <a:close/>
                                  <a:moveTo>
                                    <a:pt x="815" y="233"/>
                                  </a:moveTo>
                                  <a:cubicBezTo>
                                    <a:pt x="816" y="231"/>
                                    <a:pt x="817" y="229"/>
                                    <a:pt x="818" y="227"/>
                                  </a:cubicBezTo>
                                  <a:cubicBezTo>
                                    <a:pt x="813" y="224"/>
                                    <a:pt x="808" y="223"/>
                                    <a:pt x="803" y="223"/>
                                  </a:cubicBezTo>
                                  <a:cubicBezTo>
                                    <a:pt x="797" y="223"/>
                                    <a:pt x="792" y="224"/>
                                    <a:pt x="788" y="227"/>
                                  </a:cubicBezTo>
                                  <a:cubicBezTo>
                                    <a:pt x="789" y="229"/>
                                    <a:pt x="789" y="231"/>
                                    <a:pt x="790" y="233"/>
                                  </a:cubicBezTo>
                                  <a:cubicBezTo>
                                    <a:pt x="794" y="230"/>
                                    <a:pt x="798" y="229"/>
                                    <a:pt x="803" y="229"/>
                                  </a:cubicBezTo>
                                  <a:cubicBezTo>
                                    <a:pt x="807" y="229"/>
                                    <a:pt x="812" y="230"/>
                                    <a:pt x="815" y="233"/>
                                  </a:cubicBezTo>
                                  <a:close/>
                                  <a:moveTo>
                                    <a:pt x="818" y="226"/>
                                  </a:moveTo>
                                  <a:cubicBezTo>
                                    <a:pt x="819" y="224"/>
                                    <a:pt x="820" y="223"/>
                                    <a:pt x="821" y="221"/>
                                  </a:cubicBezTo>
                                  <a:cubicBezTo>
                                    <a:pt x="816" y="218"/>
                                    <a:pt x="810" y="216"/>
                                    <a:pt x="803" y="216"/>
                                  </a:cubicBezTo>
                                  <a:cubicBezTo>
                                    <a:pt x="796" y="216"/>
                                    <a:pt x="789" y="218"/>
                                    <a:pt x="784" y="221"/>
                                  </a:cubicBezTo>
                                  <a:cubicBezTo>
                                    <a:pt x="785" y="223"/>
                                    <a:pt x="786" y="224"/>
                                    <a:pt x="787" y="226"/>
                                  </a:cubicBezTo>
                                  <a:cubicBezTo>
                                    <a:pt x="791" y="223"/>
                                    <a:pt x="797" y="221"/>
                                    <a:pt x="803" y="221"/>
                                  </a:cubicBezTo>
                                  <a:cubicBezTo>
                                    <a:pt x="809" y="221"/>
                                    <a:pt x="814" y="223"/>
                                    <a:pt x="818" y="226"/>
                                  </a:cubicBezTo>
                                  <a:close/>
                                  <a:moveTo>
                                    <a:pt x="822" y="220"/>
                                  </a:moveTo>
                                  <a:cubicBezTo>
                                    <a:pt x="823" y="218"/>
                                    <a:pt x="825" y="217"/>
                                    <a:pt x="826" y="215"/>
                                  </a:cubicBezTo>
                                  <a:cubicBezTo>
                                    <a:pt x="819" y="211"/>
                                    <a:pt x="811" y="208"/>
                                    <a:pt x="803" y="208"/>
                                  </a:cubicBezTo>
                                  <a:cubicBezTo>
                                    <a:pt x="794" y="208"/>
                                    <a:pt x="786" y="211"/>
                                    <a:pt x="779" y="215"/>
                                  </a:cubicBezTo>
                                  <a:cubicBezTo>
                                    <a:pt x="781" y="217"/>
                                    <a:pt x="782" y="218"/>
                                    <a:pt x="783" y="220"/>
                                  </a:cubicBezTo>
                                  <a:cubicBezTo>
                                    <a:pt x="789" y="216"/>
                                    <a:pt x="795" y="214"/>
                                    <a:pt x="803" y="214"/>
                                  </a:cubicBezTo>
                                  <a:cubicBezTo>
                                    <a:pt x="810" y="214"/>
                                    <a:pt x="817" y="216"/>
                                    <a:pt x="822" y="220"/>
                                  </a:cubicBezTo>
                                  <a:close/>
                                  <a:moveTo>
                                    <a:pt x="827" y="214"/>
                                  </a:moveTo>
                                  <a:cubicBezTo>
                                    <a:pt x="829" y="212"/>
                                    <a:pt x="830" y="211"/>
                                    <a:pt x="832" y="210"/>
                                  </a:cubicBezTo>
                                  <a:cubicBezTo>
                                    <a:pt x="824" y="204"/>
                                    <a:pt x="814" y="200"/>
                                    <a:pt x="803" y="200"/>
                                  </a:cubicBezTo>
                                  <a:cubicBezTo>
                                    <a:pt x="792" y="200"/>
                                    <a:pt x="782" y="204"/>
                                    <a:pt x="773" y="210"/>
                                  </a:cubicBezTo>
                                  <a:cubicBezTo>
                                    <a:pt x="775" y="211"/>
                                    <a:pt x="777" y="213"/>
                                    <a:pt x="778" y="214"/>
                                  </a:cubicBezTo>
                                  <a:cubicBezTo>
                                    <a:pt x="785" y="209"/>
                                    <a:pt x="794" y="206"/>
                                    <a:pt x="803" y="206"/>
                                  </a:cubicBezTo>
                                  <a:cubicBezTo>
                                    <a:pt x="812" y="206"/>
                                    <a:pt x="820" y="209"/>
                                    <a:pt x="827" y="214"/>
                                  </a:cubicBezTo>
                                  <a:close/>
                                  <a:moveTo>
                                    <a:pt x="812" y="199"/>
                                  </a:moveTo>
                                  <a:cubicBezTo>
                                    <a:pt x="812" y="196"/>
                                    <a:pt x="813" y="194"/>
                                    <a:pt x="813" y="192"/>
                                  </a:cubicBezTo>
                                  <a:cubicBezTo>
                                    <a:pt x="811" y="189"/>
                                    <a:pt x="807" y="187"/>
                                    <a:pt x="803" y="187"/>
                                  </a:cubicBezTo>
                                  <a:cubicBezTo>
                                    <a:pt x="798" y="187"/>
                                    <a:pt x="795" y="189"/>
                                    <a:pt x="793" y="192"/>
                                  </a:cubicBezTo>
                                  <a:cubicBezTo>
                                    <a:pt x="793" y="194"/>
                                    <a:pt x="793" y="196"/>
                                    <a:pt x="793" y="199"/>
                                  </a:cubicBezTo>
                                  <a:cubicBezTo>
                                    <a:pt x="793" y="199"/>
                                    <a:pt x="793" y="199"/>
                                    <a:pt x="793" y="200"/>
                                  </a:cubicBezTo>
                                  <a:cubicBezTo>
                                    <a:pt x="794" y="199"/>
                                    <a:pt x="795" y="199"/>
                                    <a:pt x="796" y="199"/>
                                  </a:cubicBezTo>
                                  <a:cubicBezTo>
                                    <a:pt x="796" y="199"/>
                                    <a:pt x="796" y="199"/>
                                    <a:pt x="796" y="199"/>
                                  </a:cubicBezTo>
                                  <a:cubicBezTo>
                                    <a:pt x="796" y="195"/>
                                    <a:pt x="799" y="192"/>
                                    <a:pt x="803" y="192"/>
                                  </a:cubicBezTo>
                                  <a:cubicBezTo>
                                    <a:pt x="806" y="192"/>
                                    <a:pt x="809" y="195"/>
                                    <a:pt x="809" y="199"/>
                                  </a:cubicBezTo>
                                  <a:cubicBezTo>
                                    <a:pt x="809" y="199"/>
                                    <a:pt x="809" y="199"/>
                                    <a:pt x="809" y="199"/>
                                  </a:cubicBezTo>
                                  <a:cubicBezTo>
                                    <a:pt x="810" y="199"/>
                                    <a:pt x="811" y="199"/>
                                    <a:pt x="812" y="200"/>
                                  </a:cubicBezTo>
                                  <a:cubicBezTo>
                                    <a:pt x="812" y="199"/>
                                    <a:pt x="812" y="199"/>
                                    <a:pt x="812" y="199"/>
                                  </a:cubicBezTo>
                                  <a:close/>
                                  <a:moveTo>
                                    <a:pt x="803" y="193"/>
                                  </a:moveTo>
                                  <a:cubicBezTo>
                                    <a:pt x="800" y="193"/>
                                    <a:pt x="798" y="196"/>
                                    <a:pt x="798" y="199"/>
                                  </a:cubicBezTo>
                                  <a:cubicBezTo>
                                    <a:pt x="798" y="199"/>
                                    <a:pt x="798" y="199"/>
                                    <a:pt x="798" y="199"/>
                                  </a:cubicBezTo>
                                  <a:cubicBezTo>
                                    <a:pt x="799" y="199"/>
                                    <a:pt x="801" y="199"/>
                                    <a:pt x="803" y="199"/>
                                  </a:cubicBezTo>
                                  <a:cubicBezTo>
                                    <a:pt x="804" y="199"/>
                                    <a:pt x="806" y="199"/>
                                    <a:pt x="808" y="199"/>
                                  </a:cubicBezTo>
                                  <a:cubicBezTo>
                                    <a:pt x="808" y="199"/>
                                    <a:pt x="808" y="199"/>
                                    <a:pt x="808" y="199"/>
                                  </a:cubicBezTo>
                                  <a:cubicBezTo>
                                    <a:pt x="808" y="196"/>
                                    <a:pt x="806" y="193"/>
                                    <a:pt x="803" y="193"/>
                                  </a:cubicBezTo>
                                  <a:close/>
                                  <a:moveTo>
                                    <a:pt x="813" y="190"/>
                                  </a:moveTo>
                                  <a:cubicBezTo>
                                    <a:pt x="814" y="188"/>
                                    <a:pt x="814" y="185"/>
                                    <a:pt x="815" y="183"/>
                                  </a:cubicBezTo>
                                  <a:cubicBezTo>
                                    <a:pt x="811" y="181"/>
                                    <a:pt x="807" y="179"/>
                                    <a:pt x="803" y="179"/>
                                  </a:cubicBezTo>
                                  <a:cubicBezTo>
                                    <a:pt x="798" y="179"/>
                                    <a:pt x="794" y="181"/>
                                    <a:pt x="791" y="183"/>
                                  </a:cubicBezTo>
                                  <a:cubicBezTo>
                                    <a:pt x="791" y="185"/>
                                    <a:pt x="792" y="188"/>
                                    <a:pt x="792" y="190"/>
                                  </a:cubicBezTo>
                                  <a:cubicBezTo>
                                    <a:pt x="795" y="187"/>
                                    <a:pt x="798" y="185"/>
                                    <a:pt x="803" y="185"/>
                                  </a:cubicBezTo>
                                  <a:cubicBezTo>
                                    <a:pt x="807" y="185"/>
                                    <a:pt x="811" y="187"/>
                                    <a:pt x="813" y="190"/>
                                  </a:cubicBezTo>
                                  <a:close/>
                                  <a:moveTo>
                                    <a:pt x="815" y="182"/>
                                  </a:moveTo>
                                  <a:cubicBezTo>
                                    <a:pt x="816" y="180"/>
                                    <a:pt x="817" y="178"/>
                                    <a:pt x="818" y="176"/>
                                  </a:cubicBezTo>
                                  <a:cubicBezTo>
                                    <a:pt x="813" y="173"/>
                                    <a:pt x="808" y="171"/>
                                    <a:pt x="803" y="171"/>
                                  </a:cubicBezTo>
                                  <a:cubicBezTo>
                                    <a:pt x="797" y="171"/>
                                    <a:pt x="792" y="173"/>
                                    <a:pt x="788" y="176"/>
                                  </a:cubicBezTo>
                                  <a:cubicBezTo>
                                    <a:pt x="789" y="178"/>
                                    <a:pt x="789" y="180"/>
                                    <a:pt x="790" y="182"/>
                                  </a:cubicBezTo>
                                  <a:cubicBezTo>
                                    <a:pt x="794" y="179"/>
                                    <a:pt x="798" y="177"/>
                                    <a:pt x="803" y="177"/>
                                  </a:cubicBezTo>
                                  <a:cubicBezTo>
                                    <a:pt x="807" y="177"/>
                                    <a:pt x="812" y="179"/>
                                    <a:pt x="815" y="182"/>
                                  </a:cubicBezTo>
                                  <a:close/>
                                  <a:moveTo>
                                    <a:pt x="818" y="174"/>
                                  </a:moveTo>
                                  <a:cubicBezTo>
                                    <a:pt x="819" y="173"/>
                                    <a:pt x="820" y="171"/>
                                    <a:pt x="821" y="170"/>
                                  </a:cubicBezTo>
                                  <a:cubicBezTo>
                                    <a:pt x="816" y="166"/>
                                    <a:pt x="810" y="164"/>
                                    <a:pt x="803" y="164"/>
                                  </a:cubicBezTo>
                                  <a:cubicBezTo>
                                    <a:pt x="796" y="164"/>
                                    <a:pt x="789" y="166"/>
                                    <a:pt x="784" y="170"/>
                                  </a:cubicBezTo>
                                  <a:cubicBezTo>
                                    <a:pt x="785" y="171"/>
                                    <a:pt x="786" y="173"/>
                                    <a:pt x="787" y="174"/>
                                  </a:cubicBezTo>
                                  <a:cubicBezTo>
                                    <a:pt x="791" y="171"/>
                                    <a:pt x="797" y="170"/>
                                    <a:pt x="803" y="170"/>
                                  </a:cubicBezTo>
                                  <a:cubicBezTo>
                                    <a:pt x="809" y="170"/>
                                    <a:pt x="814" y="171"/>
                                    <a:pt x="818" y="174"/>
                                  </a:cubicBezTo>
                                  <a:close/>
                                  <a:moveTo>
                                    <a:pt x="822" y="168"/>
                                  </a:moveTo>
                                  <a:cubicBezTo>
                                    <a:pt x="823" y="167"/>
                                    <a:pt x="825" y="165"/>
                                    <a:pt x="826" y="164"/>
                                  </a:cubicBezTo>
                                  <a:cubicBezTo>
                                    <a:pt x="819" y="159"/>
                                    <a:pt x="811" y="157"/>
                                    <a:pt x="803" y="157"/>
                                  </a:cubicBezTo>
                                  <a:cubicBezTo>
                                    <a:pt x="794" y="157"/>
                                    <a:pt x="786" y="159"/>
                                    <a:pt x="779" y="164"/>
                                  </a:cubicBezTo>
                                  <a:cubicBezTo>
                                    <a:pt x="781" y="165"/>
                                    <a:pt x="782" y="167"/>
                                    <a:pt x="783" y="169"/>
                                  </a:cubicBezTo>
                                  <a:cubicBezTo>
                                    <a:pt x="789" y="165"/>
                                    <a:pt x="795" y="163"/>
                                    <a:pt x="803" y="163"/>
                                  </a:cubicBezTo>
                                  <a:cubicBezTo>
                                    <a:pt x="810" y="163"/>
                                    <a:pt x="817" y="165"/>
                                    <a:pt x="822" y="168"/>
                                  </a:cubicBezTo>
                                  <a:close/>
                                  <a:moveTo>
                                    <a:pt x="827" y="163"/>
                                  </a:moveTo>
                                  <a:cubicBezTo>
                                    <a:pt x="829" y="161"/>
                                    <a:pt x="830" y="160"/>
                                    <a:pt x="832" y="158"/>
                                  </a:cubicBezTo>
                                  <a:cubicBezTo>
                                    <a:pt x="824" y="152"/>
                                    <a:pt x="814" y="149"/>
                                    <a:pt x="803" y="149"/>
                                  </a:cubicBezTo>
                                  <a:cubicBezTo>
                                    <a:pt x="792" y="149"/>
                                    <a:pt x="782" y="152"/>
                                    <a:pt x="773" y="158"/>
                                  </a:cubicBezTo>
                                  <a:cubicBezTo>
                                    <a:pt x="775" y="160"/>
                                    <a:pt x="777" y="161"/>
                                    <a:pt x="778" y="163"/>
                                  </a:cubicBezTo>
                                  <a:cubicBezTo>
                                    <a:pt x="785" y="158"/>
                                    <a:pt x="794" y="155"/>
                                    <a:pt x="803" y="155"/>
                                  </a:cubicBezTo>
                                  <a:cubicBezTo>
                                    <a:pt x="812" y="155"/>
                                    <a:pt x="820" y="158"/>
                                    <a:pt x="827" y="163"/>
                                  </a:cubicBezTo>
                                  <a:close/>
                                  <a:moveTo>
                                    <a:pt x="812" y="147"/>
                                  </a:moveTo>
                                  <a:cubicBezTo>
                                    <a:pt x="812" y="145"/>
                                    <a:pt x="813" y="143"/>
                                    <a:pt x="813" y="141"/>
                                  </a:cubicBezTo>
                                  <a:cubicBezTo>
                                    <a:pt x="811" y="137"/>
                                    <a:pt x="807" y="135"/>
                                    <a:pt x="803" y="135"/>
                                  </a:cubicBezTo>
                                  <a:cubicBezTo>
                                    <a:pt x="798" y="135"/>
                                    <a:pt x="795" y="138"/>
                                    <a:pt x="793" y="141"/>
                                  </a:cubicBezTo>
                                  <a:cubicBezTo>
                                    <a:pt x="793" y="143"/>
                                    <a:pt x="793" y="145"/>
                                    <a:pt x="793" y="147"/>
                                  </a:cubicBezTo>
                                  <a:cubicBezTo>
                                    <a:pt x="793" y="148"/>
                                    <a:pt x="793" y="148"/>
                                    <a:pt x="793" y="148"/>
                                  </a:cubicBezTo>
                                  <a:cubicBezTo>
                                    <a:pt x="794" y="148"/>
                                    <a:pt x="795" y="148"/>
                                    <a:pt x="796" y="148"/>
                                  </a:cubicBezTo>
                                  <a:cubicBezTo>
                                    <a:pt x="796" y="148"/>
                                    <a:pt x="796" y="147"/>
                                    <a:pt x="796" y="147"/>
                                  </a:cubicBezTo>
                                  <a:cubicBezTo>
                                    <a:pt x="796" y="143"/>
                                    <a:pt x="799" y="140"/>
                                    <a:pt x="803" y="140"/>
                                  </a:cubicBezTo>
                                  <a:cubicBezTo>
                                    <a:pt x="806" y="140"/>
                                    <a:pt x="809" y="143"/>
                                    <a:pt x="809" y="147"/>
                                  </a:cubicBezTo>
                                  <a:cubicBezTo>
                                    <a:pt x="809" y="147"/>
                                    <a:pt x="809" y="148"/>
                                    <a:pt x="809" y="148"/>
                                  </a:cubicBezTo>
                                  <a:cubicBezTo>
                                    <a:pt x="810" y="148"/>
                                    <a:pt x="811" y="148"/>
                                    <a:pt x="812" y="148"/>
                                  </a:cubicBezTo>
                                  <a:cubicBezTo>
                                    <a:pt x="812" y="148"/>
                                    <a:pt x="812" y="148"/>
                                    <a:pt x="812" y="147"/>
                                  </a:cubicBezTo>
                                  <a:close/>
                                  <a:moveTo>
                                    <a:pt x="803" y="142"/>
                                  </a:moveTo>
                                  <a:cubicBezTo>
                                    <a:pt x="800" y="142"/>
                                    <a:pt x="798" y="144"/>
                                    <a:pt x="798" y="147"/>
                                  </a:cubicBezTo>
                                  <a:cubicBezTo>
                                    <a:pt x="798" y="147"/>
                                    <a:pt x="798" y="147"/>
                                    <a:pt x="798" y="148"/>
                                  </a:cubicBezTo>
                                  <a:cubicBezTo>
                                    <a:pt x="799" y="147"/>
                                    <a:pt x="801" y="147"/>
                                    <a:pt x="803" y="147"/>
                                  </a:cubicBezTo>
                                  <a:cubicBezTo>
                                    <a:pt x="804" y="147"/>
                                    <a:pt x="806" y="147"/>
                                    <a:pt x="808" y="148"/>
                                  </a:cubicBezTo>
                                  <a:cubicBezTo>
                                    <a:pt x="808" y="147"/>
                                    <a:pt x="808" y="147"/>
                                    <a:pt x="808" y="147"/>
                                  </a:cubicBezTo>
                                  <a:cubicBezTo>
                                    <a:pt x="808" y="144"/>
                                    <a:pt x="806" y="142"/>
                                    <a:pt x="803" y="142"/>
                                  </a:cubicBezTo>
                                  <a:close/>
                                  <a:moveTo>
                                    <a:pt x="813" y="139"/>
                                  </a:moveTo>
                                  <a:cubicBezTo>
                                    <a:pt x="814" y="136"/>
                                    <a:pt x="814" y="134"/>
                                    <a:pt x="815" y="132"/>
                                  </a:cubicBezTo>
                                  <a:cubicBezTo>
                                    <a:pt x="811" y="129"/>
                                    <a:pt x="807" y="128"/>
                                    <a:pt x="803" y="128"/>
                                  </a:cubicBezTo>
                                  <a:cubicBezTo>
                                    <a:pt x="798" y="128"/>
                                    <a:pt x="794" y="129"/>
                                    <a:pt x="791" y="132"/>
                                  </a:cubicBezTo>
                                  <a:cubicBezTo>
                                    <a:pt x="791" y="134"/>
                                    <a:pt x="792" y="136"/>
                                    <a:pt x="792" y="139"/>
                                  </a:cubicBezTo>
                                  <a:cubicBezTo>
                                    <a:pt x="795" y="136"/>
                                    <a:pt x="798" y="134"/>
                                    <a:pt x="803" y="134"/>
                                  </a:cubicBezTo>
                                  <a:cubicBezTo>
                                    <a:pt x="807" y="134"/>
                                    <a:pt x="811" y="136"/>
                                    <a:pt x="813" y="139"/>
                                  </a:cubicBezTo>
                                  <a:close/>
                                  <a:moveTo>
                                    <a:pt x="815" y="130"/>
                                  </a:moveTo>
                                  <a:cubicBezTo>
                                    <a:pt x="816" y="128"/>
                                    <a:pt x="817" y="126"/>
                                    <a:pt x="818" y="124"/>
                                  </a:cubicBezTo>
                                  <a:cubicBezTo>
                                    <a:pt x="813" y="122"/>
                                    <a:pt x="808" y="120"/>
                                    <a:pt x="803" y="120"/>
                                  </a:cubicBezTo>
                                  <a:cubicBezTo>
                                    <a:pt x="797" y="120"/>
                                    <a:pt x="792" y="122"/>
                                    <a:pt x="788" y="125"/>
                                  </a:cubicBezTo>
                                  <a:cubicBezTo>
                                    <a:pt x="789" y="126"/>
                                    <a:pt x="789" y="128"/>
                                    <a:pt x="790" y="130"/>
                                  </a:cubicBezTo>
                                  <a:cubicBezTo>
                                    <a:pt x="794" y="128"/>
                                    <a:pt x="798" y="126"/>
                                    <a:pt x="803" y="126"/>
                                  </a:cubicBezTo>
                                  <a:cubicBezTo>
                                    <a:pt x="807" y="126"/>
                                    <a:pt x="812" y="128"/>
                                    <a:pt x="815" y="130"/>
                                  </a:cubicBezTo>
                                  <a:close/>
                                  <a:moveTo>
                                    <a:pt x="818" y="123"/>
                                  </a:moveTo>
                                  <a:cubicBezTo>
                                    <a:pt x="819" y="121"/>
                                    <a:pt x="820" y="120"/>
                                    <a:pt x="821" y="118"/>
                                  </a:cubicBezTo>
                                  <a:cubicBezTo>
                                    <a:pt x="816" y="115"/>
                                    <a:pt x="810" y="113"/>
                                    <a:pt x="803" y="113"/>
                                  </a:cubicBezTo>
                                  <a:cubicBezTo>
                                    <a:pt x="796" y="113"/>
                                    <a:pt x="789" y="115"/>
                                    <a:pt x="784" y="118"/>
                                  </a:cubicBezTo>
                                  <a:cubicBezTo>
                                    <a:pt x="785" y="120"/>
                                    <a:pt x="786" y="121"/>
                                    <a:pt x="787" y="123"/>
                                  </a:cubicBezTo>
                                  <a:cubicBezTo>
                                    <a:pt x="791" y="120"/>
                                    <a:pt x="797" y="118"/>
                                    <a:pt x="803" y="118"/>
                                  </a:cubicBezTo>
                                  <a:cubicBezTo>
                                    <a:pt x="809" y="118"/>
                                    <a:pt x="814" y="120"/>
                                    <a:pt x="818" y="123"/>
                                  </a:cubicBezTo>
                                  <a:close/>
                                  <a:moveTo>
                                    <a:pt x="822" y="117"/>
                                  </a:moveTo>
                                  <a:cubicBezTo>
                                    <a:pt x="823" y="115"/>
                                    <a:pt x="825" y="114"/>
                                    <a:pt x="826" y="112"/>
                                  </a:cubicBezTo>
                                  <a:cubicBezTo>
                                    <a:pt x="819" y="108"/>
                                    <a:pt x="811" y="105"/>
                                    <a:pt x="803" y="105"/>
                                  </a:cubicBezTo>
                                  <a:cubicBezTo>
                                    <a:pt x="794" y="105"/>
                                    <a:pt x="786" y="108"/>
                                    <a:pt x="779" y="112"/>
                                  </a:cubicBezTo>
                                  <a:cubicBezTo>
                                    <a:pt x="781" y="114"/>
                                    <a:pt x="782" y="115"/>
                                    <a:pt x="783" y="117"/>
                                  </a:cubicBezTo>
                                  <a:cubicBezTo>
                                    <a:pt x="789" y="113"/>
                                    <a:pt x="795" y="111"/>
                                    <a:pt x="803" y="111"/>
                                  </a:cubicBezTo>
                                  <a:cubicBezTo>
                                    <a:pt x="810" y="111"/>
                                    <a:pt x="817" y="113"/>
                                    <a:pt x="822" y="117"/>
                                  </a:cubicBezTo>
                                  <a:close/>
                                  <a:moveTo>
                                    <a:pt x="827" y="111"/>
                                  </a:moveTo>
                                  <a:cubicBezTo>
                                    <a:pt x="829" y="110"/>
                                    <a:pt x="830" y="108"/>
                                    <a:pt x="832" y="107"/>
                                  </a:cubicBezTo>
                                  <a:cubicBezTo>
                                    <a:pt x="824" y="101"/>
                                    <a:pt x="814" y="98"/>
                                    <a:pt x="803" y="98"/>
                                  </a:cubicBezTo>
                                  <a:cubicBezTo>
                                    <a:pt x="792" y="98"/>
                                    <a:pt x="782" y="101"/>
                                    <a:pt x="773" y="107"/>
                                  </a:cubicBezTo>
                                  <a:cubicBezTo>
                                    <a:pt x="775" y="108"/>
                                    <a:pt x="777" y="110"/>
                                    <a:pt x="778" y="111"/>
                                  </a:cubicBezTo>
                                  <a:cubicBezTo>
                                    <a:pt x="785" y="106"/>
                                    <a:pt x="794" y="104"/>
                                    <a:pt x="803" y="104"/>
                                  </a:cubicBezTo>
                                  <a:cubicBezTo>
                                    <a:pt x="812" y="104"/>
                                    <a:pt x="820" y="106"/>
                                    <a:pt x="827" y="111"/>
                                  </a:cubicBezTo>
                                  <a:close/>
                                  <a:moveTo>
                                    <a:pt x="812" y="96"/>
                                  </a:moveTo>
                                  <a:cubicBezTo>
                                    <a:pt x="812" y="94"/>
                                    <a:pt x="813" y="91"/>
                                    <a:pt x="813" y="89"/>
                                  </a:cubicBezTo>
                                  <a:cubicBezTo>
                                    <a:pt x="811" y="86"/>
                                    <a:pt x="807" y="84"/>
                                    <a:pt x="803" y="84"/>
                                  </a:cubicBezTo>
                                  <a:cubicBezTo>
                                    <a:pt x="798" y="84"/>
                                    <a:pt x="795" y="86"/>
                                    <a:pt x="793" y="90"/>
                                  </a:cubicBezTo>
                                  <a:cubicBezTo>
                                    <a:pt x="793" y="92"/>
                                    <a:pt x="793" y="94"/>
                                    <a:pt x="793" y="96"/>
                                  </a:cubicBezTo>
                                  <a:cubicBezTo>
                                    <a:pt x="793" y="96"/>
                                    <a:pt x="793" y="97"/>
                                    <a:pt x="793" y="97"/>
                                  </a:cubicBezTo>
                                  <a:cubicBezTo>
                                    <a:pt x="794" y="97"/>
                                    <a:pt x="795" y="97"/>
                                    <a:pt x="796" y="96"/>
                                  </a:cubicBezTo>
                                  <a:cubicBezTo>
                                    <a:pt x="796" y="96"/>
                                    <a:pt x="796" y="96"/>
                                    <a:pt x="796" y="96"/>
                                  </a:cubicBezTo>
                                  <a:cubicBezTo>
                                    <a:pt x="796" y="92"/>
                                    <a:pt x="799" y="89"/>
                                    <a:pt x="803" y="89"/>
                                  </a:cubicBezTo>
                                  <a:cubicBezTo>
                                    <a:pt x="806" y="89"/>
                                    <a:pt x="809" y="92"/>
                                    <a:pt x="809" y="96"/>
                                  </a:cubicBezTo>
                                  <a:cubicBezTo>
                                    <a:pt x="809" y="96"/>
                                    <a:pt x="809" y="96"/>
                                    <a:pt x="809" y="96"/>
                                  </a:cubicBezTo>
                                  <a:cubicBezTo>
                                    <a:pt x="810" y="97"/>
                                    <a:pt x="811" y="97"/>
                                    <a:pt x="812" y="97"/>
                                  </a:cubicBezTo>
                                  <a:cubicBezTo>
                                    <a:pt x="812" y="97"/>
                                    <a:pt x="812" y="96"/>
                                    <a:pt x="812" y="96"/>
                                  </a:cubicBezTo>
                                  <a:close/>
                                  <a:moveTo>
                                    <a:pt x="803" y="91"/>
                                  </a:moveTo>
                                  <a:cubicBezTo>
                                    <a:pt x="800" y="91"/>
                                    <a:pt x="798" y="93"/>
                                    <a:pt x="798" y="96"/>
                                  </a:cubicBezTo>
                                  <a:cubicBezTo>
                                    <a:pt x="798" y="96"/>
                                    <a:pt x="798" y="96"/>
                                    <a:pt x="798" y="96"/>
                                  </a:cubicBezTo>
                                  <a:cubicBezTo>
                                    <a:pt x="799" y="96"/>
                                    <a:pt x="801" y="96"/>
                                    <a:pt x="803" y="96"/>
                                  </a:cubicBezTo>
                                  <a:cubicBezTo>
                                    <a:pt x="804" y="96"/>
                                    <a:pt x="806" y="96"/>
                                    <a:pt x="808" y="96"/>
                                  </a:cubicBezTo>
                                  <a:cubicBezTo>
                                    <a:pt x="808" y="96"/>
                                    <a:pt x="808" y="96"/>
                                    <a:pt x="808" y="96"/>
                                  </a:cubicBezTo>
                                  <a:cubicBezTo>
                                    <a:pt x="808" y="93"/>
                                    <a:pt x="806" y="91"/>
                                    <a:pt x="803" y="91"/>
                                  </a:cubicBezTo>
                                  <a:close/>
                                  <a:moveTo>
                                    <a:pt x="813" y="87"/>
                                  </a:moveTo>
                                  <a:cubicBezTo>
                                    <a:pt x="814" y="85"/>
                                    <a:pt x="814" y="83"/>
                                    <a:pt x="815" y="80"/>
                                  </a:cubicBezTo>
                                  <a:cubicBezTo>
                                    <a:pt x="811" y="78"/>
                                    <a:pt x="807" y="76"/>
                                    <a:pt x="803" y="76"/>
                                  </a:cubicBezTo>
                                  <a:cubicBezTo>
                                    <a:pt x="798" y="76"/>
                                    <a:pt x="794" y="78"/>
                                    <a:pt x="791" y="80"/>
                                  </a:cubicBezTo>
                                  <a:cubicBezTo>
                                    <a:pt x="791" y="83"/>
                                    <a:pt x="792" y="85"/>
                                    <a:pt x="792" y="87"/>
                                  </a:cubicBezTo>
                                  <a:cubicBezTo>
                                    <a:pt x="795" y="84"/>
                                    <a:pt x="798" y="82"/>
                                    <a:pt x="803" y="82"/>
                                  </a:cubicBezTo>
                                  <a:cubicBezTo>
                                    <a:pt x="807" y="82"/>
                                    <a:pt x="811" y="84"/>
                                    <a:pt x="813" y="87"/>
                                  </a:cubicBezTo>
                                  <a:close/>
                                  <a:moveTo>
                                    <a:pt x="815" y="79"/>
                                  </a:moveTo>
                                  <a:cubicBezTo>
                                    <a:pt x="816" y="77"/>
                                    <a:pt x="817" y="75"/>
                                    <a:pt x="818" y="73"/>
                                  </a:cubicBezTo>
                                  <a:cubicBezTo>
                                    <a:pt x="813" y="70"/>
                                    <a:pt x="808" y="69"/>
                                    <a:pt x="803" y="69"/>
                                  </a:cubicBezTo>
                                  <a:cubicBezTo>
                                    <a:pt x="797" y="69"/>
                                    <a:pt x="792" y="70"/>
                                    <a:pt x="788" y="73"/>
                                  </a:cubicBezTo>
                                  <a:cubicBezTo>
                                    <a:pt x="789" y="75"/>
                                    <a:pt x="789" y="77"/>
                                    <a:pt x="790" y="79"/>
                                  </a:cubicBezTo>
                                  <a:cubicBezTo>
                                    <a:pt x="794" y="76"/>
                                    <a:pt x="798" y="75"/>
                                    <a:pt x="803" y="75"/>
                                  </a:cubicBezTo>
                                  <a:cubicBezTo>
                                    <a:pt x="807" y="75"/>
                                    <a:pt x="812" y="76"/>
                                    <a:pt x="815" y="79"/>
                                  </a:cubicBezTo>
                                  <a:close/>
                                  <a:moveTo>
                                    <a:pt x="818" y="72"/>
                                  </a:moveTo>
                                  <a:cubicBezTo>
                                    <a:pt x="819" y="70"/>
                                    <a:pt x="820" y="68"/>
                                    <a:pt x="821" y="67"/>
                                  </a:cubicBezTo>
                                  <a:cubicBezTo>
                                    <a:pt x="816" y="64"/>
                                    <a:pt x="810" y="62"/>
                                    <a:pt x="803" y="62"/>
                                  </a:cubicBezTo>
                                  <a:cubicBezTo>
                                    <a:pt x="796" y="62"/>
                                    <a:pt x="789" y="64"/>
                                    <a:pt x="784" y="67"/>
                                  </a:cubicBezTo>
                                  <a:cubicBezTo>
                                    <a:pt x="785" y="69"/>
                                    <a:pt x="786" y="70"/>
                                    <a:pt x="787" y="72"/>
                                  </a:cubicBezTo>
                                  <a:cubicBezTo>
                                    <a:pt x="791" y="69"/>
                                    <a:pt x="797" y="67"/>
                                    <a:pt x="803" y="67"/>
                                  </a:cubicBezTo>
                                  <a:cubicBezTo>
                                    <a:pt x="809" y="67"/>
                                    <a:pt x="814" y="69"/>
                                    <a:pt x="818" y="72"/>
                                  </a:cubicBezTo>
                                  <a:close/>
                                  <a:moveTo>
                                    <a:pt x="822" y="66"/>
                                  </a:moveTo>
                                  <a:cubicBezTo>
                                    <a:pt x="823" y="64"/>
                                    <a:pt x="825" y="62"/>
                                    <a:pt x="826" y="61"/>
                                  </a:cubicBezTo>
                                  <a:cubicBezTo>
                                    <a:pt x="819" y="56"/>
                                    <a:pt x="811" y="54"/>
                                    <a:pt x="803" y="54"/>
                                  </a:cubicBezTo>
                                  <a:cubicBezTo>
                                    <a:pt x="794" y="54"/>
                                    <a:pt x="786" y="56"/>
                                    <a:pt x="779" y="61"/>
                                  </a:cubicBezTo>
                                  <a:cubicBezTo>
                                    <a:pt x="781" y="63"/>
                                    <a:pt x="782" y="64"/>
                                    <a:pt x="783" y="66"/>
                                  </a:cubicBezTo>
                                  <a:cubicBezTo>
                                    <a:pt x="789" y="62"/>
                                    <a:pt x="795" y="60"/>
                                    <a:pt x="803" y="60"/>
                                  </a:cubicBezTo>
                                  <a:cubicBezTo>
                                    <a:pt x="810" y="60"/>
                                    <a:pt x="817" y="62"/>
                                    <a:pt x="822" y="66"/>
                                  </a:cubicBezTo>
                                  <a:close/>
                                  <a:moveTo>
                                    <a:pt x="700" y="44"/>
                                  </a:moveTo>
                                  <a:cubicBezTo>
                                    <a:pt x="700" y="46"/>
                                    <a:pt x="700" y="47"/>
                                    <a:pt x="700" y="48"/>
                                  </a:cubicBezTo>
                                  <a:cubicBezTo>
                                    <a:pt x="702" y="49"/>
                                    <a:pt x="704" y="50"/>
                                    <a:pt x="707" y="52"/>
                                  </a:cubicBezTo>
                                  <a:cubicBezTo>
                                    <a:pt x="706" y="49"/>
                                    <a:pt x="706" y="47"/>
                                    <a:pt x="706" y="44"/>
                                  </a:cubicBezTo>
                                  <a:cubicBezTo>
                                    <a:pt x="706" y="25"/>
                                    <a:pt x="722" y="9"/>
                                    <a:pt x="742" y="9"/>
                                  </a:cubicBezTo>
                                  <a:cubicBezTo>
                                    <a:pt x="761" y="9"/>
                                    <a:pt x="777" y="25"/>
                                    <a:pt x="777" y="44"/>
                                  </a:cubicBezTo>
                                  <a:cubicBezTo>
                                    <a:pt x="777" y="47"/>
                                    <a:pt x="777" y="49"/>
                                    <a:pt x="777" y="52"/>
                                  </a:cubicBezTo>
                                  <a:cubicBezTo>
                                    <a:pt x="779" y="50"/>
                                    <a:pt x="781" y="49"/>
                                    <a:pt x="783" y="48"/>
                                  </a:cubicBezTo>
                                  <a:cubicBezTo>
                                    <a:pt x="784" y="47"/>
                                    <a:pt x="784" y="46"/>
                                    <a:pt x="784" y="44"/>
                                  </a:cubicBezTo>
                                  <a:cubicBezTo>
                                    <a:pt x="784" y="33"/>
                                    <a:pt x="779" y="22"/>
                                    <a:pt x="771" y="15"/>
                                  </a:cubicBezTo>
                                  <a:cubicBezTo>
                                    <a:pt x="764" y="7"/>
                                    <a:pt x="753" y="2"/>
                                    <a:pt x="742" y="2"/>
                                  </a:cubicBezTo>
                                  <a:cubicBezTo>
                                    <a:pt x="730" y="2"/>
                                    <a:pt x="720" y="7"/>
                                    <a:pt x="712" y="15"/>
                                  </a:cubicBezTo>
                                  <a:cubicBezTo>
                                    <a:pt x="704" y="22"/>
                                    <a:pt x="700" y="33"/>
                                    <a:pt x="700" y="44"/>
                                  </a:cubicBezTo>
                                  <a:close/>
                                  <a:moveTo>
                                    <a:pt x="662" y="14"/>
                                  </a:moveTo>
                                  <a:cubicBezTo>
                                    <a:pt x="667" y="11"/>
                                    <a:pt x="674" y="9"/>
                                    <a:pt x="681" y="9"/>
                                  </a:cubicBezTo>
                                  <a:cubicBezTo>
                                    <a:pt x="688" y="9"/>
                                    <a:pt x="695" y="11"/>
                                    <a:pt x="700" y="14"/>
                                  </a:cubicBezTo>
                                  <a:cubicBezTo>
                                    <a:pt x="701" y="13"/>
                                    <a:pt x="703" y="11"/>
                                    <a:pt x="704" y="10"/>
                                  </a:cubicBezTo>
                                  <a:cubicBezTo>
                                    <a:pt x="697" y="5"/>
                                    <a:pt x="689" y="2"/>
                                    <a:pt x="681" y="2"/>
                                  </a:cubicBezTo>
                                  <a:cubicBezTo>
                                    <a:pt x="672" y="2"/>
                                    <a:pt x="665" y="5"/>
                                    <a:pt x="658" y="9"/>
                                  </a:cubicBezTo>
                                  <a:cubicBezTo>
                                    <a:pt x="659" y="11"/>
                                    <a:pt x="661" y="12"/>
                                    <a:pt x="662" y="14"/>
                                  </a:cubicBezTo>
                                  <a:close/>
                                  <a:moveTo>
                                    <a:pt x="666" y="20"/>
                                  </a:moveTo>
                                  <a:cubicBezTo>
                                    <a:pt x="670" y="17"/>
                                    <a:pt x="675" y="16"/>
                                    <a:pt x="681" y="16"/>
                                  </a:cubicBezTo>
                                  <a:cubicBezTo>
                                    <a:pt x="687" y="16"/>
                                    <a:pt x="692" y="17"/>
                                    <a:pt x="697" y="20"/>
                                  </a:cubicBezTo>
                                  <a:cubicBezTo>
                                    <a:pt x="697" y="19"/>
                                    <a:pt x="698" y="17"/>
                                    <a:pt x="699" y="16"/>
                                  </a:cubicBezTo>
                                  <a:cubicBezTo>
                                    <a:pt x="694" y="12"/>
                                    <a:pt x="688" y="10"/>
                                    <a:pt x="681" y="10"/>
                                  </a:cubicBezTo>
                                  <a:cubicBezTo>
                                    <a:pt x="674" y="10"/>
                                    <a:pt x="668" y="12"/>
                                    <a:pt x="663" y="15"/>
                                  </a:cubicBezTo>
                                  <a:cubicBezTo>
                                    <a:pt x="664" y="17"/>
                                    <a:pt x="665" y="18"/>
                                    <a:pt x="666" y="20"/>
                                  </a:cubicBezTo>
                                  <a:close/>
                                  <a:moveTo>
                                    <a:pt x="669" y="27"/>
                                  </a:moveTo>
                                  <a:cubicBezTo>
                                    <a:pt x="672" y="25"/>
                                    <a:pt x="676" y="23"/>
                                    <a:pt x="681" y="23"/>
                                  </a:cubicBezTo>
                                  <a:cubicBezTo>
                                    <a:pt x="686" y="23"/>
                                    <a:pt x="690" y="25"/>
                                    <a:pt x="693" y="27"/>
                                  </a:cubicBezTo>
                                  <a:cubicBezTo>
                                    <a:pt x="694" y="25"/>
                                    <a:pt x="695" y="24"/>
                                    <a:pt x="696" y="22"/>
                                  </a:cubicBezTo>
                                  <a:cubicBezTo>
                                    <a:pt x="691" y="19"/>
                                    <a:pt x="686" y="17"/>
                                    <a:pt x="681" y="17"/>
                                  </a:cubicBezTo>
                                  <a:cubicBezTo>
                                    <a:pt x="676" y="17"/>
                                    <a:pt x="671" y="19"/>
                                    <a:pt x="666" y="21"/>
                                  </a:cubicBezTo>
                                  <a:cubicBezTo>
                                    <a:pt x="667" y="23"/>
                                    <a:pt x="668" y="25"/>
                                    <a:pt x="669" y="27"/>
                                  </a:cubicBezTo>
                                  <a:close/>
                                  <a:moveTo>
                                    <a:pt x="671" y="35"/>
                                  </a:moveTo>
                                  <a:cubicBezTo>
                                    <a:pt x="674" y="32"/>
                                    <a:pt x="677" y="31"/>
                                    <a:pt x="681" y="31"/>
                                  </a:cubicBezTo>
                                  <a:cubicBezTo>
                                    <a:pt x="685" y="31"/>
                                    <a:pt x="689" y="33"/>
                                    <a:pt x="691" y="36"/>
                                  </a:cubicBezTo>
                                  <a:cubicBezTo>
                                    <a:pt x="692" y="33"/>
                                    <a:pt x="692" y="31"/>
                                    <a:pt x="693" y="29"/>
                                  </a:cubicBezTo>
                                  <a:cubicBezTo>
                                    <a:pt x="690" y="26"/>
                                    <a:pt x="685" y="25"/>
                                    <a:pt x="681" y="25"/>
                                  </a:cubicBezTo>
                                  <a:cubicBezTo>
                                    <a:pt x="677" y="25"/>
                                    <a:pt x="673" y="26"/>
                                    <a:pt x="669" y="28"/>
                                  </a:cubicBezTo>
                                  <a:cubicBezTo>
                                    <a:pt x="670" y="31"/>
                                    <a:pt x="671" y="33"/>
                                    <a:pt x="671" y="35"/>
                                  </a:cubicBezTo>
                                  <a:close/>
                                  <a:moveTo>
                                    <a:pt x="690" y="44"/>
                                  </a:moveTo>
                                  <a:cubicBezTo>
                                    <a:pt x="690" y="42"/>
                                    <a:pt x="691" y="40"/>
                                    <a:pt x="691" y="38"/>
                                  </a:cubicBezTo>
                                  <a:cubicBezTo>
                                    <a:pt x="689" y="35"/>
                                    <a:pt x="685" y="32"/>
                                    <a:pt x="681" y="32"/>
                                  </a:cubicBezTo>
                                  <a:cubicBezTo>
                                    <a:pt x="677" y="32"/>
                                    <a:pt x="674" y="34"/>
                                    <a:pt x="671" y="37"/>
                                  </a:cubicBezTo>
                                  <a:cubicBezTo>
                                    <a:pt x="672" y="39"/>
                                    <a:pt x="672" y="42"/>
                                    <a:pt x="672" y="44"/>
                                  </a:cubicBezTo>
                                  <a:cubicBezTo>
                                    <a:pt x="672" y="45"/>
                                    <a:pt x="672" y="45"/>
                                    <a:pt x="672" y="45"/>
                                  </a:cubicBezTo>
                                  <a:cubicBezTo>
                                    <a:pt x="673" y="45"/>
                                    <a:pt x="673" y="45"/>
                                    <a:pt x="674" y="45"/>
                                  </a:cubicBezTo>
                                  <a:cubicBezTo>
                                    <a:pt x="674" y="45"/>
                                    <a:pt x="674" y="45"/>
                                    <a:pt x="674" y="44"/>
                                  </a:cubicBezTo>
                                  <a:cubicBezTo>
                                    <a:pt x="674" y="41"/>
                                    <a:pt x="677" y="38"/>
                                    <a:pt x="681" y="38"/>
                                  </a:cubicBezTo>
                                  <a:cubicBezTo>
                                    <a:pt x="685" y="38"/>
                                    <a:pt x="687" y="41"/>
                                    <a:pt x="687" y="44"/>
                                  </a:cubicBezTo>
                                  <a:cubicBezTo>
                                    <a:pt x="687" y="45"/>
                                    <a:pt x="687" y="45"/>
                                    <a:pt x="687" y="45"/>
                                  </a:cubicBezTo>
                                  <a:cubicBezTo>
                                    <a:pt x="688" y="45"/>
                                    <a:pt x="689" y="45"/>
                                    <a:pt x="691" y="45"/>
                                  </a:cubicBezTo>
                                  <a:cubicBezTo>
                                    <a:pt x="690" y="45"/>
                                    <a:pt x="690" y="45"/>
                                    <a:pt x="690" y="44"/>
                                  </a:cubicBezTo>
                                  <a:close/>
                                  <a:moveTo>
                                    <a:pt x="681" y="39"/>
                                  </a:moveTo>
                                  <a:cubicBezTo>
                                    <a:pt x="678" y="39"/>
                                    <a:pt x="676" y="42"/>
                                    <a:pt x="676" y="44"/>
                                  </a:cubicBezTo>
                                  <a:cubicBezTo>
                                    <a:pt x="676" y="45"/>
                                    <a:pt x="676" y="45"/>
                                    <a:pt x="676" y="45"/>
                                  </a:cubicBezTo>
                                  <a:cubicBezTo>
                                    <a:pt x="677" y="45"/>
                                    <a:pt x="679" y="45"/>
                                    <a:pt x="681" y="45"/>
                                  </a:cubicBezTo>
                                  <a:cubicBezTo>
                                    <a:pt x="683" y="45"/>
                                    <a:pt x="684" y="45"/>
                                    <a:pt x="686" y="45"/>
                                  </a:cubicBezTo>
                                  <a:cubicBezTo>
                                    <a:pt x="686" y="45"/>
                                    <a:pt x="686" y="45"/>
                                    <a:pt x="686" y="44"/>
                                  </a:cubicBezTo>
                                  <a:cubicBezTo>
                                    <a:pt x="686" y="42"/>
                                    <a:pt x="684" y="39"/>
                                    <a:pt x="681" y="39"/>
                                  </a:cubicBezTo>
                                  <a:close/>
                                  <a:moveTo>
                                    <a:pt x="652" y="55"/>
                                  </a:moveTo>
                                  <a:cubicBezTo>
                                    <a:pt x="654" y="57"/>
                                    <a:pt x="655" y="58"/>
                                    <a:pt x="657" y="59"/>
                                  </a:cubicBezTo>
                                  <a:cubicBezTo>
                                    <a:pt x="664" y="55"/>
                                    <a:pt x="672" y="52"/>
                                    <a:pt x="681" y="52"/>
                                  </a:cubicBezTo>
                                  <a:cubicBezTo>
                                    <a:pt x="690" y="52"/>
                                    <a:pt x="698" y="55"/>
                                    <a:pt x="705" y="60"/>
                                  </a:cubicBezTo>
                                  <a:cubicBezTo>
                                    <a:pt x="707" y="58"/>
                                    <a:pt x="708" y="57"/>
                                    <a:pt x="710" y="56"/>
                                  </a:cubicBezTo>
                                  <a:cubicBezTo>
                                    <a:pt x="702" y="50"/>
                                    <a:pt x="692" y="46"/>
                                    <a:pt x="681" y="46"/>
                                  </a:cubicBezTo>
                                  <a:cubicBezTo>
                                    <a:pt x="670" y="46"/>
                                    <a:pt x="660" y="50"/>
                                    <a:pt x="652" y="55"/>
                                  </a:cubicBezTo>
                                  <a:close/>
                                  <a:moveTo>
                                    <a:pt x="579" y="44"/>
                                  </a:moveTo>
                                  <a:cubicBezTo>
                                    <a:pt x="579" y="46"/>
                                    <a:pt x="579" y="47"/>
                                    <a:pt x="579" y="48"/>
                                  </a:cubicBezTo>
                                  <a:cubicBezTo>
                                    <a:pt x="581" y="49"/>
                                    <a:pt x="584" y="50"/>
                                    <a:pt x="586" y="52"/>
                                  </a:cubicBezTo>
                                  <a:cubicBezTo>
                                    <a:pt x="585" y="49"/>
                                    <a:pt x="585" y="47"/>
                                    <a:pt x="585" y="44"/>
                                  </a:cubicBezTo>
                                  <a:cubicBezTo>
                                    <a:pt x="585" y="25"/>
                                    <a:pt x="601" y="9"/>
                                    <a:pt x="621" y="9"/>
                                  </a:cubicBezTo>
                                  <a:cubicBezTo>
                                    <a:pt x="641" y="9"/>
                                    <a:pt x="657" y="25"/>
                                    <a:pt x="657" y="44"/>
                                  </a:cubicBezTo>
                                  <a:cubicBezTo>
                                    <a:pt x="657" y="47"/>
                                    <a:pt x="656" y="49"/>
                                    <a:pt x="656" y="51"/>
                                  </a:cubicBezTo>
                                  <a:cubicBezTo>
                                    <a:pt x="658" y="50"/>
                                    <a:pt x="660" y="49"/>
                                    <a:pt x="663" y="48"/>
                                  </a:cubicBezTo>
                                  <a:cubicBezTo>
                                    <a:pt x="663" y="47"/>
                                    <a:pt x="663" y="46"/>
                                    <a:pt x="663" y="44"/>
                                  </a:cubicBezTo>
                                  <a:cubicBezTo>
                                    <a:pt x="663" y="33"/>
                                    <a:pt x="658" y="22"/>
                                    <a:pt x="650" y="15"/>
                                  </a:cubicBezTo>
                                  <a:cubicBezTo>
                                    <a:pt x="643" y="7"/>
                                    <a:pt x="632" y="2"/>
                                    <a:pt x="621" y="2"/>
                                  </a:cubicBezTo>
                                  <a:cubicBezTo>
                                    <a:pt x="609" y="2"/>
                                    <a:pt x="599" y="7"/>
                                    <a:pt x="591" y="15"/>
                                  </a:cubicBezTo>
                                  <a:cubicBezTo>
                                    <a:pt x="584" y="22"/>
                                    <a:pt x="579" y="33"/>
                                    <a:pt x="579" y="44"/>
                                  </a:cubicBezTo>
                                  <a:close/>
                                  <a:moveTo>
                                    <a:pt x="540" y="15"/>
                                  </a:moveTo>
                                  <a:cubicBezTo>
                                    <a:pt x="546" y="11"/>
                                    <a:pt x="553" y="9"/>
                                    <a:pt x="560" y="9"/>
                                  </a:cubicBezTo>
                                  <a:cubicBezTo>
                                    <a:pt x="567" y="9"/>
                                    <a:pt x="574" y="11"/>
                                    <a:pt x="579" y="14"/>
                                  </a:cubicBezTo>
                                  <a:cubicBezTo>
                                    <a:pt x="581" y="13"/>
                                    <a:pt x="582" y="11"/>
                                    <a:pt x="583" y="10"/>
                                  </a:cubicBezTo>
                                  <a:cubicBezTo>
                                    <a:pt x="577" y="5"/>
                                    <a:pt x="569" y="2"/>
                                    <a:pt x="560" y="2"/>
                                  </a:cubicBezTo>
                                  <a:cubicBezTo>
                                    <a:pt x="551" y="2"/>
                                    <a:pt x="543" y="5"/>
                                    <a:pt x="536" y="10"/>
                                  </a:cubicBezTo>
                                  <a:cubicBezTo>
                                    <a:pt x="538" y="11"/>
                                    <a:pt x="539" y="13"/>
                                    <a:pt x="540" y="15"/>
                                  </a:cubicBezTo>
                                  <a:close/>
                                  <a:moveTo>
                                    <a:pt x="544" y="20"/>
                                  </a:moveTo>
                                  <a:cubicBezTo>
                                    <a:pt x="549" y="17"/>
                                    <a:pt x="554" y="16"/>
                                    <a:pt x="560" y="16"/>
                                  </a:cubicBezTo>
                                  <a:cubicBezTo>
                                    <a:pt x="566" y="16"/>
                                    <a:pt x="571" y="17"/>
                                    <a:pt x="576" y="20"/>
                                  </a:cubicBezTo>
                                  <a:cubicBezTo>
                                    <a:pt x="577" y="19"/>
                                    <a:pt x="577" y="17"/>
                                    <a:pt x="578" y="16"/>
                                  </a:cubicBezTo>
                                  <a:cubicBezTo>
                                    <a:pt x="573" y="12"/>
                                    <a:pt x="567" y="10"/>
                                    <a:pt x="560" y="10"/>
                                  </a:cubicBezTo>
                                  <a:cubicBezTo>
                                    <a:pt x="553" y="10"/>
                                    <a:pt x="547" y="12"/>
                                    <a:pt x="541" y="16"/>
                                  </a:cubicBezTo>
                                  <a:cubicBezTo>
                                    <a:pt x="542" y="17"/>
                                    <a:pt x="543" y="19"/>
                                    <a:pt x="544" y="20"/>
                                  </a:cubicBezTo>
                                  <a:close/>
                                  <a:moveTo>
                                    <a:pt x="547" y="28"/>
                                  </a:moveTo>
                                  <a:cubicBezTo>
                                    <a:pt x="551" y="25"/>
                                    <a:pt x="555" y="23"/>
                                    <a:pt x="560" y="23"/>
                                  </a:cubicBezTo>
                                  <a:cubicBezTo>
                                    <a:pt x="565" y="23"/>
                                    <a:pt x="569" y="25"/>
                                    <a:pt x="572" y="27"/>
                                  </a:cubicBezTo>
                                  <a:cubicBezTo>
                                    <a:pt x="573" y="25"/>
                                    <a:pt x="574" y="24"/>
                                    <a:pt x="575" y="22"/>
                                  </a:cubicBezTo>
                                  <a:cubicBezTo>
                                    <a:pt x="571" y="19"/>
                                    <a:pt x="565" y="17"/>
                                    <a:pt x="560" y="17"/>
                                  </a:cubicBezTo>
                                  <a:cubicBezTo>
                                    <a:pt x="554" y="17"/>
                                    <a:pt x="549" y="19"/>
                                    <a:pt x="545" y="22"/>
                                  </a:cubicBezTo>
                                  <a:cubicBezTo>
                                    <a:pt x="546" y="24"/>
                                    <a:pt x="546" y="26"/>
                                    <a:pt x="547" y="28"/>
                                  </a:cubicBezTo>
                                  <a:close/>
                                  <a:moveTo>
                                    <a:pt x="549" y="36"/>
                                  </a:moveTo>
                                  <a:cubicBezTo>
                                    <a:pt x="549" y="36"/>
                                    <a:pt x="549" y="36"/>
                                    <a:pt x="549" y="36"/>
                                  </a:cubicBezTo>
                                  <a:cubicBezTo>
                                    <a:pt x="552" y="33"/>
                                    <a:pt x="556" y="31"/>
                                    <a:pt x="560" y="31"/>
                                  </a:cubicBezTo>
                                  <a:cubicBezTo>
                                    <a:pt x="564" y="31"/>
                                    <a:pt x="568" y="33"/>
                                    <a:pt x="570" y="36"/>
                                  </a:cubicBezTo>
                                  <a:cubicBezTo>
                                    <a:pt x="571" y="33"/>
                                    <a:pt x="571" y="31"/>
                                    <a:pt x="572" y="29"/>
                                  </a:cubicBezTo>
                                  <a:cubicBezTo>
                                    <a:pt x="569" y="26"/>
                                    <a:pt x="564" y="25"/>
                                    <a:pt x="560" y="25"/>
                                  </a:cubicBezTo>
                                  <a:cubicBezTo>
                                    <a:pt x="555" y="25"/>
                                    <a:pt x="551" y="27"/>
                                    <a:pt x="548" y="29"/>
                                  </a:cubicBezTo>
                                  <a:cubicBezTo>
                                    <a:pt x="548" y="32"/>
                                    <a:pt x="549" y="34"/>
                                    <a:pt x="549" y="36"/>
                                  </a:cubicBezTo>
                                  <a:close/>
                                  <a:moveTo>
                                    <a:pt x="570" y="44"/>
                                  </a:moveTo>
                                  <a:cubicBezTo>
                                    <a:pt x="570" y="42"/>
                                    <a:pt x="570" y="40"/>
                                    <a:pt x="570" y="38"/>
                                  </a:cubicBezTo>
                                  <a:cubicBezTo>
                                    <a:pt x="568" y="35"/>
                                    <a:pt x="564" y="32"/>
                                    <a:pt x="560" y="32"/>
                                  </a:cubicBezTo>
                                  <a:cubicBezTo>
                                    <a:pt x="555" y="32"/>
                                    <a:pt x="552" y="35"/>
                                    <a:pt x="550" y="39"/>
                                  </a:cubicBezTo>
                                  <a:cubicBezTo>
                                    <a:pt x="549" y="38"/>
                                    <a:pt x="549" y="38"/>
                                    <a:pt x="549" y="37"/>
                                  </a:cubicBezTo>
                                  <a:cubicBezTo>
                                    <a:pt x="550" y="40"/>
                                    <a:pt x="550" y="42"/>
                                    <a:pt x="550" y="44"/>
                                  </a:cubicBezTo>
                                  <a:cubicBezTo>
                                    <a:pt x="550" y="45"/>
                                    <a:pt x="550" y="45"/>
                                    <a:pt x="550" y="46"/>
                                  </a:cubicBezTo>
                                  <a:cubicBezTo>
                                    <a:pt x="551" y="45"/>
                                    <a:pt x="552" y="45"/>
                                    <a:pt x="553" y="45"/>
                                  </a:cubicBezTo>
                                  <a:cubicBezTo>
                                    <a:pt x="553" y="45"/>
                                    <a:pt x="553" y="45"/>
                                    <a:pt x="553" y="44"/>
                                  </a:cubicBezTo>
                                  <a:cubicBezTo>
                                    <a:pt x="553" y="41"/>
                                    <a:pt x="556" y="38"/>
                                    <a:pt x="560" y="38"/>
                                  </a:cubicBezTo>
                                  <a:cubicBezTo>
                                    <a:pt x="564" y="38"/>
                                    <a:pt x="567" y="41"/>
                                    <a:pt x="567" y="44"/>
                                  </a:cubicBezTo>
                                  <a:cubicBezTo>
                                    <a:pt x="567" y="45"/>
                                    <a:pt x="567" y="45"/>
                                    <a:pt x="567" y="45"/>
                                  </a:cubicBezTo>
                                  <a:cubicBezTo>
                                    <a:pt x="568" y="45"/>
                                    <a:pt x="569" y="45"/>
                                    <a:pt x="570" y="45"/>
                                  </a:cubicBezTo>
                                  <a:cubicBezTo>
                                    <a:pt x="570" y="45"/>
                                    <a:pt x="570" y="45"/>
                                    <a:pt x="570" y="44"/>
                                  </a:cubicBezTo>
                                  <a:close/>
                                  <a:moveTo>
                                    <a:pt x="560" y="39"/>
                                  </a:moveTo>
                                  <a:cubicBezTo>
                                    <a:pt x="557" y="39"/>
                                    <a:pt x="555" y="42"/>
                                    <a:pt x="555" y="44"/>
                                  </a:cubicBezTo>
                                  <a:cubicBezTo>
                                    <a:pt x="555" y="45"/>
                                    <a:pt x="555" y="45"/>
                                    <a:pt x="555" y="45"/>
                                  </a:cubicBezTo>
                                  <a:cubicBezTo>
                                    <a:pt x="557" y="45"/>
                                    <a:pt x="558" y="45"/>
                                    <a:pt x="560" y="45"/>
                                  </a:cubicBezTo>
                                  <a:cubicBezTo>
                                    <a:pt x="562" y="45"/>
                                    <a:pt x="563" y="45"/>
                                    <a:pt x="565" y="45"/>
                                  </a:cubicBezTo>
                                  <a:cubicBezTo>
                                    <a:pt x="565" y="45"/>
                                    <a:pt x="565" y="45"/>
                                    <a:pt x="565" y="44"/>
                                  </a:cubicBezTo>
                                  <a:cubicBezTo>
                                    <a:pt x="565" y="42"/>
                                    <a:pt x="563" y="39"/>
                                    <a:pt x="560" y="39"/>
                                  </a:cubicBezTo>
                                  <a:close/>
                                  <a:moveTo>
                                    <a:pt x="531" y="56"/>
                                  </a:moveTo>
                                  <a:cubicBezTo>
                                    <a:pt x="532" y="57"/>
                                    <a:pt x="534" y="58"/>
                                    <a:pt x="535" y="60"/>
                                  </a:cubicBezTo>
                                  <a:cubicBezTo>
                                    <a:pt x="542" y="55"/>
                                    <a:pt x="551" y="52"/>
                                    <a:pt x="560" y="52"/>
                                  </a:cubicBezTo>
                                  <a:cubicBezTo>
                                    <a:pt x="569" y="52"/>
                                    <a:pt x="577" y="55"/>
                                    <a:pt x="584" y="60"/>
                                  </a:cubicBezTo>
                                  <a:cubicBezTo>
                                    <a:pt x="586" y="58"/>
                                    <a:pt x="587" y="57"/>
                                    <a:pt x="589" y="56"/>
                                  </a:cubicBezTo>
                                  <a:cubicBezTo>
                                    <a:pt x="581" y="50"/>
                                    <a:pt x="571" y="46"/>
                                    <a:pt x="560" y="46"/>
                                  </a:cubicBezTo>
                                  <a:cubicBezTo>
                                    <a:pt x="549" y="46"/>
                                    <a:pt x="539" y="50"/>
                                    <a:pt x="531" y="56"/>
                                  </a:cubicBezTo>
                                  <a:close/>
                                  <a:moveTo>
                                    <a:pt x="457" y="44"/>
                                  </a:moveTo>
                                  <a:cubicBezTo>
                                    <a:pt x="457" y="46"/>
                                    <a:pt x="457" y="47"/>
                                    <a:pt x="457" y="48"/>
                                  </a:cubicBezTo>
                                  <a:cubicBezTo>
                                    <a:pt x="459" y="49"/>
                                    <a:pt x="461" y="50"/>
                                    <a:pt x="464" y="52"/>
                                  </a:cubicBezTo>
                                  <a:cubicBezTo>
                                    <a:pt x="463" y="49"/>
                                    <a:pt x="463" y="47"/>
                                    <a:pt x="463" y="44"/>
                                  </a:cubicBezTo>
                                  <a:cubicBezTo>
                                    <a:pt x="463" y="25"/>
                                    <a:pt x="479" y="9"/>
                                    <a:pt x="499" y="9"/>
                                  </a:cubicBezTo>
                                  <a:cubicBezTo>
                                    <a:pt x="518" y="9"/>
                                    <a:pt x="534" y="25"/>
                                    <a:pt x="534" y="44"/>
                                  </a:cubicBezTo>
                                  <a:cubicBezTo>
                                    <a:pt x="534" y="47"/>
                                    <a:pt x="534" y="49"/>
                                    <a:pt x="534" y="52"/>
                                  </a:cubicBezTo>
                                  <a:cubicBezTo>
                                    <a:pt x="536" y="51"/>
                                    <a:pt x="538" y="49"/>
                                    <a:pt x="540" y="48"/>
                                  </a:cubicBezTo>
                                  <a:cubicBezTo>
                                    <a:pt x="540" y="47"/>
                                    <a:pt x="541" y="46"/>
                                    <a:pt x="541" y="44"/>
                                  </a:cubicBezTo>
                                  <a:cubicBezTo>
                                    <a:pt x="541" y="33"/>
                                    <a:pt x="536" y="22"/>
                                    <a:pt x="528" y="15"/>
                                  </a:cubicBezTo>
                                  <a:cubicBezTo>
                                    <a:pt x="521" y="7"/>
                                    <a:pt x="510" y="2"/>
                                    <a:pt x="499" y="2"/>
                                  </a:cubicBezTo>
                                  <a:cubicBezTo>
                                    <a:pt x="487" y="2"/>
                                    <a:pt x="477" y="7"/>
                                    <a:pt x="469" y="15"/>
                                  </a:cubicBezTo>
                                  <a:cubicBezTo>
                                    <a:pt x="461" y="22"/>
                                    <a:pt x="457" y="33"/>
                                    <a:pt x="457" y="44"/>
                                  </a:cubicBezTo>
                                  <a:close/>
                                  <a:moveTo>
                                    <a:pt x="419" y="14"/>
                                  </a:moveTo>
                                  <a:cubicBezTo>
                                    <a:pt x="424" y="11"/>
                                    <a:pt x="431" y="9"/>
                                    <a:pt x="438" y="9"/>
                                  </a:cubicBezTo>
                                  <a:cubicBezTo>
                                    <a:pt x="445" y="9"/>
                                    <a:pt x="452" y="11"/>
                                    <a:pt x="457" y="14"/>
                                  </a:cubicBezTo>
                                  <a:cubicBezTo>
                                    <a:pt x="458" y="13"/>
                                    <a:pt x="460" y="11"/>
                                    <a:pt x="461" y="10"/>
                                  </a:cubicBezTo>
                                  <a:cubicBezTo>
                                    <a:pt x="454" y="5"/>
                                    <a:pt x="446" y="2"/>
                                    <a:pt x="438" y="2"/>
                                  </a:cubicBezTo>
                                  <a:cubicBezTo>
                                    <a:pt x="429" y="2"/>
                                    <a:pt x="422" y="5"/>
                                    <a:pt x="415" y="9"/>
                                  </a:cubicBezTo>
                                  <a:cubicBezTo>
                                    <a:pt x="416" y="11"/>
                                    <a:pt x="418" y="12"/>
                                    <a:pt x="419" y="14"/>
                                  </a:cubicBezTo>
                                  <a:close/>
                                  <a:moveTo>
                                    <a:pt x="423" y="20"/>
                                  </a:moveTo>
                                  <a:cubicBezTo>
                                    <a:pt x="427" y="17"/>
                                    <a:pt x="432" y="16"/>
                                    <a:pt x="438" y="16"/>
                                  </a:cubicBezTo>
                                  <a:cubicBezTo>
                                    <a:pt x="444" y="16"/>
                                    <a:pt x="449" y="17"/>
                                    <a:pt x="453" y="20"/>
                                  </a:cubicBezTo>
                                  <a:cubicBezTo>
                                    <a:pt x="454" y="19"/>
                                    <a:pt x="455" y="17"/>
                                    <a:pt x="456" y="16"/>
                                  </a:cubicBezTo>
                                  <a:cubicBezTo>
                                    <a:pt x="451" y="12"/>
                                    <a:pt x="445" y="10"/>
                                    <a:pt x="438" y="10"/>
                                  </a:cubicBezTo>
                                  <a:cubicBezTo>
                                    <a:pt x="431" y="10"/>
                                    <a:pt x="425" y="12"/>
                                    <a:pt x="420" y="15"/>
                                  </a:cubicBezTo>
                                  <a:cubicBezTo>
                                    <a:pt x="421" y="17"/>
                                    <a:pt x="422" y="18"/>
                                    <a:pt x="423" y="20"/>
                                  </a:cubicBezTo>
                                  <a:close/>
                                  <a:moveTo>
                                    <a:pt x="426" y="27"/>
                                  </a:moveTo>
                                  <a:cubicBezTo>
                                    <a:pt x="429" y="25"/>
                                    <a:pt x="433" y="23"/>
                                    <a:pt x="438" y="23"/>
                                  </a:cubicBezTo>
                                  <a:cubicBezTo>
                                    <a:pt x="442" y="23"/>
                                    <a:pt x="447" y="25"/>
                                    <a:pt x="450" y="27"/>
                                  </a:cubicBezTo>
                                  <a:cubicBezTo>
                                    <a:pt x="451" y="25"/>
                                    <a:pt x="452" y="24"/>
                                    <a:pt x="453" y="22"/>
                                  </a:cubicBezTo>
                                  <a:cubicBezTo>
                                    <a:pt x="448" y="19"/>
                                    <a:pt x="443" y="17"/>
                                    <a:pt x="438" y="17"/>
                                  </a:cubicBezTo>
                                  <a:cubicBezTo>
                                    <a:pt x="433" y="17"/>
                                    <a:pt x="428" y="19"/>
                                    <a:pt x="423" y="21"/>
                                  </a:cubicBezTo>
                                  <a:cubicBezTo>
                                    <a:pt x="424" y="23"/>
                                    <a:pt x="425" y="25"/>
                                    <a:pt x="426" y="27"/>
                                  </a:cubicBezTo>
                                  <a:close/>
                                  <a:moveTo>
                                    <a:pt x="428" y="35"/>
                                  </a:moveTo>
                                  <a:cubicBezTo>
                                    <a:pt x="431" y="32"/>
                                    <a:pt x="434" y="31"/>
                                    <a:pt x="438" y="31"/>
                                  </a:cubicBezTo>
                                  <a:cubicBezTo>
                                    <a:pt x="442" y="31"/>
                                    <a:pt x="446" y="33"/>
                                    <a:pt x="448" y="36"/>
                                  </a:cubicBezTo>
                                  <a:cubicBezTo>
                                    <a:pt x="449" y="33"/>
                                    <a:pt x="449" y="31"/>
                                    <a:pt x="450" y="29"/>
                                  </a:cubicBezTo>
                                  <a:cubicBezTo>
                                    <a:pt x="446" y="26"/>
                                    <a:pt x="442" y="25"/>
                                    <a:pt x="438" y="25"/>
                                  </a:cubicBezTo>
                                  <a:cubicBezTo>
                                    <a:pt x="434" y="25"/>
                                    <a:pt x="430" y="26"/>
                                    <a:pt x="426" y="28"/>
                                  </a:cubicBezTo>
                                  <a:cubicBezTo>
                                    <a:pt x="427" y="31"/>
                                    <a:pt x="428" y="33"/>
                                    <a:pt x="428" y="35"/>
                                  </a:cubicBezTo>
                                  <a:close/>
                                  <a:moveTo>
                                    <a:pt x="447" y="44"/>
                                  </a:moveTo>
                                  <a:cubicBezTo>
                                    <a:pt x="447" y="42"/>
                                    <a:pt x="448" y="40"/>
                                    <a:pt x="448" y="38"/>
                                  </a:cubicBezTo>
                                  <a:cubicBezTo>
                                    <a:pt x="446" y="35"/>
                                    <a:pt x="442" y="32"/>
                                    <a:pt x="438" y="32"/>
                                  </a:cubicBezTo>
                                  <a:cubicBezTo>
                                    <a:pt x="434" y="32"/>
                                    <a:pt x="431" y="34"/>
                                    <a:pt x="428" y="37"/>
                                  </a:cubicBezTo>
                                  <a:cubicBezTo>
                                    <a:pt x="429" y="39"/>
                                    <a:pt x="429" y="42"/>
                                    <a:pt x="429" y="44"/>
                                  </a:cubicBezTo>
                                  <a:cubicBezTo>
                                    <a:pt x="429" y="45"/>
                                    <a:pt x="429" y="45"/>
                                    <a:pt x="429" y="45"/>
                                  </a:cubicBezTo>
                                  <a:cubicBezTo>
                                    <a:pt x="430" y="45"/>
                                    <a:pt x="430" y="45"/>
                                    <a:pt x="431" y="45"/>
                                  </a:cubicBezTo>
                                  <a:cubicBezTo>
                                    <a:pt x="431" y="45"/>
                                    <a:pt x="431" y="45"/>
                                    <a:pt x="431" y="44"/>
                                  </a:cubicBezTo>
                                  <a:cubicBezTo>
                                    <a:pt x="431" y="41"/>
                                    <a:pt x="434" y="38"/>
                                    <a:pt x="438" y="38"/>
                                  </a:cubicBezTo>
                                  <a:cubicBezTo>
                                    <a:pt x="441" y="38"/>
                                    <a:pt x="444" y="41"/>
                                    <a:pt x="444" y="44"/>
                                  </a:cubicBezTo>
                                  <a:cubicBezTo>
                                    <a:pt x="444" y="45"/>
                                    <a:pt x="444" y="45"/>
                                    <a:pt x="444" y="45"/>
                                  </a:cubicBezTo>
                                  <a:cubicBezTo>
                                    <a:pt x="445" y="45"/>
                                    <a:pt x="446" y="45"/>
                                    <a:pt x="447" y="45"/>
                                  </a:cubicBezTo>
                                  <a:cubicBezTo>
                                    <a:pt x="447" y="45"/>
                                    <a:pt x="447" y="45"/>
                                    <a:pt x="447" y="44"/>
                                  </a:cubicBezTo>
                                  <a:close/>
                                  <a:moveTo>
                                    <a:pt x="438" y="39"/>
                                  </a:moveTo>
                                  <a:cubicBezTo>
                                    <a:pt x="435" y="39"/>
                                    <a:pt x="433" y="42"/>
                                    <a:pt x="433" y="44"/>
                                  </a:cubicBezTo>
                                  <a:cubicBezTo>
                                    <a:pt x="433" y="45"/>
                                    <a:pt x="433" y="45"/>
                                    <a:pt x="433" y="45"/>
                                  </a:cubicBezTo>
                                  <a:cubicBezTo>
                                    <a:pt x="434" y="45"/>
                                    <a:pt x="436" y="45"/>
                                    <a:pt x="438" y="45"/>
                                  </a:cubicBezTo>
                                  <a:cubicBezTo>
                                    <a:pt x="439" y="45"/>
                                    <a:pt x="441" y="45"/>
                                    <a:pt x="443" y="45"/>
                                  </a:cubicBezTo>
                                  <a:cubicBezTo>
                                    <a:pt x="443" y="45"/>
                                    <a:pt x="443" y="45"/>
                                    <a:pt x="443" y="44"/>
                                  </a:cubicBezTo>
                                  <a:cubicBezTo>
                                    <a:pt x="443" y="42"/>
                                    <a:pt x="441" y="39"/>
                                    <a:pt x="438" y="39"/>
                                  </a:cubicBezTo>
                                  <a:close/>
                                  <a:moveTo>
                                    <a:pt x="409" y="55"/>
                                  </a:moveTo>
                                  <a:cubicBezTo>
                                    <a:pt x="411" y="57"/>
                                    <a:pt x="412" y="58"/>
                                    <a:pt x="414" y="59"/>
                                  </a:cubicBezTo>
                                  <a:cubicBezTo>
                                    <a:pt x="421" y="55"/>
                                    <a:pt x="429" y="52"/>
                                    <a:pt x="438" y="52"/>
                                  </a:cubicBezTo>
                                  <a:cubicBezTo>
                                    <a:pt x="447" y="52"/>
                                    <a:pt x="455" y="55"/>
                                    <a:pt x="462" y="60"/>
                                  </a:cubicBezTo>
                                  <a:cubicBezTo>
                                    <a:pt x="464" y="58"/>
                                    <a:pt x="465" y="57"/>
                                    <a:pt x="467" y="56"/>
                                  </a:cubicBezTo>
                                  <a:cubicBezTo>
                                    <a:pt x="459" y="50"/>
                                    <a:pt x="449" y="46"/>
                                    <a:pt x="438" y="46"/>
                                  </a:cubicBezTo>
                                  <a:cubicBezTo>
                                    <a:pt x="427" y="46"/>
                                    <a:pt x="417" y="50"/>
                                    <a:pt x="409" y="55"/>
                                  </a:cubicBezTo>
                                  <a:close/>
                                  <a:moveTo>
                                    <a:pt x="336" y="44"/>
                                  </a:moveTo>
                                  <a:cubicBezTo>
                                    <a:pt x="336" y="46"/>
                                    <a:pt x="336" y="47"/>
                                    <a:pt x="336" y="48"/>
                                  </a:cubicBezTo>
                                  <a:cubicBezTo>
                                    <a:pt x="338" y="49"/>
                                    <a:pt x="341" y="50"/>
                                    <a:pt x="343" y="52"/>
                                  </a:cubicBezTo>
                                  <a:cubicBezTo>
                                    <a:pt x="342" y="49"/>
                                    <a:pt x="342" y="47"/>
                                    <a:pt x="342" y="44"/>
                                  </a:cubicBezTo>
                                  <a:cubicBezTo>
                                    <a:pt x="342" y="25"/>
                                    <a:pt x="358" y="9"/>
                                    <a:pt x="378" y="9"/>
                                  </a:cubicBezTo>
                                  <a:cubicBezTo>
                                    <a:pt x="398" y="9"/>
                                    <a:pt x="414" y="25"/>
                                    <a:pt x="414" y="44"/>
                                  </a:cubicBezTo>
                                  <a:cubicBezTo>
                                    <a:pt x="414" y="47"/>
                                    <a:pt x="413" y="49"/>
                                    <a:pt x="413" y="51"/>
                                  </a:cubicBezTo>
                                  <a:cubicBezTo>
                                    <a:pt x="415" y="50"/>
                                    <a:pt x="417" y="49"/>
                                    <a:pt x="420" y="48"/>
                                  </a:cubicBezTo>
                                  <a:cubicBezTo>
                                    <a:pt x="420" y="47"/>
                                    <a:pt x="420" y="46"/>
                                    <a:pt x="420" y="44"/>
                                  </a:cubicBezTo>
                                  <a:cubicBezTo>
                                    <a:pt x="420" y="33"/>
                                    <a:pt x="415" y="22"/>
                                    <a:pt x="407" y="15"/>
                                  </a:cubicBezTo>
                                  <a:cubicBezTo>
                                    <a:pt x="400" y="7"/>
                                    <a:pt x="389" y="2"/>
                                    <a:pt x="378" y="2"/>
                                  </a:cubicBezTo>
                                  <a:cubicBezTo>
                                    <a:pt x="366" y="2"/>
                                    <a:pt x="356" y="7"/>
                                    <a:pt x="348" y="15"/>
                                  </a:cubicBezTo>
                                  <a:cubicBezTo>
                                    <a:pt x="341" y="22"/>
                                    <a:pt x="336" y="33"/>
                                    <a:pt x="336" y="44"/>
                                  </a:cubicBezTo>
                                  <a:close/>
                                  <a:moveTo>
                                    <a:pt x="297" y="14"/>
                                  </a:moveTo>
                                  <a:cubicBezTo>
                                    <a:pt x="303" y="11"/>
                                    <a:pt x="310" y="9"/>
                                    <a:pt x="317" y="9"/>
                                  </a:cubicBezTo>
                                  <a:cubicBezTo>
                                    <a:pt x="324" y="9"/>
                                    <a:pt x="331" y="11"/>
                                    <a:pt x="336" y="14"/>
                                  </a:cubicBezTo>
                                  <a:cubicBezTo>
                                    <a:pt x="338" y="13"/>
                                    <a:pt x="339" y="11"/>
                                    <a:pt x="340" y="10"/>
                                  </a:cubicBezTo>
                                  <a:cubicBezTo>
                                    <a:pt x="334" y="5"/>
                                    <a:pt x="326" y="2"/>
                                    <a:pt x="317" y="2"/>
                                  </a:cubicBezTo>
                                  <a:cubicBezTo>
                                    <a:pt x="308" y="2"/>
                                    <a:pt x="300" y="5"/>
                                    <a:pt x="293" y="10"/>
                                  </a:cubicBezTo>
                                  <a:cubicBezTo>
                                    <a:pt x="295" y="11"/>
                                    <a:pt x="296" y="13"/>
                                    <a:pt x="297" y="14"/>
                                  </a:cubicBezTo>
                                  <a:close/>
                                  <a:moveTo>
                                    <a:pt x="301" y="20"/>
                                  </a:moveTo>
                                  <a:cubicBezTo>
                                    <a:pt x="306" y="17"/>
                                    <a:pt x="311" y="16"/>
                                    <a:pt x="317" y="16"/>
                                  </a:cubicBezTo>
                                  <a:cubicBezTo>
                                    <a:pt x="323" y="16"/>
                                    <a:pt x="328" y="17"/>
                                    <a:pt x="333" y="20"/>
                                  </a:cubicBezTo>
                                  <a:cubicBezTo>
                                    <a:pt x="333" y="19"/>
                                    <a:pt x="334" y="17"/>
                                    <a:pt x="335" y="16"/>
                                  </a:cubicBezTo>
                                  <a:cubicBezTo>
                                    <a:pt x="330" y="12"/>
                                    <a:pt x="324" y="10"/>
                                    <a:pt x="317" y="10"/>
                                  </a:cubicBezTo>
                                  <a:cubicBezTo>
                                    <a:pt x="310" y="10"/>
                                    <a:pt x="304" y="12"/>
                                    <a:pt x="298" y="16"/>
                                  </a:cubicBezTo>
                                  <a:cubicBezTo>
                                    <a:pt x="299" y="17"/>
                                    <a:pt x="300" y="19"/>
                                    <a:pt x="301" y="20"/>
                                  </a:cubicBezTo>
                                  <a:close/>
                                  <a:moveTo>
                                    <a:pt x="304" y="28"/>
                                  </a:moveTo>
                                  <a:cubicBezTo>
                                    <a:pt x="308" y="25"/>
                                    <a:pt x="312" y="23"/>
                                    <a:pt x="317" y="23"/>
                                  </a:cubicBezTo>
                                  <a:cubicBezTo>
                                    <a:pt x="322" y="23"/>
                                    <a:pt x="326" y="25"/>
                                    <a:pt x="329" y="27"/>
                                  </a:cubicBezTo>
                                  <a:cubicBezTo>
                                    <a:pt x="330" y="25"/>
                                    <a:pt x="331" y="24"/>
                                    <a:pt x="332" y="22"/>
                                  </a:cubicBezTo>
                                  <a:cubicBezTo>
                                    <a:pt x="328" y="19"/>
                                    <a:pt x="322" y="17"/>
                                    <a:pt x="317" y="17"/>
                                  </a:cubicBezTo>
                                  <a:cubicBezTo>
                                    <a:pt x="311" y="17"/>
                                    <a:pt x="306" y="19"/>
                                    <a:pt x="302" y="22"/>
                                  </a:cubicBezTo>
                                  <a:cubicBezTo>
                                    <a:pt x="303" y="24"/>
                                    <a:pt x="304" y="26"/>
                                    <a:pt x="304" y="28"/>
                                  </a:cubicBezTo>
                                  <a:close/>
                                  <a:moveTo>
                                    <a:pt x="306" y="36"/>
                                  </a:moveTo>
                                  <a:cubicBezTo>
                                    <a:pt x="309" y="33"/>
                                    <a:pt x="313" y="31"/>
                                    <a:pt x="317" y="31"/>
                                  </a:cubicBezTo>
                                  <a:cubicBezTo>
                                    <a:pt x="321" y="31"/>
                                    <a:pt x="325" y="33"/>
                                    <a:pt x="327" y="36"/>
                                  </a:cubicBezTo>
                                  <a:cubicBezTo>
                                    <a:pt x="328" y="33"/>
                                    <a:pt x="328" y="31"/>
                                    <a:pt x="329" y="29"/>
                                  </a:cubicBezTo>
                                  <a:cubicBezTo>
                                    <a:pt x="326" y="26"/>
                                    <a:pt x="321" y="25"/>
                                    <a:pt x="317" y="25"/>
                                  </a:cubicBezTo>
                                  <a:cubicBezTo>
                                    <a:pt x="312" y="25"/>
                                    <a:pt x="308" y="26"/>
                                    <a:pt x="305" y="29"/>
                                  </a:cubicBezTo>
                                  <a:cubicBezTo>
                                    <a:pt x="305" y="31"/>
                                    <a:pt x="306" y="34"/>
                                    <a:pt x="306" y="36"/>
                                  </a:cubicBezTo>
                                  <a:close/>
                                  <a:moveTo>
                                    <a:pt x="327" y="44"/>
                                  </a:moveTo>
                                  <a:cubicBezTo>
                                    <a:pt x="327" y="42"/>
                                    <a:pt x="327" y="40"/>
                                    <a:pt x="327" y="38"/>
                                  </a:cubicBezTo>
                                  <a:cubicBezTo>
                                    <a:pt x="325" y="35"/>
                                    <a:pt x="321" y="32"/>
                                    <a:pt x="317" y="32"/>
                                  </a:cubicBezTo>
                                  <a:cubicBezTo>
                                    <a:pt x="313" y="32"/>
                                    <a:pt x="309" y="35"/>
                                    <a:pt x="307" y="38"/>
                                  </a:cubicBezTo>
                                  <a:cubicBezTo>
                                    <a:pt x="307" y="40"/>
                                    <a:pt x="307" y="42"/>
                                    <a:pt x="307" y="44"/>
                                  </a:cubicBezTo>
                                  <a:cubicBezTo>
                                    <a:pt x="307" y="45"/>
                                    <a:pt x="307" y="45"/>
                                    <a:pt x="307" y="46"/>
                                  </a:cubicBezTo>
                                  <a:cubicBezTo>
                                    <a:pt x="308" y="45"/>
                                    <a:pt x="309" y="45"/>
                                    <a:pt x="310" y="45"/>
                                  </a:cubicBezTo>
                                  <a:cubicBezTo>
                                    <a:pt x="310" y="45"/>
                                    <a:pt x="310" y="45"/>
                                    <a:pt x="310" y="44"/>
                                  </a:cubicBezTo>
                                  <a:cubicBezTo>
                                    <a:pt x="310" y="41"/>
                                    <a:pt x="313" y="38"/>
                                    <a:pt x="317" y="38"/>
                                  </a:cubicBezTo>
                                  <a:cubicBezTo>
                                    <a:pt x="321" y="38"/>
                                    <a:pt x="324" y="41"/>
                                    <a:pt x="324" y="44"/>
                                  </a:cubicBezTo>
                                  <a:cubicBezTo>
                                    <a:pt x="324" y="45"/>
                                    <a:pt x="324" y="45"/>
                                    <a:pt x="324" y="45"/>
                                  </a:cubicBezTo>
                                  <a:cubicBezTo>
                                    <a:pt x="325" y="45"/>
                                    <a:pt x="326" y="45"/>
                                    <a:pt x="327" y="45"/>
                                  </a:cubicBezTo>
                                  <a:cubicBezTo>
                                    <a:pt x="327" y="45"/>
                                    <a:pt x="327" y="45"/>
                                    <a:pt x="327" y="44"/>
                                  </a:cubicBezTo>
                                  <a:close/>
                                  <a:moveTo>
                                    <a:pt x="317" y="39"/>
                                  </a:moveTo>
                                  <a:cubicBezTo>
                                    <a:pt x="314" y="39"/>
                                    <a:pt x="312" y="42"/>
                                    <a:pt x="312" y="44"/>
                                  </a:cubicBezTo>
                                  <a:cubicBezTo>
                                    <a:pt x="312" y="45"/>
                                    <a:pt x="312" y="45"/>
                                    <a:pt x="312" y="45"/>
                                  </a:cubicBezTo>
                                  <a:cubicBezTo>
                                    <a:pt x="314" y="45"/>
                                    <a:pt x="315" y="45"/>
                                    <a:pt x="317" y="45"/>
                                  </a:cubicBezTo>
                                  <a:cubicBezTo>
                                    <a:pt x="319" y="45"/>
                                    <a:pt x="320" y="45"/>
                                    <a:pt x="322" y="45"/>
                                  </a:cubicBezTo>
                                  <a:cubicBezTo>
                                    <a:pt x="322" y="45"/>
                                    <a:pt x="322" y="45"/>
                                    <a:pt x="322" y="44"/>
                                  </a:cubicBezTo>
                                  <a:cubicBezTo>
                                    <a:pt x="322" y="42"/>
                                    <a:pt x="320" y="39"/>
                                    <a:pt x="317" y="39"/>
                                  </a:cubicBezTo>
                                  <a:close/>
                                  <a:moveTo>
                                    <a:pt x="288" y="56"/>
                                  </a:moveTo>
                                  <a:cubicBezTo>
                                    <a:pt x="289" y="57"/>
                                    <a:pt x="291" y="58"/>
                                    <a:pt x="292" y="60"/>
                                  </a:cubicBezTo>
                                  <a:cubicBezTo>
                                    <a:pt x="299" y="55"/>
                                    <a:pt x="308" y="52"/>
                                    <a:pt x="317" y="52"/>
                                  </a:cubicBezTo>
                                  <a:cubicBezTo>
                                    <a:pt x="326" y="52"/>
                                    <a:pt x="334" y="55"/>
                                    <a:pt x="341" y="60"/>
                                  </a:cubicBezTo>
                                  <a:cubicBezTo>
                                    <a:pt x="343" y="58"/>
                                    <a:pt x="344" y="57"/>
                                    <a:pt x="346" y="56"/>
                                  </a:cubicBezTo>
                                  <a:cubicBezTo>
                                    <a:pt x="338" y="50"/>
                                    <a:pt x="328" y="46"/>
                                    <a:pt x="317" y="46"/>
                                  </a:cubicBezTo>
                                  <a:cubicBezTo>
                                    <a:pt x="306" y="46"/>
                                    <a:pt x="296" y="50"/>
                                    <a:pt x="288" y="56"/>
                                  </a:cubicBezTo>
                                  <a:close/>
                                  <a:moveTo>
                                    <a:pt x="214" y="44"/>
                                  </a:moveTo>
                                  <a:cubicBezTo>
                                    <a:pt x="214" y="46"/>
                                    <a:pt x="214" y="47"/>
                                    <a:pt x="214" y="48"/>
                                  </a:cubicBezTo>
                                  <a:cubicBezTo>
                                    <a:pt x="216" y="49"/>
                                    <a:pt x="219" y="50"/>
                                    <a:pt x="221" y="52"/>
                                  </a:cubicBezTo>
                                  <a:cubicBezTo>
                                    <a:pt x="220" y="49"/>
                                    <a:pt x="220" y="47"/>
                                    <a:pt x="220" y="44"/>
                                  </a:cubicBezTo>
                                  <a:cubicBezTo>
                                    <a:pt x="220" y="25"/>
                                    <a:pt x="236" y="9"/>
                                    <a:pt x="256" y="9"/>
                                  </a:cubicBezTo>
                                  <a:cubicBezTo>
                                    <a:pt x="276" y="9"/>
                                    <a:pt x="292" y="25"/>
                                    <a:pt x="292" y="44"/>
                                  </a:cubicBezTo>
                                  <a:cubicBezTo>
                                    <a:pt x="292" y="47"/>
                                    <a:pt x="291" y="49"/>
                                    <a:pt x="291" y="52"/>
                                  </a:cubicBezTo>
                                  <a:cubicBezTo>
                                    <a:pt x="293" y="50"/>
                                    <a:pt x="295" y="49"/>
                                    <a:pt x="298" y="48"/>
                                  </a:cubicBezTo>
                                  <a:cubicBezTo>
                                    <a:pt x="298" y="47"/>
                                    <a:pt x="298" y="46"/>
                                    <a:pt x="298" y="44"/>
                                  </a:cubicBezTo>
                                  <a:cubicBezTo>
                                    <a:pt x="298" y="33"/>
                                    <a:pt x="293" y="22"/>
                                    <a:pt x="286" y="15"/>
                                  </a:cubicBezTo>
                                  <a:cubicBezTo>
                                    <a:pt x="278" y="7"/>
                                    <a:pt x="267" y="2"/>
                                    <a:pt x="256" y="2"/>
                                  </a:cubicBezTo>
                                  <a:cubicBezTo>
                                    <a:pt x="244" y="2"/>
                                    <a:pt x="234" y="7"/>
                                    <a:pt x="226" y="15"/>
                                  </a:cubicBezTo>
                                  <a:cubicBezTo>
                                    <a:pt x="219" y="22"/>
                                    <a:pt x="214" y="33"/>
                                    <a:pt x="214" y="44"/>
                                  </a:cubicBezTo>
                                  <a:close/>
                                  <a:moveTo>
                                    <a:pt x="176" y="14"/>
                                  </a:moveTo>
                                  <a:cubicBezTo>
                                    <a:pt x="182" y="11"/>
                                    <a:pt x="188" y="9"/>
                                    <a:pt x="195" y="9"/>
                                  </a:cubicBezTo>
                                  <a:cubicBezTo>
                                    <a:pt x="202" y="9"/>
                                    <a:pt x="209" y="11"/>
                                    <a:pt x="214" y="14"/>
                                  </a:cubicBezTo>
                                  <a:cubicBezTo>
                                    <a:pt x="216" y="13"/>
                                    <a:pt x="217" y="11"/>
                                    <a:pt x="218" y="10"/>
                                  </a:cubicBezTo>
                                  <a:cubicBezTo>
                                    <a:pt x="212" y="5"/>
                                    <a:pt x="204" y="2"/>
                                    <a:pt x="195" y="2"/>
                                  </a:cubicBezTo>
                                  <a:cubicBezTo>
                                    <a:pt x="187" y="2"/>
                                    <a:pt x="179" y="5"/>
                                    <a:pt x="172" y="9"/>
                                  </a:cubicBezTo>
                                  <a:cubicBezTo>
                                    <a:pt x="174" y="11"/>
                                    <a:pt x="175" y="12"/>
                                    <a:pt x="176" y="14"/>
                                  </a:cubicBezTo>
                                  <a:close/>
                                  <a:moveTo>
                                    <a:pt x="180" y="20"/>
                                  </a:moveTo>
                                  <a:cubicBezTo>
                                    <a:pt x="184" y="17"/>
                                    <a:pt x="189" y="16"/>
                                    <a:pt x="195" y="16"/>
                                  </a:cubicBezTo>
                                  <a:cubicBezTo>
                                    <a:pt x="201" y="16"/>
                                    <a:pt x="206" y="17"/>
                                    <a:pt x="211" y="20"/>
                                  </a:cubicBezTo>
                                  <a:cubicBezTo>
                                    <a:pt x="212" y="19"/>
                                    <a:pt x="213" y="17"/>
                                    <a:pt x="214" y="16"/>
                                  </a:cubicBezTo>
                                  <a:cubicBezTo>
                                    <a:pt x="208" y="12"/>
                                    <a:pt x="202" y="10"/>
                                    <a:pt x="195" y="10"/>
                                  </a:cubicBezTo>
                                  <a:cubicBezTo>
                                    <a:pt x="188" y="10"/>
                                    <a:pt x="182" y="12"/>
                                    <a:pt x="177" y="15"/>
                                  </a:cubicBezTo>
                                  <a:cubicBezTo>
                                    <a:pt x="178" y="17"/>
                                    <a:pt x="179" y="18"/>
                                    <a:pt x="180" y="20"/>
                                  </a:cubicBezTo>
                                  <a:close/>
                                  <a:moveTo>
                                    <a:pt x="183" y="27"/>
                                  </a:moveTo>
                                  <a:cubicBezTo>
                                    <a:pt x="187" y="25"/>
                                    <a:pt x="191" y="23"/>
                                    <a:pt x="195" y="23"/>
                                  </a:cubicBezTo>
                                  <a:cubicBezTo>
                                    <a:pt x="200" y="23"/>
                                    <a:pt x="204" y="25"/>
                                    <a:pt x="208" y="27"/>
                                  </a:cubicBezTo>
                                  <a:cubicBezTo>
                                    <a:pt x="208" y="25"/>
                                    <a:pt x="209" y="24"/>
                                    <a:pt x="210" y="22"/>
                                  </a:cubicBezTo>
                                  <a:cubicBezTo>
                                    <a:pt x="206" y="19"/>
                                    <a:pt x="201" y="17"/>
                                    <a:pt x="195" y="17"/>
                                  </a:cubicBezTo>
                                  <a:cubicBezTo>
                                    <a:pt x="190" y="17"/>
                                    <a:pt x="185" y="19"/>
                                    <a:pt x="181" y="21"/>
                                  </a:cubicBezTo>
                                  <a:cubicBezTo>
                                    <a:pt x="182" y="23"/>
                                    <a:pt x="182" y="25"/>
                                    <a:pt x="183" y="27"/>
                                  </a:cubicBezTo>
                                  <a:close/>
                                  <a:moveTo>
                                    <a:pt x="185" y="35"/>
                                  </a:moveTo>
                                  <a:cubicBezTo>
                                    <a:pt x="188" y="32"/>
                                    <a:pt x="191" y="31"/>
                                    <a:pt x="195" y="31"/>
                                  </a:cubicBezTo>
                                  <a:cubicBezTo>
                                    <a:pt x="199" y="31"/>
                                    <a:pt x="203" y="33"/>
                                    <a:pt x="205" y="36"/>
                                  </a:cubicBezTo>
                                  <a:cubicBezTo>
                                    <a:pt x="206" y="33"/>
                                    <a:pt x="206" y="31"/>
                                    <a:pt x="207" y="29"/>
                                  </a:cubicBezTo>
                                  <a:cubicBezTo>
                                    <a:pt x="204" y="26"/>
                                    <a:pt x="200" y="25"/>
                                    <a:pt x="195" y="25"/>
                                  </a:cubicBezTo>
                                  <a:cubicBezTo>
                                    <a:pt x="191" y="25"/>
                                    <a:pt x="187" y="26"/>
                                    <a:pt x="184" y="28"/>
                                  </a:cubicBezTo>
                                  <a:cubicBezTo>
                                    <a:pt x="184" y="31"/>
                                    <a:pt x="185" y="33"/>
                                    <a:pt x="185" y="35"/>
                                  </a:cubicBezTo>
                                  <a:close/>
                                  <a:moveTo>
                                    <a:pt x="205" y="44"/>
                                  </a:moveTo>
                                  <a:cubicBezTo>
                                    <a:pt x="205" y="42"/>
                                    <a:pt x="205" y="40"/>
                                    <a:pt x="205" y="38"/>
                                  </a:cubicBezTo>
                                  <a:cubicBezTo>
                                    <a:pt x="203" y="35"/>
                                    <a:pt x="199" y="32"/>
                                    <a:pt x="195" y="32"/>
                                  </a:cubicBezTo>
                                  <a:cubicBezTo>
                                    <a:pt x="191" y="32"/>
                                    <a:pt x="188" y="34"/>
                                    <a:pt x="186" y="37"/>
                                  </a:cubicBezTo>
                                  <a:cubicBezTo>
                                    <a:pt x="186" y="39"/>
                                    <a:pt x="186" y="42"/>
                                    <a:pt x="186" y="44"/>
                                  </a:cubicBezTo>
                                  <a:cubicBezTo>
                                    <a:pt x="186" y="45"/>
                                    <a:pt x="186" y="45"/>
                                    <a:pt x="186" y="45"/>
                                  </a:cubicBezTo>
                                  <a:cubicBezTo>
                                    <a:pt x="187" y="45"/>
                                    <a:pt x="188" y="45"/>
                                    <a:pt x="188" y="45"/>
                                  </a:cubicBezTo>
                                  <a:cubicBezTo>
                                    <a:pt x="188" y="45"/>
                                    <a:pt x="188" y="45"/>
                                    <a:pt x="188" y="44"/>
                                  </a:cubicBezTo>
                                  <a:cubicBezTo>
                                    <a:pt x="188" y="41"/>
                                    <a:pt x="191" y="38"/>
                                    <a:pt x="195" y="38"/>
                                  </a:cubicBezTo>
                                  <a:cubicBezTo>
                                    <a:pt x="199" y="38"/>
                                    <a:pt x="202" y="41"/>
                                    <a:pt x="202" y="44"/>
                                  </a:cubicBezTo>
                                  <a:cubicBezTo>
                                    <a:pt x="202" y="45"/>
                                    <a:pt x="202" y="45"/>
                                    <a:pt x="202" y="45"/>
                                  </a:cubicBezTo>
                                  <a:cubicBezTo>
                                    <a:pt x="203" y="45"/>
                                    <a:pt x="204" y="45"/>
                                    <a:pt x="205" y="45"/>
                                  </a:cubicBezTo>
                                  <a:cubicBezTo>
                                    <a:pt x="205" y="45"/>
                                    <a:pt x="205" y="45"/>
                                    <a:pt x="205" y="44"/>
                                  </a:cubicBezTo>
                                  <a:close/>
                                  <a:moveTo>
                                    <a:pt x="195" y="39"/>
                                  </a:moveTo>
                                  <a:cubicBezTo>
                                    <a:pt x="192" y="39"/>
                                    <a:pt x="190" y="42"/>
                                    <a:pt x="190" y="44"/>
                                  </a:cubicBezTo>
                                  <a:cubicBezTo>
                                    <a:pt x="190" y="45"/>
                                    <a:pt x="190" y="45"/>
                                    <a:pt x="190" y="45"/>
                                  </a:cubicBezTo>
                                  <a:cubicBezTo>
                                    <a:pt x="192" y="45"/>
                                    <a:pt x="193" y="45"/>
                                    <a:pt x="195" y="45"/>
                                  </a:cubicBezTo>
                                  <a:cubicBezTo>
                                    <a:pt x="197" y="45"/>
                                    <a:pt x="198" y="45"/>
                                    <a:pt x="200" y="45"/>
                                  </a:cubicBezTo>
                                  <a:cubicBezTo>
                                    <a:pt x="200" y="45"/>
                                    <a:pt x="200" y="45"/>
                                    <a:pt x="200" y="44"/>
                                  </a:cubicBezTo>
                                  <a:cubicBezTo>
                                    <a:pt x="200" y="42"/>
                                    <a:pt x="198" y="39"/>
                                    <a:pt x="195" y="39"/>
                                  </a:cubicBezTo>
                                  <a:close/>
                                  <a:moveTo>
                                    <a:pt x="166" y="55"/>
                                  </a:moveTo>
                                  <a:cubicBezTo>
                                    <a:pt x="168" y="57"/>
                                    <a:pt x="170" y="58"/>
                                    <a:pt x="171" y="59"/>
                                  </a:cubicBezTo>
                                  <a:cubicBezTo>
                                    <a:pt x="178" y="55"/>
                                    <a:pt x="186" y="52"/>
                                    <a:pt x="195" y="52"/>
                                  </a:cubicBezTo>
                                  <a:cubicBezTo>
                                    <a:pt x="204" y="52"/>
                                    <a:pt x="212" y="55"/>
                                    <a:pt x="219" y="60"/>
                                  </a:cubicBezTo>
                                  <a:cubicBezTo>
                                    <a:pt x="221" y="58"/>
                                    <a:pt x="222" y="57"/>
                                    <a:pt x="224" y="56"/>
                                  </a:cubicBezTo>
                                  <a:cubicBezTo>
                                    <a:pt x="216" y="50"/>
                                    <a:pt x="206" y="46"/>
                                    <a:pt x="195" y="46"/>
                                  </a:cubicBezTo>
                                  <a:cubicBezTo>
                                    <a:pt x="184" y="46"/>
                                    <a:pt x="174" y="50"/>
                                    <a:pt x="166" y="55"/>
                                  </a:cubicBezTo>
                                  <a:close/>
                                  <a:moveTo>
                                    <a:pt x="93" y="44"/>
                                  </a:moveTo>
                                  <a:cubicBezTo>
                                    <a:pt x="93" y="46"/>
                                    <a:pt x="93" y="47"/>
                                    <a:pt x="93" y="48"/>
                                  </a:cubicBezTo>
                                  <a:cubicBezTo>
                                    <a:pt x="96" y="49"/>
                                    <a:pt x="98" y="50"/>
                                    <a:pt x="100" y="52"/>
                                  </a:cubicBezTo>
                                  <a:cubicBezTo>
                                    <a:pt x="99" y="49"/>
                                    <a:pt x="99" y="47"/>
                                    <a:pt x="99" y="44"/>
                                  </a:cubicBezTo>
                                  <a:cubicBezTo>
                                    <a:pt x="99" y="25"/>
                                    <a:pt x="115" y="9"/>
                                    <a:pt x="135" y="9"/>
                                  </a:cubicBezTo>
                                  <a:cubicBezTo>
                                    <a:pt x="155" y="9"/>
                                    <a:pt x="171" y="25"/>
                                    <a:pt x="171" y="44"/>
                                  </a:cubicBezTo>
                                  <a:cubicBezTo>
                                    <a:pt x="171" y="47"/>
                                    <a:pt x="171" y="49"/>
                                    <a:pt x="170" y="51"/>
                                  </a:cubicBezTo>
                                  <a:cubicBezTo>
                                    <a:pt x="172" y="50"/>
                                    <a:pt x="175" y="49"/>
                                    <a:pt x="177" y="48"/>
                                  </a:cubicBezTo>
                                  <a:cubicBezTo>
                                    <a:pt x="177" y="47"/>
                                    <a:pt x="177" y="46"/>
                                    <a:pt x="177" y="44"/>
                                  </a:cubicBezTo>
                                  <a:cubicBezTo>
                                    <a:pt x="177" y="33"/>
                                    <a:pt x="172" y="22"/>
                                    <a:pt x="165" y="15"/>
                                  </a:cubicBezTo>
                                  <a:cubicBezTo>
                                    <a:pt x="157" y="7"/>
                                    <a:pt x="147" y="2"/>
                                    <a:pt x="135" y="2"/>
                                  </a:cubicBezTo>
                                  <a:cubicBezTo>
                                    <a:pt x="123" y="2"/>
                                    <a:pt x="113" y="7"/>
                                    <a:pt x="105" y="15"/>
                                  </a:cubicBezTo>
                                  <a:cubicBezTo>
                                    <a:pt x="98" y="22"/>
                                    <a:pt x="93" y="33"/>
                                    <a:pt x="93" y="44"/>
                                  </a:cubicBezTo>
                                  <a:close/>
                                  <a:moveTo>
                                    <a:pt x="55" y="14"/>
                                  </a:moveTo>
                                  <a:cubicBezTo>
                                    <a:pt x="60" y="11"/>
                                    <a:pt x="67" y="9"/>
                                    <a:pt x="74" y="9"/>
                                  </a:cubicBezTo>
                                  <a:cubicBezTo>
                                    <a:pt x="81" y="9"/>
                                    <a:pt x="88" y="11"/>
                                    <a:pt x="94" y="14"/>
                                  </a:cubicBezTo>
                                  <a:cubicBezTo>
                                    <a:pt x="95" y="13"/>
                                    <a:pt x="96" y="11"/>
                                    <a:pt x="97" y="10"/>
                                  </a:cubicBezTo>
                                  <a:cubicBezTo>
                                    <a:pt x="91" y="5"/>
                                    <a:pt x="83" y="2"/>
                                    <a:pt x="74" y="2"/>
                                  </a:cubicBezTo>
                                  <a:cubicBezTo>
                                    <a:pt x="65" y="2"/>
                                    <a:pt x="57" y="5"/>
                                    <a:pt x="51" y="10"/>
                                  </a:cubicBezTo>
                                  <a:cubicBezTo>
                                    <a:pt x="52" y="11"/>
                                    <a:pt x="53" y="13"/>
                                    <a:pt x="55" y="14"/>
                                  </a:cubicBezTo>
                                  <a:close/>
                                  <a:moveTo>
                                    <a:pt x="58" y="20"/>
                                  </a:moveTo>
                                  <a:cubicBezTo>
                                    <a:pt x="63" y="17"/>
                                    <a:pt x="68" y="16"/>
                                    <a:pt x="74" y="16"/>
                                  </a:cubicBezTo>
                                  <a:cubicBezTo>
                                    <a:pt x="80" y="16"/>
                                    <a:pt x="85" y="17"/>
                                    <a:pt x="90" y="20"/>
                                  </a:cubicBezTo>
                                  <a:cubicBezTo>
                                    <a:pt x="91" y="19"/>
                                    <a:pt x="92" y="17"/>
                                    <a:pt x="93" y="16"/>
                                  </a:cubicBezTo>
                                  <a:cubicBezTo>
                                    <a:pt x="87" y="12"/>
                                    <a:pt x="81" y="10"/>
                                    <a:pt x="74" y="10"/>
                                  </a:cubicBezTo>
                                  <a:cubicBezTo>
                                    <a:pt x="67" y="10"/>
                                    <a:pt x="61" y="12"/>
                                    <a:pt x="55" y="16"/>
                                  </a:cubicBezTo>
                                  <a:cubicBezTo>
                                    <a:pt x="56" y="17"/>
                                    <a:pt x="57" y="19"/>
                                    <a:pt x="58" y="20"/>
                                  </a:cubicBezTo>
                                  <a:close/>
                                  <a:moveTo>
                                    <a:pt x="61" y="28"/>
                                  </a:moveTo>
                                  <a:cubicBezTo>
                                    <a:pt x="65" y="25"/>
                                    <a:pt x="69" y="23"/>
                                    <a:pt x="74" y="23"/>
                                  </a:cubicBezTo>
                                  <a:cubicBezTo>
                                    <a:pt x="79" y="23"/>
                                    <a:pt x="83" y="25"/>
                                    <a:pt x="87" y="27"/>
                                  </a:cubicBezTo>
                                  <a:cubicBezTo>
                                    <a:pt x="87" y="25"/>
                                    <a:pt x="88" y="24"/>
                                    <a:pt x="89" y="22"/>
                                  </a:cubicBezTo>
                                  <a:cubicBezTo>
                                    <a:pt x="85" y="19"/>
                                    <a:pt x="80" y="17"/>
                                    <a:pt x="74" y="17"/>
                                  </a:cubicBezTo>
                                  <a:cubicBezTo>
                                    <a:pt x="69" y="17"/>
                                    <a:pt x="63" y="19"/>
                                    <a:pt x="59" y="22"/>
                                  </a:cubicBezTo>
                                  <a:cubicBezTo>
                                    <a:pt x="60" y="24"/>
                                    <a:pt x="61" y="26"/>
                                    <a:pt x="61" y="28"/>
                                  </a:cubicBezTo>
                                  <a:close/>
                                  <a:moveTo>
                                    <a:pt x="63" y="36"/>
                                  </a:moveTo>
                                  <a:cubicBezTo>
                                    <a:pt x="66" y="33"/>
                                    <a:pt x="70" y="31"/>
                                    <a:pt x="74" y="31"/>
                                  </a:cubicBezTo>
                                  <a:cubicBezTo>
                                    <a:pt x="78" y="31"/>
                                    <a:pt x="82" y="33"/>
                                    <a:pt x="85" y="36"/>
                                  </a:cubicBezTo>
                                  <a:cubicBezTo>
                                    <a:pt x="85" y="33"/>
                                    <a:pt x="85" y="31"/>
                                    <a:pt x="86" y="29"/>
                                  </a:cubicBezTo>
                                  <a:cubicBezTo>
                                    <a:pt x="83" y="26"/>
                                    <a:pt x="79" y="25"/>
                                    <a:pt x="74" y="25"/>
                                  </a:cubicBezTo>
                                  <a:cubicBezTo>
                                    <a:pt x="69" y="25"/>
                                    <a:pt x="65" y="27"/>
                                    <a:pt x="62" y="29"/>
                                  </a:cubicBezTo>
                                  <a:cubicBezTo>
                                    <a:pt x="63" y="31"/>
                                    <a:pt x="63" y="34"/>
                                    <a:pt x="63" y="36"/>
                                  </a:cubicBezTo>
                                  <a:close/>
                                  <a:moveTo>
                                    <a:pt x="84" y="44"/>
                                  </a:moveTo>
                                  <a:cubicBezTo>
                                    <a:pt x="84" y="42"/>
                                    <a:pt x="84" y="40"/>
                                    <a:pt x="84" y="38"/>
                                  </a:cubicBezTo>
                                  <a:cubicBezTo>
                                    <a:pt x="82" y="35"/>
                                    <a:pt x="78" y="32"/>
                                    <a:pt x="74" y="32"/>
                                  </a:cubicBezTo>
                                  <a:cubicBezTo>
                                    <a:pt x="70" y="32"/>
                                    <a:pt x="66" y="35"/>
                                    <a:pt x="64" y="38"/>
                                  </a:cubicBezTo>
                                  <a:cubicBezTo>
                                    <a:pt x="64" y="40"/>
                                    <a:pt x="64" y="42"/>
                                    <a:pt x="64" y="44"/>
                                  </a:cubicBezTo>
                                  <a:cubicBezTo>
                                    <a:pt x="64" y="45"/>
                                    <a:pt x="64" y="45"/>
                                    <a:pt x="64" y="46"/>
                                  </a:cubicBezTo>
                                  <a:cubicBezTo>
                                    <a:pt x="65" y="45"/>
                                    <a:pt x="66" y="45"/>
                                    <a:pt x="68" y="45"/>
                                  </a:cubicBezTo>
                                  <a:cubicBezTo>
                                    <a:pt x="68" y="45"/>
                                    <a:pt x="67" y="45"/>
                                    <a:pt x="67" y="44"/>
                                  </a:cubicBezTo>
                                  <a:cubicBezTo>
                                    <a:pt x="67" y="41"/>
                                    <a:pt x="70" y="38"/>
                                    <a:pt x="74" y="38"/>
                                  </a:cubicBezTo>
                                  <a:cubicBezTo>
                                    <a:pt x="78" y="38"/>
                                    <a:pt x="81" y="41"/>
                                    <a:pt x="81" y="44"/>
                                  </a:cubicBezTo>
                                  <a:cubicBezTo>
                                    <a:pt x="81" y="45"/>
                                    <a:pt x="81" y="45"/>
                                    <a:pt x="81" y="45"/>
                                  </a:cubicBezTo>
                                  <a:cubicBezTo>
                                    <a:pt x="82" y="45"/>
                                    <a:pt x="83" y="45"/>
                                    <a:pt x="84" y="45"/>
                                  </a:cubicBezTo>
                                  <a:cubicBezTo>
                                    <a:pt x="84" y="45"/>
                                    <a:pt x="84" y="45"/>
                                    <a:pt x="84" y="44"/>
                                  </a:cubicBezTo>
                                  <a:close/>
                                  <a:moveTo>
                                    <a:pt x="74" y="39"/>
                                  </a:moveTo>
                                  <a:cubicBezTo>
                                    <a:pt x="71" y="39"/>
                                    <a:pt x="69" y="42"/>
                                    <a:pt x="69" y="44"/>
                                  </a:cubicBezTo>
                                  <a:cubicBezTo>
                                    <a:pt x="69" y="45"/>
                                    <a:pt x="69" y="45"/>
                                    <a:pt x="69" y="45"/>
                                  </a:cubicBezTo>
                                  <a:cubicBezTo>
                                    <a:pt x="71" y="45"/>
                                    <a:pt x="72" y="45"/>
                                    <a:pt x="74" y="45"/>
                                  </a:cubicBezTo>
                                  <a:cubicBezTo>
                                    <a:pt x="76" y="45"/>
                                    <a:pt x="78" y="45"/>
                                    <a:pt x="79" y="45"/>
                                  </a:cubicBezTo>
                                  <a:cubicBezTo>
                                    <a:pt x="79" y="45"/>
                                    <a:pt x="79" y="45"/>
                                    <a:pt x="79" y="44"/>
                                  </a:cubicBezTo>
                                  <a:cubicBezTo>
                                    <a:pt x="79" y="42"/>
                                    <a:pt x="77" y="39"/>
                                    <a:pt x="74" y="39"/>
                                  </a:cubicBezTo>
                                  <a:close/>
                                  <a:moveTo>
                                    <a:pt x="50" y="60"/>
                                  </a:moveTo>
                                  <a:cubicBezTo>
                                    <a:pt x="57" y="55"/>
                                    <a:pt x="65" y="52"/>
                                    <a:pt x="74" y="52"/>
                                  </a:cubicBezTo>
                                  <a:cubicBezTo>
                                    <a:pt x="83" y="52"/>
                                    <a:pt x="92" y="55"/>
                                    <a:pt x="99" y="60"/>
                                  </a:cubicBezTo>
                                  <a:cubicBezTo>
                                    <a:pt x="100" y="58"/>
                                    <a:pt x="102" y="57"/>
                                    <a:pt x="103" y="56"/>
                                  </a:cubicBezTo>
                                  <a:cubicBezTo>
                                    <a:pt x="95" y="50"/>
                                    <a:pt x="85" y="46"/>
                                    <a:pt x="74" y="46"/>
                                  </a:cubicBezTo>
                                  <a:cubicBezTo>
                                    <a:pt x="63" y="46"/>
                                    <a:pt x="53" y="50"/>
                                    <a:pt x="45" y="56"/>
                                  </a:cubicBezTo>
                                  <a:cubicBezTo>
                                    <a:pt x="46" y="57"/>
                                    <a:pt x="48" y="58"/>
                                    <a:pt x="50" y="60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0" y="62"/>
                                    <a:pt x="67" y="60"/>
                                    <a:pt x="74" y="60"/>
                                  </a:cubicBezTo>
                                  <a:cubicBezTo>
                                    <a:pt x="81" y="60"/>
                                    <a:pt x="88" y="62"/>
                                    <a:pt x="94" y="66"/>
                                  </a:cubicBezTo>
                                  <a:cubicBezTo>
                                    <a:pt x="95" y="64"/>
                                    <a:pt x="96" y="62"/>
                                    <a:pt x="97" y="61"/>
                                  </a:cubicBezTo>
                                  <a:cubicBezTo>
                                    <a:pt x="91" y="56"/>
                                    <a:pt x="83" y="54"/>
                                    <a:pt x="74" y="54"/>
                                  </a:cubicBezTo>
                                  <a:cubicBezTo>
                                    <a:pt x="65" y="54"/>
                                    <a:pt x="57" y="57"/>
                                    <a:pt x="51" y="61"/>
                                  </a:cubicBezTo>
                                  <a:cubicBezTo>
                                    <a:pt x="52" y="63"/>
                                    <a:pt x="53" y="64"/>
                                    <a:pt x="55" y="66"/>
                                  </a:cubicBezTo>
                                  <a:close/>
                                  <a:moveTo>
                                    <a:pt x="58" y="72"/>
                                  </a:moveTo>
                                  <a:cubicBezTo>
                                    <a:pt x="63" y="69"/>
                                    <a:pt x="68" y="67"/>
                                    <a:pt x="74" y="67"/>
                                  </a:cubicBezTo>
                                  <a:cubicBezTo>
                                    <a:pt x="80" y="67"/>
                                    <a:pt x="85" y="69"/>
                                    <a:pt x="90" y="72"/>
                                  </a:cubicBezTo>
                                  <a:cubicBezTo>
                                    <a:pt x="91" y="70"/>
                                    <a:pt x="92" y="68"/>
                                    <a:pt x="93" y="67"/>
                                  </a:cubicBezTo>
                                  <a:cubicBezTo>
                                    <a:pt x="87" y="64"/>
                                    <a:pt x="81" y="62"/>
                                    <a:pt x="74" y="62"/>
                                  </a:cubicBezTo>
                                  <a:cubicBezTo>
                                    <a:pt x="67" y="62"/>
                                    <a:pt x="61" y="64"/>
                                    <a:pt x="55" y="67"/>
                                  </a:cubicBezTo>
                                  <a:cubicBezTo>
                                    <a:pt x="56" y="69"/>
                                    <a:pt x="57" y="70"/>
                                    <a:pt x="58" y="72"/>
                                  </a:cubicBezTo>
                                  <a:close/>
                                  <a:moveTo>
                                    <a:pt x="61" y="79"/>
                                  </a:moveTo>
                                  <a:cubicBezTo>
                                    <a:pt x="65" y="76"/>
                                    <a:pt x="69" y="75"/>
                                    <a:pt x="74" y="75"/>
                                  </a:cubicBezTo>
                                  <a:cubicBezTo>
                                    <a:pt x="79" y="75"/>
                                    <a:pt x="83" y="76"/>
                                    <a:pt x="87" y="79"/>
                                  </a:cubicBezTo>
                                  <a:cubicBezTo>
                                    <a:pt x="87" y="77"/>
                                    <a:pt x="88" y="75"/>
                                    <a:pt x="89" y="73"/>
                                  </a:cubicBezTo>
                                  <a:cubicBezTo>
                                    <a:pt x="85" y="70"/>
                                    <a:pt x="80" y="69"/>
                                    <a:pt x="74" y="69"/>
                                  </a:cubicBezTo>
                                  <a:cubicBezTo>
                                    <a:pt x="69" y="69"/>
                                    <a:pt x="63" y="70"/>
                                    <a:pt x="59" y="73"/>
                                  </a:cubicBezTo>
                                  <a:cubicBezTo>
                                    <a:pt x="60" y="75"/>
                                    <a:pt x="61" y="77"/>
                                    <a:pt x="61" y="79"/>
                                  </a:cubicBezTo>
                                  <a:close/>
                                  <a:moveTo>
                                    <a:pt x="63" y="87"/>
                                  </a:moveTo>
                                  <a:cubicBezTo>
                                    <a:pt x="66" y="84"/>
                                    <a:pt x="70" y="82"/>
                                    <a:pt x="74" y="82"/>
                                  </a:cubicBezTo>
                                  <a:cubicBezTo>
                                    <a:pt x="78" y="82"/>
                                    <a:pt x="82" y="84"/>
                                    <a:pt x="85" y="87"/>
                                  </a:cubicBezTo>
                                  <a:cubicBezTo>
                                    <a:pt x="85" y="85"/>
                                    <a:pt x="85" y="83"/>
                                    <a:pt x="86" y="80"/>
                                  </a:cubicBezTo>
                                  <a:cubicBezTo>
                                    <a:pt x="83" y="78"/>
                                    <a:pt x="79" y="76"/>
                                    <a:pt x="74" y="76"/>
                                  </a:cubicBezTo>
                                  <a:cubicBezTo>
                                    <a:pt x="69" y="76"/>
                                    <a:pt x="65" y="78"/>
                                    <a:pt x="62" y="81"/>
                                  </a:cubicBezTo>
                                  <a:cubicBezTo>
                                    <a:pt x="63" y="83"/>
                                    <a:pt x="63" y="85"/>
                                    <a:pt x="63" y="87"/>
                                  </a:cubicBezTo>
                                  <a:close/>
                                  <a:moveTo>
                                    <a:pt x="84" y="96"/>
                                  </a:moveTo>
                                  <a:cubicBezTo>
                                    <a:pt x="84" y="94"/>
                                    <a:pt x="84" y="91"/>
                                    <a:pt x="84" y="89"/>
                                  </a:cubicBezTo>
                                  <a:cubicBezTo>
                                    <a:pt x="82" y="86"/>
                                    <a:pt x="78" y="84"/>
                                    <a:pt x="74" y="84"/>
                                  </a:cubicBezTo>
                                  <a:cubicBezTo>
                                    <a:pt x="70" y="84"/>
                                    <a:pt x="66" y="86"/>
                                    <a:pt x="64" y="90"/>
                                  </a:cubicBezTo>
                                  <a:cubicBezTo>
                                    <a:pt x="64" y="92"/>
                                    <a:pt x="64" y="94"/>
                                    <a:pt x="64" y="96"/>
                                  </a:cubicBezTo>
                                  <a:cubicBezTo>
                                    <a:pt x="64" y="96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6" y="97"/>
                                    <a:pt x="68" y="96"/>
                                  </a:cubicBezTo>
                                  <a:cubicBezTo>
                                    <a:pt x="68" y="96"/>
                                    <a:pt x="67" y="96"/>
                                    <a:pt x="67" y="96"/>
                                  </a:cubicBezTo>
                                  <a:cubicBezTo>
                                    <a:pt x="67" y="92"/>
                                    <a:pt x="70" y="89"/>
                                    <a:pt x="74" y="89"/>
                                  </a:cubicBezTo>
                                  <a:cubicBezTo>
                                    <a:pt x="78" y="89"/>
                                    <a:pt x="81" y="92"/>
                                    <a:pt x="81" y="96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2" y="97"/>
                                    <a:pt x="83" y="97"/>
                                    <a:pt x="84" y="97"/>
                                  </a:cubicBezTo>
                                  <a:cubicBezTo>
                                    <a:pt x="84" y="97"/>
                                    <a:pt x="84" y="96"/>
                                    <a:pt x="84" y="96"/>
                                  </a:cubicBezTo>
                                  <a:close/>
                                  <a:moveTo>
                                    <a:pt x="74" y="91"/>
                                  </a:moveTo>
                                  <a:cubicBezTo>
                                    <a:pt x="71" y="91"/>
                                    <a:pt x="69" y="93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71" y="96"/>
                                    <a:pt x="72" y="96"/>
                                    <a:pt x="74" y="96"/>
                                  </a:cubicBezTo>
                                  <a:cubicBezTo>
                                    <a:pt x="76" y="96"/>
                                    <a:pt x="78" y="96"/>
                                    <a:pt x="79" y="96"/>
                                  </a:cubicBezTo>
                                  <a:cubicBezTo>
                                    <a:pt x="79" y="96"/>
                                    <a:pt x="79" y="96"/>
                                    <a:pt x="79" y="96"/>
                                  </a:cubicBezTo>
                                  <a:cubicBezTo>
                                    <a:pt x="79" y="93"/>
                                    <a:pt x="77" y="91"/>
                                    <a:pt x="74" y="91"/>
                                  </a:cubicBezTo>
                                  <a:close/>
                                  <a:moveTo>
                                    <a:pt x="50" y="111"/>
                                  </a:moveTo>
                                  <a:cubicBezTo>
                                    <a:pt x="57" y="106"/>
                                    <a:pt x="65" y="104"/>
                                    <a:pt x="74" y="104"/>
                                  </a:cubicBezTo>
                                  <a:cubicBezTo>
                                    <a:pt x="83" y="104"/>
                                    <a:pt x="92" y="106"/>
                                    <a:pt x="99" y="111"/>
                                  </a:cubicBezTo>
                                  <a:cubicBezTo>
                                    <a:pt x="100" y="110"/>
                                    <a:pt x="102" y="108"/>
                                    <a:pt x="103" y="107"/>
                                  </a:cubicBezTo>
                                  <a:cubicBezTo>
                                    <a:pt x="95" y="101"/>
                                    <a:pt x="85" y="98"/>
                                    <a:pt x="74" y="98"/>
                                  </a:cubicBezTo>
                                  <a:cubicBezTo>
                                    <a:pt x="63" y="98"/>
                                    <a:pt x="53" y="101"/>
                                    <a:pt x="45" y="107"/>
                                  </a:cubicBezTo>
                                  <a:cubicBezTo>
                                    <a:pt x="46" y="108"/>
                                    <a:pt x="48" y="110"/>
                                    <a:pt x="50" y="111"/>
                                  </a:cubicBezTo>
                                  <a:close/>
                                  <a:moveTo>
                                    <a:pt x="55" y="117"/>
                                  </a:moveTo>
                                  <a:cubicBezTo>
                                    <a:pt x="60" y="114"/>
                                    <a:pt x="67" y="111"/>
                                    <a:pt x="74" y="111"/>
                                  </a:cubicBezTo>
                                  <a:cubicBezTo>
                                    <a:pt x="81" y="111"/>
                                    <a:pt x="88" y="113"/>
                                    <a:pt x="94" y="117"/>
                                  </a:cubicBezTo>
                                  <a:cubicBezTo>
                                    <a:pt x="95" y="115"/>
                                    <a:pt x="96" y="114"/>
                                    <a:pt x="97" y="112"/>
                                  </a:cubicBezTo>
                                  <a:cubicBezTo>
                                    <a:pt x="91" y="108"/>
                                    <a:pt x="83" y="105"/>
                                    <a:pt x="74" y="105"/>
                                  </a:cubicBezTo>
                                  <a:cubicBezTo>
                                    <a:pt x="65" y="105"/>
                                    <a:pt x="57" y="108"/>
                                    <a:pt x="51" y="112"/>
                                  </a:cubicBezTo>
                                  <a:cubicBezTo>
                                    <a:pt x="52" y="114"/>
                                    <a:pt x="53" y="116"/>
                                    <a:pt x="55" y="117"/>
                                  </a:cubicBezTo>
                                  <a:close/>
                                  <a:moveTo>
                                    <a:pt x="58" y="123"/>
                                  </a:moveTo>
                                  <a:cubicBezTo>
                                    <a:pt x="63" y="120"/>
                                    <a:pt x="68" y="118"/>
                                    <a:pt x="74" y="118"/>
                                  </a:cubicBezTo>
                                  <a:cubicBezTo>
                                    <a:pt x="80" y="118"/>
                                    <a:pt x="85" y="120"/>
                                    <a:pt x="90" y="123"/>
                                  </a:cubicBezTo>
                                  <a:cubicBezTo>
                                    <a:pt x="91" y="121"/>
                                    <a:pt x="92" y="120"/>
                                    <a:pt x="93" y="118"/>
                                  </a:cubicBezTo>
                                  <a:cubicBezTo>
                                    <a:pt x="87" y="115"/>
                                    <a:pt x="81" y="113"/>
                                    <a:pt x="74" y="113"/>
                                  </a:cubicBezTo>
                                  <a:cubicBezTo>
                                    <a:pt x="67" y="113"/>
                                    <a:pt x="61" y="115"/>
                                    <a:pt x="55" y="119"/>
                                  </a:cubicBezTo>
                                  <a:cubicBezTo>
                                    <a:pt x="56" y="120"/>
                                    <a:pt x="57" y="122"/>
                                    <a:pt x="58" y="123"/>
                                  </a:cubicBezTo>
                                  <a:close/>
                                  <a:moveTo>
                                    <a:pt x="61" y="130"/>
                                  </a:moveTo>
                                  <a:cubicBezTo>
                                    <a:pt x="65" y="128"/>
                                    <a:pt x="69" y="126"/>
                                    <a:pt x="74" y="126"/>
                                  </a:cubicBezTo>
                                  <a:cubicBezTo>
                                    <a:pt x="79" y="126"/>
                                    <a:pt x="83" y="128"/>
                                    <a:pt x="87" y="130"/>
                                  </a:cubicBezTo>
                                  <a:cubicBezTo>
                                    <a:pt x="87" y="128"/>
                                    <a:pt x="88" y="126"/>
                                    <a:pt x="89" y="124"/>
                                  </a:cubicBezTo>
                                  <a:cubicBezTo>
                                    <a:pt x="85" y="122"/>
                                    <a:pt x="80" y="120"/>
                                    <a:pt x="74" y="120"/>
                                  </a:cubicBezTo>
                                  <a:cubicBezTo>
                                    <a:pt x="69" y="120"/>
                                    <a:pt x="63" y="122"/>
                                    <a:pt x="59" y="125"/>
                                  </a:cubicBezTo>
                                  <a:cubicBezTo>
                                    <a:pt x="60" y="126"/>
                                    <a:pt x="61" y="128"/>
                                    <a:pt x="61" y="130"/>
                                  </a:cubicBezTo>
                                  <a:close/>
                                  <a:moveTo>
                                    <a:pt x="63" y="139"/>
                                  </a:moveTo>
                                  <a:cubicBezTo>
                                    <a:pt x="66" y="136"/>
                                    <a:pt x="70" y="134"/>
                                    <a:pt x="74" y="134"/>
                                  </a:cubicBezTo>
                                  <a:cubicBezTo>
                                    <a:pt x="78" y="134"/>
                                    <a:pt x="82" y="136"/>
                                    <a:pt x="85" y="139"/>
                                  </a:cubicBezTo>
                                  <a:cubicBezTo>
                                    <a:pt x="85" y="136"/>
                                    <a:pt x="85" y="134"/>
                                    <a:pt x="86" y="132"/>
                                  </a:cubicBezTo>
                                  <a:cubicBezTo>
                                    <a:pt x="83" y="129"/>
                                    <a:pt x="79" y="128"/>
                                    <a:pt x="74" y="128"/>
                                  </a:cubicBezTo>
                                  <a:cubicBezTo>
                                    <a:pt x="69" y="128"/>
                                    <a:pt x="65" y="129"/>
                                    <a:pt x="62" y="132"/>
                                  </a:cubicBezTo>
                                  <a:cubicBezTo>
                                    <a:pt x="63" y="134"/>
                                    <a:pt x="63" y="136"/>
                                    <a:pt x="63" y="139"/>
                                  </a:cubicBezTo>
                                  <a:close/>
                                  <a:moveTo>
                                    <a:pt x="84" y="147"/>
                                  </a:moveTo>
                                  <a:cubicBezTo>
                                    <a:pt x="84" y="145"/>
                                    <a:pt x="84" y="143"/>
                                    <a:pt x="84" y="141"/>
                                  </a:cubicBezTo>
                                  <a:cubicBezTo>
                                    <a:pt x="82" y="137"/>
                                    <a:pt x="78" y="135"/>
                                    <a:pt x="74" y="135"/>
                                  </a:cubicBezTo>
                                  <a:cubicBezTo>
                                    <a:pt x="70" y="135"/>
                                    <a:pt x="66" y="138"/>
                                    <a:pt x="64" y="141"/>
                                  </a:cubicBezTo>
                                  <a:cubicBezTo>
                                    <a:pt x="64" y="143"/>
                                    <a:pt x="64" y="145"/>
                                    <a:pt x="64" y="147"/>
                                  </a:cubicBezTo>
                                  <a:cubicBezTo>
                                    <a:pt x="64" y="148"/>
                                    <a:pt x="64" y="148"/>
                                    <a:pt x="64" y="148"/>
                                  </a:cubicBezTo>
                                  <a:cubicBezTo>
                                    <a:pt x="65" y="148"/>
                                    <a:pt x="66" y="148"/>
                                    <a:pt x="68" y="148"/>
                                  </a:cubicBezTo>
                                  <a:cubicBezTo>
                                    <a:pt x="68" y="148"/>
                                    <a:pt x="67" y="147"/>
                                    <a:pt x="67" y="147"/>
                                  </a:cubicBezTo>
                                  <a:cubicBezTo>
                                    <a:pt x="67" y="143"/>
                                    <a:pt x="70" y="140"/>
                                    <a:pt x="74" y="140"/>
                                  </a:cubicBezTo>
                                  <a:cubicBezTo>
                                    <a:pt x="78" y="140"/>
                                    <a:pt x="81" y="143"/>
                                    <a:pt x="81" y="147"/>
                                  </a:cubicBezTo>
                                  <a:cubicBezTo>
                                    <a:pt x="81" y="147"/>
                                    <a:pt x="81" y="148"/>
                                    <a:pt x="81" y="148"/>
                                  </a:cubicBezTo>
                                  <a:cubicBezTo>
                                    <a:pt x="82" y="148"/>
                                    <a:pt x="83" y="148"/>
                                    <a:pt x="84" y="148"/>
                                  </a:cubicBezTo>
                                  <a:cubicBezTo>
                                    <a:pt x="84" y="148"/>
                                    <a:pt x="84" y="148"/>
                                    <a:pt x="84" y="147"/>
                                  </a:cubicBezTo>
                                  <a:close/>
                                  <a:moveTo>
                                    <a:pt x="74" y="142"/>
                                  </a:moveTo>
                                  <a:cubicBezTo>
                                    <a:pt x="71" y="142"/>
                                    <a:pt x="69" y="144"/>
                                    <a:pt x="69" y="147"/>
                                  </a:cubicBezTo>
                                  <a:cubicBezTo>
                                    <a:pt x="69" y="147"/>
                                    <a:pt x="69" y="147"/>
                                    <a:pt x="69" y="148"/>
                                  </a:cubicBezTo>
                                  <a:cubicBezTo>
                                    <a:pt x="71" y="147"/>
                                    <a:pt x="72" y="147"/>
                                    <a:pt x="74" y="147"/>
                                  </a:cubicBezTo>
                                  <a:cubicBezTo>
                                    <a:pt x="76" y="147"/>
                                    <a:pt x="78" y="147"/>
                                    <a:pt x="79" y="148"/>
                                  </a:cubicBezTo>
                                  <a:cubicBezTo>
                                    <a:pt x="79" y="147"/>
                                    <a:pt x="79" y="147"/>
                                    <a:pt x="79" y="147"/>
                                  </a:cubicBezTo>
                                  <a:cubicBezTo>
                                    <a:pt x="79" y="144"/>
                                    <a:pt x="77" y="142"/>
                                    <a:pt x="74" y="142"/>
                                  </a:cubicBezTo>
                                  <a:close/>
                                  <a:moveTo>
                                    <a:pt x="50" y="163"/>
                                  </a:moveTo>
                                  <a:cubicBezTo>
                                    <a:pt x="57" y="158"/>
                                    <a:pt x="65" y="155"/>
                                    <a:pt x="74" y="155"/>
                                  </a:cubicBezTo>
                                  <a:cubicBezTo>
                                    <a:pt x="83" y="155"/>
                                    <a:pt x="92" y="158"/>
                                    <a:pt x="99" y="163"/>
                                  </a:cubicBezTo>
                                  <a:cubicBezTo>
                                    <a:pt x="100" y="161"/>
                                    <a:pt x="102" y="160"/>
                                    <a:pt x="103" y="158"/>
                                  </a:cubicBezTo>
                                  <a:cubicBezTo>
                                    <a:pt x="95" y="152"/>
                                    <a:pt x="85" y="149"/>
                                    <a:pt x="74" y="149"/>
                                  </a:cubicBezTo>
                                  <a:cubicBezTo>
                                    <a:pt x="63" y="149"/>
                                    <a:pt x="53" y="152"/>
                                    <a:pt x="45" y="158"/>
                                  </a:cubicBezTo>
                                  <a:cubicBezTo>
                                    <a:pt x="46" y="160"/>
                                    <a:pt x="48" y="161"/>
                                    <a:pt x="50" y="163"/>
                                  </a:cubicBezTo>
                                  <a:close/>
                                  <a:moveTo>
                                    <a:pt x="55" y="169"/>
                                  </a:moveTo>
                                  <a:cubicBezTo>
                                    <a:pt x="60" y="165"/>
                                    <a:pt x="67" y="163"/>
                                    <a:pt x="74" y="163"/>
                                  </a:cubicBezTo>
                                  <a:cubicBezTo>
                                    <a:pt x="81" y="163"/>
                                    <a:pt x="88" y="165"/>
                                    <a:pt x="94" y="168"/>
                                  </a:cubicBezTo>
                                  <a:cubicBezTo>
                                    <a:pt x="95" y="167"/>
                                    <a:pt x="96" y="165"/>
                                    <a:pt x="97" y="164"/>
                                  </a:cubicBezTo>
                                  <a:cubicBezTo>
                                    <a:pt x="91" y="159"/>
                                    <a:pt x="83" y="157"/>
                                    <a:pt x="74" y="157"/>
                                  </a:cubicBezTo>
                                  <a:cubicBezTo>
                                    <a:pt x="65" y="157"/>
                                    <a:pt x="57" y="159"/>
                                    <a:pt x="51" y="164"/>
                                  </a:cubicBezTo>
                                  <a:cubicBezTo>
                                    <a:pt x="52" y="165"/>
                                    <a:pt x="53" y="167"/>
                                    <a:pt x="55" y="169"/>
                                  </a:cubicBezTo>
                                  <a:close/>
                                  <a:moveTo>
                                    <a:pt x="58" y="175"/>
                                  </a:moveTo>
                                  <a:cubicBezTo>
                                    <a:pt x="63" y="172"/>
                                    <a:pt x="68" y="170"/>
                                    <a:pt x="74" y="170"/>
                                  </a:cubicBezTo>
                                  <a:cubicBezTo>
                                    <a:pt x="80" y="170"/>
                                    <a:pt x="85" y="171"/>
                                    <a:pt x="90" y="174"/>
                                  </a:cubicBezTo>
                                  <a:cubicBezTo>
                                    <a:pt x="91" y="173"/>
                                    <a:pt x="92" y="171"/>
                                    <a:pt x="93" y="170"/>
                                  </a:cubicBezTo>
                                  <a:cubicBezTo>
                                    <a:pt x="87" y="166"/>
                                    <a:pt x="81" y="164"/>
                                    <a:pt x="74" y="164"/>
                                  </a:cubicBezTo>
                                  <a:cubicBezTo>
                                    <a:pt x="67" y="164"/>
                                    <a:pt x="61" y="166"/>
                                    <a:pt x="55" y="170"/>
                                  </a:cubicBezTo>
                                  <a:cubicBezTo>
                                    <a:pt x="56" y="171"/>
                                    <a:pt x="57" y="173"/>
                                    <a:pt x="58" y="175"/>
                                  </a:cubicBezTo>
                                  <a:close/>
                                  <a:moveTo>
                                    <a:pt x="61" y="182"/>
                                  </a:moveTo>
                                  <a:cubicBezTo>
                                    <a:pt x="65" y="179"/>
                                    <a:pt x="69" y="177"/>
                                    <a:pt x="74" y="177"/>
                                  </a:cubicBezTo>
                                  <a:cubicBezTo>
                                    <a:pt x="79" y="177"/>
                                    <a:pt x="83" y="179"/>
                                    <a:pt x="87" y="182"/>
                                  </a:cubicBezTo>
                                  <a:cubicBezTo>
                                    <a:pt x="87" y="180"/>
                                    <a:pt x="88" y="178"/>
                                    <a:pt x="89" y="176"/>
                                  </a:cubicBezTo>
                                  <a:cubicBezTo>
                                    <a:pt x="85" y="173"/>
                                    <a:pt x="80" y="171"/>
                                    <a:pt x="74" y="171"/>
                                  </a:cubicBezTo>
                                  <a:cubicBezTo>
                                    <a:pt x="69" y="171"/>
                                    <a:pt x="63" y="173"/>
                                    <a:pt x="59" y="176"/>
                                  </a:cubicBezTo>
                                  <a:cubicBezTo>
                                    <a:pt x="60" y="178"/>
                                    <a:pt x="61" y="180"/>
                                    <a:pt x="61" y="182"/>
                                  </a:cubicBezTo>
                                  <a:close/>
                                  <a:moveTo>
                                    <a:pt x="63" y="190"/>
                                  </a:moveTo>
                                  <a:cubicBezTo>
                                    <a:pt x="66" y="187"/>
                                    <a:pt x="70" y="185"/>
                                    <a:pt x="74" y="185"/>
                                  </a:cubicBezTo>
                                  <a:cubicBezTo>
                                    <a:pt x="78" y="185"/>
                                    <a:pt x="82" y="187"/>
                                    <a:pt x="85" y="190"/>
                                  </a:cubicBezTo>
                                  <a:cubicBezTo>
                                    <a:pt x="85" y="188"/>
                                    <a:pt x="85" y="185"/>
                                    <a:pt x="86" y="183"/>
                                  </a:cubicBezTo>
                                  <a:cubicBezTo>
                                    <a:pt x="83" y="181"/>
                                    <a:pt x="79" y="179"/>
                                    <a:pt x="74" y="179"/>
                                  </a:cubicBezTo>
                                  <a:cubicBezTo>
                                    <a:pt x="69" y="179"/>
                                    <a:pt x="65" y="181"/>
                                    <a:pt x="62" y="183"/>
                                  </a:cubicBezTo>
                                  <a:cubicBezTo>
                                    <a:pt x="63" y="186"/>
                                    <a:pt x="63" y="188"/>
                                    <a:pt x="63" y="190"/>
                                  </a:cubicBezTo>
                                  <a:close/>
                                  <a:moveTo>
                                    <a:pt x="84" y="199"/>
                                  </a:moveTo>
                                  <a:cubicBezTo>
                                    <a:pt x="84" y="196"/>
                                    <a:pt x="84" y="194"/>
                                    <a:pt x="84" y="192"/>
                                  </a:cubicBezTo>
                                  <a:cubicBezTo>
                                    <a:pt x="82" y="189"/>
                                    <a:pt x="78" y="187"/>
                                    <a:pt x="74" y="187"/>
                                  </a:cubicBezTo>
                                  <a:cubicBezTo>
                                    <a:pt x="70" y="187"/>
                                    <a:pt x="66" y="189"/>
                                    <a:pt x="64" y="193"/>
                                  </a:cubicBezTo>
                                  <a:cubicBezTo>
                                    <a:pt x="64" y="195"/>
                                    <a:pt x="64" y="196"/>
                                    <a:pt x="64" y="199"/>
                                  </a:cubicBezTo>
                                  <a:cubicBezTo>
                                    <a:pt x="64" y="199"/>
                                    <a:pt x="64" y="199"/>
                                    <a:pt x="64" y="200"/>
                                  </a:cubicBezTo>
                                  <a:cubicBezTo>
                                    <a:pt x="65" y="199"/>
                                    <a:pt x="66" y="199"/>
                                    <a:pt x="68" y="199"/>
                                  </a:cubicBezTo>
                                  <a:cubicBezTo>
                                    <a:pt x="68" y="199"/>
                                    <a:pt x="67" y="199"/>
                                    <a:pt x="67" y="199"/>
                                  </a:cubicBezTo>
                                  <a:cubicBezTo>
                                    <a:pt x="67" y="195"/>
                                    <a:pt x="70" y="192"/>
                                    <a:pt x="74" y="192"/>
                                  </a:cubicBezTo>
                                  <a:cubicBezTo>
                                    <a:pt x="78" y="192"/>
                                    <a:pt x="81" y="195"/>
                                    <a:pt x="81" y="199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82" y="199"/>
                                    <a:pt x="83" y="199"/>
                                    <a:pt x="84" y="200"/>
                                  </a:cubicBezTo>
                                  <a:cubicBezTo>
                                    <a:pt x="84" y="199"/>
                                    <a:pt x="84" y="199"/>
                                    <a:pt x="84" y="199"/>
                                  </a:cubicBezTo>
                                  <a:close/>
                                  <a:moveTo>
                                    <a:pt x="74" y="193"/>
                                  </a:moveTo>
                                  <a:cubicBezTo>
                                    <a:pt x="71" y="193"/>
                                    <a:pt x="69" y="196"/>
                                    <a:pt x="69" y="199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71" y="199"/>
                                    <a:pt x="72" y="199"/>
                                    <a:pt x="74" y="199"/>
                                  </a:cubicBezTo>
                                  <a:cubicBezTo>
                                    <a:pt x="76" y="199"/>
                                    <a:pt x="78" y="199"/>
                                    <a:pt x="79" y="199"/>
                                  </a:cubicBezTo>
                                  <a:cubicBezTo>
                                    <a:pt x="79" y="199"/>
                                    <a:pt x="79" y="199"/>
                                    <a:pt x="79" y="199"/>
                                  </a:cubicBezTo>
                                  <a:cubicBezTo>
                                    <a:pt x="79" y="196"/>
                                    <a:pt x="77" y="193"/>
                                    <a:pt x="74" y="193"/>
                                  </a:cubicBezTo>
                                  <a:close/>
                                  <a:moveTo>
                                    <a:pt x="50" y="214"/>
                                  </a:moveTo>
                                  <a:cubicBezTo>
                                    <a:pt x="57" y="209"/>
                                    <a:pt x="65" y="206"/>
                                    <a:pt x="74" y="206"/>
                                  </a:cubicBezTo>
                                  <a:cubicBezTo>
                                    <a:pt x="83" y="206"/>
                                    <a:pt x="92" y="209"/>
                                    <a:pt x="99" y="214"/>
                                  </a:cubicBezTo>
                                  <a:cubicBezTo>
                                    <a:pt x="100" y="212"/>
                                    <a:pt x="102" y="211"/>
                                    <a:pt x="103" y="210"/>
                                  </a:cubicBezTo>
                                  <a:cubicBezTo>
                                    <a:pt x="95" y="204"/>
                                    <a:pt x="85" y="200"/>
                                    <a:pt x="74" y="200"/>
                                  </a:cubicBezTo>
                                  <a:cubicBezTo>
                                    <a:pt x="63" y="200"/>
                                    <a:pt x="53" y="204"/>
                                    <a:pt x="45" y="210"/>
                                  </a:cubicBezTo>
                                  <a:cubicBezTo>
                                    <a:pt x="46" y="211"/>
                                    <a:pt x="48" y="213"/>
                                    <a:pt x="50" y="214"/>
                                  </a:cubicBezTo>
                                  <a:close/>
                                  <a:moveTo>
                                    <a:pt x="55" y="220"/>
                                  </a:moveTo>
                                  <a:cubicBezTo>
                                    <a:pt x="60" y="216"/>
                                    <a:pt x="67" y="214"/>
                                    <a:pt x="74" y="214"/>
                                  </a:cubicBezTo>
                                  <a:cubicBezTo>
                                    <a:pt x="81" y="214"/>
                                    <a:pt x="88" y="216"/>
                                    <a:pt x="94" y="220"/>
                                  </a:cubicBezTo>
                                  <a:cubicBezTo>
                                    <a:pt x="95" y="218"/>
                                    <a:pt x="96" y="217"/>
                                    <a:pt x="97" y="215"/>
                                  </a:cubicBezTo>
                                  <a:cubicBezTo>
                                    <a:pt x="91" y="211"/>
                                    <a:pt x="83" y="208"/>
                                    <a:pt x="74" y="208"/>
                                  </a:cubicBezTo>
                                  <a:cubicBezTo>
                                    <a:pt x="65" y="208"/>
                                    <a:pt x="57" y="211"/>
                                    <a:pt x="51" y="215"/>
                                  </a:cubicBezTo>
                                  <a:cubicBezTo>
                                    <a:pt x="52" y="217"/>
                                    <a:pt x="53" y="218"/>
                                    <a:pt x="55" y="220"/>
                                  </a:cubicBezTo>
                                  <a:close/>
                                  <a:moveTo>
                                    <a:pt x="58" y="226"/>
                                  </a:moveTo>
                                  <a:cubicBezTo>
                                    <a:pt x="63" y="223"/>
                                    <a:pt x="68" y="221"/>
                                    <a:pt x="74" y="221"/>
                                  </a:cubicBezTo>
                                  <a:cubicBezTo>
                                    <a:pt x="80" y="221"/>
                                    <a:pt x="85" y="223"/>
                                    <a:pt x="90" y="226"/>
                                  </a:cubicBezTo>
                                  <a:cubicBezTo>
                                    <a:pt x="91" y="224"/>
                                    <a:pt x="92" y="223"/>
                                    <a:pt x="93" y="221"/>
                                  </a:cubicBezTo>
                                  <a:cubicBezTo>
                                    <a:pt x="87" y="218"/>
                                    <a:pt x="81" y="216"/>
                                    <a:pt x="74" y="216"/>
                                  </a:cubicBezTo>
                                  <a:cubicBezTo>
                                    <a:pt x="67" y="216"/>
                                    <a:pt x="61" y="218"/>
                                    <a:pt x="55" y="221"/>
                                  </a:cubicBezTo>
                                  <a:cubicBezTo>
                                    <a:pt x="56" y="223"/>
                                    <a:pt x="57" y="224"/>
                                    <a:pt x="58" y="226"/>
                                  </a:cubicBezTo>
                                  <a:close/>
                                  <a:moveTo>
                                    <a:pt x="61" y="233"/>
                                  </a:moveTo>
                                  <a:cubicBezTo>
                                    <a:pt x="65" y="230"/>
                                    <a:pt x="69" y="229"/>
                                    <a:pt x="74" y="229"/>
                                  </a:cubicBezTo>
                                  <a:cubicBezTo>
                                    <a:pt x="79" y="229"/>
                                    <a:pt x="83" y="230"/>
                                    <a:pt x="87" y="233"/>
                                  </a:cubicBezTo>
                                  <a:cubicBezTo>
                                    <a:pt x="87" y="231"/>
                                    <a:pt x="88" y="229"/>
                                    <a:pt x="89" y="227"/>
                                  </a:cubicBezTo>
                                  <a:cubicBezTo>
                                    <a:pt x="85" y="224"/>
                                    <a:pt x="80" y="223"/>
                                    <a:pt x="74" y="223"/>
                                  </a:cubicBezTo>
                                  <a:cubicBezTo>
                                    <a:pt x="69" y="223"/>
                                    <a:pt x="63" y="224"/>
                                    <a:pt x="59" y="227"/>
                                  </a:cubicBezTo>
                                  <a:cubicBezTo>
                                    <a:pt x="60" y="229"/>
                                    <a:pt x="61" y="231"/>
                                    <a:pt x="61" y="233"/>
                                  </a:cubicBezTo>
                                  <a:close/>
                                  <a:moveTo>
                                    <a:pt x="63" y="242"/>
                                  </a:moveTo>
                                  <a:cubicBezTo>
                                    <a:pt x="66" y="238"/>
                                    <a:pt x="70" y="236"/>
                                    <a:pt x="74" y="236"/>
                                  </a:cubicBezTo>
                                  <a:cubicBezTo>
                                    <a:pt x="78" y="236"/>
                                    <a:pt x="82" y="238"/>
                                    <a:pt x="85" y="241"/>
                                  </a:cubicBezTo>
                                  <a:cubicBezTo>
                                    <a:pt x="85" y="239"/>
                                    <a:pt x="85" y="237"/>
                                    <a:pt x="86" y="235"/>
                                  </a:cubicBezTo>
                                  <a:cubicBezTo>
                                    <a:pt x="83" y="232"/>
                                    <a:pt x="79" y="230"/>
                                    <a:pt x="74" y="230"/>
                                  </a:cubicBezTo>
                                  <a:cubicBezTo>
                                    <a:pt x="69" y="230"/>
                                    <a:pt x="65" y="232"/>
                                    <a:pt x="62" y="235"/>
                                  </a:cubicBezTo>
                                  <a:cubicBezTo>
                                    <a:pt x="63" y="237"/>
                                    <a:pt x="63" y="239"/>
                                    <a:pt x="63" y="242"/>
                                  </a:cubicBezTo>
                                  <a:close/>
                                  <a:moveTo>
                                    <a:pt x="84" y="250"/>
                                  </a:moveTo>
                                  <a:cubicBezTo>
                                    <a:pt x="84" y="248"/>
                                    <a:pt x="84" y="246"/>
                                    <a:pt x="84" y="244"/>
                                  </a:cubicBezTo>
                                  <a:cubicBezTo>
                                    <a:pt x="82" y="240"/>
                                    <a:pt x="78" y="238"/>
                                    <a:pt x="74" y="238"/>
                                  </a:cubicBezTo>
                                  <a:cubicBezTo>
                                    <a:pt x="70" y="238"/>
                                    <a:pt x="66" y="240"/>
                                    <a:pt x="64" y="244"/>
                                  </a:cubicBezTo>
                                  <a:cubicBezTo>
                                    <a:pt x="64" y="246"/>
                                    <a:pt x="64" y="248"/>
                                    <a:pt x="64" y="250"/>
                                  </a:cubicBezTo>
                                  <a:cubicBezTo>
                                    <a:pt x="64" y="250"/>
                                    <a:pt x="64" y="251"/>
                                    <a:pt x="64" y="251"/>
                                  </a:cubicBezTo>
                                  <a:cubicBezTo>
                                    <a:pt x="65" y="251"/>
                                    <a:pt x="66" y="251"/>
                                    <a:pt x="68" y="251"/>
                                  </a:cubicBezTo>
                                  <a:cubicBezTo>
                                    <a:pt x="68" y="250"/>
                                    <a:pt x="67" y="250"/>
                                    <a:pt x="67" y="250"/>
                                  </a:cubicBezTo>
                                  <a:cubicBezTo>
                                    <a:pt x="67" y="246"/>
                                    <a:pt x="70" y="243"/>
                                    <a:pt x="74" y="243"/>
                                  </a:cubicBezTo>
                                  <a:cubicBezTo>
                                    <a:pt x="78" y="243"/>
                                    <a:pt x="81" y="246"/>
                                    <a:pt x="81" y="250"/>
                                  </a:cubicBezTo>
                                  <a:cubicBezTo>
                                    <a:pt x="81" y="250"/>
                                    <a:pt x="81" y="250"/>
                                    <a:pt x="81" y="251"/>
                                  </a:cubicBezTo>
                                  <a:cubicBezTo>
                                    <a:pt x="82" y="251"/>
                                    <a:pt x="83" y="251"/>
                                    <a:pt x="84" y="251"/>
                                  </a:cubicBezTo>
                                  <a:cubicBezTo>
                                    <a:pt x="84" y="251"/>
                                    <a:pt x="84" y="250"/>
                                    <a:pt x="84" y="250"/>
                                  </a:cubicBezTo>
                                  <a:close/>
                                  <a:moveTo>
                                    <a:pt x="74" y="245"/>
                                  </a:moveTo>
                                  <a:cubicBezTo>
                                    <a:pt x="71" y="245"/>
                                    <a:pt x="69" y="247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0"/>
                                  </a:cubicBezTo>
                                  <a:cubicBezTo>
                                    <a:pt x="71" y="250"/>
                                    <a:pt x="72" y="250"/>
                                    <a:pt x="74" y="250"/>
                                  </a:cubicBezTo>
                                  <a:cubicBezTo>
                                    <a:pt x="76" y="250"/>
                                    <a:pt x="78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50"/>
                                    <a:pt x="79" y="250"/>
                                  </a:cubicBezTo>
                                  <a:cubicBezTo>
                                    <a:pt x="79" y="247"/>
                                    <a:pt x="77" y="245"/>
                                    <a:pt x="74" y="245"/>
                                  </a:cubicBezTo>
                                  <a:close/>
                                  <a:moveTo>
                                    <a:pt x="50" y="265"/>
                                  </a:moveTo>
                                  <a:cubicBezTo>
                                    <a:pt x="57" y="261"/>
                                    <a:pt x="65" y="258"/>
                                    <a:pt x="74" y="258"/>
                                  </a:cubicBezTo>
                                  <a:cubicBezTo>
                                    <a:pt x="83" y="258"/>
                                    <a:pt x="92" y="261"/>
                                    <a:pt x="99" y="265"/>
                                  </a:cubicBezTo>
                                  <a:cubicBezTo>
                                    <a:pt x="100" y="264"/>
                                    <a:pt x="102" y="262"/>
                                    <a:pt x="103" y="261"/>
                                  </a:cubicBezTo>
                                  <a:cubicBezTo>
                                    <a:pt x="95" y="255"/>
                                    <a:pt x="85" y="252"/>
                                    <a:pt x="74" y="252"/>
                                  </a:cubicBezTo>
                                  <a:cubicBezTo>
                                    <a:pt x="63" y="252"/>
                                    <a:pt x="53" y="255"/>
                                    <a:pt x="45" y="261"/>
                                  </a:cubicBezTo>
                                  <a:cubicBezTo>
                                    <a:pt x="46" y="263"/>
                                    <a:pt x="48" y="264"/>
                                    <a:pt x="50" y="265"/>
                                  </a:cubicBezTo>
                                  <a:close/>
                                  <a:moveTo>
                                    <a:pt x="55" y="271"/>
                                  </a:moveTo>
                                  <a:cubicBezTo>
                                    <a:pt x="60" y="268"/>
                                    <a:pt x="67" y="265"/>
                                    <a:pt x="74" y="265"/>
                                  </a:cubicBezTo>
                                  <a:cubicBezTo>
                                    <a:pt x="81" y="265"/>
                                    <a:pt x="88" y="268"/>
                                    <a:pt x="94" y="271"/>
                                  </a:cubicBezTo>
                                  <a:cubicBezTo>
                                    <a:pt x="95" y="270"/>
                                    <a:pt x="96" y="268"/>
                                    <a:pt x="97" y="266"/>
                                  </a:cubicBezTo>
                                  <a:cubicBezTo>
                                    <a:pt x="91" y="262"/>
                                    <a:pt x="83" y="259"/>
                                    <a:pt x="74" y="259"/>
                                  </a:cubicBezTo>
                                  <a:cubicBezTo>
                                    <a:pt x="65" y="259"/>
                                    <a:pt x="57" y="262"/>
                                    <a:pt x="51" y="267"/>
                                  </a:cubicBezTo>
                                  <a:cubicBezTo>
                                    <a:pt x="52" y="268"/>
                                    <a:pt x="53" y="270"/>
                                    <a:pt x="55" y="271"/>
                                  </a:cubicBezTo>
                                  <a:close/>
                                  <a:moveTo>
                                    <a:pt x="58" y="277"/>
                                  </a:moveTo>
                                  <a:cubicBezTo>
                                    <a:pt x="63" y="274"/>
                                    <a:pt x="68" y="272"/>
                                    <a:pt x="74" y="272"/>
                                  </a:cubicBezTo>
                                  <a:cubicBezTo>
                                    <a:pt x="80" y="272"/>
                                    <a:pt x="85" y="274"/>
                                    <a:pt x="90" y="277"/>
                                  </a:cubicBezTo>
                                  <a:cubicBezTo>
                                    <a:pt x="91" y="276"/>
                                    <a:pt x="92" y="274"/>
                                    <a:pt x="93" y="273"/>
                                  </a:cubicBezTo>
                                  <a:cubicBezTo>
                                    <a:pt x="87" y="269"/>
                                    <a:pt x="81" y="267"/>
                                    <a:pt x="74" y="267"/>
                                  </a:cubicBezTo>
                                  <a:cubicBezTo>
                                    <a:pt x="67" y="267"/>
                                    <a:pt x="61" y="269"/>
                                    <a:pt x="55" y="273"/>
                                  </a:cubicBezTo>
                                  <a:cubicBezTo>
                                    <a:pt x="56" y="274"/>
                                    <a:pt x="57" y="276"/>
                                    <a:pt x="58" y="277"/>
                                  </a:cubicBezTo>
                                  <a:close/>
                                  <a:moveTo>
                                    <a:pt x="61" y="285"/>
                                  </a:moveTo>
                                  <a:cubicBezTo>
                                    <a:pt x="65" y="282"/>
                                    <a:pt x="69" y="280"/>
                                    <a:pt x="74" y="280"/>
                                  </a:cubicBezTo>
                                  <a:cubicBezTo>
                                    <a:pt x="79" y="280"/>
                                    <a:pt x="83" y="282"/>
                                    <a:pt x="87" y="284"/>
                                  </a:cubicBezTo>
                                  <a:cubicBezTo>
                                    <a:pt x="87" y="282"/>
                                    <a:pt x="88" y="280"/>
                                    <a:pt x="89" y="279"/>
                                  </a:cubicBezTo>
                                  <a:cubicBezTo>
                                    <a:pt x="85" y="276"/>
                                    <a:pt x="80" y="274"/>
                                    <a:pt x="74" y="274"/>
                                  </a:cubicBezTo>
                                  <a:cubicBezTo>
                                    <a:pt x="69" y="274"/>
                                    <a:pt x="63" y="276"/>
                                    <a:pt x="59" y="279"/>
                                  </a:cubicBezTo>
                                  <a:cubicBezTo>
                                    <a:pt x="60" y="281"/>
                                    <a:pt x="61" y="283"/>
                                    <a:pt x="61" y="285"/>
                                  </a:cubicBezTo>
                                  <a:close/>
                                  <a:moveTo>
                                    <a:pt x="63" y="293"/>
                                  </a:moveTo>
                                  <a:cubicBezTo>
                                    <a:pt x="66" y="290"/>
                                    <a:pt x="70" y="288"/>
                                    <a:pt x="74" y="288"/>
                                  </a:cubicBezTo>
                                  <a:cubicBezTo>
                                    <a:pt x="78" y="288"/>
                                    <a:pt x="82" y="290"/>
                                    <a:pt x="85" y="293"/>
                                  </a:cubicBezTo>
                                  <a:cubicBezTo>
                                    <a:pt x="85" y="290"/>
                                    <a:pt x="85" y="288"/>
                                    <a:pt x="86" y="286"/>
                                  </a:cubicBezTo>
                                  <a:cubicBezTo>
                                    <a:pt x="83" y="283"/>
                                    <a:pt x="79" y="282"/>
                                    <a:pt x="74" y="282"/>
                                  </a:cubicBezTo>
                                  <a:cubicBezTo>
                                    <a:pt x="69" y="282"/>
                                    <a:pt x="65" y="283"/>
                                    <a:pt x="62" y="286"/>
                                  </a:cubicBezTo>
                                  <a:cubicBezTo>
                                    <a:pt x="63" y="288"/>
                                    <a:pt x="63" y="291"/>
                                    <a:pt x="63" y="293"/>
                                  </a:cubicBezTo>
                                  <a:close/>
                                  <a:moveTo>
                                    <a:pt x="84" y="301"/>
                                  </a:moveTo>
                                  <a:cubicBezTo>
                                    <a:pt x="84" y="299"/>
                                    <a:pt x="84" y="297"/>
                                    <a:pt x="84" y="295"/>
                                  </a:cubicBezTo>
                                  <a:cubicBezTo>
                                    <a:pt x="82" y="292"/>
                                    <a:pt x="78" y="289"/>
                                    <a:pt x="74" y="289"/>
                                  </a:cubicBezTo>
                                  <a:cubicBezTo>
                                    <a:pt x="70" y="289"/>
                                    <a:pt x="66" y="292"/>
                                    <a:pt x="64" y="295"/>
                                  </a:cubicBezTo>
                                  <a:cubicBezTo>
                                    <a:pt x="64" y="297"/>
                                    <a:pt x="64" y="299"/>
                                    <a:pt x="64" y="301"/>
                                  </a:cubicBezTo>
                                  <a:cubicBezTo>
                                    <a:pt x="64" y="302"/>
                                    <a:pt x="64" y="302"/>
                                    <a:pt x="64" y="302"/>
                                  </a:cubicBezTo>
                                  <a:cubicBezTo>
                                    <a:pt x="65" y="302"/>
                                    <a:pt x="66" y="302"/>
                                    <a:pt x="68" y="302"/>
                                  </a:cubicBezTo>
                                  <a:cubicBezTo>
                                    <a:pt x="68" y="302"/>
                                    <a:pt x="67" y="301"/>
                                    <a:pt x="67" y="301"/>
                                  </a:cubicBezTo>
                                  <a:cubicBezTo>
                                    <a:pt x="67" y="298"/>
                                    <a:pt x="70" y="295"/>
                                    <a:pt x="74" y="295"/>
                                  </a:cubicBezTo>
                                  <a:cubicBezTo>
                                    <a:pt x="78" y="295"/>
                                    <a:pt x="81" y="298"/>
                                    <a:pt x="81" y="301"/>
                                  </a:cubicBezTo>
                                  <a:cubicBezTo>
                                    <a:pt x="81" y="301"/>
                                    <a:pt x="81" y="302"/>
                                    <a:pt x="81" y="302"/>
                                  </a:cubicBezTo>
                                  <a:cubicBezTo>
                                    <a:pt x="82" y="302"/>
                                    <a:pt x="83" y="302"/>
                                    <a:pt x="84" y="302"/>
                                  </a:cubicBezTo>
                                  <a:cubicBezTo>
                                    <a:pt x="84" y="302"/>
                                    <a:pt x="84" y="302"/>
                                    <a:pt x="84" y="301"/>
                                  </a:cubicBezTo>
                                  <a:close/>
                                  <a:moveTo>
                                    <a:pt x="74" y="296"/>
                                  </a:moveTo>
                                  <a:cubicBezTo>
                                    <a:pt x="71" y="296"/>
                                    <a:pt x="69" y="298"/>
                                    <a:pt x="69" y="301"/>
                                  </a:cubicBezTo>
                                  <a:cubicBezTo>
                                    <a:pt x="69" y="301"/>
                                    <a:pt x="69" y="302"/>
                                    <a:pt x="69" y="302"/>
                                  </a:cubicBezTo>
                                  <a:cubicBezTo>
                                    <a:pt x="71" y="302"/>
                                    <a:pt x="72" y="301"/>
                                    <a:pt x="74" y="301"/>
                                  </a:cubicBezTo>
                                  <a:cubicBezTo>
                                    <a:pt x="76" y="301"/>
                                    <a:pt x="78" y="302"/>
                                    <a:pt x="79" y="302"/>
                                  </a:cubicBezTo>
                                  <a:cubicBezTo>
                                    <a:pt x="79" y="302"/>
                                    <a:pt x="79" y="301"/>
                                    <a:pt x="79" y="301"/>
                                  </a:cubicBezTo>
                                  <a:cubicBezTo>
                                    <a:pt x="79" y="298"/>
                                    <a:pt x="77" y="296"/>
                                    <a:pt x="74" y="296"/>
                                  </a:cubicBezTo>
                                  <a:close/>
                                  <a:moveTo>
                                    <a:pt x="50" y="317"/>
                                  </a:moveTo>
                                  <a:cubicBezTo>
                                    <a:pt x="57" y="312"/>
                                    <a:pt x="65" y="309"/>
                                    <a:pt x="74" y="309"/>
                                  </a:cubicBezTo>
                                  <a:cubicBezTo>
                                    <a:pt x="83" y="309"/>
                                    <a:pt x="92" y="312"/>
                                    <a:pt x="99" y="317"/>
                                  </a:cubicBezTo>
                                  <a:cubicBezTo>
                                    <a:pt x="100" y="315"/>
                                    <a:pt x="102" y="314"/>
                                    <a:pt x="103" y="312"/>
                                  </a:cubicBezTo>
                                  <a:cubicBezTo>
                                    <a:pt x="95" y="307"/>
                                    <a:pt x="85" y="303"/>
                                    <a:pt x="74" y="303"/>
                                  </a:cubicBezTo>
                                  <a:cubicBezTo>
                                    <a:pt x="63" y="303"/>
                                    <a:pt x="53" y="307"/>
                                    <a:pt x="45" y="313"/>
                                  </a:cubicBezTo>
                                  <a:cubicBezTo>
                                    <a:pt x="46" y="314"/>
                                    <a:pt x="48" y="315"/>
                                    <a:pt x="50" y="317"/>
                                  </a:cubicBezTo>
                                  <a:close/>
                                  <a:moveTo>
                                    <a:pt x="55" y="323"/>
                                  </a:moveTo>
                                  <a:cubicBezTo>
                                    <a:pt x="60" y="319"/>
                                    <a:pt x="67" y="317"/>
                                    <a:pt x="74" y="317"/>
                                  </a:cubicBezTo>
                                  <a:cubicBezTo>
                                    <a:pt x="81" y="317"/>
                                    <a:pt x="88" y="319"/>
                                    <a:pt x="94" y="323"/>
                                  </a:cubicBezTo>
                                  <a:cubicBezTo>
                                    <a:pt x="95" y="321"/>
                                    <a:pt x="96" y="319"/>
                                    <a:pt x="97" y="318"/>
                                  </a:cubicBezTo>
                                  <a:cubicBezTo>
                                    <a:pt x="91" y="313"/>
                                    <a:pt x="83" y="311"/>
                                    <a:pt x="74" y="311"/>
                                  </a:cubicBezTo>
                                  <a:cubicBezTo>
                                    <a:pt x="65" y="311"/>
                                    <a:pt x="57" y="313"/>
                                    <a:pt x="51" y="318"/>
                                  </a:cubicBezTo>
                                  <a:cubicBezTo>
                                    <a:pt x="52" y="319"/>
                                    <a:pt x="53" y="321"/>
                                    <a:pt x="55" y="323"/>
                                  </a:cubicBezTo>
                                  <a:close/>
                                  <a:moveTo>
                                    <a:pt x="58" y="329"/>
                                  </a:moveTo>
                                  <a:cubicBezTo>
                                    <a:pt x="63" y="326"/>
                                    <a:pt x="68" y="324"/>
                                    <a:pt x="74" y="324"/>
                                  </a:cubicBezTo>
                                  <a:cubicBezTo>
                                    <a:pt x="80" y="324"/>
                                    <a:pt x="85" y="326"/>
                                    <a:pt x="90" y="329"/>
                                  </a:cubicBezTo>
                                  <a:cubicBezTo>
                                    <a:pt x="91" y="327"/>
                                    <a:pt x="92" y="325"/>
                                    <a:pt x="93" y="324"/>
                                  </a:cubicBezTo>
                                  <a:cubicBezTo>
                                    <a:pt x="87" y="320"/>
                                    <a:pt x="81" y="318"/>
                                    <a:pt x="74" y="318"/>
                                  </a:cubicBezTo>
                                  <a:cubicBezTo>
                                    <a:pt x="67" y="318"/>
                                    <a:pt x="61" y="320"/>
                                    <a:pt x="55" y="324"/>
                                  </a:cubicBezTo>
                                  <a:cubicBezTo>
                                    <a:pt x="56" y="326"/>
                                    <a:pt x="57" y="327"/>
                                    <a:pt x="58" y="329"/>
                                  </a:cubicBezTo>
                                  <a:close/>
                                  <a:moveTo>
                                    <a:pt x="61" y="336"/>
                                  </a:moveTo>
                                  <a:cubicBezTo>
                                    <a:pt x="65" y="333"/>
                                    <a:pt x="69" y="332"/>
                                    <a:pt x="74" y="332"/>
                                  </a:cubicBezTo>
                                  <a:cubicBezTo>
                                    <a:pt x="79" y="332"/>
                                    <a:pt x="83" y="333"/>
                                    <a:pt x="87" y="336"/>
                                  </a:cubicBezTo>
                                  <a:cubicBezTo>
                                    <a:pt x="87" y="334"/>
                                    <a:pt x="88" y="332"/>
                                    <a:pt x="89" y="330"/>
                                  </a:cubicBezTo>
                                  <a:cubicBezTo>
                                    <a:pt x="85" y="327"/>
                                    <a:pt x="80" y="325"/>
                                    <a:pt x="74" y="325"/>
                                  </a:cubicBezTo>
                                  <a:cubicBezTo>
                                    <a:pt x="69" y="325"/>
                                    <a:pt x="63" y="327"/>
                                    <a:pt x="59" y="330"/>
                                  </a:cubicBezTo>
                                  <a:cubicBezTo>
                                    <a:pt x="60" y="332"/>
                                    <a:pt x="61" y="334"/>
                                    <a:pt x="61" y="336"/>
                                  </a:cubicBezTo>
                                  <a:close/>
                                  <a:moveTo>
                                    <a:pt x="63" y="344"/>
                                  </a:moveTo>
                                  <a:cubicBezTo>
                                    <a:pt x="66" y="341"/>
                                    <a:pt x="70" y="339"/>
                                    <a:pt x="74" y="339"/>
                                  </a:cubicBezTo>
                                  <a:cubicBezTo>
                                    <a:pt x="78" y="339"/>
                                    <a:pt x="82" y="341"/>
                                    <a:pt x="85" y="344"/>
                                  </a:cubicBezTo>
                                  <a:cubicBezTo>
                                    <a:pt x="85" y="342"/>
                                    <a:pt x="85" y="339"/>
                                    <a:pt x="86" y="337"/>
                                  </a:cubicBezTo>
                                  <a:cubicBezTo>
                                    <a:pt x="83" y="335"/>
                                    <a:pt x="79" y="333"/>
                                    <a:pt x="74" y="333"/>
                                  </a:cubicBezTo>
                                  <a:cubicBezTo>
                                    <a:pt x="69" y="333"/>
                                    <a:pt x="65" y="335"/>
                                    <a:pt x="62" y="337"/>
                                  </a:cubicBezTo>
                                  <a:cubicBezTo>
                                    <a:pt x="63" y="340"/>
                                    <a:pt x="63" y="342"/>
                                    <a:pt x="63" y="344"/>
                                  </a:cubicBezTo>
                                  <a:close/>
                                  <a:moveTo>
                                    <a:pt x="84" y="353"/>
                                  </a:moveTo>
                                  <a:cubicBezTo>
                                    <a:pt x="84" y="350"/>
                                    <a:pt x="84" y="348"/>
                                    <a:pt x="84" y="346"/>
                                  </a:cubicBezTo>
                                  <a:cubicBezTo>
                                    <a:pt x="82" y="343"/>
                                    <a:pt x="78" y="341"/>
                                    <a:pt x="74" y="341"/>
                                  </a:cubicBezTo>
                                  <a:cubicBezTo>
                                    <a:pt x="70" y="341"/>
                                    <a:pt x="66" y="343"/>
                                    <a:pt x="64" y="347"/>
                                  </a:cubicBezTo>
                                  <a:cubicBezTo>
                                    <a:pt x="64" y="349"/>
                                    <a:pt x="64" y="351"/>
                                    <a:pt x="64" y="353"/>
                                  </a:cubicBezTo>
                                  <a:cubicBezTo>
                                    <a:pt x="64" y="353"/>
                                    <a:pt x="64" y="353"/>
                                    <a:pt x="64" y="354"/>
                                  </a:cubicBezTo>
                                  <a:cubicBezTo>
                                    <a:pt x="65" y="354"/>
                                    <a:pt x="66" y="353"/>
                                    <a:pt x="68" y="353"/>
                                  </a:cubicBezTo>
                                  <a:cubicBezTo>
                                    <a:pt x="68" y="353"/>
                                    <a:pt x="67" y="353"/>
                                    <a:pt x="67" y="353"/>
                                  </a:cubicBezTo>
                                  <a:cubicBezTo>
                                    <a:pt x="67" y="349"/>
                                    <a:pt x="70" y="346"/>
                                    <a:pt x="74" y="346"/>
                                  </a:cubicBezTo>
                                  <a:cubicBezTo>
                                    <a:pt x="78" y="346"/>
                                    <a:pt x="81" y="349"/>
                                    <a:pt x="81" y="353"/>
                                  </a:cubicBezTo>
                                  <a:cubicBezTo>
                                    <a:pt x="81" y="353"/>
                                    <a:pt x="81" y="353"/>
                                    <a:pt x="81" y="353"/>
                                  </a:cubicBezTo>
                                  <a:cubicBezTo>
                                    <a:pt x="82" y="353"/>
                                    <a:pt x="83" y="354"/>
                                    <a:pt x="84" y="354"/>
                                  </a:cubicBezTo>
                                  <a:cubicBezTo>
                                    <a:pt x="84" y="353"/>
                                    <a:pt x="84" y="353"/>
                                    <a:pt x="84" y="353"/>
                                  </a:cubicBezTo>
                                  <a:close/>
                                  <a:moveTo>
                                    <a:pt x="74" y="348"/>
                                  </a:moveTo>
                                  <a:cubicBezTo>
                                    <a:pt x="71" y="348"/>
                                    <a:pt x="69" y="350"/>
                                    <a:pt x="69" y="353"/>
                                  </a:cubicBezTo>
                                  <a:cubicBezTo>
                                    <a:pt x="69" y="353"/>
                                    <a:pt x="69" y="353"/>
                                    <a:pt x="69" y="353"/>
                                  </a:cubicBezTo>
                                  <a:cubicBezTo>
                                    <a:pt x="71" y="353"/>
                                    <a:pt x="72" y="353"/>
                                    <a:pt x="74" y="353"/>
                                  </a:cubicBezTo>
                                  <a:cubicBezTo>
                                    <a:pt x="76" y="353"/>
                                    <a:pt x="78" y="353"/>
                                    <a:pt x="79" y="353"/>
                                  </a:cubicBezTo>
                                  <a:cubicBezTo>
                                    <a:pt x="79" y="353"/>
                                    <a:pt x="79" y="353"/>
                                    <a:pt x="79" y="353"/>
                                  </a:cubicBezTo>
                                  <a:cubicBezTo>
                                    <a:pt x="79" y="350"/>
                                    <a:pt x="77" y="348"/>
                                    <a:pt x="74" y="348"/>
                                  </a:cubicBezTo>
                                  <a:close/>
                                  <a:moveTo>
                                    <a:pt x="50" y="368"/>
                                  </a:moveTo>
                                  <a:cubicBezTo>
                                    <a:pt x="57" y="363"/>
                                    <a:pt x="65" y="361"/>
                                    <a:pt x="74" y="361"/>
                                  </a:cubicBezTo>
                                  <a:cubicBezTo>
                                    <a:pt x="83" y="361"/>
                                    <a:pt x="92" y="363"/>
                                    <a:pt x="99" y="368"/>
                                  </a:cubicBezTo>
                                  <a:cubicBezTo>
                                    <a:pt x="100" y="367"/>
                                    <a:pt x="102" y="365"/>
                                    <a:pt x="103" y="364"/>
                                  </a:cubicBezTo>
                                  <a:cubicBezTo>
                                    <a:pt x="95" y="358"/>
                                    <a:pt x="85" y="354"/>
                                    <a:pt x="74" y="354"/>
                                  </a:cubicBezTo>
                                  <a:cubicBezTo>
                                    <a:pt x="63" y="354"/>
                                    <a:pt x="53" y="358"/>
                                    <a:pt x="45" y="364"/>
                                  </a:cubicBezTo>
                                  <a:cubicBezTo>
                                    <a:pt x="46" y="365"/>
                                    <a:pt x="48" y="367"/>
                                    <a:pt x="50" y="368"/>
                                  </a:cubicBezTo>
                                  <a:close/>
                                  <a:moveTo>
                                    <a:pt x="55" y="374"/>
                                  </a:moveTo>
                                  <a:cubicBezTo>
                                    <a:pt x="60" y="370"/>
                                    <a:pt x="67" y="368"/>
                                    <a:pt x="74" y="368"/>
                                  </a:cubicBezTo>
                                  <a:cubicBezTo>
                                    <a:pt x="81" y="368"/>
                                    <a:pt x="88" y="370"/>
                                    <a:pt x="94" y="374"/>
                                  </a:cubicBezTo>
                                  <a:cubicBezTo>
                                    <a:pt x="95" y="372"/>
                                    <a:pt x="96" y="371"/>
                                    <a:pt x="97" y="369"/>
                                  </a:cubicBezTo>
                                  <a:cubicBezTo>
                                    <a:pt x="91" y="365"/>
                                    <a:pt x="83" y="362"/>
                                    <a:pt x="74" y="362"/>
                                  </a:cubicBezTo>
                                  <a:cubicBezTo>
                                    <a:pt x="65" y="362"/>
                                    <a:pt x="57" y="365"/>
                                    <a:pt x="51" y="369"/>
                                  </a:cubicBezTo>
                                  <a:cubicBezTo>
                                    <a:pt x="52" y="371"/>
                                    <a:pt x="53" y="372"/>
                                    <a:pt x="55" y="374"/>
                                  </a:cubicBezTo>
                                  <a:close/>
                                  <a:moveTo>
                                    <a:pt x="58" y="380"/>
                                  </a:moveTo>
                                  <a:cubicBezTo>
                                    <a:pt x="63" y="377"/>
                                    <a:pt x="68" y="375"/>
                                    <a:pt x="74" y="375"/>
                                  </a:cubicBezTo>
                                  <a:cubicBezTo>
                                    <a:pt x="80" y="375"/>
                                    <a:pt x="85" y="377"/>
                                    <a:pt x="90" y="380"/>
                                  </a:cubicBezTo>
                                  <a:cubicBezTo>
                                    <a:pt x="91" y="378"/>
                                    <a:pt x="92" y="377"/>
                                    <a:pt x="93" y="375"/>
                                  </a:cubicBezTo>
                                  <a:cubicBezTo>
                                    <a:pt x="87" y="372"/>
                                    <a:pt x="81" y="370"/>
                                    <a:pt x="74" y="370"/>
                                  </a:cubicBezTo>
                                  <a:cubicBezTo>
                                    <a:pt x="67" y="370"/>
                                    <a:pt x="61" y="372"/>
                                    <a:pt x="55" y="375"/>
                                  </a:cubicBezTo>
                                  <a:cubicBezTo>
                                    <a:pt x="56" y="377"/>
                                    <a:pt x="57" y="378"/>
                                    <a:pt x="58" y="380"/>
                                  </a:cubicBezTo>
                                  <a:close/>
                                  <a:moveTo>
                                    <a:pt x="61" y="387"/>
                                  </a:moveTo>
                                  <a:cubicBezTo>
                                    <a:pt x="65" y="385"/>
                                    <a:pt x="69" y="383"/>
                                    <a:pt x="74" y="383"/>
                                  </a:cubicBezTo>
                                  <a:cubicBezTo>
                                    <a:pt x="79" y="383"/>
                                    <a:pt x="83" y="385"/>
                                    <a:pt x="87" y="387"/>
                                  </a:cubicBezTo>
                                  <a:cubicBezTo>
                                    <a:pt x="87" y="385"/>
                                    <a:pt x="88" y="383"/>
                                    <a:pt x="89" y="381"/>
                                  </a:cubicBezTo>
                                  <a:cubicBezTo>
                                    <a:pt x="85" y="378"/>
                                    <a:pt x="80" y="377"/>
                                    <a:pt x="74" y="377"/>
                                  </a:cubicBezTo>
                                  <a:cubicBezTo>
                                    <a:pt x="69" y="377"/>
                                    <a:pt x="63" y="379"/>
                                    <a:pt x="59" y="381"/>
                                  </a:cubicBezTo>
                                  <a:cubicBezTo>
                                    <a:pt x="60" y="383"/>
                                    <a:pt x="61" y="385"/>
                                    <a:pt x="61" y="387"/>
                                  </a:cubicBezTo>
                                  <a:close/>
                                  <a:moveTo>
                                    <a:pt x="63" y="396"/>
                                  </a:moveTo>
                                  <a:cubicBezTo>
                                    <a:pt x="66" y="393"/>
                                    <a:pt x="70" y="390"/>
                                    <a:pt x="74" y="390"/>
                                  </a:cubicBezTo>
                                  <a:cubicBezTo>
                                    <a:pt x="78" y="390"/>
                                    <a:pt x="82" y="392"/>
                                    <a:pt x="85" y="395"/>
                                  </a:cubicBezTo>
                                  <a:cubicBezTo>
                                    <a:pt x="85" y="393"/>
                                    <a:pt x="85" y="391"/>
                                    <a:pt x="86" y="389"/>
                                  </a:cubicBezTo>
                                  <a:cubicBezTo>
                                    <a:pt x="83" y="386"/>
                                    <a:pt x="79" y="385"/>
                                    <a:pt x="74" y="385"/>
                                  </a:cubicBezTo>
                                  <a:cubicBezTo>
                                    <a:pt x="69" y="385"/>
                                    <a:pt x="65" y="386"/>
                                    <a:pt x="62" y="389"/>
                                  </a:cubicBezTo>
                                  <a:cubicBezTo>
                                    <a:pt x="63" y="391"/>
                                    <a:pt x="63" y="393"/>
                                    <a:pt x="63" y="396"/>
                                  </a:cubicBezTo>
                                  <a:close/>
                                  <a:moveTo>
                                    <a:pt x="84" y="404"/>
                                  </a:moveTo>
                                  <a:cubicBezTo>
                                    <a:pt x="84" y="402"/>
                                    <a:pt x="84" y="400"/>
                                    <a:pt x="84" y="398"/>
                                  </a:cubicBezTo>
                                  <a:cubicBezTo>
                                    <a:pt x="82" y="394"/>
                                    <a:pt x="78" y="392"/>
                                    <a:pt x="74" y="392"/>
                                  </a:cubicBezTo>
                                  <a:cubicBezTo>
                                    <a:pt x="70" y="392"/>
                                    <a:pt x="66" y="394"/>
                                    <a:pt x="64" y="398"/>
                                  </a:cubicBezTo>
                                  <a:cubicBezTo>
                                    <a:pt x="64" y="400"/>
                                    <a:pt x="64" y="402"/>
                                    <a:pt x="64" y="404"/>
                                  </a:cubicBezTo>
                                  <a:cubicBezTo>
                                    <a:pt x="64" y="404"/>
                                    <a:pt x="64" y="405"/>
                                    <a:pt x="64" y="405"/>
                                  </a:cubicBezTo>
                                  <a:cubicBezTo>
                                    <a:pt x="65" y="405"/>
                                    <a:pt x="66" y="405"/>
                                    <a:pt x="68" y="405"/>
                                  </a:cubicBezTo>
                                  <a:cubicBezTo>
                                    <a:pt x="68" y="404"/>
                                    <a:pt x="67" y="404"/>
                                    <a:pt x="67" y="404"/>
                                  </a:cubicBezTo>
                                  <a:cubicBezTo>
                                    <a:pt x="67" y="400"/>
                                    <a:pt x="70" y="397"/>
                                    <a:pt x="74" y="397"/>
                                  </a:cubicBezTo>
                                  <a:cubicBezTo>
                                    <a:pt x="78" y="397"/>
                                    <a:pt x="81" y="400"/>
                                    <a:pt x="81" y="404"/>
                                  </a:cubicBezTo>
                                  <a:cubicBezTo>
                                    <a:pt x="81" y="404"/>
                                    <a:pt x="81" y="404"/>
                                    <a:pt x="81" y="405"/>
                                  </a:cubicBezTo>
                                  <a:cubicBezTo>
                                    <a:pt x="82" y="405"/>
                                    <a:pt x="83" y="405"/>
                                    <a:pt x="84" y="405"/>
                                  </a:cubicBezTo>
                                  <a:cubicBezTo>
                                    <a:pt x="84" y="405"/>
                                    <a:pt x="84" y="404"/>
                                    <a:pt x="84" y="404"/>
                                  </a:cubicBezTo>
                                  <a:close/>
                                  <a:moveTo>
                                    <a:pt x="74" y="399"/>
                                  </a:moveTo>
                                  <a:cubicBezTo>
                                    <a:pt x="71" y="399"/>
                                    <a:pt x="69" y="401"/>
                                    <a:pt x="69" y="404"/>
                                  </a:cubicBezTo>
                                  <a:cubicBezTo>
                                    <a:pt x="69" y="404"/>
                                    <a:pt x="69" y="404"/>
                                    <a:pt x="69" y="404"/>
                                  </a:cubicBezTo>
                                  <a:cubicBezTo>
                                    <a:pt x="71" y="404"/>
                                    <a:pt x="72" y="404"/>
                                    <a:pt x="74" y="404"/>
                                  </a:cubicBezTo>
                                  <a:cubicBezTo>
                                    <a:pt x="76" y="404"/>
                                    <a:pt x="78" y="404"/>
                                    <a:pt x="79" y="404"/>
                                  </a:cubicBezTo>
                                  <a:cubicBezTo>
                                    <a:pt x="79" y="404"/>
                                    <a:pt x="79" y="404"/>
                                    <a:pt x="79" y="404"/>
                                  </a:cubicBezTo>
                                  <a:cubicBezTo>
                                    <a:pt x="79" y="401"/>
                                    <a:pt x="77" y="399"/>
                                    <a:pt x="74" y="399"/>
                                  </a:cubicBezTo>
                                  <a:close/>
                                  <a:moveTo>
                                    <a:pt x="50" y="420"/>
                                  </a:moveTo>
                                  <a:cubicBezTo>
                                    <a:pt x="57" y="415"/>
                                    <a:pt x="65" y="412"/>
                                    <a:pt x="74" y="412"/>
                                  </a:cubicBezTo>
                                  <a:cubicBezTo>
                                    <a:pt x="83" y="412"/>
                                    <a:pt x="92" y="415"/>
                                    <a:pt x="99" y="419"/>
                                  </a:cubicBezTo>
                                  <a:cubicBezTo>
                                    <a:pt x="100" y="418"/>
                                    <a:pt x="102" y="417"/>
                                    <a:pt x="103" y="415"/>
                                  </a:cubicBezTo>
                                  <a:cubicBezTo>
                                    <a:pt x="95" y="409"/>
                                    <a:pt x="85" y="406"/>
                                    <a:pt x="74" y="406"/>
                                  </a:cubicBezTo>
                                  <a:cubicBezTo>
                                    <a:pt x="63" y="406"/>
                                    <a:pt x="53" y="409"/>
                                    <a:pt x="45" y="415"/>
                                  </a:cubicBezTo>
                                  <a:cubicBezTo>
                                    <a:pt x="46" y="417"/>
                                    <a:pt x="48" y="418"/>
                                    <a:pt x="50" y="420"/>
                                  </a:cubicBezTo>
                                  <a:close/>
                                  <a:moveTo>
                                    <a:pt x="55" y="426"/>
                                  </a:moveTo>
                                  <a:cubicBezTo>
                                    <a:pt x="60" y="422"/>
                                    <a:pt x="67" y="420"/>
                                    <a:pt x="74" y="420"/>
                                  </a:cubicBezTo>
                                  <a:cubicBezTo>
                                    <a:pt x="81" y="420"/>
                                    <a:pt x="88" y="422"/>
                                    <a:pt x="94" y="425"/>
                                  </a:cubicBezTo>
                                  <a:cubicBezTo>
                                    <a:pt x="95" y="424"/>
                                    <a:pt x="96" y="422"/>
                                    <a:pt x="97" y="421"/>
                                  </a:cubicBezTo>
                                  <a:cubicBezTo>
                                    <a:pt x="91" y="416"/>
                                    <a:pt x="83" y="413"/>
                                    <a:pt x="74" y="413"/>
                                  </a:cubicBezTo>
                                  <a:cubicBezTo>
                                    <a:pt x="65" y="413"/>
                                    <a:pt x="57" y="416"/>
                                    <a:pt x="51" y="421"/>
                                  </a:cubicBezTo>
                                  <a:cubicBezTo>
                                    <a:pt x="52" y="422"/>
                                    <a:pt x="53" y="424"/>
                                    <a:pt x="55" y="426"/>
                                  </a:cubicBezTo>
                                  <a:close/>
                                  <a:moveTo>
                                    <a:pt x="58" y="431"/>
                                  </a:moveTo>
                                  <a:cubicBezTo>
                                    <a:pt x="63" y="428"/>
                                    <a:pt x="68" y="427"/>
                                    <a:pt x="74" y="427"/>
                                  </a:cubicBezTo>
                                  <a:cubicBezTo>
                                    <a:pt x="80" y="427"/>
                                    <a:pt x="85" y="428"/>
                                    <a:pt x="90" y="431"/>
                                  </a:cubicBezTo>
                                  <a:cubicBezTo>
                                    <a:pt x="91" y="430"/>
                                    <a:pt x="92" y="428"/>
                                    <a:pt x="93" y="427"/>
                                  </a:cubicBezTo>
                                  <a:cubicBezTo>
                                    <a:pt x="87" y="423"/>
                                    <a:pt x="81" y="421"/>
                                    <a:pt x="74" y="421"/>
                                  </a:cubicBezTo>
                                  <a:cubicBezTo>
                                    <a:pt x="67" y="421"/>
                                    <a:pt x="61" y="423"/>
                                    <a:pt x="55" y="427"/>
                                  </a:cubicBezTo>
                                  <a:cubicBezTo>
                                    <a:pt x="56" y="428"/>
                                    <a:pt x="57" y="430"/>
                                    <a:pt x="58" y="431"/>
                                  </a:cubicBezTo>
                                  <a:close/>
                                  <a:moveTo>
                                    <a:pt x="61" y="439"/>
                                  </a:moveTo>
                                  <a:cubicBezTo>
                                    <a:pt x="65" y="436"/>
                                    <a:pt x="69" y="434"/>
                                    <a:pt x="74" y="434"/>
                                  </a:cubicBezTo>
                                  <a:cubicBezTo>
                                    <a:pt x="79" y="434"/>
                                    <a:pt x="83" y="436"/>
                                    <a:pt x="87" y="438"/>
                                  </a:cubicBezTo>
                                  <a:cubicBezTo>
                                    <a:pt x="87" y="436"/>
                                    <a:pt x="88" y="435"/>
                                    <a:pt x="89" y="433"/>
                                  </a:cubicBezTo>
                                  <a:cubicBezTo>
                                    <a:pt x="85" y="430"/>
                                    <a:pt x="80" y="428"/>
                                    <a:pt x="74" y="428"/>
                                  </a:cubicBezTo>
                                  <a:cubicBezTo>
                                    <a:pt x="69" y="428"/>
                                    <a:pt x="63" y="430"/>
                                    <a:pt x="59" y="433"/>
                                  </a:cubicBezTo>
                                  <a:cubicBezTo>
                                    <a:pt x="60" y="435"/>
                                    <a:pt x="61" y="437"/>
                                    <a:pt x="61" y="439"/>
                                  </a:cubicBezTo>
                                  <a:close/>
                                  <a:moveTo>
                                    <a:pt x="63" y="447"/>
                                  </a:moveTo>
                                  <a:cubicBezTo>
                                    <a:pt x="66" y="444"/>
                                    <a:pt x="70" y="442"/>
                                    <a:pt x="74" y="442"/>
                                  </a:cubicBezTo>
                                  <a:cubicBezTo>
                                    <a:pt x="78" y="442"/>
                                    <a:pt x="82" y="444"/>
                                    <a:pt x="85" y="447"/>
                                  </a:cubicBezTo>
                                  <a:cubicBezTo>
                                    <a:pt x="85" y="444"/>
                                    <a:pt x="85" y="442"/>
                                    <a:pt x="86" y="440"/>
                                  </a:cubicBezTo>
                                  <a:cubicBezTo>
                                    <a:pt x="83" y="437"/>
                                    <a:pt x="79" y="436"/>
                                    <a:pt x="74" y="436"/>
                                  </a:cubicBezTo>
                                  <a:cubicBezTo>
                                    <a:pt x="69" y="436"/>
                                    <a:pt x="65" y="438"/>
                                    <a:pt x="62" y="440"/>
                                  </a:cubicBezTo>
                                  <a:cubicBezTo>
                                    <a:pt x="63" y="442"/>
                                    <a:pt x="63" y="445"/>
                                    <a:pt x="63" y="447"/>
                                  </a:cubicBezTo>
                                  <a:close/>
                                  <a:moveTo>
                                    <a:pt x="84" y="455"/>
                                  </a:moveTo>
                                  <a:cubicBezTo>
                                    <a:pt x="84" y="453"/>
                                    <a:pt x="84" y="451"/>
                                    <a:pt x="84" y="449"/>
                                  </a:cubicBezTo>
                                  <a:cubicBezTo>
                                    <a:pt x="82" y="446"/>
                                    <a:pt x="78" y="443"/>
                                    <a:pt x="74" y="443"/>
                                  </a:cubicBezTo>
                                  <a:cubicBezTo>
                                    <a:pt x="70" y="443"/>
                                    <a:pt x="66" y="446"/>
                                    <a:pt x="64" y="449"/>
                                  </a:cubicBezTo>
                                  <a:cubicBezTo>
                                    <a:pt x="64" y="451"/>
                                    <a:pt x="64" y="453"/>
                                    <a:pt x="64" y="455"/>
                                  </a:cubicBezTo>
                                  <a:cubicBezTo>
                                    <a:pt x="64" y="456"/>
                                    <a:pt x="64" y="456"/>
                                    <a:pt x="64" y="457"/>
                                  </a:cubicBezTo>
                                  <a:cubicBezTo>
                                    <a:pt x="65" y="456"/>
                                    <a:pt x="66" y="456"/>
                                    <a:pt x="68" y="456"/>
                                  </a:cubicBezTo>
                                  <a:cubicBezTo>
                                    <a:pt x="68" y="456"/>
                                    <a:pt x="67" y="456"/>
                                    <a:pt x="67" y="455"/>
                                  </a:cubicBezTo>
                                  <a:cubicBezTo>
                                    <a:pt x="67" y="452"/>
                                    <a:pt x="70" y="449"/>
                                    <a:pt x="74" y="449"/>
                                  </a:cubicBezTo>
                                  <a:cubicBezTo>
                                    <a:pt x="78" y="449"/>
                                    <a:pt x="81" y="452"/>
                                    <a:pt x="81" y="455"/>
                                  </a:cubicBezTo>
                                  <a:cubicBezTo>
                                    <a:pt x="81" y="456"/>
                                    <a:pt x="81" y="456"/>
                                    <a:pt x="81" y="456"/>
                                  </a:cubicBezTo>
                                  <a:cubicBezTo>
                                    <a:pt x="82" y="456"/>
                                    <a:pt x="83" y="456"/>
                                    <a:pt x="84" y="457"/>
                                  </a:cubicBezTo>
                                  <a:cubicBezTo>
                                    <a:pt x="84" y="456"/>
                                    <a:pt x="84" y="456"/>
                                    <a:pt x="84" y="455"/>
                                  </a:cubicBezTo>
                                  <a:close/>
                                  <a:moveTo>
                                    <a:pt x="74" y="450"/>
                                  </a:moveTo>
                                  <a:cubicBezTo>
                                    <a:pt x="71" y="450"/>
                                    <a:pt x="69" y="453"/>
                                    <a:pt x="69" y="455"/>
                                  </a:cubicBezTo>
                                  <a:cubicBezTo>
                                    <a:pt x="69" y="456"/>
                                    <a:pt x="69" y="456"/>
                                    <a:pt x="69" y="456"/>
                                  </a:cubicBezTo>
                                  <a:cubicBezTo>
                                    <a:pt x="71" y="456"/>
                                    <a:pt x="72" y="456"/>
                                    <a:pt x="74" y="456"/>
                                  </a:cubicBezTo>
                                  <a:cubicBezTo>
                                    <a:pt x="76" y="456"/>
                                    <a:pt x="78" y="456"/>
                                    <a:pt x="79" y="456"/>
                                  </a:cubicBezTo>
                                  <a:cubicBezTo>
                                    <a:pt x="79" y="456"/>
                                    <a:pt x="79" y="456"/>
                                    <a:pt x="79" y="455"/>
                                  </a:cubicBezTo>
                                  <a:cubicBezTo>
                                    <a:pt x="79" y="453"/>
                                    <a:pt x="77" y="450"/>
                                    <a:pt x="74" y="450"/>
                                  </a:cubicBezTo>
                                  <a:close/>
                                  <a:moveTo>
                                    <a:pt x="86" y="491"/>
                                  </a:moveTo>
                                  <a:cubicBezTo>
                                    <a:pt x="83" y="489"/>
                                    <a:pt x="79" y="487"/>
                                    <a:pt x="74" y="487"/>
                                  </a:cubicBezTo>
                                  <a:cubicBezTo>
                                    <a:pt x="69" y="487"/>
                                    <a:pt x="65" y="489"/>
                                    <a:pt x="62" y="492"/>
                                  </a:cubicBezTo>
                                  <a:cubicBezTo>
                                    <a:pt x="63" y="494"/>
                                    <a:pt x="63" y="496"/>
                                    <a:pt x="63" y="498"/>
                                  </a:cubicBezTo>
                                  <a:cubicBezTo>
                                    <a:pt x="66" y="495"/>
                                    <a:pt x="70" y="493"/>
                                    <a:pt x="74" y="493"/>
                                  </a:cubicBezTo>
                                  <a:cubicBezTo>
                                    <a:pt x="78" y="493"/>
                                    <a:pt x="82" y="495"/>
                                    <a:pt x="85" y="498"/>
                                  </a:cubicBezTo>
                                  <a:cubicBezTo>
                                    <a:pt x="85" y="496"/>
                                    <a:pt x="85" y="494"/>
                                    <a:pt x="86" y="491"/>
                                  </a:cubicBezTo>
                                  <a:close/>
                                  <a:moveTo>
                                    <a:pt x="89" y="484"/>
                                  </a:moveTo>
                                  <a:cubicBezTo>
                                    <a:pt x="85" y="481"/>
                                    <a:pt x="80" y="480"/>
                                    <a:pt x="74" y="480"/>
                                  </a:cubicBezTo>
                                  <a:cubicBezTo>
                                    <a:pt x="69" y="480"/>
                                    <a:pt x="63" y="481"/>
                                    <a:pt x="59" y="484"/>
                                  </a:cubicBezTo>
                                  <a:cubicBezTo>
                                    <a:pt x="60" y="486"/>
                                    <a:pt x="61" y="488"/>
                                    <a:pt x="61" y="490"/>
                                  </a:cubicBezTo>
                                  <a:cubicBezTo>
                                    <a:pt x="65" y="487"/>
                                    <a:pt x="69" y="486"/>
                                    <a:pt x="74" y="486"/>
                                  </a:cubicBezTo>
                                  <a:cubicBezTo>
                                    <a:pt x="79" y="486"/>
                                    <a:pt x="83" y="487"/>
                                    <a:pt x="87" y="490"/>
                                  </a:cubicBezTo>
                                  <a:cubicBezTo>
                                    <a:pt x="87" y="488"/>
                                    <a:pt x="88" y="486"/>
                                    <a:pt x="89" y="484"/>
                                  </a:cubicBezTo>
                                  <a:close/>
                                  <a:moveTo>
                                    <a:pt x="93" y="478"/>
                                  </a:moveTo>
                                  <a:cubicBezTo>
                                    <a:pt x="87" y="475"/>
                                    <a:pt x="81" y="473"/>
                                    <a:pt x="74" y="473"/>
                                  </a:cubicBezTo>
                                  <a:cubicBezTo>
                                    <a:pt x="67" y="473"/>
                                    <a:pt x="61" y="475"/>
                                    <a:pt x="55" y="478"/>
                                  </a:cubicBezTo>
                                  <a:cubicBezTo>
                                    <a:pt x="56" y="480"/>
                                    <a:pt x="57" y="481"/>
                                    <a:pt x="58" y="483"/>
                                  </a:cubicBezTo>
                                  <a:cubicBezTo>
                                    <a:pt x="63" y="480"/>
                                    <a:pt x="68" y="478"/>
                                    <a:pt x="74" y="478"/>
                                  </a:cubicBezTo>
                                  <a:cubicBezTo>
                                    <a:pt x="80" y="478"/>
                                    <a:pt x="85" y="480"/>
                                    <a:pt x="90" y="483"/>
                                  </a:cubicBezTo>
                                  <a:cubicBezTo>
                                    <a:pt x="91" y="481"/>
                                    <a:pt x="92" y="480"/>
                                    <a:pt x="93" y="478"/>
                                  </a:cubicBezTo>
                                  <a:close/>
                                  <a:moveTo>
                                    <a:pt x="97" y="472"/>
                                  </a:moveTo>
                                  <a:cubicBezTo>
                                    <a:pt x="91" y="467"/>
                                    <a:pt x="83" y="465"/>
                                    <a:pt x="74" y="465"/>
                                  </a:cubicBezTo>
                                  <a:cubicBezTo>
                                    <a:pt x="65" y="465"/>
                                    <a:pt x="57" y="468"/>
                                    <a:pt x="51" y="472"/>
                                  </a:cubicBezTo>
                                  <a:cubicBezTo>
                                    <a:pt x="52" y="474"/>
                                    <a:pt x="53" y="475"/>
                                    <a:pt x="55" y="477"/>
                                  </a:cubicBezTo>
                                  <a:cubicBezTo>
                                    <a:pt x="60" y="473"/>
                                    <a:pt x="67" y="471"/>
                                    <a:pt x="74" y="471"/>
                                  </a:cubicBezTo>
                                  <a:cubicBezTo>
                                    <a:pt x="81" y="471"/>
                                    <a:pt x="88" y="473"/>
                                    <a:pt x="94" y="477"/>
                                  </a:cubicBezTo>
                                  <a:cubicBezTo>
                                    <a:pt x="95" y="475"/>
                                    <a:pt x="96" y="473"/>
                                    <a:pt x="97" y="472"/>
                                  </a:cubicBezTo>
                                  <a:close/>
                                  <a:moveTo>
                                    <a:pt x="103" y="467"/>
                                  </a:moveTo>
                                  <a:cubicBezTo>
                                    <a:pt x="95" y="461"/>
                                    <a:pt x="85" y="457"/>
                                    <a:pt x="74" y="457"/>
                                  </a:cubicBezTo>
                                  <a:cubicBezTo>
                                    <a:pt x="63" y="457"/>
                                    <a:pt x="53" y="461"/>
                                    <a:pt x="45" y="467"/>
                                  </a:cubicBezTo>
                                  <a:cubicBezTo>
                                    <a:pt x="46" y="468"/>
                                    <a:pt x="48" y="469"/>
                                    <a:pt x="50" y="471"/>
                                  </a:cubicBezTo>
                                  <a:cubicBezTo>
                                    <a:pt x="57" y="466"/>
                                    <a:pt x="65" y="463"/>
                                    <a:pt x="74" y="463"/>
                                  </a:cubicBezTo>
                                  <a:cubicBezTo>
                                    <a:pt x="83" y="463"/>
                                    <a:pt x="92" y="466"/>
                                    <a:pt x="99" y="471"/>
                                  </a:cubicBezTo>
                                  <a:cubicBezTo>
                                    <a:pt x="100" y="469"/>
                                    <a:pt x="102" y="468"/>
                                    <a:pt x="103" y="467"/>
                                  </a:cubicBezTo>
                                  <a:close/>
                                  <a:moveTo>
                                    <a:pt x="140" y="455"/>
                                  </a:moveTo>
                                  <a:cubicBezTo>
                                    <a:pt x="140" y="453"/>
                                    <a:pt x="138" y="450"/>
                                    <a:pt x="135" y="450"/>
                                  </a:cubicBezTo>
                                  <a:cubicBezTo>
                                    <a:pt x="132" y="450"/>
                                    <a:pt x="130" y="453"/>
                                    <a:pt x="130" y="455"/>
                                  </a:cubicBezTo>
                                  <a:cubicBezTo>
                                    <a:pt x="130" y="456"/>
                                    <a:pt x="130" y="456"/>
                                    <a:pt x="130" y="456"/>
                                  </a:cubicBezTo>
                                  <a:cubicBezTo>
                                    <a:pt x="132" y="456"/>
                                    <a:pt x="133" y="456"/>
                                    <a:pt x="135" y="456"/>
                                  </a:cubicBezTo>
                                  <a:cubicBezTo>
                                    <a:pt x="137" y="456"/>
                                    <a:pt x="138" y="456"/>
                                    <a:pt x="140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5"/>
                                  </a:cubicBezTo>
                                  <a:close/>
                                  <a:moveTo>
                                    <a:pt x="147" y="455"/>
                                  </a:moveTo>
                                  <a:cubicBezTo>
                                    <a:pt x="147" y="449"/>
                                    <a:pt x="142" y="443"/>
                                    <a:pt x="135" y="443"/>
                                  </a:cubicBezTo>
                                  <a:cubicBezTo>
                                    <a:pt x="128" y="443"/>
                                    <a:pt x="123" y="449"/>
                                    <a:pt x="123" y="455"/>
                                  </a:cubicBezTo>
                                  <a:cubicBezTo>
                                    <a:pt x="123" y="456"/>
                                    <a:pt x="123" y="456"/>
                                    <a:pt x="123" y="457"/>
                                  </a:cubicBezTo>
                                  <a:cubicBezTo>
                                    <a:pt x="125" y="457"/>
                                    <a:pt x="127" y="456"/>
                                    <a:pt x="128" y="456"/>
                                  </a:cubicBezTo>
                                  <a:cubicBezTo>
                                    <a:pt x="128" y="456"/>
                                    <a:pt x="128" y="456"/>
                                    <a:pt x="128" y="455"/>
                                  </a:cubicBezTo>
                                  <a:cubicBezTo>
                                    <a:pt x="128" y="452"/>
                                    <a:pt x="131" y="449"/>
                                    <a:pt x="135" y="449"/>
                                  </a:cubicBezTo>
                                  <a:cubicBezTo>
                                    <a:pt x="139" y="449"/>
                                    <a:pt x="142" y="452"/>
                                    <a:pt x="142" y="455"/>
                                  </a:cubicBezTo>
                                  <a:cubicBezTo>
                                    <a:pt x="142" y="456"/>
                                    <a:pt x="142" y="456"/>
                                    <a:pt x="142" y="456"/>
                                  </a:cubicBezTo>
                                  <a:cubicBezTo>
                                    <a:pt x="143" y="456"/>
                                    <a:pt x="145" y="457"/>
                                    <a:pt x="147" y="457"/>
                                  </a:cubicBezTo>
                                  <a:cubicBezTo>
                                    <a:pt x="147" y="456"/>
                                    <a:pt x="147" y="456"/>
                                    <a:pt x="147" y="455"/>
                                  </a:cubicBezTo>
                                  <a:close/>
                                  <a:moveTo>
                                    <a:pt x="155" y="455"/>
                                  </a:moveTo>
                                  <a:cubicBezTo>
                                    <a:pt x="155" y="450"/>
                                    <a:pt x="152" y="445"/>
                                    <a:pt x="149" y="442"/>
                                  </a:cubicBezTo>
                                  <a:cubicBezTo>
                                    <a:pt x="145" y="438"/>
                                    <a:pt x="140" y="436"/>
                                    <a:pt x="135" y="436"/>
                                  </a:cubicBezTo>
                                  <a:cubicBezTo>
                                    <a:pt x="130" y="436"/>
                                    <a:pt x="125" y="438"/>
                                    <a:pt x="121" y="442"/>
                                  </a:cubicBezTo>
                                  <a:cubicBezTo>
                                    <a:pt x="118" y="445"/>
                                    <a:pt x="116" y="450"/>
                                    <a:pt x="116" y="455"/>
                                  </a:cubicBezTo>
                                  <a:cubicBezTo>
                                    <a:pt x="116" y="457"/>
                                    <a:pt x="116" y="458"/>
                                    <a:pt x="116" y="459"/>
                                  </a:cubicBezTo>
                                  <a:cubicBezTo>
                                    <a:pt x="118" y="459"/>
                                    <a:pt x="120" y="458"/>
                                    <a:pt x="122" y="457"/>
                                  </a:cubicBezTo>
                                  <a:cubicBezTo>
                                    <a:pt x="122" y="457"/>
                                    <a:pt x="121" y="456"/>
                                    <a:pt x="121" y="455"/>
                                  </a:cubicBezTo>
                                  <a:cubicBezTo>
                                    <a:pt x="121" y="448"/>
                                    <a:pt x="128" y="442"/>
                                    <a:pt x="135" y="442"/>
                                  </a:cubicBezTo>
                                  <a:cubicBezTo>
                                    <a:pt x="143" y="442"/>
                                    <a:pt x="149" y="448"/>
                                    <a:pt x="149" y="455"/>
                                  </a:cubicBezTo>
                                  <a:cubicBezTo>
                                    <a:pt x="149" y="456"/>
                                    <a:pt x="149" y="457"/>
                                    <a:pt x="148" y="457"/>
                                  </a:cubicBezTo>
                                  <a:cubicBezTo>
                                    <a:pt x="150" y="458"/>
                                    <a:pt x="152" y="459"/>
                                    <a:pt x="154" y="459"/>
                                  </a:cubicBezTo>
                                  <a:cubicBezTo>
                                    <a:pt x="154" y="458"/>
                                    <a:pt x="155" y="457"/>
                                    <a:pt x="155" y="455"/>
                                  </a:cubicBezTo>
                                  <a:close/>
                                  <a:moveTo>
                                    <a:pt x="162" y="455"/>
                                  </a:moveTo>
                                  <a:cubicBezTo>
                                    <a:pt x="162" y="448"/>
                                    <a:pt x="159" y="441"/>
                                    <a:pt x="154" y="436"/>
                                  </a:cubicBezTo>
                                  <a:cubicBezTo>
                                    <a:pt x="149" y="431"/>
                                    <a:pt x="143" y="428"/>
                                    <a:pt x="135" y="428"/>
                                  </a:cubicBezTo>
                                  <a:cubicBezTo>
                                    <a:pt x="128" y="428"/>
                                    <a:pt x="121" y="431"/>
                                    <a:pt x="116" y="436"/>
                                  </a:cubicBezTo>
                                  <a:cubicBezTo>
                                    <a:pt x="111" y="441"/>
                                    <a:pt x="108" y="448"/>
                                    <a:pt x="108" y="455"/>
                                  </a:cubicBezTo>
                                  <a:cubicBezTo>
                                    <a:pt x="108" y="458"/>
                                    <a:pt x="108" y="460"/>
                                    <a:pt x="109" y="463"/>
                                  </a:cubicBezTo>
                                  <a:cubicBezTo>
                                    <a:pt x="111" y="462"/>
                                    <a:pt x="113" y="461"/>
                                    <a:pt x="114" y="460"/>
                                  </a:cubicBezTo>
                                  <a:cubicBezTo>
                                    <a:pt x="114" y="458"/>
                                    <a:pt x="114" y="457"/>
                                    <a:pt x="114" y="455"/>
                                  </a:cubicBezTo>
                                  <a:cubicBezTo>
                                    <a:pt x="114" y="444"/>
                                    <a:pt x="123" y="434"/>
                                    <a:pt x="135" y="434"/>
                                  </a:cubicBezTo>
                                  <a:cubicBezTo>
                                    <a:pt x="147" y="434"/>
                                    <a:pt x="156" y="444"/>
                                    <a:pt x="156" y="455"/>
                                  </a:cubicBezTo>
                                  <a:cubicBezTo>
                                    <a:pt x="156" y="457"/>
                                    <a:pt x="156" y="458"/>
                                    <a:pt x="156" y="460"/>
                                  </a:cubicBezTo>
                                  <a:cubicBezTo>
                                    <a:pt x="158" y="461"/>
                                    <a:pt x="159" y="462"/>
                                    <a:pt x="161" y="463"/>
                                  </a:cubicBezTo>
                                  <a:cubicBezTo>
                                    <a:pt x="162" y="460"/>
                                    <a:pt x="162" y="458"/>
                                    <a:pt x="162" y="455"/>
                                  </a:cubicBezTo>
                                  <a:close/>
                                  <a:moveTo>
                                    <a:pt x="165" y="465"/>
                                  </a:moveTo>
                                  <a:cubicBezTo>
                                    <a:pt x="166" y="465"/>
                                    <a:pt x="167" y="464"/>
                                    <a:pt x="168" y="463"/>
                                  </a:cubicBezTo>
                                  <a:cubicBezTo>
                                    <a:pt x="169" y="461"/>
                                    <a:pt x="169" y="458"/>
                                    <a:pt x="169" y="455"/>
                                  </a:cubicBezTo>
                                  <a:cubicBezTo>
                                    <a:pt x="169" y="446"/>
                                    <a:pt x="165" y="437"/>
                                    <a:pt x="159" y="431"/>
                                  </a:cubicBezTo>
                                  <a:cubicBezTo>
                                    <a:pt x="153" y="425"/>
                                    <a:pt x="144" y="421"/>
                                    <a:pt x="135" y="421"/>
                                  </a:cubicBezTo>
                                  <a:cubicBezTo>
                                    <a:pt x="126" y="421"/>
                                    <a:pt x="117" y="425"/>
                                    <a:pt x="111" y="431"/>
                                  </a:cubicBezTo>
                                  <a:cubicBezTo>
                                    <a:pt x="105" y="437"/>
                                    <a:pt x="101" y="446"/>
                                    <a:pt x="101" y="455"/>
                                  </a:cubicBezTo>
                                  <a:cubicBezTo>
                                    <a:pt x="101" y="458"/>
                                    <a:pt x="101" y="461"/>
                                    <a:pt x="102" y="464"/>
                                  </a:cubicBezTo>
                                  <a:cubicBezTo>
                                    <a:pt x="103" y="464"/>
                                    <a:pt x="104" y="465"/>
                                    <a:pt x="105" y="466"/>
                                  </a:cubicBezTo>
                                  <a:cubicBezTo>
                                    <a:pt x="106" y="465"/>
                                    <a:pt x="106" y="464"/>
                                    <a:pt x="107" y="464"/>
                                  </a:cubicBezTo>
                                  <a:cubicBezTo>
                                    <a:pt x="107" y="461"/>
                                    <a:pt x="106" y="458"/>
                                    <a:pt x="106" y="455"/>
                                  </a:cubicBezTo>
                                  <a:cubicBezTo>
                                    <a:pt x="106" y="440"/>
                                    <a:pt x="119" y="427"/>
                                    <a:pt x="135" y="427"/>
                                  </a:cubicBezTo>
                                  <a:cubicBezTo>
                                    <a:pt x="151" y="427"/>
                                    <a:pt x="164" y="440"/>
                                    <a:pt x="164" y="455"/>
                                  </a:cubicBezTo>
                                  <a:cubicBezTo>
                                    <a:pt x="164" y="458"/>
                                    <a:pt x="163" y="461"/>
                                    <a:pt x="163" y="464"/>
                                  </a:cubicBezTo>
                                  <a:cubicBezTo>
                                    <a:pt x="163" y="464"/>
                                    <a:pt x="164" y="465"/>
                                    <a:pt x="165" y="465"/>
                                  </a:cubicBezTo>
                                  <a:close/>
                                  <a:moveTo>
                                    <a:pt x="207" y="491"/>
                                  </a:moveTo>
                                  <a:cubicBezTo>
                                    <a:pt x="204" y="489"/>
                                    <a:pt x="200" y="487"/>
                                    <a:pt x="195" y="487"/>
                                  </a:cubicBezTo>
                                  <a:cubicBezTo>
                                    <a:pt x="191" y="487"/>
                                    <a:pt x="187" y="489"/>
                                    <a:pt x="184" y="491"/>
                                  </a:cubicBezTo>
                                  <a:cubicBezTo>
                                    <a:pt x="184" y="493"/>
                                    <a:pt x="185" y="495"/>
                                    <a:pt x="185" y="497"/>
                                  </a:cubicBezTo>
                                  <a:cubicBezTo>
                                    <a:pt x="188" y="495"/>
                                    <a:pt x="191" y="493"/>
                                    <a:pt x="195" y="493"/>
                                  </a:cubicBezTo>
                                  <a:cubicBezTo>
                                    <a:pt x="199" y="493"/>
                                    <a:pt x="203" y="495"/>
                                    <a:pt x="205" y="498"/>
                                  </a:cubicBezTo>
                                  <a:cubicBezTo>
                                    <a:pt x="206" y="496"/>
                                    <a:pt x="206" y="494"/>
                                    <a:pt x="207" y="491"/>
                                  </a:cubicBezTo>
                                  <a:close/>
                                  <a:moveTo>
                                    <a:pt x="210" y="484"/>
                                  </a:moveTo>
                                  <a:cubicBezTo>
                                    <a:pt x="206" y="481"/>
                                    <a:pt x="201" y="480"/>
                                    <a:pt x="195" y="480"/>
                                  </a:cubicBezTo>
                                  <a:cubicBezTo>
                                    <a:pt x="190" y="480"/>
                                    <a:pt x="185" y="481"/>
                                    <a:pt x="181" y="484"/>
                                  </a:cubicBezTo>
                                  <a:cubicBezTo>
                                    <a:pt x="182" y="485"/>
                                    <a:pt x="182" y="487"/>
                                    <a:pt x="183" y="489"/>
                                  </a:cubicBezTo>
                                  <a:cubicBezTo>
                                    <a:pt x="187" y="487"/>
                                    <a:pt x="191" y="486"/>
                                    <a:pt x="195" y="486"/>
                                  </a:cubicBezTo>
                                  <a:cubicBezTo>
                                    <a:pt x="200" y="486"/>
                                    <a:pt x="204" y="487"/>
                                    <a:pt x="208" y="490"/>
                                  </a:cubicBezTo>
                                  <a:cubicBezTo>
                                    <a:pt x="208" y="488"/>
                                    <a:pt x="209" y="486"/>
                                    <a:pt x="210" y="484"/>
                                  </a:cubicBezTo>
                                  <a:close/>
                                  <a:moveTo>
                                    <a:pt x="214" y="478"/>
                                  </a:moveTo>
                                  <a:cubicBezTo>
                                    <a:pt x="208" y="475"/>
                                    <a:pt x="202" y="473"/>
                                    <a:pt x="195" y="473"/>
                                  </a:cubicBezTo>
                                  <a:cubicBezTo>
                                    <a:pt x="188" y="473"/>
                                    <a:pt x="182" y="474"/>
                                    <a:pt x="177" y="478"/>
                                  </a:cubicBezTo>
                                  <a:cubicBezTo>
                                    <a:pt x="178" y="479"/>
                                    <a:pt x="179" y="481"/>
                                    <a:pt x="180" y="482"/>
                                  </a:cubicBezTo>
                                  <a:cubicBezTo>
                                    <a:pt x="184" y="480"/>
                                    <a:pt x="189" y="478"/>
                                    <a:pt x="195" y="478"/>
                                  </a:cubicBezTo>
                                  <a:cubicBezTo>
                                    <a:pt x="201" y="478"/>
                                    <a:pt x="206" y="480"/>
                                    <a:pt x="211" y="483"/>
                                  </a:cubicBezTo>
                                  <a:cubicBezTo>
                                    <a:pt x="212" y="481"/>
                                    <a:pt x="213" y="480"/>
                                    <a:pt x="214" y="478"/>
                                  </a:cubicBezTo>
                                  <a:close/>
                                  <a:moveTo>
                                    <a:pt x="218" y="472"/>
                                  </a:moveTo>
                                  <a:cubicBezTo>
                                    <a:pt x="212" y="467"/>
                                    <a:pt x="204" y="465"/>
                                    <a:pt x="195" y="465"/>
                                  </a:cubicBezTo>
                                  <a:cubicBezTo>
                                    <a:pt x="187" y="465"/>
                                    <a:pt x="179" y="467"/>
                                    <a:pt x="172" y="472"/>
                                  </a:cubicBezTo>
                                  <a:cubicBezTo>
                                    <a:pt x="174" y="473"/>
                                    <a:pt x="175" y="475"/>
                                    <a:pt x="176" y="476"/>
                                  </a:cubicBezTo>
                                  <a:cubicBezTo>
                                    <a:pt x="182" y="473"/>
                                    <a:pt x="188" y="471"/>
                                    <a:pt x="195" y="471"/>
                                  </a:cubicBezTo>
                                  <a:cubicBezTo>
                                    <a:pt x="202" y="471"/>
                                    <a:pt x="209" y="473"/>
                                    <a:pt x="214" y="477"/>
                                  </a:cubicBezTo>
                                  <a:cubicBezTo>
                                    <a:pt x="216" y="475"/>
                                    <a:pt x="217" y="473"/>
                                    <a:pt x="218" y="472"/>
                                  </a:cubicBezTo>
                                  <a:close/>
                                  <a:moveTo>
                                    <a:pt x="224" y="467"/>
                                  </a:moveTo>
                                  <a:cubicBezTo>
                                    <a:pt x="216" y="461"/>
                                    <a:pt x="206" y="457"/>
                                    <a:pt x="195" y="457"/>
                                  </a:cubicBezTo>
                                  <a:cubicBezTo>
                                    <a:pt x="184" y="457"/>
                                    <a:pt x="174" y="461"/>
                                    <a:pt x="166" y="466"/>
                                  </a:cubicBezTo>
                                  <a:cubicBezTo>
                                    <a:pt x="168" y="468"/>
                                    <a:pt x="170" y="469"/>
                                    <a:pt x="171" y="470"/>
                                  </a:cubicBezTo>
                                  <a:cubicBezTo>
                                    <a:pt x="178" y="466"/>
                                    <a:pt x="186" y="463"/>
                                    <a:pt x="195" y="463"/>
                                  </a:cubicBezTo>
                                  <a:cubicBezTo>
                                    <a:pt x="204" y="463"/>
                                    <a:pt x="212" y="466"/>
                                    <a:pt x="219" y="471"/>
                                  </a:cubicBezTo>
                                  <a:cubicBezTo>
                                    <a:pt x="221" y="469"/>
                                    <a:pt x="222" y="468"/>
                                    <a:pt x="224" y="467"/>
                                  </a:cubicBezTo>
                                  <a:close/>
                                  <a:moveTo>
                                    <a:pt x="261" y="455"/>
                                  </a:moveTo>
                                  <a:cubicBezTo>
                                    <a:pt x="261" y="453"/>
                                    <a:pt x="259" y="450"/>
                                    <a:pt x="256" y="450"/>
                                  </a:cubicBezTo>
                                  <a:cubicBezTo>
                                    <a:pt x="253" y="450"/>
                                    <a:pt x="251" y="453"/>
                                    <a:pt x="251" y="455"/>
                                  </a:cubicBezTo>
                                  <a:cubicBezTo>
                                    <a:pt x="251" y="456"/>
                                    <a:pt x="251" y="456"/>
                                    <a:pt x="251" y="456"/>
                                  </a:cubicBezTo>
                                  <a:cubicBezTo>
                                    <a:pt x="252" y="456"/>
                                    <a:pt x="254" y="456"/>
                                    <a:pt x="256" y="456"/>
                                  </a:cubicBezTo>
                                  <a:cubicBezTo>
                                    <a:pt x="258" y="456"/>
                                    <a:pt x="259" y="456"/>
                                    <a:pt x="261" y="456"/>
                                  </a:cubicBezTo>
                                  <a:cubicBezTo>
                                    <a:pt x="261" y="456"/>
                                    <a:pt x="261" y="456"/>
                                    <a:pt x="261" y="455"/>
                                  </a:cubicBezTo>
                                  <a:close/>
                                  <a:moveTo>
                                    <a:pt x="268" y="455"/>
                                  </a:moveTo>
                                  <a:cubicBezTo>
                                    <a:pt x="268" y="449"/>
                                    <a:pt x="262" y="443"/>
                                    <a:pt x="256" y="443"/>
                                  </a:cubicBezTo>
                                  <a:cubicBezTo>
                                    <a:pt x="249" y="443"/>
                                    <a:pt x="244" y="449"/>
                                    <a:pt x="244" y="455"/>
                                  </a:cubicBezTo>
                                  <a:cubicBezTo>
                                    <a:pt x="244" y="456"/>
                                    <a:pt x="244" y="456"/>
                                    <a:pt x="244" y="457"/>
                                  </a:cubicBezTo>
                                  <a:cubicBezTo>
                                    <a:pt x="246" y="457"/>
                                    <a:pt x="247" y="456"/>
                                    <a:pt x="249" y="456"/>
                                  </a:cubicBezTo>
                                  <a:cubicBezTo>
                                    <a:pt x="249" y="456"/>
                                    <a:pt x="249" y="456"/>
                                    <a:pt x="249" y="455"/>
                                  </a:cubicBezTo>
                                  <a:cubicBezTo>
                                    <a:pt x="249" y="452"/>
                                    <a:pt x="252" y="449"/>
                                    <a:pt x="256" y="449"/>
                                  </a:cubicBezTo>
                                  <a:cubicBezTo>
                                    <a:pt x="260" y="449"/>
                                    <a:pt x="263" y="452"/>
                                    <a:pt x="263" y="455"/>
                                  </a:cubicBezTo>
                                  <a:cubicBezTo>
                                    <a:pt x="263" y="456"/>
                                    <a:pt x="263" y="456"/>
                                    <a:pt x="263" y="456"/>
                                  </a:cubicBezTo>
                                  <a:cubicBezTo>
                                    <a:pt x="264" y="456"/>
                                    <a:pt x="266" y="457"/>
                                    <a:pt x="268" y="457"/>
                                  </a:cubicBezTo>
                                  <a:cubicBezTo>
                                    <a:pt x="268" y="456"/>
                                    <a:pt x="268" y="456"/>
                                    <a:pt x="268" y="455"/>
                                  </a:cubicBezTo>
                                  <a:close/>
                                  <a:moveTo>
                                    <a:pt x="275" y="455"/>
                                  </a:moveTo>
                                  <a:cubicBezTo>
                                    <a:pt x="275" y="450"/>
                                    <a:pt x="273" y="445"/>
                                    <a:pt x="270" y="442"/>
                                  </a:cubicBezTo>
                                  <a:cubicBezTo>
                                    <a:pt x="266" y="438"/>
                                    <a:pt x="261" y="436"/>
                                    <a:pt x="256" y="436"/>
                                  </a:cubicBezTo>
                                  <a:cubicBezTo>
                                    <a:pt x="250" y="436"/>
                                    <a:pt x="246" y="438"/>
                                    <a:pt x="242" y="442"/>
                                  </a:cubicBezTo>
                                  <a:cubicBezTo>
                                    <a:pt x="239" y="445"/>
                                    <a:pt x="236" y="450"/>
                                    <a:pt x="236" y="455"/>
                                  </a:cubicBezTo>
                                  <a:cubicBezTo>
                                    <a:pt x="236" y="457"/>
                                    <a:pt x="237" y="458"/>
                                    <a:pt x="237" y="459"/>
                                  </a:cubicBezTo>
                                  <a:cubicBezTo>
                                    <a:pt x="239" y="459"/>
                                    <a:pt x="241" y="458"/>
                                    <a:pt x="242" y="457"/>
                                  </a:cubicBezTo>
                                  <a:cubicBezTo>
                                    <a:pt x="242" y="457"/>
                                    <a:pt x="242" y="456"/>
                                    <a:pt x="242" y="455"/>
                                  </a:cubicBezTo>
                                  <a:cubicBezTo>
                                    <a:pt x="242" y="448"/>
                                    <a:pt x="248" y="442"/>
                                    <a:pt x="256" y="442"/>
                                  </a:cubicBezTo>
                                  <a:cubicBezTo>
                                    <a:pt x="263" y="442"/>
                                    <a:pt x="269" y="448"/>
                                    <a:pt x="269" y="455"/>
                                  </a:cubicBezTo>
                                  <a:cubicBezTo>
                                    <a:pt x="269" y="456"/>
                                    <a:pt x="269" y="457"/>
                                    <a:pt x="269" y="457"/>
                                  </a:cubicBezTo>
                                  <a:cubicBezTo>
                                    <a:pt x="271" y="458"/>
                                    <a:pt x="273" y="459"/>
                                    <a:pt x="275" y="459"/>
                                  </a:cubicBezTo>
                                  <a:cubicBezTo>
                                    <a:pt x="275" y="458"/>
                                    <a:pt x="275" y="457"/>
                                    <a:pt x="275" y="455"/>
                                  </a:cubicBezTo>
                                  <a:close/>
                                  <a:moveTo>
                                    <a:pt x="283" y="455"/>
                                  </a:moveTo>
                                  <a:cubicBezTo>
                                    <a:pt x="283" y="448"/>
                                    <a:pt x="280" y="441"/>
                                    <a:pt x="275" y="436"/>
                                  </a:cubicBezTo>
                                  <a:cubicBezTo>
                                    <a:pt x="270" y="431"/>
                                    <a:pt x="263" y="428"/>
                                    <a:pt x="256" y="428"/>
                                  </a:cubicBezTo>
                                  <a:cubicBezTo>
                                    <a:pt x="248" y="428"/>
                                    <a:pt x="242" y="431"/>
                                    <a:pt x="237" y="436"/>
                                  </a:cubicBezTo>
                                  <a:cubicBezTo>
                                    <a:pt x="232" y="441"/>
                                    <a:pt x="229" y="448"/>
                                    <a:pt x="229" y="455"/>
                                  </a:cubicBezTo>
                                  <a:cubicBezTo>
                                    <a:pt x="229" y="458"/>
                                    <a:pt x="229" y="460"/>
                                    <a:pt x="230" y="463"/>
                                  </a:cubicBezTo>
                                  <a:cubicBezTo>
                                    <a:pt x="231" y="462"/>
                                    <a:pt x="233" y="461"/>
                                    <a:pt x="235" y="460"/>
                                  </a:cubicBezTo>
                                  <a:cubicBezTo>
                                    <a:pt x="235" y="458"/>
                                    <a:pt x="235" y="457"/>
                                    <a:pt x="235" y="455"/>
                                  </a:cubicBezTo>
                                  <a:cubicBezTo>
                                    <a:pt x="235" y="444"/>
                                    <a:pt x="244" y="434"/>
                                    <a:pt x="256" y="434"/>
                                  </a:cubicBezTo>
                                  <a:cubicBezTo>
                                    <a:pt x="268" y="434"/>
                                    <a:pt x="277" y="444"/>
                                    <a:pt x="277" y="455"/>
                                  </a:cubicBezTo>
                                  <a:cubicBezTo>
                                    <a:pt x="277" y="457"/>
                                    <a:pt x="277" y="458"/>
                                    <a:pt x="276" y="460"/>
                                  </a:cubicBezTo>
                                  <a:cubicBezTo>
                                    <a:pt x="278" y="461"/>
                                    <a:pt x="280" y="462"/>
                                    <a:pt x="282" y="463"/>
                                  </a:cubicBezTo>
                                  <a:cubicBezTo>
                                    <a:pt x="283" y="460"/>
                                    <a:pt x="283" y="458"/>
                                    <a:pt x="283" y="455"/>
                                  </a:cubicBezTo>
                                  <a:close/>
                                  <a:moveTo>
                                    <a:pt x="286" y="466"/>
                                  </a:moveTo>
                                  <a:cubicBezTo>
                                    <a:pt x="287" y="465"/>
                                    <a:pt x="288" y="464"/>
                                    <a:pt x="289" y="464"/>
                                  </a:cubicBezTo>
                                  <a:cubicBezTo>
                                    <a:pt x="290" y="461"/>
                                    <a:pt x="290" y="458"/>
                                    <a:pt x="290" y="455"/>
                                  </a:cubicBezTo>
                                  <a:cubicBezTo>
                                    <a:pt x="290" y="446"/>
                                    <a:pt x="286" y="437"/>
                                    <a:pt x="280" y="431"/>
                                  </a:cubicBezTo>
                                  <a:cubicBezTo>
                                    <a:pt x="274" y="425"/>
                                    <a:pt x="265" y="421"/>
                                    <a:pt x="256" y="421"/>
                                  </a:cubicBezTo>
                                  <a:cubicBezTo>
                                    <a:pt x="246" y="421"/>
                                    <a:pt x="238" y="425"/>
                                    <a:pt x="232" y="431"/>
                                  </a:cubicBezTo>
                                  <a:cubicBezTo>
                                    <a:pt x="225" y="437"/>
                                    <a:pt x="222" y="446"/>
                                    <a:pt x="222" y="455"/>
                                  </a:cubicBezTo>
                                  <a:cubicBezTo>
                                    <a:pt x="222" y="458"/>
                                    <a:pt x="222" y="461"/>
                                    <a:pt x="223" y="464"/>
                                  </a:cubicBezTo>
                                  <a:cubicBezTo>
                                    <a:pt x="224" y="464"/>
                                    <a:pt x="225" y="465"/>
                                    <a:pt x="225" y="466"/>
                                  </a:cubicBezTo>
                                  <a:cubicBezTo>
                                    <a:pt x="226" y="465"/>
                                    <a:pt x="227" y="464"/>
                                    <a:pt x="228" y="464"/>
                                  </a:cubicBezTo>
                                  <a:cubicBezTo>
                                    <a:pt x="228" y="461"/>
                                    <a:pt x="227" y="458"/>
                                    <a:pt x="227" y="455"/>
                                  </a:cubicBezTo>
                                  <a:cubicBezTo>
                                    <a:pt x="227" y="440"/>
                                    <a:pt x="240" y="427"/>
                                    <a:pt x="256" y="427"/>
                                  </a:cubicBezTo>
                                  <a:cubicBezTo>
                                    <a:pt x="272" y="427"/>
                                    <a:pt x="285" y="440"/>
                                    <a:pt x="285" y="455"/>
                                  </a:cubicBezTo>
                                  <a:cubicBezTo>
                                    <a:pt x="285" y="458"/>
                                    <a:pt x="284" y="461"/>
                                    <a:pt x="283" y="464"/>
                                  </a:cubicBezTo>
                                  <a:cubicBezTo>
                                    <a:pt x="284" y="464"/>
                                    <a:pt x="285" y="465"/>
                                    <a:pt x="286" y="466"/>
                                  </a:cubicBezTo>
                                  <a:close/>
                                  <a:moveTo>
                                    <a:pt x="329" y="491"/>
                                  </a:moveTo>
                                  <a:cubicBezTo>
                                    <a:pt x="326" y="489"/>
                                    <a:pt x="321" y="487"/>
                                    <a:pt x="317" y="487"/>
                                  </a:cubicBezTo>
                                  <a:cubicBezTo>
                                    <a:pt x="312" y="487"/>
                                    <a:pt x="308" y="489"/>
                                    <a:pt x="305" y="492"/>
                                  </a:cubicBezTo>
                                  <a:cubicBezTo>
                                    <a:pt x="305" y="494"/>
                                    <a:pt x="306" y="496"/>
                                    <a:pt x="306" y="498"/>
                                  </a:cubicBezTo>
                                  <a:cubicBezTo>
                                    <a:pt x="309" y="495"/>
                                    <a:pt x="313" y="493"/>
                                    <a:pt x="317" y="493"/>
                                  </a:cubicBezTo>
                                  <a:cubicBezTo>
                                    <a:pt x="321" y="493"/>
                                    <a:pt x="325" y="495"/>
                                    <a:pt x="327" y="498"/>
                                  </a:cubicBezTo>
                                  <a:cubicBezTo>
                                    <a:pt x="328" y="496"/>
                                    <a:pt x="328" y="494"/>
                                    <a:pt x="329" y="491"/>
                                  </a:cubicBezTo>
                                  <a:close/>
                                  <a:moveTo>
                                    <a:pt x="332" y="484"/>
                                  </a:moveTo>
                                  <a:cubicBezTo>
                                    <a:pt x="328" y="481"/>
                                    <a:pt x="322" y="480"/>
                                    <a:pt x="317" y="480"/>
                                  </a:cubicBezTo>
                                  <a:cubicBezTo>
                                    <a:pt x="311" y="480"/>
                                    <a:pt x="306" y="481"/>
                                    <a:pt x="302" y="484"/>
                                  </a:cubicBezTo>
                                  <a:cubicBezTo>
                                    <a:pt x="303" y="486"/>
                                    <a:pt x="304" y="488"/>
                                    <a:pt x="304" y="490"/>
                                  </a:cubicBezTo>
                                  <a:cubicBezTo>
                                    <a:pt x="308" y="487"/>
                                    <a:pt x="312" y="486"/>
                                    <a:pt x="317" y="486"/>
                                  </a:cubicBezTo>
                                  <a:cubicBezTo>
                                    <a:pt x="322" y="486"/>
                                    <a:pt x="326" y="487"/>
                                    <a:pt x="329" y="490"/>
                                  </a:cubicBezTo>
                                  <a:cubicBezTo>
                                    <a:pt x="330" y="488"/>
                                    <a:pt x="331" y="486"/>
                                    <a:pt x="332" y="484"/>
                                  </a:cubicBezTo>
                                  <a:close/>
                                  <a:moveTo>
                                    <a:pt x="335" y="478"/>
                                  </a:moveTo>
                                  <a:cubicBezTo>
                                    <a:pt x="330" y="475"/>
                                    <a:pt x="324" y="473"/>
                                    <a:pt x="317" y="473"/>
                                  </a:cubicBezTo>
                                  <a:cubicBezTo>
                                    <a:pt x="310" y="473"/>
                                    <a:pt x="304" y="475"/>
                                    <a:pt x="298" y="478"/>
                                  </a:cubicBezTo>
                                  <a:cubicBezTo>
                                    <a:pt x="299" y="480"/>
                                    <a:pt x="300" y="481"/>
                                    <a:pt x="301" y="483"/>
                                  </a:cubicBezTo>
                                  <a:cubicBezTo>
                                    <a:pt x="306" y="480"/>
                                    <a:pt x="311" y="478"/>
                                    <a:pt x="317" y="478"/>
                                  </a:cubicBezTo>
                                  <a:cubicBezTo>
                                    <a:pt x="323" y="478"/>
                                    <a:pt x="328" y="480"/>
                                    <a:pt x="333" y="483"/>
                                  </a:cubicBezTo>
                                  <a:cubicBezTo>
                                    <a:pt x="333" y="481"/>
                                    <a:pt x="334" y="480"/>
                                    <a:pt x="335" y="478"/>
                                  </a:cubicBezTo>
                                  <a:close/>
                                  <a:moveTo>
                                    <a:pt x="340" y="472"/>
                                  </a:moveTo>
                                  <a:cubicBezTo>
                                    <a:pt x="334" y="467"/>
                                    <a:pt x="326" y="465"/>
                                    <a:pt x="317" y="465"/>
                                  </a:cubicBezTo>
                                  <a:cubicBezTo>
                                    <a:pt x="308" y="465"/>
                                    <a:pt x="300" y="468"/>
                                    <a:pt x="293" y="472"/>
                                  </a:cubicBezTo>
                                  <a:cubicBezTo>
                                    <a:pt x="295" y="474"/>
                                    <a:pt x="296" y="475"/>
                                    <a:pt x="297" y="477"/>
                                  </a:cubicBezTo>
                                  <a:cubicBezTo>
                                    <a:pt x="303" y="473"/>
                                    <a:pt x="310" y="471"/>
                                    <a:pt x="317" y="471"/>
                                  </a:cubicBezTo>
                                  <a:cubicBezTo>
                                    <a:pt x="324" y="471"/>
                                    <a:pt x="331" y="473"/>
                                    <a:pt x="336" y="477"/>
                                  </a:cubicBezTo>
                                  <a:cubicBezTo>
                                    <a:pt x="338" y="475"/>
                                    <a:pt x="339" y="473"/>
                                    <a:pt x="340" y="472"/>
                                  </a:cubicBezTo>
                                  <a:close/>
                                  <a:moveTo>
                                    <a:pt x="346" y="467"/>
                                  </a:moveTo>
                                  <a:cubicBezTo>
                                    <a:pt x="338" y="461"/>
                                    <a:pt x="328" y="457"/>
                                    <a:pt x="317" y="457"/>
                                  </a:cubicBezTo>
                                  <a:cubicBezTo>
                                    <a:pt x="306" y="457"/>
                                    <a:pt x="296" y="461"/>
                                    <a:pt x="288" y="467"/>
                                  </a:cubicBezTo>
                                  <a:cubicBezTo>
                                    <a:pt x="289" y="468"/>
                                    <a:pt x="291" y="469"/>
                                    <a:pt x="292" y="471"/>
                                  </a:cubicBezTo>
                                  <a:cubicBezTo>
                                    <a:pt x="299" y="466"/>
                                    <a:pt x="308" y="463"/>
                                    <a:pt x="317" y="463"/>
                                  </a:cubicBezTo>
                                  <a:cubicBezTo>
                                    <a:pt x="326" y="463"/>
                                    <a:pt x="334" y="466"/>
                                    <a:pt x="341" y="471"/>
                                  </a:cubicBezTo>
                                  <a:cubicBezTo>
                                    <a:pt x="343" y="469"/>
                                    <a:pt x="344" y="468"/>
                                    <a:pt x="346" y="467"/>
                                  </a:cubicBezTo>
                                  <a:close/>
                                  <a:moveTo>
                                    <a:pt x="383" y="455"/>
                                  </a:moveTo>
                                  <a:cubicBezTo>
                                    <a:pt x="383" y="453"/>
                                    <a:pt x="381" y="450"/>
                                    <a:pt x="378" y="450"/>
                                  </a:cubicBezTo>
                                  <a:cubicBezTo>
                                    <a:pt x="375" y="450"/>
                                    <a:pt x="373" y="453"/>
                                    <a:pt x="373" y="455"/>
                                  </a:cubicBezTo>
                                  <a:cubicBezTo>
                                    <a:pt x="373" y="456"/>
                                    <a:pt x="373" y="456"/>
                                    <a:pt x="373" y="456"/>
                                  </a:cubicBezTo>
                                  <a:cubicBezTo>
                                    <a:pt x="374" y="456"/>
                                    <a:pt x="376" y="456"/>
                                    <a:pt x="378" y="456"/>
                                  </a:cubicBezTo>
                                  <a:cubicBezTo>
                                    <a:pt x="379" y="456"/>
                                    <a:pt x="381" y="456"/>
                                    <a:pt x="383" y="456"/>
                                  </a:cubicBezTo>
                                  <a:cubicBezTo>
                                    <a:pt x="383" y="456"/>
                                    <a:pt x="383" y="456"/>
                                    <a:pt x="383" y="455"/>
                                  </a:cubicBezTo>
                                  <a:close/>
                                  <a:moveTo>
                                    <a:pt x="390" y="455"/>
                                  </a:moveTo>
                                  <a:cubicBezTo>
                                    <a:pt x="390" y="449"/>
                                    <a:pt x="384" y="443"/>
                                    <a:pt x="378" y="443"/>
                                  </a:cubicBezTo>
                                  <a:cubicBezTo>
                                    <a:pt x="371" y="443"/>
                                    <a:pt x="366" y="449"/>
                                    <a:pt x="366" y="455"/>
                                  </a:cubicBezTo>
                                  <a:cubicBezTo>
                                    <a:pt x="366" y="456"/>
                                    <a:pt x="366" y="456"/>
                                    <a:pt x="366" y="457"/>
                                  </a:cubicBezTo>
                                  <a:cubicBezTo>
                                    <a:pt x="368" y="457"/>
                                    <a:pt x="369" y="456"/>
                                    <a:pt x="371" y="456"/>
                                  </a:cubicBezTo>
                                  <a:cubicBezTo>
                                    <a:pt x="371" y="456"/>
                                    <a:pt x="371" y="456"/>
                                    <a:pt x="371" y="455"/>
                                  </a:cubicBezTo>
                                  <a:cubicBezTo>
                                    <a:pt x="371" y="452"/>
                                    <a:pt x="374" y="449"/>
                                    <a:pt x="378" y="449"/>
                                  </a:cubicBezTo>
                                  <a:cubicBezTo>
                                    <a:pt x="381" y="449"/>
                                    <a:pt x="384" y="452"/>
                                    <a:pt x="384" y="455"/>
                                  </a:cubicBezTo>
                                  <a:cubicBezTo>
                                    <a:pt x="384" y="456"/>
                                    <a:pt x="384" y="456"/>
                                    <a:pt x="384" y="456"/>
                                  </a:cubicBezTo>
                                  <a:cubicBezTo>
                                    <a:pt x="386" y="456"/>
                                    <a:pt x="388" y="457"/>
                                    <a:pt x="390" y="457"/>
                                  </a:cubicBezTo>
                                  <a:cubicBezTo>
                                    <a:pt x="390" y="456"/>
                                    <a:pt x="390" y="456"/>
                                    <a:pt x="390" y="455"/>
                                  </a:cubicBezTo>
                                  <a:close/>
                                  <a:moveTo>
                                    <a:pt x="397" y="455"/>
                                  </a:moveTo>
                                  <a:cubicBezTo>
                                    <a:pt x="397" y="450"/>
                                    <a:pt x="395" y="445"/>
                                    <a:pt x="392" y="442"/>
                                  </a:cubicBezTo>
                                  <a:cubicBezTo>
                                    <a:pt x="388" y="438"/>
                                    <a:pt x="383" y="436"/>
                                    <a:pt x="378" y="436"/>
                                  </a:cubicBezTo>
                                  <a:cubicBezTo>
                                    <a:pt x="372" y="436"/>
                                    <a:pt x="368" y="438"/>
                                    <a:pt x="364" y="442"/>
                                  </a:cubicBezTo>
                                  <a:cubicBezTo>
                                    <a:pt x="360" y="445"/>
                                    <a:pt x="358" y="450"/>
                                    <a:pt x="358" y="455"/>
                                  </a:cubicBezTo>
                                  <a:cubicBezTo>
                                    <a:pt x="358" y="457"/>
                                    <a:pt x="358" y="458"/>
                                    <a:pt x="359" y="459"/>
                                  </a:cubicBezTo>
                                  <a:cubicBezTo>
                                    <a:pt x="361" y="459"/>
                                    <a:pt x="362" y="458"/>
                                    <a:pt x="364" y="457"/>
                                  </a:cubicBezTo>
                                  <a:cubicBezTo>
                                    <a:pt x="364" y="457"/>
                                    <a:pt x="364" y="456"/>
                                    <a:pt x="364" y="455"/>
                                  </a:cubicBezTo>
                                  <a:cubicBezTo>
                                    <a:pt x="364" y="448"/>
                                    <a:pt x="370" y="442"/>
                                    <a:pt x="378" y="442"/>
                                  </a:cubicBezTo>
                                  <a:cubicBezTo>
                                    <a:pt x="385" y="442"/>
                                    <a:pt x="391" y="448"/>
                                    <a:pt x="391" y="455"/>
                                  </a:cubicBezTo>
                                  <a:cubicBezTo>
                                    <a:pt x="391" y="456"/>
                                    <a:pt x="391" y="457"/>
                                    <a:pt x="391" y="457"/>
                                  </a:cubicBezTo>
                                  <a:cubicBezTo>
                                    <a:pt x="393" y="458"/>
                                    <a:pt x="395" y="459"/>
                                    <a:pt x="397" y="459"/>
                                  </a:cubicBezTo>
                                  <a:cubicBezTo>
                                    <a:pt x="397" y="458"/>
                                    <a:pt x="397" y="457"/>
                                    <a:pt x="397" y="455"/>
                                  </a:cubicBezTo>
                                  <a:close/>
                                  <a:moveTo>
                                    <a:pt x="405" y="455"/>
                                  </a:moveTo>
                                  <a:cubicBezTo>
                                    <a:pt x="405" y="448"/>
                                    <a:pt x="402" y="441"/>
                                    <a:pt x="397" y="436"/>
                                  </a:cubicBezTo>
                                  <a:cubicBezTo>
                                    <a:pt x="392" y="431"/>
                                    <a:pt x="385" y="428"/>
                                    <a:pt x="378" y="428"/>
                                  </a:cubicBezTo>
                                  <a:cubicBezTo>
                                    <a:pt x="370" y="428"/>
                                    <a:pt x="363" y="431"/>
                                    <a:pt x="359" y="436"/>
                                  </a:cubicBezTo>
                                  <a:cubicBezTo>
                                    <a:pt x="354" y="441"/>
                                    <a:pt x="351" y="448"/>
                                    <a:pt x="351" y="455"/>
                                  </a:cubicBezTo>
                                  <a:cubicBezTo>
                                    <a:pt x="351" y="458"/>
                                    <a:pt x="351" y="460"/>
                                    <a:pt x="352" y="463"/>
                                  </a:cubicBezTo>
                                  <a:cubicBezTo>
                                    <a:pt x="353" y="462"/>
                                    <a:pt x="355" y="461"/>
                                    <a:pt x="357" y="460"/>
                                  </a:cubicBezTo>
                                  <a:cubicBezTo>
                                    <a:pt x="357" y="458"/>
                                    <a:pt x="357" y="457"/>
                                    <a:pt x="357" y="455"/>
                                  </a:cubicBezTo>
                                  <a:cubicBezTo>
                                    <a:pt x="357" y="444"/>
                                    <a:pt x="366" y="434"/>
                                    <a:pt x="378" y="434"/>
                                  </a:cubicBezTo>
                                  <a:cubicBezTo>
                                    <a:pt x="389" y="434"/>
                                    <a:pt x="399" y="444"/>
                                    <a:pt x="399" y="455"/>
                                  </a:cubicBezTo>
                                  <a:cubicBezTo>
                                    <a:pt x="399" y="457"/>
                                    <a:pt x="399" y="458"/>
                                    <a:pt x="398" y="460"/>
                                  </a:cubicBezTo>
                                  <a:cubicBezTo>
                                    <a:pt x="400" y="461"/>
                                    <a:pt x="402" y="462"/>
                                    <a:pt x="404" y="463"/>
                                  </a:cubicBezTo>
                                  <a:cubicBezTo>
                                    <a:pt x="405" y="460"/>
                                    <a:pt x="405" y="458"/>
                                    <a:pt x="405" y="455"/>
                                  </a:cubicBezTo>
                                  <a:close/>
                                  <a:moveTo>
                                    <a:pt x="408" y="465"/>
                                  </a:moveTo>
                                  <a:cubicBezTo>
                                    <a:pt x="409" y="465"/>
                                    <a:pt x="410" y="464"/>
                                    <a:pt x="411" y="463"/>
                                  </a:cubicBezTo>
                                  <a:cubicBezTo>
                                    <a:pt x="412" y="461"/>
                                    <a:pt x="412" y="458"/>
                                    <a:pt x="412" y="455"/>
                                  </a:cubicBezTo>
                                  <a:cubicBezTo>
                                    <a:pt x="412" y="446"/>
                                    <a:pt x="408" y="437"/>
                                    <a:pt x="402" y="431"/>
                                  </a:cubicBezTo>
                                  <a:cubicBezTo>
                                    <a:pt x="396" y="425"/>
                                    <a:pt x="387" y="421"/>
                                    <a:pt x="378" y="421"/>
                                  </a:cubicBezTo>
                                  <a:cubicBezTo>
                                    <a:pt x="368" y="421"/>
                                    <a:pt x="360" y="425"/>
                                    <a:pt x="354" y="431"/>
                                  </a:cubicBezTo>
                                  <a:cubicBezTo>
                                    <a:pt x="347" y="437"/>
                                    <a:pt x="344" y="446"/>
                                    <a:pt x="344" y="455"/>
                                  </a:cubicBezTo>
                                  <a:cubicBezTo>
                                    <a:pt x="344" y="458"/>
                                    <a:pt x="344" y="461"/>
                                    <a:pt x="345" y="464"/>
                                  </a:cubicBezTo>
                                  <a:cubicBezTo>
                                    <a:pt x="346" y="464"/>
                                    <a:pt x="346" y="465"/>
                                    <a:pt x="347" y="466"/>
                                  </a:cubicBezTo>
                                  <a:cubicBezTo>
                                    <a:pt x="348" y="465"/>
                                    <a:pt x="349" y="464"/>
                                    <a:pt x="350" y="464"/>
                                  </a:cubicBezTo>
                                  <a:cubicBezTo>
                                    <a:pt x="349" y="461"/>
                                    <a:pt x="349" y="458"/>
                                    <a:pt x="349" y="455"/>
                                  </a:cubicBezTo>
                                  <a:cubicBezTo>
                                    <a:pt x="349" y="440"/>
                                    <a:pt x="362" y="427"/>
                                    <a:pt x="378" y="427"/>
                                  </a:cubicBezTo>
                                  <a:cubicBezTo>
                                    <a:pt x="394" y="427"/>
                                    <a:pt x="407" y="440"/>
                                    <a:pt x="407" y="455"/>
                                  </a:cubicBezTo>
                                  <a:cubicBezTo>
                                    <a:pt x="407" y="458"/>
                                    <a:pt x="406" y="461"/>
                                    <a:pt x="405" y="464"/>
                                  </a:cubicBezTo>
                                  <a:cubicBezTo>
                                    <a:pt x="406" y="464"/>
                                    <a:pt x="407" y="465"/>
                                    <a:pt x="408" y="465"/>
                                  </a:cubicBezTo>
                                  <a:close/>
                                  <a:moveTo>
                                    <a:pt x="450" y="491"/>
                                  </a:moveTo>
                                  <a:cubicBezTo>
                                    <a:pt x="446" y="489"/>
                                    <a:pt x="442" y="487"/>
                                    <a:pt x="438" y="487"/>
                                  </a:cubicBezTo>
                                  <a:cubicBezTo>
                                    <a:pt x="434" y="487"/>
                                    <a:pt x="430" y="489"/>
                                    <a:pt x="426" y="491"/>
                                  </a:cubicBezTo>
                                  <a:cubicBezTo>
                                    <a:pt x="427" y="493"/>
                                    <a:pt x="428" y="495"/>
                                    <a:pt x="428" y="497"/>
                                  </a:cubicBezTo>
                                  <a:cubicBezTo>
                                    <a:pt x="431" y="495"/>
                                    <a:pt x="434" y="493"/>
                                    <a:pt x="438" y="493"/>
                                  </a:cubicBezTo>
                                  <a:cubicBezTo>
                                    <a:pt x="442" y="493"/>
                                    <a:pt x="446" y="495"/>
                                    <a:pt x="448" y="498"/>
                                  </a:cubicBezTo>
                                  <a:cubicBezTo>
                                    <a:pt x="449" y="496"/>
                                    <a:pt x="449" y="494"/>
                                    <a:pt x="450" y="491"/>
                                  </a:cubicBezTo>
                                  <a:close/>
                                  <a:moveTo>
                                    <a:pt x="453" y="484"/>
                                  </a:moveTo>
                                  <a:cubicBezTo>
                                    <a:pt x="448" y="481"/>
                                    <a:pt x="443" y="480"/>
                                    <a:pt x="438" y="480"/>
                                  </a:cubicBezTo>
                                  <a:cubicBezTo>
                                    <a:pt x="433" y="480"/>
                                    <a:pt x="428" y="481"/>
                                    <a:pt x="423" y="484"/>
                                  </a:cubicBezTo>
                                  <a:cubicBezTo>
                                    <a:pt x="424" y="485"/>
                                    <a:pt x="425" y="487"/>
                                    <a:pt x="426" y="489"/>
                                  </a:cubicBezTo>
                                  <a:cubicBezTo>
                                    <a:pt x="429" y="487"/>
                                    <a:pt x="433" y="486"/>
                                    <a:pt x="438" y="486"/>
                                  </a:cubicBezTo>
                                  <a:cubicBezTo>
                                    <a:pt x="442" y="486"/>
                                    <a:pt x="447" y="487"/>
                                    <a:pt x="450" y="490"/>
                                  </a:cubicBezTo>
                                  <a:cubicBezTo>
                                    <a:pt x="451" y="488"/>
                                    <a:pt x="452" y="486"/>
                                    <a:pt x="453" y="484"/>
                                  </a:cubicBezTo>
                                  <a:close/>
                                  <a:moveTo>
                                    <a:pt x="456" y="478"/>
                                  </a:moveTo>
                                  <a:cubicBezTo>
                                    <a:pt x="451" y="475"/>
                                    <a:pt x="445" y="473"/>
                                    <a:pt x="438" y="473"/>
                                  </a:cubicBezTo>
                                  <a:cubicBezTo>
                                    <a:pt x="431" y="473"/>
                                    <a:pt x="425" y="474"/>
                                    <a:pt x="420" y="478"/>
                                  </a:cubicBezTo>
                                  <a:cubicBezTo>
                                    <a:pt x="421" y="479"/>
                                    <a:pt x="422" y="481"/>
                                    <a:pt x="423" y="482"/>
                                  </a:cubicBezTo>
                                  <a:cubicBezTo>
                                    <a:pt x="427" y="480"/>
                                    <a:pt x="432" y="478"/>
                                    <a:pt x="438" y="478"/>
                                  </a:cubicBezTo>
                                  <a:cubicBezTo>
                                    <a:pt x="444" y="478"/>
                                    <a:pt x="449" y="480"/>
                                    <a:pt x="453" y="483"/>
                                  </a:cubicBezTo>
                                  <a:cubicBezTo>
                                    <a:pt x="454" y="481"/>
                                    <a:pt x="455" y="480"/>
                                    <a:pt x="456" y="478"/>
                                  </a:cubicBezTo>
                                  <a:close/>
                                  <a:moveTo>
                                    <a:pt x="461" y="472"/>
                                  </a:moveTo>
                                  <a:cubicBezTo>
                                    <a:pt x="454" y="467"/>
                                    <a:pt x="446" y="465"/>
                                    <a:pt x="438" y="465"/>
                                  </a:cubicBezTo>
                                  <a:cubicBezTo>
                                    <a:pt x="429" y="465"/>
                                    <a:pt x="422" y="467"/>
                                    <a:pt x="415" y="472"/>
                                  </a:cubicBezTo>
                                  <a:cubicBezTo>
                                    <a:pt x="416" y="473"/>
                                    <a:pt x="418" y="475"/>
                                    <a:pt x="419" y="476"/>
                                  </a:cubicBezTo>
                                  <a:cubicBezTo>
                                    <a:pt x="424" y="473"/>
                                    <a:pt x="431" y="471"/>
                                    <a:pt x="438" y="471"/>
                                  </a:cubicBezTo>
                                  <a:cubicBezTo>
                                    <a:pt x="445" y="471"/>
                                    <a:pt x="452" y="473"/>
                                    <a:pt x="457" y="477"/>
                                  </a:cubicBezTo>
                                  <a:cubicBezTo>
                                    <a:pt x="458" y="475"/>
                                    <a:pt x="460" y="473"/>
                                    <a:pt x="461" y="472"/>
                                  </a:cubicBezTo>
                                  <a:close/>
                                  <a:moveTo>
                                    <a:pt x="467" y="467"/>
                                  </a:moveTo>
                                  <a:cubicBezTo>
                                    <a:pt x="459" y="461"/>
                                    <a:pt x="449" y="457"/>
                                    <a:pt x="438" y="457"/>
                                  </a:cubicBezTo>
                                  <a:cubicBezTo>
                                    <a:pt x="427" y="457"/>
                                    <a:pt x="417" y="461"/>
                                    <a:pt x="409" y="466"/>
                                  </a:cubicBezTo>
                                  <a:cubicBezTo>
                                    <a:pt x="411" y="468"/>
                                    <a:pt x="412" y="469"/>
                                    <a:pt x="414" y="470"/>
                                  </a:cubicBezTo>
                                  <a:cubicBezTo>
                                    <a:pt x="421" y="466"/>
                                    <a:pt x="429" y="463"/>
                                    <a:pt x="438" y="463"/>
                                  </a:cubicBezTo>
                                  <a:cubicBezTo>
                                    <a:pt x="447" y="463"/>
                                    <a:pt x="455" y="466"/>
                                    <a:pt x="462" y="471"/>
                                  </a:cubicBezTo>
                                  <a:cubicBezTo>
                                    <a:pt x="464" y="469"/>
                                    <a:pt x="465" y="468"/>
                                    <a:pt x="467" y="467"/>
                                  </a:cubicBezTo>
                                  <a:close/>
                                  <a:moveTo>
                                    <a:pt x="504" y="455"/>
                                  </a:moveTo>
                                  <a:cubicBezTo>
                                    <a:pt x="504" y="453"/>
                                    <a:pt x="501" y="450"/>
                                    <a:pt x="499" y="450"/>
                                  </a:cubicBezTo>
                                  <a:cubicBezTo>
                                    <a:pt x="496" y="450"/>
                                    <a:pt x="494" y="453"/>
                                    <a:pt x="494" y="455"/>
                                  </a:cubicBezTo>
                                  <a:cubicBezTo>
                                    <a:pt x="494" y="456"/>
                                    <a:pt x="494" y="456"/>
                                    <a:pt x="494" y="456"/>
                                  </a:cubicBezTo>
                                  <a:cubicBezTo>
                                    <a:pt x="495" y="456"/>
                                    <a:pt x="497" y="456"/>
                                    <a:pt x="499" y="456"/>
                                  </a:cubicBezTo>
                                  <a:cubicBezTo>
                                    <a:pt x="500" y="456"/>
                                    <a:pt x="502" y="456"/>
                                    <a:pt x="504" y="456"/>
                                  </a:cubicBezTo>
                                  <a:cubicBezTo>
                                    <a:pt x="504" y="456"/>
                                    <a:pt x="504" y="456"/>
                                    <a:pt x="504" y="455"/>
                                  </a:cubicBezTo>
                                  <a:close/>
                                  <a:moveTo>
                                    <a:pt x="511" y="455"/>
                                  </a:moveTo>
                                  <a:cubicBezTo>
                                    <a:pt x="511" y="449"/>
                                    <a:pt x="505" y="443"/>
                                    <a:pt x="499" y="443"/>
                                  </a:cubicBezTo>
                                  <a:cubicBezTo>
                                    <a:pt x="492" y="443"/>
                                    <a:pt x="487" y="449"/>
                                    <a:pt x="487" y="455"/>
                                  </a:cubicBezTo>
                                  <a:cubicBezTo>
                                    <a:pt x="487" y="456"/>
                                    <a:pt x="487" y="456"/>
                                    <a:pt x="487" y="457"/>
                                  </a:cubicBezTo>
                                  <a:cubicBezTo>
                                    <a:pt x="489" y="457"/>
                                    <a:pt x="490" y="456"/>
                                    <a:pt x="492" y="456"/>
                                  </a:cubicBezTo>
                                  <a:cubicBezTo>
                                    <a:pt x="492" y="456"/>
                                    <a:pt x="492" y="456"/>
                                    <a:pt x="492" y="455"/>
                                  </a:cubicBezTo>
                                  <a:cubicBezTo>
                                    <a:pt x="492" y="452"/>
                                    <a:pt x="495" y="449"/>
                                    <a:pt x="499" y="449"/>
                                  </a:cubicBezTo>
                                  <a:cubicBezTo>
                                    <a:pt x="502" y="449"/>
                                    <a:pt x="505" y="452"/>
                                    <a:pt x="505" y="455"/>
                                  </a:cubicBezTo>
                                  <a:cubicBezTo>
                                    <a:pt x="505" y="456"/>
                                    <a:pt x="505" y="456"/>
                                    <a:pt x="505" y="456"/>
                                  </a:cubicBezTo>
                                  <a:cubicBezTo>
                                    <a:pt x="507" y="456"/>
                                    <a:pt x="509" y="457"/>
                                    <a:pt x="510" y="457"/>
                                  </a:cubicBezTo>
                                  <a:cubicBezTo>
                                    <a:pt x="511" y="456"/>
                                    <a:pt x="511" y="456"/>
                                    <a:pt x="511" y="455"/>
                                  </a:cubicBezTo>
                                  <a:close/>
                                  <a:moveTo>
                                    <a:pt x="518" y="455"/>
                                  </a:moveTo>
                                  <a:cubicBezTo>
                                    <a:pt x="518" y="450"/>
                                    <a:pt x="516" y="445"/>
                                    <a:pt x="512" y="442"/>
                                  </a:cubicBezTo>
                                  <a:cubicBezTo>
                                    <a:pt x="509" y="438"/>
                                    <a:pt x="504" y="436"/>
                                    <a:pt x="499" y="436"/>
                                  </a:cubicBezTo>
                                  <a:cubicBezTo>
                                    <a:pt x="493" y="436"/>
                                    <a:pt x="488" y="438"/>
                                    <a:pt x="485" y="442"/>
                                  </a:cubicBezTo>
                                  <a:cubicBezTo>
                                    <a:pt x="481" y="445"/>
                                    <a:pt x="479" y="450"/>
                                    <a:pt x="479" y="455"/>
                                  </a:cubicBezTo>
                                  <a:cubicBezTo>
                                    <a:pt x="479" y="457"/>
                                    <a:pt x="479" y="458"/>
                                    <a:pt x="480" y="459"/>
                                  </a:cubicBezTo>
                                  <a:cubicBezTo>
                                    <a:pt x="481" y="459"/>
                                    <a:pt x="483" y="458"/>
                                    <a:pt x="485" y="457"/>
                                  </a:cubicBezTo>
                                  <a:cubicBezTo>
                                    <a:pt x="485" y="457"/>
                                    <a:pt x="485" y="456"/>
                                    <a:pt x="485" y="455"/>
                                  </a:cubicBezTo>
                                  <a:cubicBezTo>
                                    <a:pt x="485" y="448"/>
                                    <a:pt x="491" y="442"/>
                                    <a:pt x="499" y="442"/>
                                  </a:cubicBezTo>
                                  <a:cubicBezTo>
                                    <a:pt x="506" y="442"/>
                                    <a:pt x="512" y="448"/>
                                    <a:pt x="512" y="455"/>
                                  </a:cubicBezTo>
                                  <a:cubicBezTo>
                                    <a:pt x="512" y="456"/>
                                    <a:pt x="512" y="457"/>
                                    <a:pt x="512" y="457"/>
                                  </a:cubicBezTo>
                                  <a:cubicBezTo>
                                    <a:pt x="514" y="458"/>
                                    <a:pt x="516" y="459"/>
                                    <a:pt x="518" y="459"/>
                                  </a:cubicBezTo>
                                  <a:cubicBezTo>
                                    <a:pt x="518" y="458"/>
                                    <a:pt x="518" y="457"/>
                                    <a:pt x="518" y="455"/>
                                  </a:cubicBezTo>
                                  <a:close/>
                                  <a:moveTo>
                                    <a:pt x="526" y="455"/>
                                  </a:moveTo>
                                  <a:cubicBezTo>
                                    <a:pt x="526" y="448"/>
                                    <a:pt x="523" y="441"/>
                                    <a:pt x="518" y="436"/>
                                  </a:cubicBezTo>
                                  <a:cubicBezTo>
                                    <a:pt x="513" y="431"/>
                                    <a:pt x="506" y="428"/>
                                    <a:pt x="499" y="428"/>
                                  </a:cubicBezTo>
                                  <a:cubicBezTo>
                                    <a:pt x="491" y="428"/>
                                    <a:pt x="484" y="431"/>
                                    <a:pt x="479" y="436"/>
                                  </a:cubicBezTo>
                                  <a:cubicBezTo>
                                    <a:pt x="474" y="441"/>
                                    <a:pt x="471" y="448"/>
                                    <a:pt x="471" y="455"/>
                                  </a:cubicBezTo>
                                  <a:cubicBezTo>
                                    <a:pt x="471" y="458"/>
                                    <a:pt x="472" y="460"/>
                                    <a:pt x="472" y="463"/>
                                  </a:cubicBezTo>
                                  <a:cubicBezTo>
                                    <a:pt x="474" y="462"/>
                                    <a:pt x="476" y="461"/>
                                    <a:pt x="478" y="460"/>
                                  </a:cubicBezTo>
                                  <a:cubicBezTo>
                                    <a:pt x="478" y="458"/>
                                    <a:pt x="478" y="457"/>
                                    <a:pt x="478" y="455"/>
                                  </a:cubicBezTo>
                                  <a:cubicBezTo>
                                    <a:pt x="478" y="444"/>
                                    <a:pt x="487" y="434"/>
                                    <a:pt x="499" y="434"/>
                                  </a:cubicBezTo>
                                  <a:cubicBezTo>
                                    <a:pt x="510" y="434"/>
                                    <a:pt x="520" y="444"/>
                                    <a:pt x="520" y="455"/>
                                  </a:cubicBezTo>
                                  <a:cubicBezTo>
                                    <a:pt x="520" y="457"/>
                                    <a:pt x="520" y="458"/>
                                    <a:pt x="519" y="460"/>
                                  </a:cubicBezTo>
                                  <a:cubicBezTo>
                                    <a:pt x="521" y="461"/>
                                    <a:pt x="523" y="462"/>
                                    <a:pt x="525" y="463"/>
                                  </a:cubicBezTo>
                                  <a:cubicBezTo>
                                    <a:pt x="525" y="460"/>
                                    <a:pt x="526" y="458"/>
                                    <a:pt x="526" y="455"/>
                                  </a:cubicBezTo>
                                  <a:close/>
                                  <a:moveTo>
                                    <a:pt x="529" y="466"/>
                                  </a:moveTo>
                                  <a:cubicBezTo>
                                    <a:pt x="530" y="465"/>
                                    <a:pt x="531" y="465"/>
                                    <a:pt x="532" y="464"/>
                                  </a:cubicBezTo>
                                  <a:cubicBezTo>
                                    <a:pt x="532" y="461"/>
                                    <a:pt x="533" y="458"/>
                                    <a:pt x="533" y="455"/>
                                  </a:cubicBezTo>
                                  <a:cubicBezTo>
                                    <a:pt x="533" y="446"/>
                                    <a:pt x="529" y="437"/>
                                    <a:pt x="523" y="431"/>
                                  </a:cubicBezTo>
                                  <a:cubicBezTo>
                                    <a:pt x="517" y="425"/>
                                    <a:pt x="508" y="421"/>
                                    <a:pt x="499" y="421"/>
                                  </a:cubicBezTo>
                                  <a:cubicBezTo>
                                    <a:pt x="489" y="421"/>
                                    <a:pt x="481" y="425"/>
                                    <a:pt x="474" y="431"/>
                                  </a:cubicBezTo>
                                  <a:cubicBezTo>
                                    <a:pt x="468" y="437"/>
                                    <a:pt x="464" y="446"/>
                                    <a:pt x="464" y="455"/>
                                  </a:cubicBezTo>
                                  <a:cubicBezTo>
                                    <a:pt x="464" y="458"/>
                                    <a:pt x="465" y="461"/>
                                    <a:pt x="465" y="464"/>
                                  </a:cubicBezTo>
                                  <a:cubicBezTo>
                                    <a:pt x="466" y="464"/>
                                    <a:pt x="467" y="465"/>
                                    <a:pt x="468" y="466"/>
                                  </a:cubicBezTo>
                                  <a:cubicBezTo>
                                    <a:pt x="469" y="465"/>
                                    <a:pt x="470" y="464"/>
                                    <a:pt x="471" y="464"/>
                                  </a:cubicBezTo>
                                  <a:cubicBezTo>
                                    <a:pt x="470" y="461"/>
                                    <a:pt x="470" y="458"/>
                                    <a:pt x="470" y="455"/>
                                  </a:cubicBezTo>
                                  <a:cubicBezTo>
                                    <a:pt x="470" y="440"/>
                                    <a:pt x="483" y="427"/>
                                    <a:pt x="499" y="427"/>
                                  </a:cubicBezTo>
                                  <a:cubicBezTo>
                                    <a:pt x="515" y="427"/>
                                    <a:pt x="527" y="440"/>
                                    <a:pt x="527" y="455"/>
                                  </a:cubicBezTo>
                                  <a:cubicBezTo>
                                    <a:pt x="527" y="458"/>
                                    <a:pt x="527" y="461"/>
                                    <a:pt x="526" y="464"/>
                                  </a:cubicBezTo>
                                  <a:cubicBezTo>
                                    <a:pt x="527" y="464"/>
                                    <a:pt x="528" y="465"/>
                                    <a:pt x="529" y="466"/>
                                  </a:cubicBezTo>
                                  <a:close/>
                                  <a:moveTo>
                                    <a:pt x="572" y="491"/>
                                  </a:moveTo>
                                  <a:cubicBezTo>
                                    <a:pt x="569" y="489"/>
                                    <a:pt x="564" y="487"/>
                                    <a:pt x="560" y="487"/>
                                  </a:cubicBezTo>
                                  <a:cubicBezTo>
                                    <a:pt x="555" y="487"/>
                                    <a:pt x="551" y="489"/>
                                    <a:pt x="548" y="492"/>
                                  </a:cubicBezTo>
                                  <a:cubicBezTo>
                                    <a:pt x="548" y="494"/>
                                    <a:pt x="549" y="496"/>
                                    <a:pt x="549" y="499"/>
                                  </a:cubicBezTo>
                                  <a:cubicBezTo>
                                    <a:pt x="549" y="499"/>
                                    <a:pt x="549" y="499"/>
                                    <a:pt x="549" y="499"/>
                                  </a:cubicBezTo>
                                  <a:cubicBezTo>
                                    <a:pt x="552" y="495"/>
                                    <a:pt x="556" y="493"/>
                                    <a:pt x="560" y="493"/>
                                  </a:cubicBezTo>
                                  <a:cubicBezTo>
                                    <a:pt x="564" y="493"/>
                                    <a:pt x="568" y="495"/>
                                    <a:pt x="570" y="498"/>
                                  </a:cubicBezTo>
                                  <a:cubicBezTo>
                                    <a:pt x="571" y="496"/>
                                    <a:pt x="571" y="494"/>
                                    <a:pt x="572" y="491"/>
                                  </a:cubicBezTo>
                                  <a:close/>
                                  <a:moveTo>
                                    <a:pt x="575" y="484"/>
                                  </a:moveTo>
                                  <a:cubicBezTo>
                                    <a:pt x="571" y="481"/>
                                    <a:pt x="565" y="480"/>
                                    <a:pt x="560" y="480"/>
                                  </a:cubicBezTo>
                                  <a:cubicBezTo>
                                    <a:pt x="554" y="480"/>
                                    <a:pt x="549" y="481"/>
                                    <a:pt x="545" y="484"/>
                                  </a:cubicBezTo>
                                  <a:cubicBezTo>
                                    <a:pt x="546" y="486"/>
                                    <a:pt x="546" y="488"/>
                                    <a:pt x="547" y="490"/>
                                  </a:cubicBezTo>
                                  <a:cubicBezTo>
                                    <a:pt x="551" y="487"/>
                                    <a:pt x="555" y="486"/>
                                    <a:pt x="560" y="486"/>
                                  </a:cubicBezTo>
                                  <a:cubicBezTo>
                                    <a:pt x="565" y="486"/>
                                    <a:pt x="569" y="487"/>
                                    <a:pt x="572" y="490"/>
                                  </a:cubicBezTo>
                                  <a:cubicBezTo>
                                    <a:pt x="573" y="488"/>
                                    <a:pt x="574" y="486"/>
                                    <a:pt x="575" y="484"/>
                                  </a:cubicBezTo>
                                  <a:close/>
                                  <a:moveTo>
                                    <a:pt x="578" y="478"/>
                                  </a:moveTo>
                                  <a:cubicBezTo>
                                    <a:pt x="573" y="475"/>
                                    <a:pt x="567" y="473"/>
                                    <a:pt x="560" y="473"/>
                                  </a:cubicBezTo>
                                  <a:cubicBezTo>
                                    <a:pt x="553" y="473"/>
                                    <a:pt x="547" y="475"/>
                                    <a:pt x="541" y="478"/>
                                  </a:cubicBezTo>
                                  <a:cubicBezTo>
                                    <a:pt x="542" y="480"/>
                                    <a:pt x="543" y="481"/>
                                    <a:pt x="544" y="483"/>
                                  </a:cubicBezTo>
                                  <a:cubicBezTo>
                                    <a:pt x="549" y="480"/>
                                    <a:pt x="554" y="478"/>
                                    <a:pt x="560" y="478"/>
                                  </a:cubicBezTo>
                                  <a:cubicBezTo>
                                    <a:pt x="566" y="478"/>
                                    <a:pt x="571" y="480"/>
                                    <a:pt x="576" y="483"/>
                                  </a:cubicBezTo>
                                  <a:cubicBezTo>
                                    <a:pt x="577" y="481"/>
                                    <a:pt x="577" y="480"/>
                                    <a:pt x="578" y="478"/>
                                  </a:cubicBezTo>
                                  <a:close/>
                                  <a:moveTo>
                                    <a:pt x="583" y="472"/>
                                  </a:moveTo>
                                  <a:cubicBezTo>
                                    <a:pt x="577" y="467"/>
                                    <a:pt x="569" y="465"/>
                                    <a:pt x="560" y="465"/>
                                  </a:cubicBezTo>
                                  <a:cubicBezTo>
                                    <a:pt x="551" y="465"/>
                                    <a:pt x="543" y="468"/>
                                    <a:pt x="536" y="472"/>
                                  </a:cubicBezTo>
                                  <a:cubicBezTo>
                                    <a:pt x="538" y="474"/>
                                    <a:pt x="539" y="475"/>
                                    <a:pt x="540" y="477"/>
                                  </a:cubicBezTo>
                                  <a:cubicBezTo>
                                    <a:pt x="546" y="473"/>
                                    <a:pt x="553" y="471"/>
                                    <a:pt x="560" y="471"/>
                                  </a:cubicBezTo>
                                  <a:cubicBezTo>
                                    <a:pt x="567" y="471"/>
                                    <a:pt x="574" y="473"/>
                                    <a:pt x="579" y="477"/>
                                  </a:cubicBezTo>
                                  <a:cubicBezTo>
                                    <a:pt x="581" y="475"/>
                                    <a:pt x="582" y="473"/>
                                    <a:pt x="583" y="472"/>
                                  </a:cubicBezTo>
                                  <a:close/>
                                  <a:moveTo>
                                    <a:pt x="589" y="467"/>
                                  </a:moveTo>
                                  <a:cubicBezTo>
                                    <a:pt x="581" y="461"/>
                                    <a:pt x="571" y="457"/>
                                    <a:pt x="560" y="457"/>
                                  </a:cubicBezTo>
                                  <a:cubicBezTo>
                                    <a:pt x="549" y="457"/>
                                    <a:pt x="539" y="461"/>
                                    <a:pt x="531" y="467"/>
                                  </a:cubicBezTo>
                                  <a:cubicBezTo>
                                    <a:pt x="532" y="468"/>
                                    <a:pt x="534" y="470"/>
                                    <a:pt x="535" y="471"/>
                                  </a:cubicBezTo>
                                  <a:cubicBezTo>
                                    <a:pt x="542" y="466"/>
                                    <a:pt x="551" y="463"/>
                                    <a:pt x="560" y="463"/>
                                  </a:cubicBezTo>
                                  <a:cubicBezTo>
                                    <a:pt x="569" y="463"/>
                                    <a:pt x="577" y="466"/>
                                    <a:pt x="584" y="471"/>
                                  </a:cubicBezTo>
                                  <a:cubicBezTo>
                                    <a:pt x="586" y="469"/>
                                    <a:pt x="587" y="468"/>
                                    <a:pt x="589" y="467"/>
                                  </a:cubicBezTo>
                                  <a:close/>
                                  <a:moveTo>
                                    <a:pt x="626" y="455"/>
                                  </a:moveTo>
                                  <a:cubicBezTo>
                                    <a:pt x="626" y="453"/>
                                    <a:pt x="624" y="450"/>
                                    <a:pt x="621" y="450"/>
                                  </a:cubicBezTo>
                                  <a:cubicBezTo>
                                    <a:pt x="618" y="450"/>
                                    <a:pt x="616" y="453"/>
                                    <a:pt x="616" y="455"/>
                                  </a:cubicBezTo>
                                  <a:cubicBezTo>
                                    <a:pt x="616" y="456"/>
                                    <a:pt x="616" y="456"/>
                                    <a:pt x="616" y="456"/>
                                  </a:cubicBezTo>
                                  <a:cubicBezTo>
                                    <a:pt x="617" y="456"/>
                                    <a:pt x="619" y="456"/>
                                    <a:pt x="621" y="456"/>
                                  </a:cubicBezTo>
                                  <a:cubicBezTo>
                                    <a:pt x="623" y="456"/>
                                    <a:pt x="624" y="456"/>
                                    <a:pt x="626" y="456"/>
                                  </a:cubicBezTo>
                                  <a:cubicBezTo>
                                    <a:pt x="626" y="456"/>
                                    <a:pt x="626" y="456"/>
                                    <a:pt x="626" y="455"/>
                                  </a:cubicBezTo>
                                  <a:close/>
                                  <a:moveTo>
                                    <a:pt x="633" y="455"/>
                                  </a:moveTo>
                                  <a:cubicBezTo>
                                    <a:pt x="633" y="449"/>
                                    <a:pt x="627" y="443"/>
                                    <a:pt x="621" y="443"/>
                                  </a:cubicBezTo>
                                  <a:cubicBezTo>
                                    <a:pt x="614" y="443"/>
                                    <a:pt x="609" y="449"/>
                                    <a:pt x="609" y="455"/>
                                  </a:cubicBezTo>
                                  <a:cubicBezTo>
                                    <a:pt x="609" y="456"/>
                                    <a:pt x="609" y="456"/>
                                    <a:pt x="609" y="457"/>
                                  </a:cubicBezTo>
                                  <a:cubicBezTo>
                                    <a:pt x="611" y="457"/>
                                    <a:pt x="612" y="456"/>
                                    <a:pt x="614" y="456"/>
                                  </a:cubicBezTo>
                                  <a:cubicBezTo>
                                    <a:pt x="614" y="456"/>
                                    <a:pt x="614" y="456"/>
                                    <a:pt x="614" y="455"/>
                                  </a:cubicBezTo>
                                  <a:cubicBezTo>
                                    <a:pt x="614" y="452"/>
                                    <a:pt x="617" y="449"/>
                                    <a:pt x="621" y="449"/>
                                  </a:cubicBezTo>
                                  <a:cubicBezTo>
                                    <a:pt x="625" y="449"/>
                                    <a:pt x="628" y="452"/>
                                    <a:pt x="628" y="455"/>
                                  </a:cubicBezTo>
                                  <a:cubicBezTo>
                                    <a:pt x="628" y="456"/>
                                    <a:pt x="627" y="456"/>
                                    <a:pt x="627" y="456"/>
                                  </a:cubicBezTo>
                                  <a:cubicBezTo>
                                    <a:pt x="629" y="456"/>
                                    <a:pt x="631" y="457"/>
                                    <a:pt x="633" y="457"/>
                                  </a:cubicBezTo>
                                  <a:cubicBezTo>
                                    <a:pt x="633" y="456"/>
                                    <a:pt x="633" y="456"/>
                                    <a:pt x="633" y="455"/>
                                  </a:cubicBezTo>
                                  <a:close/>
                                  <a:moveTo>
                                    <a:pt x="640" y="455"/>
                                  </a:moveTo>
                                  <a:cubicBezTo>
                                    <a:pt x="640" y="450"/>
                                    <a:pt x="638" y="445"/>
                                    <a:pt x="635" y="442"/>
                                  </a:cubicBezTo>
                                  <a:cubicBezTo>
                                    <a:pt x="631" y="438"/>
                                    <a:pt x="626" y="436"/>
                                    <a:pt x="621" y="436"/>
                                  </a:cubicBezTo>
                                  <a:cubicBezTo>
                                    <a:pt x="615" y="436"/>
                                    <a:pt x="611" y="438"/>
                                    <a:pt x="607" y="442"/>
                                  </a:cubicBezTo>
                                  <a:cubicBezTo>
                                    <a:pt x="603" y="445"/>
                                    <a:pt x="601" y="450"/>
                                    <a:pt x="601" y="455"/>
                                  </a:cubicBezTo>
                                  <a:cubicBezTo>
                                    <a:pt x="601" y="457"/>
                                    <a:pt x="601" y="458"/>
                                    <a:pt x="602" y="459"/>
                                  </a:cubicBezTo>
                                  <a:cubicBezTo>
                                    <a:pt x="604" y="459"/>
                                    <a:pt x="605" y="458"/>
                                    <a:pt x="607" y="457"/>
                                  </a:cubicBezTo>
                                  <a:cubicBezTo>
                                    <a:pt x="607" y="457"/>
                                    <a:pt x="607" y="456"/>
                                    <a:pt x="607" y="455"/>
                                  </a:cubicBezTo>
                                  <a:cubicBezTo>
                                    <a:pt x="607" y="448"/>
                                    <a:pt x="613" y="442"/>
                                    <a:pt x="621" y="442"/>
                                  </a:cubicBezTo>
                                  <a:cubicBezTo>
                                    <a:pt x="628" y="442"/>
                                    <a:pt x="634" y="448"/>
                                    <a:pt x="634" y="455"/>
                                  </a:cubicBezTo>
                                  <a:cubicBezTo>
                                    <a:pt x="634" y="456"/>
                                    <a:pt x="634" y="457"/>
                                    <a:pt x="634" y="457"/>
                                  </a:cubicBezTo>
                                  <a:cubicBezTo>
                                    <a:pt x="636" y="458"/>
                                    <a:pt x="638" y="459"/>
                                    <a:pt x="640" y="459"/>
                                  </a:cubicBezTo>
                                  <a:cubicBezTo>
                                    <a:pt x="640" y="458"/>
                                    <a:pt x="640" y="457"/>
                                    <a:pt x="640" y="455"/>
                                  </a:cubicBezTo>
                                  <a:close/>
                                  <a:moveTo>
                                    <a:pt x="648" y="455"/>
                                  </a:moveTo>
                                  <a:cubicBezTo>
                                    <a:pt x="648" y="448"/>
                                    <a:pt x="645" y="441"/>
                                    <a:pt x="640" y="436"/>
                                  </a:cubicBezTo>
                                  <a:cubicBezTo>
                                    <a:pt x="635" y="431"/>
                                    <a:pt x="628" y="428"/>
                                    <a:pt x="621" y="428"/>
                                  </a:cubicBezTo>
                                  <a:cubicBezTo>
                                    <a:pt x="613" y="428"/>
                                    <a:pt x="607" y="431"/>
                                    <a:pt x="602" y="436"/>
                                  </a:cubicBezTo>
                                  <a:cubicBezTo>
                                    <a:pt x="597" y="441"/>
                                    <a:pt x="594" y="448"/>
                                    <a:pt x="594" y="455"/>
                                  </a:cubicBezTo>
                                  <a:cubicBezTo>
                                    <a:pt x="594" y="458"/>
                                    <a:pt x="594" y="460"/>
                                    <a:pt x="595" y="463"/>
                                  </a:cubicBezTo>
                                  <a:cubicBezTo>
                                    <a:pt x="596" y="462"/>
                                    <a:pt x="598" y="461"/>
                                    <a:pt x="600" y="460"/>
                                  </a:cubicBezTo>
                                  <a:cubicBezTo>
                                    <a:pt x="600" y="458"/>
                                    <a:pt x="600" y="457"/>
                                    <a:pt x="600" y="455"/>
                                  </a:cubicBezTo>
                                  <a:cubicBezTo>
                                    <a:pt x="600" y="444"/>
                                    <a:pt x="609" y="434"/>
                                    <a:pt x="621" y="434"/>
                                  </a:cubicBezTo>
                                  <a:cubicBezTo>
                                    <a:pt x="632" y="434"/>
                                    <a:pt x="642" y="444"/>
                                    <a:pt x="642" y="455"/>
                                  </a:cubicBezTo>
                                  <a:cubicBezTo>
                                    <a:pt x="642" y="457"/>
                                    <a:pt x="642" y="458"/>
                                    <a:pt x="641" y="460"/>
                                  </a:cubicBezTo>
                                  <a:cubicBezTo>
                                    <a:pt x="643" y="461"/>
                                    <a:pt x="645" y="462"/>
                                    <a:pt x="647" y="463"/>
                                  </a:cubicBezTo>
                                  <a:cubicBezTo>
                                    <a:pt x="648" y="460"/>
                                    <a:pt x="648" y="458"/>
                                    <a:pt x="648" y="455"/>
                                  </a:cubicBezTo>
                                  <a:close/>
                                  <a:moveTo>
                                    <a:pt x="651" y="465"/>
                                  </a:moveTo>
                                  <a:cubicBezTo>
                                    <a:pt x="652" y="465"/>
                                    <a:pt x="653" y="464"/>
                                    <a:pt x="654" y="463"/>
                                  </a:cubicBezTo>
                                  <a:cubicBezTo>
                                    <a:pt x="655" y="461"/>
                                    <a:pt x="655" y="458"/>
                                    <a:pt x="655" y="455"/>
                                  </a:cubicBezTo>
                                  <a:cubicBezTo>
                                    <a:pt x="655" y="446"/>
                                    <a:pt x="651" y="437"/>
                                    <a:pt x="645" y="431"/>
                                  </a:cubicBezTo>
                                  <a:cubicBezTo>
                                    <a:pt x="639" y="425"/>
                                    <a:pt x="630" y="421"/>
                                    <a:pt x="621" y="421"/>
                                  </a:cubicBezTo>
                                  <a:cubicBezTo>
                                    <a:pt x="611" y="421"/>
                                    <a:pt x="603" y="425"/>
                                    <a:pt x="597" y="431"/>
                                  </a:cubicBezTo>
                                  <a:cubicBezTo>
                                    <a:pt x="590" y="437"/>
                                    <a:pt x="587" y="446"/>
                                    <a:pt x="587" y="455"/>
                                  </a:cubicBezTo>
                                  <a:cubicBezTo>
                                    <a:pt x="587" y="458"/>
                                    <a:pt x="587" y="461"/>
                                    <a:pt x="588" y="464"/>
                                  </a:cubicBezTo>
                                  <a:cubicBezTo>
                                    <a:pt x="589" y="464"/>
                                    <a:pt x="589" y="465"/>
                                    <a:pt x="590" y="466"/>
                                  </a:cubicBezTo>
                                  <a:cubicBezTo>
                                    <a:pt x="591" y="465"/>
                                    <a:pt x="592" y="464"/>
                                    <a:pt x="593" y="464"/>
                                  </a:cubicBezTo>
                                  <a:cubicBezTo>
                                    <a:pt x="592" y="461"/>
                                    <a:pt x="592" y="458"/>
                                    <a:pt x="592" y="455"/>
                                  </a:cubicBezTo>
                                  <a:cubicBezTo>
                                    <a:pt x="592" y="440"/>
                                    <a:pt x="605" y="427"/>
                                    <a:pt x="621" y="427"/>
                                  </a:cubicBezTo>
                                  <a:cubicBezTo>
                                    <a:pt x="637" y="427"/>
                                    <a:pt x="650" y="440"/>
                                    <a:pt x="650" y="455"/>
                                  </a:cubicBezTo>
                                  <a:cubicBezTo>
                                    <a:pt x="650" y="458"/>
                                    <a:pt x="649" y="461"/>
                                    <a:pt x="648" y="464"/>
                                  </a:cubicBezTo>
                                  <a:cubicBezTo>
                                    <a:pt x="649" y="464"/>
                                    <a:pt x="650" y="465"/>
                                    <a:pt x="651" y="465"/>
                                  </a:cubicBezTo>
                                  <a:close/>
                                  <a:moveTo>
                                    <a:pt x="693" y="491"/>
                                  </a:moveTo>
                                  <a:cubicBezTo>
                                    <a:pt x="690" y="489"/>
                                    <a:pt x="685" y="487"/>
                                    <a:pt x="681" y="487"/>
                                  </a:cubicBezTo>
                                  <a:cubicBezTo>
                                    <a:pt x="677" y="487"/>
                                    <a:pt x="673" y="489"/>
                                    <a:pt x="669" y="491"/>
                                  </a:cubicBezTo>
                                  <a:cubicBezTo>
                                    <a:pt x="670" y="493"/>
                                    <a:pt x="671" y="495"/>
                                    <a:pt x="671" y="497"/>
                                  </a:cubicBezTo>
                                  <a:cubicBezTo>
                                    <a:pt x="674" y="495"/>
                                    <a:pt x="677" y="493"/>
                                    <a:pt x="681" y="493"/>
                                  </a:cubicBezTo>
                                  <a:cubicBezTo>
                                    <a:pt x="685" y="493"/>
                                    <a:pt x="689" y="495"/>
                                    <a:pt x="691" y="498"/>
                                  </a:cubicBezTo>
                                  <a:cubicBezTo>
                                    <a:pt x="692" y="496"/>
                                    <a:pt x="692" y="494"/>
                                    <a:pt x="693" y="491"/>
                                  </a:cubicBezTo>
                                  <a:close/>
                                  <a:moveTo>
                                    <a:pt x="696" y="484"/>
                                  </a:moveTo>
                                  <a:cubicBezTo>
                                    <a:pt x="691" y="481"/>
                                    <a:pt x="686" y="480"/>
                                    <a:pt x="681" y="480"/>
                                  </a:cubicBezTo>
                                  <a:cubicBezTo>
                                    <a:pt x="676" y="480"/>
                                    <a:pt x="671" y="481"/>
                                    <a:pt x="666" y="484"/>
                                  </a:cubicBezTo>
                                  <a:cubicBezTo>
                                    <a:pt x="667" y="485"/>
                                    <a:pt x="668" y="487"/>
                                    <a:pt x="669" y="489"/>
                                  </a:cubicBezTo>
                                  <a:cubicBezTo>
                                    <a:pt x="672" y="487"/>
                                    <a:pt x="676" y="486"/>
                                    <a:pt x="681" y="486"/>
                                  </a:cubicBezTo>
                                  <a:cubicBezTo>
                                    <a:pt x="686" y="486"/>
                                    <a:pt x="690" y="487"/>
                                    <a:pt x="693" y="490"/>
                                  </a:cubicBezTo>
                                  <a:cubicBezTo>
                                    <a:pt x="694" y="488"/>
                                    <a:pt x="695" y="486"/>
                                    <a:pt x="696" y="484"/>
                                  </a:cubicBezTo>
                                  <a:close/>
                                  <a:moveTo>
                                    <a:pt x="699" y="478"/>
                                  </a:moveTo>
                                  <a:cubicBezTo>
                                    <a:pt x="694" y="475"/>
                                    <a:pt x="688" y="473"/>
                                    <a:pt x="681" y="473"/>
                                  </a:cubicBezTo>
                                  <a:cubicBezTo>
                                    <a:pt x="674" y="473"/>
                                    <a:pt x="668" y="474"/>
                                    <a:pt x="663" y="478"/>
                                  </a:cubicBezTo>
                                  <a:cubicBezTo>
                                    <a:pt x="664" y="479"/>
                                    <a:pt x="665" y="481"/>
                                    <a:pt x="666" y="482"/>
                                  </a:cubicBezTo>
                                  <a:cubicBezTo>
                                    <a:pt x="670" y="480"/>
                                    <a:pt x="675" y="478"/>
                                    <a:pt x="681" y="478"/>
                                  </a:cubicBezTo>
                                  <a:cubicBezTo>
                                    <a:pt x="687" y="478"/>
                                    <a:pt x="692" y="480"/>
                                    <a:pt x="697" y="483"/>
                                  </a:cubicBezTo>
                                  <a:cubicBezTo>
                                    <a:pt x="697" y="481"/>
                                    <a:pt x="698" y="480"/>
                                    <a:pt x="699" y="478"/>
                                  </a:cubicBezTo>
                                  <a:close/>
                                  <a:moveTo>
                                    <a:pt x="704" y="472"/>
                                  </a:moveTo>
                                  <a:cubicBezTo>
                                    <a:pt x="697" y="467"/>
                                    <a:pt x="689" y="465"/>
                                    <a:pt x="681" y="465"/>
                                  </a:cubicBezTo>
                                  <a:cubicBezTo>
                                    <a:pt x="672" y="465"/>
                                    <a:pt x="665" y="467"/>
                                    <a:pt x="658" y="472"/>
                                  </a:cubicBezTo>
                                  <a:cubicBezTo>
                                    <a:pt x="659" y="473"/>
                                    <a:pt x="661" y="475"/>
                                    <a:pt x="662" y="476"/>
                                  </a:cubicBezTo>
                                  <a:cubicBezTo>
                                    <a:pt x="667" y="473"/>
                                    <a:pt x="674" y="471"/>
                                    <a:pt x="681" y="471"/>
                                  </a:cubicBezTo>
                                  <a:cubicBezTo>
                                    <a:pt x="688" y="471"/>
                                    <a:pt x="695" y="473"/>
                                    <a:pt x="700" y="477"/>
                                  </a:cubicBezTo>
                                  <a:cubicBezTo>
                                    <a:pt x="701" y="475"/>
                                    <a:pt x="703" y="473"/>
                                    <a:pt x="704" y="472"/>
                                  </a:cubicBezTo>
                                  <a:close/>
                                  <a:moveTo>
                                    <a:pt x="710" y="467"/>
                                  </a:moveTo>
                                  <a:cubicBezTo>
                                    <a:pt x="702" y="461"/>
                                    <a:pt x="692" y="457"/>
                                    <a:pt x="681" y="457"/>
                                  </a:cubicBezTo>
                                  <a:cubicBezTo>
                                    <a:pt x="670" y="457"/>
                                    <a:pt x="660" y="461"/>
                                    <a:pt x="652" y="466"/>
                                  </a:cubicBezTo>
                                  <a:cubicBezTo>
                                    <a:pt x="654" y="468"/>
                                    <a:pt x="655" y="469"/>
                                    <a:pt x="657" y="470"/>
                                  </a:cubicBezTo>
                                  <a:cubicBezTo>
                                    <a:pt x="664" y="466"/>
                                    <a:pt x="672" y="463"/>
                                    <a:pt x="681" y="463"/>
                                  </a:cubicBezTo>
                                  <a:cubicBezTo>
                                    <a:pt x="690" y="463"/>
                                    <a:pt x="698" y="466"/>
                                    <a:pt x="705" y="471"/>
                                  </a:cubicBezTo>
                                  <a:cubicBezTo>
                                    <a:pt x="707" y="469"/>
                                    <a:pt x="708" y="468"/>
                                    <a:pt x="710" y="467"/>
                                  </a:cubicBezTo>
                                  <a:close/>
                                  <a:moveTo>
                                    <a:pt x="747" y="455"/>
                                  </a:moveTo>
                                  <a:cubicBezTo>
                                    <a:pt x="747" y="453"/>
                                    <a:pt x="745" y="450"/>
                                    <a:pt x="742" y="450"/>
                                  </a:cubicBezTo>
                                  <a:cubicBezTo>
                                    <a:pt x="739" y="450"/>
                                    <a:pt x="737" y="453"/>
                                    <a:pt x="737" y="455"/>
                                  </a:cubicBezTo>
                                  <a:cubicBezTo>
                                    <a:pt x="737" y="456"/>
                                    <a:pt x="737" y="456"/>
                                    <a:pt x="737" y="456"/>
                                  </a:cubicBezTo>
                                  <a:cubicBezTo>
                                    <a:pt x="738" y="456"/>
                                    <a:pt x="740" y="456"/>
                                    <a:pt x="742" y="456"/>
                                  </a:cubicBezTo>
                                  <a:cubicBezTo>
                                    <a:pt x="743" y="456"/>
                                    <a:pt x="745" y="456"/>
                                    <a:pt x="747" y="456"/>
                                  </a:cubicBezTo>
                                  <a:cubicBezTo>
                                    <a:pt x="747" y="456"/>
                                    <a:pt x="747" y="456"/>
                                    <a:pt x="747" y="455"/>
                                  </a:cubicBezTo>
                                  <a:close/>
                                  <a:moveTo>
                                    <a:pt x="754" y="455"/>
                                  </a:moveTo>
                                  <a:cubicBezTo>
                                    <a:pt x="754" y="449"/>
                                    <a:pt x="748" y="443"/>
                                    <a:pt x="742" y="443"/>
                                  </a:cubicBezTo>
                                  <a:cubicBezTo>
                                    <a:pt x="735" y="443"/>
                                    <a:pt x="730" y="449"/>
                                    <a:pt x="730" y="455"/>
                                  </a:cubicBezTo>
                                  <a:cubicBezTo>
                                    <a:pt x="730" y="456"/>
                                    <a:pt x="730" y="456"/>
                                    <a:pt x="730" y="457"/>
                                  </a:cubicBezTo>
                                  <a:cubicBezTo>
                                    <a:pt x="732" y="457"/>
                                    <a:pt x="733" y="456"/>
                                    <a:pt x="735" y="456"/>
                                  </a:cubicBezTo>
                                  <a:cubicBezTo>
                                    <a:pt x="735" y="456"/>
                                    <a:pt x="735" y="456"/>
                                    <a:pt x="735" y="455"/>
                                  </a:cubicBezTo>
                                  <a:cubicBezTo>
                                    <a:pt x="735" y="452"/>
                                    <a:pt x="738" y="449"/>
                                    <a:pt x="742" y="449"/>
                                  </a:cubicBezTo>
                                  <a:cubicBezTo>
                                    <a:pt x="745" y="449"/>
                                    <a:pt x="748" y="452"/>
                                    <a:pt x="748" y="455"/>
                                  </a:cubicBezTo>
                                  <a:cubicBezTo>
                                    <a:pt x="748" y="456"/>
                                    <a:pt x="748" y="456"/>
                                    <a:pt x="748" y="456"/>
                                  </a:cubicBezTo>
                                  <a:cubicBezTo>
                                    <a:pt x="750" y="456"/>
                                    <a:pt x="752" y="457"/>
                                    <a:pt x="754" y="457"/>
                                  </a:cubicBezTo>
                                  <a:cubicBezTo>
                                    <a:pt x="754" y="456"/>
                                    <a:pt x="754" y="456"/>
                                    <a:pt x="754" y="455"/>
                                  </a:cubicBezTo>
                                  <a:close/>
                                  <a:moveTo>
                                    <a:pt x="761" y="455"/>
                                  </a:moveTo>
                                  <a:cubicBezTo>
                                    <a:pt x="761" y="450"/>
                                    <a:pt x="759" y="445"/>
                                    <a:pt x="755" y="442"/>
                                  </a:cubicBezTo>
                                  <a:cubicBezTo>
                                    <a:pt x="752" y="438"/>
                                    <a:pt x="747" y="436"/>
                                    <a:pt x="742" y="436"/>
                                  </a:cubicBezTo>
                                  <a:cubicBezTo>
                                    <a:pt x="736" y="436"/>
                                    <a:pt x="731" y="438"/>
                                    <a:pt x="728" y="442"/>
                                  </a:cubicBezTo>
                                  <a:cubicBezTo>
                                    <a:pt x="724" y="445"/>
                                    <a:pt x="722" y="450"/>
                                    <a:pt x="722" y="455"/>
                                  </a:cubicBezTo>
                                  <a:cubicBezTo>
                                    <a:pt x="722" y="457"/>
                                    <a:pt x="722" y="458"/>
                                    <a:pt x="723" y="459"/>
                                  </a:cubicBezTo>
                                  <a:cubicBezTo>
                                    <a:pt x="724" y="459"/>
                                    <a:pt x="726" y="458"/>
                                    <a:pt x="728" y="457"/>
                                  </a:cubicBezTo>
                                  <a:cubicBezTo>
                                    <a:pt x="728" y="457"/>
                                    <a:pt x="728" y="456"/>
                                    <a:pt x="728" y="455"/>
                                  </a:cubicBezTo>
                                  <a:cubicBezTo>
                                    <a:pt x="728" y="448"/>
                                    <a:pt x="734" y="442"/>
                                    <a:pt x="742" y="442"/>
                                  </a:cubicBezTo>
                                  <a:cubicBezTo>
                                    <a:pt x="749" y="442"/>
                                    <a:pt x="755" y="448"/>
                                    <a:pt x="755" y="455"/>
                                  </a:cubicBezTo>
                                  <a:cubicBezTo>
                                    <a:pt x="755" y="456"/>
                                    <a:pt x="755" y="457"/>
                                    <a:pt x="755" y="457"/>
                                  </a:cubicBezTo>
                                  <a:cubicBezTo>
                                    <a:pt x="757" y="458"/>
                                    <a:pt x="759" y="459"/>
                                    <a:pt x="761" y="459"/>
                                  </a:cubicBezTo>
                                  <a:cubicBezTo>
                                    <a:pt x="761" y="458"/>
                                    <a:pt x="761" y="457"/>
                                    <a:pt x="761" y="455"/>
                                  </a:cubicBezTo>
                                  <a:close/>
                                  <a:moveTo>
                                    <a:pt x="769" y="455"/>
                                  </a:moveTo>
                                  <a:cubicBezTo>
                                    <a:pt x="769" y="448"/>
                                    <a:pt x="766" y="441"/>
                                    <a:pt x="761" y="436"/>
                                  </a:cubicBezTo>
                                  <a:cubicBezTo>
                                    <a:pt x="756" y="431"/>
                                    <a:pt x="749" y="428"/>
                                    <a:pt x="742" y="428"/>
                                  </a:cubicBezTo>
                                  <a:cubicBezTo>
                                    <a:pt x="734" y="428"/>
                                    <a:pt x="727" y="431"/>
                                    <a:pt x="722" y="436"/>
                                  </a:cubicBezTo>
                                  <a:cubicBezTo>
                                    <a:pt x="718" y="441"/>
                                    <a:pt x="714" y="448"/>
                                    <a:pt x="714" y="455"/>
                                  </a:cubicBezTo>
                                  <a:cubicBezTo>
                                    <a:pt x="714" y="458"/>
                                    <a:pt x="715" y="460"/>
                                    <a:pt x="715" y="463"/>
                                  </a:cubicBezTo>
                                  <a:cubicBezTo>
                                    <a:pt x="717" y="462"/>
                                    <a:pt x="719" y="461"/>
                                    <a:pt x="721" y="460"/>
                                  </a:cubicBezTo>
                                  <a:cubicBezTo>
                                    <a:pt x="721" y="458"/>
                                    <a:pt x="721" y="457"/>
                                    <a:pt x="721" y="455"/>
                                  </a:cubicBezTo>
                                  <a:cubicBezTo>
                                    <a:pt x="721" y="444"/>
                                    <a:pt x="730" y="434"/>
                                    <a:pt x="742" y="434"/>
                                  </a:cubicBezTo>
                                  <a:cubicBezTo>
                                    <a:pt x="753" y="434"/>
                                    <a:pt x="763" y="444"/>
                                    <a:pt x="763" y="455"/>
                                  </a:cubicBezTo>
                                  <a:cubicBezTo>
                                    <a:pt x="763" y="457"/>
                                    <a:pt x="763" y="458"/>
                                    <a:pt x="762" y="460"/>
                                  </a:cubicBezTo>
                                  <a:cubicBezTo>
                                    <a:pt x="764" y="461"/>
                                    <a:pt x="766" y="462"/>
                                    <a:pt x="768" y="463"/>
                                  </a:cubicBezTo>
                                  <a:cubicBezTo>
                                    <a:pt x="769" y="460"/>
                                    <a:pt x="769" y="458"/>
                                    <a:pt x="769" y="455"/>
                                  </a:cubicBezTo>
                                  <a:close/>
                                  <a:moveTo>
                                    <a:pt x="772" y="466"/>
                                  </a:moveTo>
                                  <a:cubicBezTo>
                                    <a:pt x="773" y="465"/>
                                    <a:pt x="774" y="464"/>
                                    <a:pt x="775" y="464"/>
                                  </a:cubicBezTo>
                                  <a:cubicBezTo>
                                    <a:pt x="776" y="461"/>
                                    <a:pt x="776" y="458"/>
                                    <a:pt x="776" y="455"/>
                                  </a:cubicBezTo>
                                  <a:cubicBezTo>
                                    <a:pt x="776" y="446"/>
                                    <a:pt x="772" y="437"/>
                                    <a:pt x="766" y="431"/>
                                  </a:cubicBezTo>
                                  <a:cubicBezTo>
                                    <a:pt x="760" y="425"/>
                                    <a:pt x="751" y="421"/>
                                    <a:pt x="742" y="421"/>
                                  </a:cubicBezTo>
                                  <a:cubicBezTo>
                                    <a:pt x="732" y="421"/>
                                    <a:pt x="724" y="425"/>
                                    <a:pt x="717" y="431"/>
                                  </a:cubicBezTo>
                                  <a:cubicBezTo>
                                    <a:pt x="711" y="437"/>
                                    <a:pt x="707" y="446"/>
                                    <a:pt x="707" y="455"/>
                                  </a:cubicBezTo>
                                  <a:cubicBezTo>
                                    <a:pt x="707" y="458"/>
                                    <a:pt x="708" y="461"/>
                                    <a:pt x="708" y="464"/>
                                  </a:cubicBezTo>
                                  <a:cubicBezTo>
                                    <a:pt x="709" y="464"/>
                                    <a:pt x="710" y="465"/>
                                    <a:pt x="711" y="466"/>
                                  </a:cubicBezTo>
                                  <a:cubicBezTo>
                                    <a:pt x="712" y="465"/>
                                    <a:pt x="713" y="464"/>
                                    <a:pt x="714" y="464"/>
                                  </a:cubicBezTo>
                                  <a:cubicBezTo>
                                    <a:pt x="713" y="461"/>
                                    <a:pt x="713" y="458"/>
                                    <a:pt x="713" y="455"/>
                                  </a:cubicBezTo>
                                  <a:cubicBezTo>
                                    <a:pt x="713" y="440"/>
                                    <a:pt x="726" y="427"/>
                                    <a:pt x="742" y="427"/>
                                  </a:cubicBezTo>
                                  <a:cubicBezTo>
                                    <a:pt x="758" y="427"/>
                                    <a:pt x="770" y="440"/>
                                    <a:pt x="770" y="455"/>
                                  </a:cubicBezTo>
                                  <a:cubicBezTo>
                                    <a:pt x="770" y="458"/>
                                    <a:pt x="770" y="461"/>
                                    <a:pt x="769" y="464"/>
                                  </a:cubicBezTo>
                                  <a:cubicBezTo>
                                    <a:pt x="770" y="464"/>
                                    <a:pt x="771" y="465"/>
                                    <a:pt x="772" y="466"/>
                                  </a:cubicBezTo>
                                  <a:close/>
                                  <a:moveTo>
                                    <a:pt x="815" y="491"/>
                                  </a:moveTo>
                                  <a:cubicBezTo>
                                    <a:pt x="811" y="489"/>
                                    <a:pt x="807" y="487"/>
                                    <a:pt x="803" y="487"/>
                                  </a:cubicBezTo>
                                  <a:cubicBezTo>
                                    <a:pt x="798" y="487"/>
                                    <a:pt x="794" y="489"/>
                                    <a:pt x="791" y="492"/>
                                  </a:cubicBezTo>
                                  <a:cubicBezTo>
                                    <a:pt x="791" y="494"/>
                                    <a:pt x="792" y="496"/>
                                    <a:pt x="792" y="498"/>
                                  </a:cubicBezTo>
                                  <a:cubicBezTo>
                                    <a:pt x="795" y="495"/>
                                    <a:pt x="798" y="493"/>
                                    <a:pt x="803" y="493"/>
                                  </a:cubicBezTo>
                                  <a:cubicBezTo>
                                    <a:pt x="807" y="493"/>
                                    <a:pt x="811" y="495"/>
                                    <a:pt x="813" y="498"/>
                                  </a:cubicBezTo>
                                  <a:cubicBezTo>
                                    <a:pt x="814" y="496"/>
                                    <a:pt x="814" y="494"/>
                                    <a:pt x="815" y="491"/>
                                  </a:cubicBezTo>
                                  <a:close/>
                                  <a:moveTo>
                                    <a:pt x="818" y="484"/>
                                  </a:moveTo>
                                  <a:cubicBezTo>
                                    <a:pt x="813" y="481"/>
                                    <a:pt x="808" y="480"/>
                                    <a:pt x="803" y="480"/>
                                  </a:cubicBezTo>
                                  <a:cubicBezTo>
                                    <a:pt x="797" y="480"/>
                                    <a:pt x="792" y="481"/>
                                    <a:pt x="788" y="484"/>
                                  </a:cubicBezTo>
                                  <a:cubicBezTo>
                                    <a:pt x="789" y="486"/>
                                    <a:pt x="789" y="488"/>
                                    <a:pt x="790" y="490"/>
                                  </a:cubicBezTo>
                                  <a:cubicBezTo>
                                    <a:pt x="794" y="487"/>
                                    <a:pt x="798" y="486"/>
                                    <a:pt x="803" y="486"/>
                                  </a:cubicBezTo>
                                  <a:cubicBezTo>
                                    <a:pt x="807" y="486"/>
                                    <a:pt x="812" y="487"/>
                                    <a:pt x="815" y="490"/>
                                  </a:cubicBezTo>
                                  <a:cubicBezTo>
                                    <a:pt x="816" y="488"/>
                                    <a:pt x="817" y="486"/>
                                    <a:pt x="818" y="484"/>
                                  </a:cubicBezTo>
                                  <a:close/>
                                  <a:moveTo>
                                    <a:pt x="821" y="478"/>
                                  </a:moveTo>
                                  <a:cubicBezTo>
                                    <a:pt x="816" y="475"/>
                                    <a:pt x="810" y="473"/>
                                    <a:pt x="803" y="473"/>
                                  </a:cubicBezTo>
                                  <a:cubicBezTo>
                                    <a:pt x="796" y="473"/>
                                    <a:pt x="789" y="475"/>
                                    <a:pt x="784" y="478"/>
                                  </a:cubicBezTo>
                                  <a:cubicBezTo>
                                    <a:pt x="785" y="480"/>
                                    <a:pt x="786" y="481"/>
                                    <a:pt x="787" y="483"/>
                                  </a:cubicBezTo>
                                  <a:cubicBezTo>
                                    <a:pt x="791" y="480"/>
                                    <a:pt x="797" y="478"/>
                                    <a:pt x="803" y="478"/>
                                  </a:cubicBezTo>
                                  <a:cubicBezTo>
                                    <a:pt x="809" y="478"/>
                                    <a:pt x="814" y="480"/>
                                    <a:pt x="818" y="483"/>
                                  </a:cubicBezTo>
                                  <a:cubicBezTo>
                                    <a:pt x="819" y="481"/>
                                    <a:pt x="820" y="480"/>
                                    <a:pt x="821" y="478"/>
                                  </a:cubicBezTo>
                                  <a:close/>
                                  <a:moveTo>
                                    <a:pt x="826" y="472"/>
                                  </a:moveTo>
                                  <a:cubicBezTo>
                                    <a:pt x="819" y="467"/>
                                    <a:pt x="811" y="465"/>
                                    <a:pt x="803" y="465"/>
                                  </a:cubicBezTo>
                                  <a:cubicBezTo>
                                    <a:pt x="794" y="465"/>
                                    <a:pt x="786" y="468"/>
                                    <a:pt x="779" y="472"/>
                                  </a:cubicBezTo>
                                  <a:cubicBezTo>
                                    <a:pt x="781" y="474"/>
                                    <a:pt x="782" y="475"/>
                                    <a:pt x="783" y="477"/>
                                  </a:cubicBezTo>
                                  <a:cubicBezTo>
                                    <a:pt x="789" y="473"/>
                                    <a:pt x="795" y="471"/>
                                    <a:pt x="803" y="471"/>
                                  </a:cubicBezTo>
                                  <a:cubicBezTo>
                                    <a:pt x="810" y="471"/>
                                    <a:pt x="817" y="473"/>
                                    <a:pt x="822" y="477"/>
                                  </a:cubicBezTo>
                                  <a:cubicBezTo>
                                    <a:pt x="823" y="475"/>
                                    <a:pt x="825" y="473"/>
                                    <a:pt x="826" y="472"/>
                                  </a:cubicBezTo>
                                  <a:close/>
                                  <a:moveTo>
                                    <a:pt x="832" y="467"/>
                                  </a:moveTo>
                                  <a:cubicBezTo>
                                    <a:pt x="824" y="461"/>
                                    <a:pt x="814" y="457"/>
                                    <a:pt x="803" y="457"/>
                                  </a:cubicBezTo>
                                  <a:cubicBezTo>
                                    <a:pt x="792" y="457"/>
                                    <a:pt x="782" y="461"/>
                                    <a:pt x="773" y="467"/>
                                  </a:cubicBezTo>
                                  <a:cubicBezTo>
                                    <a:pt x="775" y="468"/>
                                    <a:pt x="777" y="469"/>
                                    <a:pt x="778" y="471"/>
                                  </a:cubicBezTo>
                                  <a:cubicBezTo>
                                    <a:pt x="785" y="466"/>
                                    <a:pt x="794" y="463"/>
                                    <a:pt x="803" y="463"/>
                                  </a:cubicBezTo>
                                  <a:cubicBezTo>
                                    <a:pt x="812" y="463"/>
                                    <a:pt x="820" y="466"/>
                                    <a:pt x="827" y="471"/>
                                  </a:cubicBezTo>
                                  <a:cubicBezTo>
                                    <a:pt x="829" y="469"/>
                                    <a:pt x="830" y="468"/>
                                    <a:pt x="832" y="467"/>
                                  </a:cubicBezTo>
                                  <a:close/>
                                  <a:moveTo>
                                    <a:pt x="869" y="455"/>
                                  </a:moveTo>
                                  <a:cubicBezTo>
                                    <a:pt x="869" y="453"/>
                                    <a:pt x="866" y="450"/>
                                    <a:pt x="864" y="450"/>
                                  </a:cubicBezTo>
                                  <a:cubicBezTo>
                                    <a:pt x="861" y="450"/>
                                    <a:pt x="858" y="453"/>
                                    <a:pt x="858" y="455"/>
                                  </a:cubicBezTo>
                                  <a:cubicBezTo>
                                    <a:pt x="858" y="456"/>
                                    <a:pt x="859" y="456"/>
                                    <a:pt x="859" y="456"/>
                                  </a:cubicBezTo>
                                  <a:cubicBezTo>
                                    <a:pt x="860" y="456"/>
                                    <a:pt x="862" y="456"/>
                                    <a:pt x="864" y="456"/>
                                  </a:cubicBezTo>
                                  <a:cubicBezTo>
                                    <a:pt x="865" y="456"/>
                                    <a:pt x="867" y="456"/>
                                    <a:pt x="869" y="456"/>
                                  </a:cubicBezTo>
                                  <a:cubicBezTo>
                                    <a:pt x="869" y="456"/>
                                    <a:pt x="869" y="456"/>
                                    <a:pt x="869" y="455"/>
                                  </a:cubicBezTo>
                                  <a:close/>
                                  <a:moveTo>
                                    <a:pt x="876" y="455"/>
                                  </a:moveTo>
                                  <a:cubicBezTo>
                                    <a:pt x="876" y="449"/>
                                    <a:pt x="870" y="443"/>
                                    <a:pt x="864" y="443"/>
                                  </a:cubicBezTo>
                                  <a:cubicBezTo>
                                    <a:pt x="857" y="443"/>
                                    <a:pt x="852" y="449"/>
                                    <a:pt x="852" y="455"/>
                                  </a:cubicBezTo>
                                  <a:cubicBezTo>
                                    <a:pt x="852" y="456"/>
                                    <a:pt x="852" y="456"/>
                                    <a:pt x="852" y="457"/>
                                  </a:cubicBezTo>
                                  <a:cubicBezTo>
                                    <a:pt x="853" y="457"/>
                                    <a:pt x="855" y="456"/>
                                    <a:pt x="857" y="456"/>
                                  </a:cubicBezTo>
                                  <a:cubicBezTo>
                                    <a:pt x="857" y="456"/>
                                    <a:pt x="857" y="456"/>
                                    <a:pt x="857" y="455"/>
                                  </a:cubicBezTo>
                                  <a:cubicBezTo>
                                    <a:pt x="857" y="452"/>
                                    <a:pt x="860" y="449"/>
                                    <a:pt x="864" y="449"/>
                                  </a:cubicBezTo>
                                  <a:cubicBezTo>
                                    <a:pt x="867" y="449"/>
                                    <a:pt x="870" y="452"/>
                                    <a:pt x="870" y="455"/>
                                  </a:cubicBezTo>
                                  <a:cubicBezTo>
                                    <a:pt x="870" y="456"/>
                                    <a:pt x="870" y="456"/>
                                    <a:pt x="870" y="456"/>
                                  </a:cubicBezTo>
                                  <a:cubicBezTo>
                                    <a:pt x="872" y="456"/>
                                    <a:pt x="874" y="457"/>
                                    <a:pt x="875" y="457"/>
                                  </a:cubicBezTo>
                                  <a:cubicBezTo>
                                    <a:pt x="876" y="456"/>
                                    <a:pt x="876" y="456"/>
                                    <a:pt x="876" y="455"/>
                                  </a:cubicBezTo>
                                  <a:close/>
                                  <a:moveTo>
                                    <a:pt x="883" y="455"/>
                                  </a:moveTo>
                                  <a:cubicBezTo>
                                    <a:pt x="883" y="450"/>
                                    <a:pt x="881" y="445"/>
                                    <a:pt x="877" y="442"/>
                                  </a:cubicBezTo>
                                  <a:cubicBezTo>
                                    <a:pt x="874" y="438"/>
                                    <a:pt x="869" y="436"/>
                                    <a:pt x="864" y="436"/>
                                  </a:cubicBezTo>
                                  <a:cubicBezTo>
                                    <a:pt x="858" y="436"/>
                                    <a:pt x="853" y="438"/>
                                    <a:pt x="850" y="442"/>
                                  </a:cubicBezTo>
                                  <a:cubicBezTo>
                                    <a:pt x="846" y="445"/>
                                    <a:pt x="844" y="450"/>
                                    <a:pt x="844" y="455"/>
                                  </a:cubicBezTo>
                                  <a:cubicBezTo>
                                    <a:pt x="844" y="457"/>
                                    <a:pt x="844" y="458"/>
                                    <a:pt x="844" y="459"/>
                                  </a:cubicBezTo>
                                  <a:cubicBezTo>
                                    <a:pt x="846" y="459"/>
                                    <a:pt x="848" y="458"/>
                                    <a:pt x="850" y="457"/>
                                  </a:cubicBezTo>
                                  <a:cubicBezTo>
                                    <a:pt x="850" y="457"/>
                                    <a:pt x="850" y="456"/>
                                    <a:pt x="850" y="455"/>
                                  </a:cubicBezTo>
                                  <a:cubicBezTo>
                                    <a:pt x="850" y="448"/>
                                    <a:pt x="856" y="442"/>
                                    <a:pt x="864" y="442"/>
                                  </a:cubicBezTo>
                                  <a:cubicBezTo>
                                    <a:pt x="871" y="442"/>
                                    <a:pt x="877" y="448"/>
                                    <a:pt x="877" y="455"/>
                                  </a:cubicBezTo>
                                  <a:cubicBezTo>
                                    <a:pt x="877" y="456"/>
                                    <a:pt x="877" y="457"/>
                                    <a:pt x="877" y="457"/>
                                  </a:cubicBezTo>
                                  <a:cubicBezTo>
                                    <a:pt x="879" y="458"/>
                                    <a:pt x="881" y="459"/>
                                    <a:pt x="883" y="459"/>
                                  </a:cubicBezTo>
                                  <a:cubicBezTo>
                                    <a:pt x="883" y="458"/>
                                    <a:pt x="883" y="457"/>
                                    <a:pt x="883" y="455"/>
                                  </a:cubicBezTo>
                                  <a:close/>
                                  <a:moveTo>
                                    <a:pt x="891" y="455"/>
                                  </a:moveTo>
                                  <a:cubicBezTo>
                                    <a:pt x="891" y="448"/>
                                    <a:pt x="888" y="441"/>
                                    <a:pt x="883" y="436"/>
                                  </a:cubicBezTo>
                                  <a:cubicBezTo>
                                    <a:pt x="878" y="431"/>
                                    <a:pt x="871" y="428"/>
                                    <a:pt x="864" y="428"/>
                                  </a:cubicBezTo>
                                  <a:cubicBezTo>
                                    <a:pt x="856" y="428"/>
                                    <a:pt x="849" y="431"/>
                                    <a:pt x="844" y="436"/>
                                  </a:cubicBezTo>
                                  <a:cubicBezTo>
                                    <a:pt x="839" y="441"/>
                                    <a:pt x="836" y="448"/>
                                    <a:pt x="836" y="455"/>
                                  </a:cubicBezTo>
                                  <a:cubicBezTo>
                                    <a:pt x="836" y="458"/>
                                    <a:pt x="837" y="460"/>
                                    <a:pt x="837" y="463"/>
                                  </a:cubicBezTo>
                                  <a:cubicBezTo>
                                    <a:pt x="839" y="462"/>
                                    <a:pt x="841" y="461"/>
                                    <a:pt x="843" y="460"/>
                                  </a:cubicBezTo>
                                  <a:cubicBezTo>
                                    <a:pt x="843" y="458"/>
                                    <a:pt x="842" y="457"/>
                                    <a:pt x="842" y="455"/>
                                  </a:cubicBezTo>
                                  <a:cubicBezTo>
                                    <a:pt x="842" y="444"/>
                                    <a:pt x="852" y="434"/>
                                    <a:pt x="864" y="434"/>
                                  </a:cubicBezTo>
                                  <a:cubicBezTo>
                                    <a:pt x="875" y="434"/>
                                    <a:pt x="885" y="444"/>
                                    <a:pt x="885" y="455"/>
                                  </a:cubicBezTo>
                                  <a:cubicBezTo>
                                    <a:pt x="885" y="457"/>
                                    <a:pt x="884" y="458"/>
                                    <a:pt x="884" y="460"/>
                                  </a:cubicBezTo>
                                  <a:cubicBezTo>
                                    <a:pt x="886" y="461"/>
                                    <a:pt x="888" y="462"/>
                                    <a:pt x="890" y="463"/>
                                  </a:cubicBezTo>
                                  <a:cubicBezTo>
                                    <a:pt x="890" y="460"/>
                                    <a:pt x="891" y="458"/>
                                    <a:pt x="891" y="455"/>
                                  </a:cubicBezTo>
                                  <a:close/>
                                  <a:moveTo>
                                    <a:pt x="898" y="455"/>
                                  </a:moveTo>
                                  <a:cubicBezTo>
                                    <a:pt x="898" y="446"/>
                                    <a:pt x="894" y="437"/>
                                    <a:pt x="888" y="431"/>
                                  </a:cubicBezTo>
                                  <a:cubicBezTo>
                                    <a:pt x="882" y="425"/>
                                    <a:pt x="873" y="421"/>
                                    <a:pt x="864" y="421"/>
                                  </a:cubicBezTo>
                                  <a:cubicBezTo>
                                    <a:pt x="854" y="421"/>
                                    <a:pt x="846" y="425"/>
                                    <a:pt x="839" y="431"/>
                                  </a:cubicBezTo>
                                  <a:cubicBezTo>
                                    <a:pt x="833" y="437"/>
                                    <a:pt x="829" y="446"/>
                                    <a:pt x="829" y="455"/>
                                  </a:cubicBezTo>
                                  <a:cubicBezTo>
                                    <a:pt x="829" y="458"/>
                                    <a:pt x="830" y="461"/>
                                    <a:pt x="830" y="464"/>
                                  </a:cubicBezTo>
                                  <a:cubicBezTo>
                                    <a:pt x="831" y="464"/>
                                    <a:pt x="832" y="465"/>
                                    <a:pt x="833" y="466"/>
                                  </a:cubicBezTo>
                                  <a:cubicBezTo>
                                    <a:pt x="834" y="465"/>
                                    <a:pt x="835" y="464"/>
                                    <a:pt x="836" y="464"/>
                                  </a:cubicBezTo>
                                  <a:cubicBezTo>
                                    <a:pt x="835" y="461"/>
                                    <a:pt x="835" y="458"/>
                                    <a:pt x="835" y="455"/>
                                  </a:cubicBezTo>
                                  <a:cubicBezTo>
                                    <a:pt x="835" y="440"/>
                                    <a:pt x="848" y="427"/>
                                    <a:pt x="864" y="427"/>
                                  </a:cubicBezTo>
                                  <a:cubicBezTo>
                                    <a:pt x="879" y="427"/>
                                    <a:pt x="892" y="440"/>
                                    <a:pt x="892" y="455"/>
                                  </a:cubicBezTo>
                                  <a:cubicBezTo>
                                    <a:pt x="892" y="458"/>
                                    <a:pt x="892" y="461"/>
                                    <a:pt x="891" y="464"/>
                                  </a:cubicBezTo>
                                  <a:cubicBezTo>
                                    <a:pt x="892" y="464"/>
                                    <a:pt x="893" y="465"/>
                                    <a:pt x="894" y="465"/>
                                  </a:cubicBezTo>
                                  <a:cubicBezTo>
                                    <a:pt x="895" y="465"/>
                                    <a:pt x="896" y="464"/>
                                    <a:pt x="897" y="463"/>
                                  </a:cubicBezTo>
                                  <a:cubicBezTo>
                                    <a:pt x="897" y="461"/>
                                    <a:pt x="898" y="458"/>
                                    <a:pt x="898" y="455"/>
                                  </a:cubicBezTo>
                                  <a:close/>
                                  <a:moveTo>
                                    <a:pt x="906" y="455"/>
                                  </a:moveTo>
                                  <a:cubicBezTo>
                                    <a:pt x="906" y="444"/>
                                    <a:pt x="901" y="433"/>
                                    <a:pt x="893" y="426"/>
                                  </a:cubicBezTo>
                                  <a:cubicBezTo>
                                    <a:pt x="886" y="418"/>
                                    <a:pt x="875" y="413"/>
                                    <a:pt x="864" y="413"/>
                                  </a:cubicBezTo>
                                  <a:cubicBezTo>
                                    <a:pt x="852" y="413"/>
                                    <a:pt x="842" y="418"/>
                                    <a:pt x="834" y="426"/>
                                  </a:cubicBezTo>
                                  <a:cubicBezTo>
                                    <a:pt x="826" y="433"/>
                                    <a:pt x="822" y="444"/>
                                    <a:pt x="822" y="455"/>
                                  </a:cubicBezTo>
                                  <a:cubicBezTo>
                                    <a:pt x="822" y="457"/>
                                    <a:pt x="822" y="458"/>
                                    <a:pt x="822" y="459"/>
                                  </a:cubicBezTo>
                                  <a:cubicBezTo>
                                    <a:pt x="824" y="460"/>
                                    <a:pt x="826" y="461"/>
                                    <a:pt x="829" y="463"/>
                                  </a:cubicBezTo>
                                  <a:cubicBezTo>
                                    <a:pt x="828" y="460"/>
                                    <a:pt x="828" y="458"/>
                                    <a:pt x="828" y="455"/>
                                  </a:cubicBezTo>
                                  <a:cubicBezTo>
                                    <a:pt x="828" y="436"/>
                                    <a:pt x="844" y="420"/>
                                    <a:pt x="864" y="420"/>
                                  </a:cubicBezTo>
                                  <a:cubicBezTo>
                                    <a:pt x="883" y="420"/>
                                    <a:pt x="899" y="436"/>
                                    <a:pt x="899" y="455"/>
                                  </a:cubicBezTo>
                                  <a:cubicBezTo>
                                    <a:pt x="899" y="458"/>
                                    <a:pt x="899" y="460"/>
                                    <a:pt x="899" y="462"/>
                                  </a:cubicBezTo>
                                  <a:cubicBezTo>
                                    <a:pt x="901" y="461"/>
                                    <a:pt x="903" y="460"/>
                                    <a:pt x="905" y="459"/>
                                  </a:cubicBezTo>
                                  <a:cubicBezTo>
                                    <a:pt x="905" y="458"/>
                                    <a:pt x="906" y="457"/>
                                    <a:pt x="906" y="455"/>
                                  </a:cubicBezTo>
                                  <a:close/>
                                  <a:moveTo>
                                    <a:pt x="929" y="455"/>
                                  </a:moveTo>
                                  <a:cubicBezTo>
                                    <a:pt x="929" y="453"/>
                                    <a:pt x="926" y="450"/>
                                    <a:pt x="924" y="450"/>
                                  </a:cubicBezTo>
                                  <a:cubicBezTo>
                                    <a:pt x="921" y="450"/>
                                    <a:pt x="918" y="453"/>
                                    <a:pt x="918" y="455"/>
                                  </a:cubicBezTo>
                                  <a:cubicBezTo>
                                    <a:pt x="918" y="456"/>
                                    <a:pt x="918" y="456"/>
                                    <a:pt x="919" y="456"/>
                                  </a:cubicBezTo>
                                  <a:cubicBezTo>
                                    <a:pt x="920" y="456"/>
                                    <a:pt x="922" y="456"/>
                                    <a:pt x="924" y="456"/>
                                  </a:cubicBezTo>
                                  <a:cubicBezTo>
                                    <a:pt x="925" y="456"/>
                                    <a:pt x="927" y="456"/>
                                    <a:pt x="929" y="456"/>
                                  </a:cubicBezTo>
                                  <a:cubicBezTo>
                                    <a:pt x="929" y="456"/>
                                    <a:pt x="929" y="456"/>
                                    <a:pt x="929" y="455"/>
                                  </a:cubicBezTo>
                                  <a:close/>
                                  <a:moveTo>
                                    <a:pt x="933" y="455"/>
                                  </a:moveTo>
                                  <a:cubicBezTo>
                                    <a:pt x="933" y="453"/>
                                    <a:pt x="933" y="451"/>
                                    <a:pt x="934" y="449"/>
                                  </a:cubicBezTo>
                                  <a:cubicBezTo>
                                    <a:pt x="932" y="446"/>
                                    <a:pt x="928" y="443"/>
                                    <a:pt x="924" y="443"/>
                                  </a:cubicBezTo>
                                  <a:cubicBezTo>
                                    <a:pt x="920" y="443"/>
                                    <a:pt x="916" y="445"/>
                                    <a:pt x="914" y="448"/>
                                  </a:cubicBezTo>
                                  <a:cubicBezTo>
                                    <a:pt x="915" y="450"/>
                                    <a:pt x="915" y="453"/>
                                    <a:pt x="915" y="455"/>
                                  </a:cubicBezTo>
                                  <a:cubicBezTo>
                                    <a:pt x="915" y="456"/>
                                    <a:pt x="915" y="456"/>
                                    <a:pt x="915" y="456"/>
                                  </a:cubicBezTo>
                                  <a:cubicBezTo>
                                    <a:pt x="915" y="456"/>
                                    <a:pt x="916" y="456"/>
                                    <a:pt x="917" y="456"/>
                                  </a:cubicBezTo>
                                  <a:cubicBezTo>
                                    <a:pt x="917" y="456"/>
                                    <a:pt x="917" y="456"/>
                                    <a:pt x="917" y="455"/>
                                  </a:cubicBezTo>
                                  <a:cubicBezTo>
                                    <a:pt x="917" y="452"/>
                                    <a:pt x="920" y="449"/>
                                    <a:pt x="924" y="449"/>
                                  </a:cubicBezTo>
                                  <a:cubicBezTo>
                                    <a:pt x="927" y="449"/>
                                    <a:pt x="930" y="452"/>
                                    <a:pt x="930" y="455"/>
                                  </a:cubicBezTo>
                                  <a:cubicBezTo>
                                    <a:pt x="930" y="456"/>
                                    <a:pt x="930" y="456"/>
                                    <a:pt x="930" y="456"/>
                                  </a:cubicBezTo>
                                  <a:cubicBezTo>
                                    <a:pt x="931" y="456"/>
                                    <a:pt x="932" y="456"/>
                                    <a:pt x="933" y="457"/>
                                  </a:cubicBezTo>
                                  <a:cubicBezTo>
                                    <a:pt x="933" y="456"/>
                                    <a:pt x="933" y="456"/>
                                    <a:pt x="933" y="455"/>
                                  </a:cubicBezTo>
                                  <a:close/>
                                  <a:moveTo>
                                    <a:pt x="912" y="440"/>
                                  </a:moveTo>
                                  <a:cubicBezTo>
                                    <a:pt x="913" y="442"/>
                                    <a:pt x="913" y="444"/>
                                    <a:pt x="914" y="446"/>
                                  </a:cubicBezTo>
                                  <a:cubicBezTo>
                                    <a:pt x="916" y="443"/>
                                    <a:pt x="920" y="442"/>
                                    <a:pt x="924" y="442"/>
                                  </a:cubicBezT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>
                                  <a:cubicBezTo>
                                    <a:pt x="934" y="444"/>
                                    <a:pt x="935" y="442"/>
                                    <a:pt x="936" y="440"/>
                                  </a:cubicBezTo>
                                  <a:cubicBezTo>
                                    <a:pt x="932" y="437"/>
                                    <a:pt x="928" y="436"/>
                                    <a:pt x="924" y="436"/>
                                  </a:cubicBezTo>
                                  <a:cubicBezTo>
                                    <a:pt x="919" y="436"/>
                                    <a:pt x="915" y="437"/>
                                    <a:pt x="912" y="440"/>
                                  </a:cubicBezTo>
                                  <a:close/>
                                  <a:moveTo>
                                    <a:pt x="864" y="406"/>
                                  </a:moveTo>
                                  <a:cubicBezTo>
                                    <a:pt x="850" y="406"/>
                                    <a:pt x="837" y="411"/>
                                    <a:pt x="828" y="420"/>
                                  </a:cubicBezTo>
                                  <a:cubicBezTo>
                                    <a:pt x="820" y="429"/>
                                    <a:pt x="814" y="442"/>
                                    <a:pt x="814" y="455"/>
                                  </a:cubicBezTo>
                                  <a:cubicBezTo>
                                    <a:pt x="814" y="456"/>
                                    <a:pt x="814" y="456"/>
                                    <a:pt x="814" y="457"/>
                                  </a:cubicBezTo>
                                  <a:cubicBezTo>
                                    <a:pt x="816" y="457"/>
                                    <a:pt x="818" y="458"/>
                                    <a:pt x="820" y="459"/>
                                  </a:cubicBezTo>
                                  <a:cubicBezTo>
                                    <a:pt x="820" y="458"/>
                                    <a:pt x="820" y="457"/>
                                    <a:pt x="820" y="455"/>
                                  </a:cubicBezTo>
                                  <a:cubicBezTo>
                                    <a:pt x="820" y="431"/>
                                    <a:pt x="840" y="412"/>
                                    <a:pt x="864" y="412"/>
                                  </a:cubicBezTo>
                                  <a:cubicBezTo>
                                    <a:pt x="888" y="412"/>
                                    <a:pt x="907" y="431"/>
                                    <a:pt x="907" y="455"/>
                                  </a:cubicBezTo>
                                  <a:cubicBezTo>
                                    <a:pt x="907" y="456"/>
                                    <a:pt x="907" y="457"/>
                                    <a:pt x="907" y="458"/>
                                  </a:cubicBezTo>
                                  <a:cubicBezTo>
                                    <a:pt x="909" y="458"/>
                                    <a:pt x="911" y="457"/>
                                    <a:pt x="913" y="457"/>
                                  </a:cubicBezTo>
                                  <a:cubicBezTo>
                                    <a:pt x="913" y="456"/>
                                    <a:pt x="913" y="456"/>
                                    <a:pt x="913" y="455"/>
                                  </a:cubicBezTo>
                                  <a:cubicBezTo>
                                    <a:pt x="913" y="442"/>
                                    <a:pt x="908" y="429"/>
                                    <a:pt x="899" y="420"/>
                                  </a:cubicBezTo>
                                  <a:cubicBezTo>
                                    <a:pt x="890" y="411"/>
                                    <a:pt x="877" y="406"/>
                                    <a:pt x="864" y="406"/>
                                  </a:cubicBezTo>
                                  <a:close/>
                                  <a:moveTo>
                                    <a:pt x="885" y="404"/>
                                  </a:moveTo>
                                  <a:cubicBezTo>
                                    <a:pt x="885" y="406"/>
                                    <a:pt x="884" y="407"/>
                                    <a:pt x="884" y="409"/>
                                  </a:cubicBezTo>
                                  <a:cubicBezTo>
                                    <a:pt x="886" y="409"/>
                                    <a:pt x="888" y="410"/>
                                    <a:pt x="890" y="411"/>
                                  </a:cubicBezTo>
                                  <a:cubicBezTo>
                                    <a:pt x="890" y="409"/>
                                    <a:pt x="891" y="407"/>
                                    <a:pt x="891" y="404"/>
                                  </a:cubicBezTo>
                                  <a:cubicBezTo>
                                    <a:pt x="891" y="397"/>
                                    <a:pt x="888" y="390"/>
                                    <a:pt x="883" y="385"/>
                                  </a:cubicBezTo>
                                  <a:cubicBezTo>
                                    <a:pt x="878" y="380"/>
                                    <a:pt x="871" y="377"/>
                                    <a:pt x="864" y="377"/>
                                  </a:cubicBezTo>
                                  <a:cubicBezTo>
                                    <a:pt x="856" y="377"/>
                                    <a:pt x="849" y="380"/>
                                    <a:pt x="844" y="385"/>
                                  </a:cubicBezTo>
                                  <a:cubicBezTo>
                                    <a:pt x="839" y="390"/>
                                    <a:pt x="836" y="397"/>
                                    <a:pt x="836" y="404"/>
                                  </a:cubicBezTo>
                                  <a:cubicBezTo>
                                    <a:pt x="836" y="407"/>
                                    <a:pt x="837" y="409"/>
                                    <a:pt x="837" y="411"/>
                                  </a:cubicBezTo>
                                  <a:cubicBezTo>
                                    <a:pt x="839" y="410"/>
                                    <a:pt x="841" y="409"/>
                                    <a:pt x="843" y="409"/>
                                  </a:cubicBezTo>
                                  <a:cubicBezTo>
                                    <a:pt x="843" y="407"/>
                                    <a:pt x="842" y="406"/>
                                    <a:pt x="842" y="404"/>
                                  </a:cubicBezTo>
                                  <a:cubicBezTo>
                                    <a:pt x="842" y="392"/>
                                    <a:pt x="852" y="383"/>
                                    <a:pt x="864" y="383"/>
                                  </a:cubicBezTo>
                                  <a:cubicBezTo>
                                    <a:pt x="875" y="383"/>
                                    <a:pt x="885" y="392"/>
                                    <a:pt x="885" y="404"/>
                                  </a:cubicBezTo>
                                  <a:close/>
                                  <a:moveTo>
                                    <a:pt x="877" y="404"/>
                                  </a:moveTo>
                                  <a:cubicBezTo>
                                    <a:pt x="877" y="405"/>
                                    <a:pt x="877" y="405"/>
                                    <a:pt x="877" y="406"/>
                                  </a:cubicBezTo>
                                  <a:cubicBezTo>
                                    <a:pt x="879" y="407"/>
                                    <a:pt x="881" y="407"/>
                                    <a:pt x="883" y="408"/>
                                  </a:cubicBezTo>
                                  <a:cubicBezTo>
                                    <a:pt x="883" y="407"/>
                                    <a:pt x="883" y="405"/>
                                    <a:pt x="883" y="404"/>
                                  </a:cubicBezTo>
                                  <a:cubicBezTo>
                                    <a:pt x="883" y="399"/>
                                    <a:pt x="881" y="394"/>
                                    <a:pt x="877" y="390"/>
                                  </a:cubicBezTo>
                                  <a:cubicBezTo>
                                    <a:pt x="874" y="387"/>
                                    <a:pt x="869" y="385"/>
                                    <a:pt x="864" y="385"/>
                                  </a:cubicBezTo>
                                  <a:cubicBezTo>
                                    <a:pt x="858" y="385"/>
                                    <a:pt x="853" y="387"/>
                                    <a:pt x="850" y="390"/>
                                  </a:cubicBezTo>
                                  <a:cubicBezTo>
                                    <a:pt x="846" y="394"/>
                                    <a:pt x="844" y="399"/>
                                    <a:pt x="844" y="404"/>
                                  </a:cubicBezTo>
                                  <a:cubicBezTo>
                                    <a:pt x="844" y="405"/>
                                    <a:pt x="844" y="407"/>
                                    <a:pt x="844" y="408"/>
                                  </a:cubicBezTo>
                                  <a:cubicBezTo>
                                    <a:pt x="846" y="407"/>
                                    <a:pt x="848" y="407"/>
                                    <a:pt x="850" y="406"/>
                                  </a:cubicBezTo>
                                  <a:cubicBezTo>
                                    <a:pt x="850" y="405"/>
                                    <a:pt x="850" y="405"/>
                                    <a:pt x="850" y="404"/>
                                  </a:cubicBezTo>
                                  <a:cubicBezTo>
                                    <a:pt x="850" y="397"/>
                                    <a:pt x="856" y="390"/>
                                    <a:pt x="864" y="390"/>
                                  </a:cubicBezTo>
                                  <a:cubicBezTo>
                                    <a:pt x="871" y="390"/>
                                    <a:pt x="877" y="397"/>
                                    <a:pt x="877" y="404"/>
                                  </a:cubicBezTo>
                                  <a:close/>
                                  <a:moveTo>
                                    <a:pt x="870" y="404"/>
                                  </a:moveTo>
                                  <a:cubicBezTo>
                                    <a:pt x="870" y="404"/>
                                    <a:pt x="870" y="404"/>
                                    <a:pt x="870" y="405"/>
                                  </a:cubicBezTo>
                                  <a:cubicBezTo>
                                    <a:pt x="872" y="405"/>
                                    <a:pt x="874" y="405"/>
                                    <a:pt x="875" y="406"/>
                                  </a:cubicBezTo>
                                  <a:cubicBezTo>
                                    <a:pt x="876" y="405"/>
                                    <a:pt x="876" y="405"/>
                                    <a:pt x="876" y="404"/>
                                  </a:cubicBezTo>
                                  <a:cubicBezTo>
                                    <a:pt x="876" y="397"/>
                                    <a:pt x="870" y="392"/>
                                    <a:pt x="864" y="392"/>
                                  </a:cubicBezTo>
                                  <a:cubicBezTo>
                                    <a:pt x="857" y="392"/>
                                    <a:pt x="852" y="397"/>
                                    <a:pt x="852" y="404"/>
                                  </a:cubicBezTo>
                                  <a:cubicBezTo>
                                    <a:pt x="852" y="405"/>
                                    <a:pt x="852" y="405"/>
                                    <a:pt x="852" y="406"/>
                                  </a:cubicBezTo>
                                  <a:cubicBezTo>
                                    <a:pt x="853" y="405"/>
                                    <a:pt x="855" y="405"/>
                                    <a:pt x="857" y="405"/>
                                  </a:cubicBezTo>
                                  <a:cubicBezTo>
                                    <a:pt x="857" y="404"/>
                                    <a:pt x="857" y="404"/>
                                    <a:pt x="857" y="404"/>
                                  </a:cubicBezTo>
                                  <a:cubicBezTo>
                                    <a:pt x="857" y="400"/>
                                    <a:pt x="860" y="397"/>
                                    <a:pt x="864" y="397"/>
                                  </a:cubicBezTo>
                                  <a:cubicBezTo>
                                    <a:pt x="867" y="397"/>
                                    <a:pt x="870" y="400"/>
                                    <a:pt x="870" y="404"/>
                                  </a:cubicBezTo>
                                  <a:close/>
                                  <a:moveTo>
                                    <a:pt x="864" y="399"/>
                                  </a:moveTo>
                                  <a:cubicBezTo>
                                    <a:pt x="861" y="399"/>
                                    <a:pt x="858" y="401"/>
                                    <a:pt x="858" y="404"/>
                                  </a:cubicBezTo>
                                  <a:cubicBezTo>
                                    <a:pt x="858" y="404"/>
                                    <a:pt x="859" y="404"/>
                                    <a:pt x="859" y="404"/>
                                  </a:cubicBezTo>
                                  <a:cubicBezTo>
                                    <a:pt x="860" y="404"/>
                                    <a:pt x="862" y="404"/>
                                    <a:pt x="864" y="404"/>
                                  </a:cubicBezTo>
                                  <a:cubicBezTo>
                                    <a:pt x="865" y="404"/>
                                    <a:pt x="867" y="404"/>
                                    <a:pt x="869" y="404"/>
                                  </a:cubicBezTo>
                                  <a:cubicBezTo>
                                    <a:pt x="869" y="404"/>
                                    <a:pt x="869" y="404"/>
                                    <a:pt x="869" y="404"/>
                                  </a:cubicBezTo>
                                  <a:cubicBezTo>
                                    <a:pt x="869" y="401"/>
                                    <a:pt x="866" y="399"/>
                                    <a:pt x="864" y="399"/>
                                  </a:cubicBezTo>
                                  <a:close/>
                                  <a:moveTo>
                                    <a:pt x="898" y="404"/>
                                  </a:moveTo>
                                  <a:cubicBezTo>
                                    <a:pt x="898" y="395"/>
                                    <a:pt x="894" y="386"/>
                                    <a:pt x="888" y="380"/>
                                  </a:cubicBezTo>
                                  <a:cubicBezTo>
                                    <a:pt x="882" y="374"/>
                                    <a:pt x="873" y="370"/>
                                    <a:pt x="864" y="370"/>
                                  </a:cubicBezTo>
                                  <a:cubicBezTo>
                                    <a:pt x="854" y="370"/>
                                    <a:pt x="846" y="374"/>
                                    <a:pt x="839" y="380"/>
                                  </a:cubicBezTo>
                                  <a:cubicBezTo>
                                    <a:pt x="833" y="386"/>
                                    <a:pt x="829" y="395"/>
                                    <a:pt x="829" y="404"/>
                                  </a:cubicBezTo>
                                  <a:cubicBezTo>
                                    <a:pt x="829" y="407"/>
                                    <a:pt x="830" y="410"/>
                                    <a:pt x="830" y="412"/>
                                  </a:cubicBezTo>
                                  <a:cubicBezTo>
                                    <a:pt x="831" y="413"/>
                                    <a:pt x="832" y="414"/>
                                    <a:pt x="833" y="414"/>
                                  </a:cubicBezTo>
                                  <a:cubicBezTo>
                                    <a:pt x="834" y="414"/>
                                    <a:pt x="835" y="413"/>
                                    <a:pt x="836" y="412"/>
                                  </a:cubicBezTo>
                                  <a:cubicBezTo>
                                    <a:pt x="835" y="410"/>
                                    <a:pt x="835" y="407"/>
                                    <a:pt x="835" y="404"/>
                                  </a:cubicBezTo>
                                  <a:cubicBezTo>
                                    <a:pt x="835" y="388"/>
                                    <a:pt x="848" y="375"/>
                                    <a:pt x="864" y="375"/>
                                  </a:cubicBezTo>
                                  <a:cubicBezTo>
                                    <a:pt x="879" y="375"/>
                                    <a:pt x="892" y="388"/>
                                    <a:pt x="892" y="404"/>
                                  </a:cubicBezTo>
                                  <a:cubicBezTo>
                                    <a:pt x="892" y="407"/>
                                    <a:pt x="892" y="410"/>
                                    <a:pt x="891" y="412"/>
                                  </a:cubicBezTo>
                                  <a:cubicBezTo>
                                    <a:pt x="892" y="413"/>
                                    <a:pt x="893" y="413"/>
                                    <a:pt x="894" y="414"/>
                                  </a:cubicBezTo>
                                  <a:cubicBezTo>
                                    <a:pt x="895" y="413"/>
                                    <a:pt x="896" y="412"/>
                                    <a:pt x="897" y="412"/>
                                  </a:cubicBezTo>
                                  <a:cubicBezTo>
                                    <a:pt x="897" y="409"/>
                                    <a:pt x="898" y="407"/>
                                    <a:pt x="898" y="404"/>
                                  </a:cubicBezTo>
                                  <a:close/>
                                  <a:moveTo>
                                    <a:pt x="906" y="404"/>
                                  </a:moveTo>
                                  <a:cubicBezTo>
                                    <a:pt x="906" y="392"/>
                                    <a:pt x="901" y="382"/>
                                    <a:pt x="893" y="374"/>
                                  </a:cubicBezTo>
                                  <a:cubicBezTo>
                                    <a:pt x="886" y="367"/>
                                    <a:pt x="875" y="362"/>
                                    <a:pt x="864" y="362"/>
                                  </a:cubicBezTo>
                                  <a:cubicBezTo>
                                    <a:pt x="852" y="362"/>
                                    <a:pt x="842" y="367"/>
                                    <a:pt x="834" y="374"/>
                                  </a:cubicBezTo>
                                  <a:cubicBezTo>
                                    <a:pt x="826" y="382"/>
                                    <a:pt x="822" y="392"/>
                                    <a:pt x="822" y="404"/>
                                  </a:cubicBezTo>
                                  <a:cubicBezTo>
                                    <a:pt x="822" y="405"/>
                                    <a:pt x="822" y="407"/>
                                    <a:pt x="822" y="408"/>
                                  </a:cubicBezTo>
                                  <a:cubicBezTo>
                                    <a:pt x="824" y="409"/>
                                    <a:pt x="826" y="410"/>
                                    <a:pt x="829" y="411"/>
                                  </a:cubicBezTo>
                                  <a:cubicBezTo>
                                    <a:pt x="828" y="409"/>
                                    <a:pt x="828" y="406"/>
                                    <a:pt x="828" y="404"/>
                                  </a:cubicBezTo>
                                  <a:cubicBezTo>
                                    <a:pt x="828" y="384"/>
                                    <a:pt x="844" y="368"/>
                                    <a:pt x="864" y="368"/>
                                  </a:cubicBezTo>
                                  <a:cubicBezTo>
                                    <a:pt x="883" y="368"/>
                                    <a:pt x="899" y="384"/>
                                    <a:pt x="899" y="404"/>
                                  </a:cubicBezTo>
                                  <a:cubicBezTo>
                                    <a:pt x="899" y="406"/>
                                    <a:pt x="899" y="408"/>
                                    <a:pt x="899" y="411"/>
                                  </a:cubicBezTo>
                                  <a:cubicBezTo>
                                    <a:pt x="901" y="409"/>
                                    <a:pt x="903" y="408"/>
                                    <a:pt x="905" y="408"/>
                                  </a:cubicBezTo>
                                  <a:cubicBezTo>
                                    <a:pt x="905" y="406"/>
                                    <a:pt x="906" y="405"/>
                                    <a:pt x="906" y="404"/>
                                  </a:cubicBezTo>
                                  <a:close/>
                                  <a:moveTo>
                                    <a:pt x="929" y="404"/>
                                  </a:moveTo>
                                  <a:cubicBezTo>
                                    <a:pt x="929" y="401"/>
                                    <a:pt x="926" y="399"/>
                                    <a:pt x="924" y="399"/>
                                  </a:cubicBezTo>
                                  <a:cubicBezTo>
                                    <a:pt x="921" y="399"/>
                                    <a:pt x="918" y="401"/>
                                    <a:pt x="918" y="404"/>
                                  </a:cubicBezTo>
                                  <a:cubicBezTo>
                                    <a:pt x="918" y="404"/>
                                    <a:pt x="918" y="404"/>
                                    <a:pt x="919" y="404"/>
                                  </a:cubicBezTo>
                                  <a:cubicBezTo>
                                    <a:pt x="920" y="404"/>
                                    <a:pt x="922" y="404"/>
                                    <a:pt x="924" y="404"/>
                                  </a:cubicBezTo>
                                  <a:cubicBezTo>
                                    <a:pt x="925" y="404"/>
                                    <a:pt x="927" y="404"/>
                                    <a:pt x="929" y="404"/>
                                  </a:cubicBezTo>
                                  <a:cubicBezTo>
                                    <a:pt x="929" y="404"/>
                                    <a:pt x="929" y="404"/>
                                    <a:pt x="929" y="404"/>
                                  </a:cubicBezTo>
                                  <a:close/>
                                  <a:moveTo>
                                    <a:pt x="933" y="404"/>
                                  </a:moveTo>
                                  <a:cubicBezTo>
                                    <a:pt x="933" y="402"/>
                                    <a:pt x="933" y="400"/>
                                    <a:pt x="934" y="398"/>
                                  </a:cubicBezTo>
                                  <a:cubicBezTo>
                                    <a:pt x="932" y="394"/>
                                    <a:pt x="928" y="392"/>
                                    <a:pt x="924" y="392"/>
                                  </a:cubicBezTo>
                                  <a:cubicBezTo>
                                    <a:pt x="920" y="392"/>
                                    <a:pt x="916" y="394"/>
                                    <a:pt x="914" y="397"/>
                                  </a:cubicBezTo>
                                  <a:cubicBezTo>
                                    <a:pt x="915" y="399"/>
                                    <a:pt x="915" y="402"/>
                                    <a:pt x="915" y="404"/>
                                  </a:cubicBezTo>
                                  <a:cubicBezTo>
                                    <a:pt x="915" y="404"/>
                                    <a:pt x="915" y="405"/>
                                    <a:pt x="915" y="405"/>
                                  </a:cubicBezTo>
                                  <a:cubicBezTo>
                                    <a:pt x="915" y="405"/>
                                    <a:pt x="916" y="405"/>
                                    <a:pt x="917" y="405"/>
                                  </a:cubicBezTo>
                                  <a:cubicBezTo>
                                    <a:pt x="917" y="404"/>
                                    <a:pt x="917" y="404"/>
                                    <a:pt x="917" y="404"/>
                                  </a:cubicBezTo>
                                  <a:cubicBezTo>
                                    <a:pt x="917" y="400"/>
                                    <a:pt x="920" y="397"/>
                                    <a:pt x="924" y="397"/>
                                  </a:cubicBezTo>
                                  <a:cubicBezTo>
                                    <a:pt x="927" y="397"/>
                                    <a:pt x="930" y="400"/>
                                    <a:pt x="930" y="404"/>
                                  </a:cubicBezTo>
                                  <a:cubicBezTo>
                                    <a:pt x="930" y="404"/>
                                    <a:pt x="930" y="404"/>
                                    <a:pt x="930" y="405"/>
                                  </a:cubicBezTo>
                                  <a:cubicBezTo>
                                    <a:pt x="931" y="405"/>
                                    <a:pt x="932" y="405"/>
                                    <a:pt x="933" y="405"/>
                                  </a:cubicBezTo>
                                  <a:cubicBezTo>
                                    <a:pt x="933" y="405"/>
                                    <a:pt x="933" y="404"/>
                                    <a:pt x="933" y="404"/>
                                  </a:cubicBezTo>
                                  <a:close/>
                                  <a:moveTo>
                                    <a:pt x="912" y="388"/>
                                  </a:moveTo>
                                  <a:cubicBezTo>
                                    <a:pt x="913" y="390"/>
                                    <a:pt x="913" y="392"/>
                                    <a:pt x="914" y="395"/>
                                  </a:cubicBezTo>
                                  <a:cubicBezTo>
                                    <a:pt x="916" y="392"/>
                                    <a:pt x="920" y="390"/>
                                    <a:pt x="924" y="390"/>
                                  </a:cubicBezTo>
                                  <a:cubicBezTo>
                                    <a:pt x="928" y="390"/>
                                    <a:pt x="931" y="392"/>
                                    <a:pt x="934" y="395"/>
                                  </a:cubicBezTo>
                                  <a:cubicBezTo>
                                    <a:pt x="934" y="393"/>
                                    <a:pt x="935" y="391"/>
                                    <a:pt x="936" y="389"/>
                                  </a:cubicBezTo>
                                  <a:cubicBezTo>
                                    <a:pt x="932" y="386"/>
                                    <a:pt x="928" y="385"/>
                                    <a:pt x="924" y="385"/>
                                  </a:cubicBezTo>
                                  <a:cubicBezTo>
                                    <a:pt x="919" y="385"/>
                                    <a:pt x="915" y="386"/>
                                    <a:pt x="912" y="388"/>
                                  </a:cubicBezTo>
                                  <a:close/>
                                  <a:moveTo>
                                    <a:pt x="864" y="354"/>
                                  </a:moveTo>
                                  <a:cubicBezTo>
                                    <a:pt x="850" y="354"/>
                                    <a:pt x="837" y="360"/>
                                    <a:pt x="828" y="369"/>
                                  </a:cubicBezTo>
                                  <a:cubicBezTo>
                                    <a:pt x="820" y="378"/>
                                    <a:pt x="814" y="390"/>
                                    <a:pt x="814" y="404"/>
                                  </a:cubicBezTo>
                                  <a:cubicBezTo>
                                    <a:pt x="814" y="405"/>
                                    <a:pt x="814" y="405"/>
                                    <a:pt x="814" y="405"/>
                                  </a:cubicBezTo>
                                  <a:cubicBezTo>
                                    <a:pt x="816" y="406"/>
                                    <a:pt x="818" y="407"/>
                                    <a:pt x="820" y="407"/>
                                  </a:cubicBezTo>
                                  <a:cubicBezTo>
                                    <a:pt x="820" y="406"/>
                                    <a:pt x="820" y="405"/>
                                    <a:pt x="820" y="404"/>
                                  </a:cubicBezTo>
                                  <a:cubicBezTo>
                                    <a:pt x="820" y="380"/>
                                    <a:pt x="840" y="361"/>
                                    <a:pt x="864" y="361"/>
                                  </a:cubicBezTo>
                                  <a:cubicBezTo>
                                    <a:pt x="888" y="361"/>
                                    <a:pt x="907" y="380"/>
                                    <a:pt x="907" y="404"/>
                                  </a:cubicBezTo>
                                  <a:cubicBezTo>
                                    <a:pt x="907" y="405"/>
                                    <a:pt x="907" y="406"/>
                                    <a:pt x="907" y="407"/>
                                  </a:cubicBezTo>
                                  <a:cubicBezTo>
                                    <a:pt x="909" y="406"/>
                                    <a:pt x="911" y="406"/>
                                    <a:pt x="913" y="405"/>
                                  </a:cubicBezTo>
                                  <a:cubicBezTo>
                                    <a:pt x="913" y="405"/>
                                    <a:pt x="913" y="404"/>
                                    <a:pt x="913" y="404"/>
                                  </a:cubicBezTo>
                                  <a:cubicBezTo>
                                    <a:pt x="913" y="390"/>
                                    <a:pt x="908" y="378"/>
                                    <a:pt x="899" y="369"/>
                                  </a:cubicBezTo>
                                  <a:cubicBezTo>
                                    <a:pt x="890" y="360"/>
                                    <a:pt x="877" y="354"/>
                                    <a:pt x="864" y="354"/>
                                  </a:cubicBezTo>
                                  <a:close/>
                                  <a:moveTo>
                                    <a:pt x="885" y="353"/>
                                  </a:moveTo>
                                  <a:cubicBezTo>
                                    <a:pt x="885" y="354"/>
                                    <a:pt x="884" y="356"/>
                                    <a:pt x="884" y="357"/>
                                  </a:cubicBezTo>
                                  <a:cubicBezTo>
                                    <a:pt x="886" y="358"/>
                                    <a:pt x="888" y="359"/>
                                    <a:pt x="890" y="360"/>
                                  </a:cubicBezTo>
                                  <a:cubicBezTo>
                                    <a:pt x="890" y="358"/>
                                    <a:pt x="891" y="355"/>
                                    <a:pt x="891" y="353"/>
                                  </a:cubicBezTo>
                                  <a:cubicBezTo>
                                    <a:pt x="891" y="345"/>
                                    <a:pt x="888" y="338"/>
                                    <a:pt x="883" y="333"/>
                                  </a:cubicBezTo>
                                  <a:cubicBezTo>
                                    <a:pt x="878" y="328"/>
                                    <a:pt x="871" y="325"/>
                                    <a:pt x="864" y="325"/>
                                  </a:cubicBezTo>
                                  <a:cubicBezTo>
                                    <a:pt x="856" y="325"/>
                                    <a:pt x="849" y="328"/>
                                    <a:pt x="844" y="333"/>
                                  </a:cubicBezTo>
                                  <a:cubicBezTo>
                                    <a:pt x="839" y="338"/>
                                    <a:pt x="836" y="345"/>
                                    <a:pt x="836" y="353"/>
                                  </a:cubicBezTo>
                                  <a:cubicBezTo>
                                    <a:pt x="836" y="355"/>
                                    <a:pt x="837" y="358"/>
                                    <a:pt x="837" y="360"/>
                                  </a:cubicBezTo>
                                  <a:cubicBezTo>
                                    <a:pt x="839" y="359"/>
                                    <a:pt x="841" y="358"/>
                                    <a:pt x="843" y="357"/>
                                  </a:cubicBezTo>
                                  <a:cubicBezTo>
                                    <a:pt x="843" y="356"/>
                                    <a:pt x="842" y="354"/>
                                    <a:pt x="842" y="353"/>
                                  </a:cubicBezTo>
                                  <a:cubicBezTo>
                                    <a:pt x="842" y="341"/>
                                    <a:pt x="852" y="332"/>
                                    <a:pt x="864" y="332"/>
                                  </a:cubicBezTo>
                                  <a:cubicBezTo>
                                    <a:pt x="875" y="332"/>
                                    <a:pt x="885" y="341"/>
                                    <a:pt x="885" y="353"/>
                                  </a:cubicBezTo>
                                  <a:close/>
                                  <a:moveTo>
                                    <a:pt x="877" y="353"/>
                                  </a:moveTo>
                                  <a:cubicBezTo>
                                    <a:pt x="877" y="353"/>
                                    <a:pt x="877" y="354"/>
                                    <a:pt x="877" y="355"/>
                                  </a:cubicBezTo>
                                  <a:cubicBezTo>
                                    <a:pt x="879" y="355"/>
                                    <a:pt x="881" y="356"/>
                                    <a:pt x="883" y="357"/>
                                  </a:cubicBezTo>
                                  <a:cubicBezTo>
                                    <a:pt x="883" y="355"/>
                                    <a:pt x="883" y="354"/>
                                    <a:pt x="883" y="353"/>
                                  </a:cubicBezTo>
                                  <a:cubicBezTo>
                                    <a:pt x="883" y="347"/>
                                    <a:pt x="881" y="342"/>
                                    <a:pt x="877" y="339"/>
                                  </a:cubicBezTo>
                                  <a:cubicBezTo>
                                    <a:pt x="874" y="335"/>
                                    <a:pt x="869" y="333"/>
                                    <a:pt x="864" y="333"/>
                                  </a:cubicBezTo>
                                  <a:cubicBezTo>
                                    <a:pt x="858" y="333"/>
                                    <a:pt x="853" y="335"/>
                                    <a:pt x="850" y="339"/>
                                  </a:cubicBezTo>
                                  <a:cubicBezTo>
                                    <a:pt x="846" y="342"/>
                                    <a:pt x="844" y="347"/>
                                    <a:pt x="844" y="353"/>
                                  </a:cubicBezTo>
                                  <a:cubicBezTo>
                                    <a:pt x="844" y="354"/>
                                    <a:pt x="844" y="355"/>
                                    <a:pt x="844" y="357"/>
                                  </a:cubicBezTo>
                                  <a:cubicBezTo>
                                    <a:pt x="846" y="356"/>
                                    <a:pt x="848" y="355"/>
                                    <a:pt x="850" y="355"/>
                                  </a:cubicBezTo>
                                  <a:cubicBezTo>
                                    <a:pt x="850" y="354"/>
                                    <a:pt x="850" y="353"/>
                                    <a:pt x="850" y="353"/>
                                  </a:cubicBezTo>
                                  <a:cubicBezTo>
                                    <a:pt x="850" y="345"/>
                                    <a:pt x="856" y="339"/>
                                    <a:pt x="864" y="339"/>
                                  </a:cubicBezTo>
                                  <a:cubicBezTo>
                                    <a:pt x="871" y="339"/>
                                    <a:pt x="877" y="345"/>
                                    <a:pt x="877" y="353"/>
                                  </a:cubicBezTo>
                                  <a:close/>
                                  <a:moveTo>
                                    <a:pt x="870" y="353"/>
                                  </a:moveTo>
                                  <a:cubicBezTo>
                                    <a:pt x="870" y="353"/>
                                    <a:pt x="870" y="353"/>
                                    <a:pt x="870" y="353"/>
                                  </a:cubicBezTo>
                                  <a:cubicBezTo>
                                    <a:pt x="872" y="354"/>
                                    <a:pt x="874" y="354"/>
                                    <a:pt x="875" y="354"/>
                                  </a:cubicBezTo>
                                  <a:cubicBezTo>
                                    <a:pt x="876" y="354"/>
                                    <a:pt x="876" y="353"/>
                                    <a:pt x="876" y="353"/>
                                  </a:cubicBezTo>
                                  <a:cubicBezTo>
                                    <a:pt x="876" y="346"/>
                                    <a:pt x="870" y="341"/>
                                    <a:pt x="864" y="341"/>
                                  </a:cubicBezTo>
                                  <a:cubicBezTo>
                                    <a:pt x="857" y="341"/>
                                    <a:pt x="852" y="346"/>
                                    <a:pt x="852" y="353"/>
                                  </a:cubicBezTo>
                                  <a:cubicBezTo>
                                    <a:pt x="852" y="353"/>
                                    <a:pt x="852" y="354"/>
                                    <a:pt x="852" y="354"/>
                                  </a:cubicBezTo>
                                  <a:cubicBezTo>
                                    <a:pt x="853" y="354"/>
                                    <a:pt x="855" y="354"/>
                                    <a:pt x="857" y="353"/>
                                  </a:cubicBezTo>
                                  <a:cubicBezTo>
                                    <a:pt x="857" y="353"/>
                                    <a:pt x="857" y="353"/>
                                    <a:pt x="857" y="353"/>
                                  </a:cubicBezTo>
                                  <a:cubicBezTo>
                                    <a:pt x="857" y="349"/>
                                    <a:pt x="860" y="346"/>
                                    <a:pt x="864" y="346"/>
                                  </a:cubicBezTo>
                                  <a:cubicBezTo>
                                    <a:pt x="867" y="346"/>
                                    <a:pt x="870" y="349"/>
                                    <a:pt x="870" y="353"/>
                                  </a:cubicBezTo>
                                  <a:close/>
                                  <a:moveTo>
                                    <a:pt x="864" y="348"/>
                                  </a:moveTo>
                                  <a:cubicBezTo>
                                    <a:pt x="861" y="348"/>
                                    <a:pt x="858" y="350"/>
                                    <a:pt x="858" y="353"/>
                                  </a:cubicBezTo>
                                  <a:cubicBezTo>
                                    <a:pt x="858" y="353"/>
                                    <a:pt x="859" y="353"/>
                                    <a:pt x="859" y="353"/>
                                  </a:cubicBezTo>
                                  <a:cubicBezTo>
                                    <a:pt x="860" y="353"/>
                                    <a:pt x="862" y="353"/>
                                    <a:pt x="864" y="353"/>
                                  </a:cubicBezTo>
                                  <a:cubicBezTo>
                                    <a:pt x="865" y="353"/>
                                    <a:pt x="867" y="353"/>
                                    <a:pt x="869" y="353"/>
                                  </a:cubicBezTo>
                                  <a:cubicBezTo>
                                    <a:pt x="869" y="353"/>
                                    <a:pt x="869" y="353"/>
                                    <a:pt x="869" y="353"/>
                                  </a:cubicBezTo>
                                  <a:cubicBezTo>
                                    <a:pt x="869" y="350"/>
                                    <a:pt x="866" y="348"/>
                                    <a:pt x="864" y="348"/>
                                  </a:cubicBezTo>
                                  <a:close/>
                                  <a:moveTo>
                                    <a:pt x="898" y="353"/>
                                  </a:moveTo>
                                  <a:cubicBezTo>
                                    <a:pt x="898" y="343"/>
                                    <a:pt x="894" y="335"/>
                                    <a:pt x="888" y="328"/>
                                  </a:cubicBezTo>
                                  <a:cubicBezTo>
                                    <a:pt x="882" y="322"/>
                                    <a:pt x="873" y="318"/>
                                    <a:pt x="864" y="318"/>
                                  </a:cubicBezTo>
                                  <a:cubicBezTo>
                                    <a:pt x="854" y="318"/>
                                    <a:pt x="846" y="322"/>
                                    <a:pt x="839" y="328"/>
                                  </a:cubicBezTo>
                                  <a:cubicBezTo>
                                    <a:pt x="833" y="335"/>
                                    <a:pt x="829" y="343"/>
                                    <a:pt x="829" y="353"/>
                                  </a:cubicBezTo>
                                  <a:cubicBezTo>
                                    <a:pt x="829" y="356"/>
                                    <a:pt x="830" y="358"/>
                                    <a:pt x="830" y="361"/>
                                  </a:cubicBezTo>
                                  <a:cubicBezTo>
                                    <a:pt x="831" y="362"/>
                                    <a:pt x="832" y="362"/>
                                    <a:pt x="833" y="363"/>
                                  </a:cubicBezTo>
                                  <a:cubicBezTo>
                                    <a:pt x="834" y="362"/>
                                    <a:pt x="835" y="362"/>
                                    <a:pt x="836" y="361"/>
                                  </a:cubicBezTo>
                                  <a:cubicBezTo>
                                    <a:pt x="835" y="358"/>
                                    <a:pt x="835" y="356"/>
                                    <a:pt x="835" y="353"/>
                                  </a:cubicBezTo>
                                  <a:cubicBezTo>
                                    <a:pt x="835" y="337"/>
                                    <a:pt x="848" y="324"/>
                                    <a:pt x="864" y="324"/>
                                  </a:cubicBezTo>
                                  <a:cubicBezTo>
                                    <a:pt x="879" y="324"/>
                                    <a:pt x="892" y="337"/>
                                    <a:pt x="892" y="353"/>
                                  </a:cubicBezTo>
                                  <a:cubicBezTo>
                                    <a:pt x="892" y="356"/>
                                    <a:pt x="892" y="358"/>
                                    <a:pt x="891" y="361"/>
                                  </a:cubicBezTo>
                                  <a:cubicBezTo>
                                    <a:pt x="892" y="361"/>
                                    <a:pt x="893" y="362"/>
                                    <a:pt x="894" y="363"/>
                                  </a:cubicBezTo>
                                  <a:cubicBezTo>
                                    <a:pt x="895" y="362"/>
                                    <a:pt x="896" y="361"/>
                                    <a:pt x="897" y="360"/>
                                  </a:cubicBezTo>
                                  <a:cubicBezTo>
                                    <a:pt x="897" y="358"/>
                                    <a:pt x="898" y="355"/>
                                    <a:pt x="898" y="353"/>
                                  </a:cubicBezTo>
                                  <a:close/>
                                  <a:moveTo>
                                    <a:pt x="906" y="353"/>
                                  </a:moveTo>
                                  <a:cubicBezTo>
                                    <a:pt x="906" y="341"/>
                                    <a:pt x="901" y="331"/>
                                    <a:pt x="893" y="323"/>
                                  </a:cubicBezTo>
                                  <a:cubicBezTo>
                                    <a:pt x="886" y="315"/>
                                    <a:pt x="875" y="311"/>
                                    <a:pt x="864" y="311"/>
                                  </a:cubicBezTo>
                                  <a:cubicBezTo>
                                    <a:pt x="852" y="311"/>
                                    <a:pt x="842" y="315"/>
                                    <a:pt x="834" y="323"/>
                                  </a:cubicBezTo>
                                  <a:cubicBezTo>
                                    <a:pt x="826" y="331"/>
                                    <a:pt x="822" y="341"/>
                                    <a:pt x="822" y="353"/>
                                  </a:cubicBezTo>
                                  <a:cubicBezTo>
                                    <a:pt x="822" y="354"/>
                                    <a:pt x="822" y="355"/>
                                    <a:pt x="822" y="357"/>
                                  </a:cubicBezTo>
                                  <a:cubicBezTo>
                                    <a:pt x="824" y="357"/>
                                    <a:pt x="826" y="359"/>
                                    <a:pt x="829" y="360"/>
                                  </a:cubicBezTo>
                                  <a:cubicBezTo>
                                    <a:pt x="828" y="358"/>
                                    <a:pt x="828" y="355"/>
                                    <a:pt x="828" y="353"/>
                                  </a:cubicBezTo>
                                  <a:cubicBezTo>
                                    <a:pt x="828" y="333"/>
                                    <a:pt x="844" y="317"/>
                                    <a:pt x="864" y="317"/>
                                  </a:cubicBezTo>
                                  <a:cubicBezTo>
                                    <a:pt x="883" y="317"/>
                                    <a:pt x="899" y="333"/>
                                    <a:pt x="899" y="353"/>
                                  </a:cubicBezTo>
                                  <a:cubicBezTo>
                                    <a:pt x="899" y="355"/>
                                    <a:pt x="899" y="357"/>
                                    <a:pt x="899" y="359"/>
                                  </a:cubicBezTo>
                                  <a:cubicBezTo>
                                    <a:pt x="901" y="358"/>
                                    <a:pt x="903" y="357"/>
                                    <a:pt x="905" y="356"/>
                                  </a:cubicBezTo>
                                  <a:cubicBezTo>
                                    <a:pt x="905" y="355"/>
                                    <a:pt x="906" y="354"/>
                                    <a:pt x="906" y="353"/>
                                  </a:cubicBezTo>
                                  <a:close/>
                                  <a:moveTo>
                                    <a:pt x="929" y="353"/>
                                  </a:moveTo>
                                  <a:cubicBezTo>
                                    <a:pt x="929" y="350"/>
                                    <a:pt x="926" y="348"/>
                                    <a:pt x="924" y="348"/>
                                  </a:cubicBezTo>
                                  <a:cubicBezTo>
                                    <a:pt x="921" y="348"/>
                                    <a:pt x="918" y="350"/>
                                    <a:pt x="918" y="353"/>
                                  </a:cubicBezTo>
                                  <a:cubicBezTo>
                                    <a:pt x="918" y="353"/>
                                    <a:pt x="918" y="353"/>
                                    <a:pt x="919" y="353"/>
                                  </a:cubicBezTo>
                                  <a:cubicBezTo>
                                    <a:pt x="920" y="353"/>
                                    <a:pt x="922" y="353"/>
                                    <a:pt x="924" y="353"/>
                                  </a:cubicBezTo>
                                  <a:cubicBezTo>
                                    <a:pt x="925" y="353"/>
                                    <a:pt x="927" y="353"/>
                                    <a:pt x="929" y="353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lose/>
                                  <a:moveTo>
                                    <a:pt x="933" y="353"/>
                                  </a:moveTo>
                                  <a:cubicBezTo>
                                    <a:pt x="933" y="350"/>
                                    <a:pt x="933" y="348"/>
                                    <a:pt x="934" y="346"/>
                                  </a:cubicBezTo>
                                  <a:cubicBezTo>
                                    <a:pt x="932" y="343"/>
                                    <a:pt x="928" y="341"/>
                                    <a:pt x="924" y="341"/>
                                  </a:cubicBezTo>
                                  <a:cubicBezTo>
                                    <a:pt x="920" y="341"/>
                                    <a:pt x="916" y="342"/>
                                    <a:pt x="914" y="345"/>
                                  </a:cubicBezTo>
                                  <a:cubicBezTo>
                                    <a:pt x="915" y="348"/>
                                    <a:pt x="915" y="350"/>
                                    <a:pt x="915" y="353"/>
                                  </a:cubicBezTo>
                                  <a:cubicBezTo>
                                    <a:pt x="915" y="353"/>
                                    <a:pt x="915" y="353"/>
                                    <a:pt x="915" y="354"/>
                                  </a:cubicBezTo>
                                  <a:cubicBezTo>
                                    <a:pt x="915" y="353"/>
                                    <a:pt x="916" y="353"/>
                                    <a:pt x="917" y="353"/>
                                  </a:cubicBezTo>
                                  <a:cubicBezTo>
                                    <a:pt x="917" y="353"/>
                                    <a:pt x="917" y="353"/>
                                    <a:pt x="917" y="353"/>
                                  </a:cubicBezTo>
                                  <a:cubicBezTo>
                                    <a:pt x="917" y="349"/>
                                    <a:pt x="920" y="346"/>
                                    <a:pt x="924" y="346"/>
                                  </a:cubicBezTo>
                                  <a:cubicBezTo>
                                    <a:pt x="927" y="346"/>
                                    <a:pt x="930" y="349"/>
                                    <a:pt x="930" y="353"/>
                                  </a:cubicBezTo>
                                  <a:cubicBezTo>
                                    <a:pt x="930" y="353"/>
                                    <a:pt x="930" y="353"/>
                                    <a:pt x="930" y="353"/>
                                  </a:cubicBezTo>
                                  <a:cubicBezTo>
                                    <a:pt x="931" y="353"/>
                                    <a:pt x="932" y="354"/>
                                    <a:pt x="933" y="354"/>
                                  </a:cubicBezTo>
                                  <a:cubicBezTo>
                                    <a:pt x="933" y="353"/>
                                    <a:pt x="933" y="353"/>
                                    <a:pt x="933" y="353"/>
                                  </a:cubicBezTo>
                                  <a:close/>
                                  <a:moveTo>
                                    <a:pt x="912" y="337"/>
                                  </a:moveTo>
                                  <a:cubicBezTo>
                                    <a:pt x="913" y="339"/>
                                    <a:pt x="913" y="341"/>
                                    <a:pt x="914" y="343"/>
                                  </a:cubicBezTo>
                                  <a:cubicBezTo>
                                    <a:pt x="916" y="341"/>
                                    <a:pt x="920" y="339"/>
                                    <a:pt x="924" y="339"/>
                                  </a:cubicBezTo>
                                  <a:cubicBezTo>
                                    <a:pt x="928" y="339"/>
                                    <a:pt x="931" y="341"/>
                                    <a:pt x="934" y="344"/>
                                  </a:cubicBezTo>
                                  <a:cubicBezTo>
                                    <a:pt x="934" y="342"/>
                                    <a:pt x="935" y="339"/>
                                    <a:pt x="936" y="337"/>
                                  </a:cubicBezTo>
                                  <a:cubicBezTo>
                                    <a:pt x="932" y="335"/>
                                    <a:pt x="928" y="333"/>
                                    <a:pt x="924" y="333"/>
                                  </a:cubicBezTo>
                                  <a:cubicBezTo>
                                    <a:pt x="919" y="333"/>
                                    <a:pt x="915" y="334"/>
                                    <a:pt x="912" y="337"/>
                                  </a:cubicBezTo>
                                  <a:close/>
                                  <a:moveTo>
                                    <a:pt x="864" y="303"/>
                                  </a:moveTo>
                                  <a:cubicBezTo>
                                    <a:pt x="850" y="303"/>
                                    <a:pt x="837" y="309"/>
                                    <a:pt x="828" y="318"/>
                                  </a:cubicBezTo>
                                  <a:cubicBezTo>
                                    <a:pt x="820" y="327"/>
                                    <a:pt x="814" y="339"/>
                                    <a:pt x="814" y="353"/>
                                  </a:cubicBezTo>
                                  <a:cubicBezTo>
                                    <a:pt x="814" y="353"/>
                                    <a:pt x="814" y="354"/>
                                    <a:pt x="814" y="354"/>
                                  </a:cubicBezTo>
                                  <a:cubicBezTo>
                                    <a:pt x="816" y="355"/>
                                    <a:pt x="818" y="355"/>
                                    <a:pt x="820" y="356"/>
                                  </a:cubicBezTo>
                                  <a:cubicBezTo>
                                    <a:pt x="820" y="355"/>
                                    <a:pt x="820" y="354"/>
                                    <a:pt x="820" y="353"/>
                                  </a:cubicBezTo>
                                  <a:cubicBezTo>
                                    <a:pt x="820" y="329"/>
                                    <a:pt x="840" y="309"/>
                                    <a:pt x="864" y="309"/>
                                  </a:cubicBezTo>
                                  <a:cubicBezTo>
                                    <a:pt x="888" y="309"/>
                                    <a:pt x="907" y="329"/>
                                    <a:pt x="907" y="353"/>
                                  </a:cubicBezTo>
                                  <a:cubicBezTo>
                                    <a:pt x="907" y="354"/>
                                    <a:pt x="907" y="355"/>
                                    <a:pt x="907" y="356"/>
                                  </a:cubicBezTo>
                                  <a:cubicBezTo>
                                    <a:pt x="909" y="355"/>
                                    <a:pt x="911" y="354"/>
                                    <a:pt x="913" y="354"/>
                                  </a:cubicBezTo>
                                  <a:cubicBezTo>
                                    <a:pt x="913" y="353"/>
                                    <a:pt x="913" y="353"/>
                                    <a:pt x="913" y="353"/>
                                  </a:cubicBezTo>
                                  <a:cubicBezTo>
                                    <a:pt x="913" y="339"/>
                                    <a:pt x="908" y="327"/>
                                    <a:pt x="899" y="318"/>
                                  </a:cubicBezTo>
                                  <a:cubicBezTo>
                                    <a:pt x="890" y="309"/>
                                    <a:pt x="877" y="303"/>
                                    <a:pt x="864" y="303"/>
                                  </a:cubicBezTo>
                                  <a:close/>
                                  <a:moveTo>
                                    <a:pt x="885" y="301"/>
                                  </a:moveTo>
                                  <a:cubicBezTo>
                                    <a:pt x="885" y="303"/>
                                    <a:pt x="884" y="304"/>
                                    <a:pt x="884" y="306"/>
                                  </a:cubicBezTo>
                                  <a:cubicBezTo>
                                    <a:pt x="886" y="307"/>
                                    <a:pt x="888" y="308"/>
                                    <a:pt x="890" y="309"/>
                                  </a:cubicBezTo>
                                  <a:cubicBezTo>
                                    <a:pt x="890" y="306"/>
                                    <a:pt x="891" y="304"/>
                                    <a:pt x="891" y="301"/>
                                  </a:cubicBezTo>
                                  <a:cubicBezTo>
                                    <a:pt x="891" y="294"/>
                                    <a:pt x="888" y="287"/>
                                    <a:pt x="883" y="282"/>
                                  </a:cubicBezTo>
                                  <a:cubicBezTo>
                                    <a:pt x="878" y="277"/>
                                    <a:pt x="871" y="274"/>
                                    <a:pt x="864" y="274"/>
                                  </a:cubicBezTo>
                                  <a:cubicBezTo>
                                    <a:pt x="856" y="274"/>
                                    <a:pt x="849" y="277"/>
                                    <a:pt x="844" y="282"/>
                                  </a:cubicBezTo>
                                  <a:cubicBezTo>
                                    <a:pt x="839" y="287"/>
                                    <a:pt x="836" y="294"/>
                                    <a:pt x="836" y="301"/>
                                  </a:cubicBezTo>
                                  <a:cubicBezTo>
                                    <a:pt x="836" y="304"/>
                                    <a:pt x="837" y="306"/>
                                    <a:pt x="837" y="309"/>
                                  </a:cubicBezTo>
                                  <a:cubicBezTo>
                                    <a:pt x="839" y="308"/>
                                    <a:pt x="841" y="307"/>
                                    <a:pt x="843" y="306"/>
                                  </a:cubicBezTo>
                                  <a:cubicBezTo>
                                    <a:pt x="843" y="304"/>
                                    <a:pt x="842" y="303"/>
                                    <a:pt x="842" y="301"/>
                                  </a:cubicBezTo>
                                  <a:cubicBezTo>
                                    <a:pt x="842" y="290"/>
                                    <a:pt x="852" y="280"/>
                                    <a:pt x="864" y="280"/>
                                  </a:cubicBezTo>
                                  <a:cubicBezTo>
                                    <a:pt x="875" y="280"/>
                                    <a:pt x="885" y="290"/>
                                    <a:pt x="885" y="301"/>
                                  </a:cubicBezTo>
                                  <a:close/>
                                  <a:moveTo>
                                    <a:pt x="877" y="301"/>
                                  </a:moveTo>
                                  <a:cubicBezTo>
                                    <a:pt x="877" y="302"/>
                                    <a:pt x="877" y="303"/>
                                    <a:pt x="877" y="303"/>
                                  </a:cubicBezTo>
                                  <a:cubicBezTo>
                                    <a:pt x="879" y="304"/>
                                    <a:pt x="881" y="304"/>
                                    <a:pt x="883" y="305"/>
                                  </a:cubicBezTo>
                                  <a:cubicBezTo>
                                    <a:pt x="883" y="304"/>
                                    <a:pt x="883" y="303"/>
                                    <a:pt x="883" y="301"/>
                                  </a:cubicBezTo>
                                  <a:cubicBezTo>
                                    <a:pt x="883" y="296"/>
                                    <a:pt x="881" y="291"/>
                                    <a:pt x="877" y="287"/>
                                  </a:cubicBezTo>
                                  <a:cubicBezTo>
                                    <a:pt x="874" y="284"/>
                                    <a:pt x="869" y="282"/>
                                    <a:pt x="864" y="282"/>
                                  </a:cubicBezTo>
                                  <a:cubicBezTo>
                                    <a:pt x="858" y="282"/>
                                    <a:pt x="853" y="284"/>
                                    <a:pt x="850" y="287"/>
                                  </a:cubicBezTo>
                                  <a:cubicBezTo>
                                    <a:pt x="846" y="291"/>
                                    <a:pt x="844" y="296"/>
                                    <a:pt x="844" y="301"/>
                                  </a:cubicBezTo>
                                  <a:cubicBezTo>
                                    <a:pt x="844" y="303"/>
                                    <a:pt x="844" y="304"/>
                                    <a:pt x="844" y="305"/>
                                  </a:cubicBezTo>
                                  <a:cubicBezTo>
                                    <a:pt x="846" y="304"/>
                                    <a:pt x="848" y="304"/>
                                    <a:pt x="850" y="303"/>
                                  </a:cubicBezTo>
                                  <a:cubicBezTo>
                                    <a:pt x="850" y="303"/>
                                    <a:pt x="850" y="302"/>
                                    <a:pt x="850" y="301"/>
                                  </a:cubicBezTo>
                                  <a:cubicBezTo>
                                    <a:pt x="850" y="294"/>
                                    <a:pt x="856" y="288"/>
                                    <a:pt x="864" y="288"/>
                                  </a:cubicBezTo>
                                  <a:cubicBezTo>
                                    <a:pt x="871" y="288"/>
                                    <a:pt x="877" y="294"/>
                                    <a:pt x="877" y="301"/>
                                  </a:cubicBezTo>
                                  <a:close/>
                                  <a:moveTo>
                                    <a:pt x="870" y="301"/>
                                  </a:moveTo>
                                  <a:cubicBezTo>
                                    <a:pt x="870" y="301"/>
                                    <a:pt x="870" y="302"/>
                                    <a:pt x="870" y="302"/>
                                  </a:cubicBezTo>
                                  <a:cubicBezTo>
                                    <a:pt x="872" y="302"/>
                                    <a:pt x="874" y="302"/>
                                    <a:pt x="875" y="303"/>
                                  </a:cubicBezTo>
                                  <a:cubicBezTo>
                                    <a:pt x="876" y="302"/>
                                    <a:pt x="876" y="302"/>
                                    <a:pt x="876" y="301"/>
                                  </a:cubicBezTo>
                                  <a:cubicBezTo>
                                    <a:pt x="876" y="295"/>
                                    <a:pt x="870" y="289"/>
                                    <a:pt x="864" y="289"/>
                                  </a:cubicBezTo>
                                  <a:cubicBezTo>
                                    <a:pt x="857" y="289"/>
                                    <a:pt x="852" y="295"/>
                                    <a:pt x="852" y="301"/>
                                  </a:cubicBezTo>
                                  <a:cubicBezTo>
                                    <a:pt x="852" y="302"/>
                                    <a:pt x="852" y="302"/>
                                    <a:pt x="852" y="303"/>
                                  </a:cubicBezTo>
                                  <a:cubicBezTo>
                                    <a:pt x="853" y="302"/>
                                    <a:pt x="855" y="302"/>
                                    <a:pt x="857" y="302"/>
                                  </a:cubicBezTo>
                                  <a:cubicBezTo>
                                    <a:pt x="857" y="302"/>
                                    <a:pt x="857" y="301"/>
                                    <a:pt x="857" y="301"/>
                                  </a:cubicBezTo>
                                  <a:cubicBezTo>
                                    <a:pt x="857" y="298"/>
                                    <a:pt x="860" y="295"/>
                                    <a:pt x="864" y="295"/>
                                  </a:cubicBezTo>
                                  <a:cubicBezTo>
                                    <a:pt x="867" y="295"/>
                                    <a:pt x="870" y="298"/>
                                    <a:pt x="870" y="301"/>
                                  </a:cubicBezTo>
                                  <a:close/>
                                  <a:moveTo>
                                    <a:pt x="864" y="296"/>
                                  </a:moveTo>
                                  <a:cubicBezTo>
                                    <a:pt x="861" y="296"/>
                                    <a:pt x="858" y="298"/>
                                    <a:pt x="858" y="301"/>
                                  </a:cubicBezTo>
                                  <a:cubicBezTo>
                                    <a:pt x="858" y="301"/>
                                    <a:pt x="859" y="302"/>
                                    <a:pt x="859" y="302"/>
                                  </a:cubicBezTo>
                                  <a:cubicBezTo>
                                    <a:pt x="860" y="302"/>
                                    <a:pt x="862" y="301"/>
                                    <a:pt x="864" y="301"/>
                                  </a:cubicBezTo>
                                  <a:cubicBezTo>
                                    <a:pt x="865" y="301"/>
                                    <a:pt x="867" y="302"/>
                                    <a:pt x="869" y="302"/>
                                  </a:cubicBezTo>
                                  <a:cubicBezTo>
                                    <a:pt x="869" y="302"/>
                                    <a:pt x="869" y="301"/>
                                    <a:pt x="869" y="301"/>
                                  </a:cubicBezTo>
                                  <a:cubicBezTo>
                                    <a:pt x="869" y="298"/>
                                    <a:pt x="866" y="296"/>
                                    <a:pt x="864" y="296"/>
                                  </a:cubicBezTo>
                                  <a:close/>
                                  <a:moveTo>
                                    <a:pt x="898" y="301"/>
                                  </a:moveTo>
                                  <a:cubicBezTo>
                                    <a:pt x="898" y="292"/>
                                    <a:pt x="894" y="283"/>
                                    <a:pt x="888" y="277"/>
                                  </a:cubicBezTo>
                                  <a:cubicBezTo>
                                    <a:pt x="882" y="271"/>
                                    <a:pt x="873" y="267"/>
                                    <a:pt x="864" y="267"/>
                                  </a:cubicBezTo>
                                  <a:cubicBezTo>
                                    <a:pt x="854" y="267"/>
                                    <a:pt x="846" y="271"/>
                                    <a:pt x="839" y="277"/>
                                  </a:cubicBezTo>
                                  <a:cubicBezTo>
                                    <a:pt x="833" y="283"/>
                                    <a:pt x="829" y="292"/>
                                    <a:pt x="829" y="301"/>
                                  </a:cubicBezTo>
                                  <a:cubicBezTo>
                                    <a:pt x="829" y="304"/>
                                    <a:pt x="830" y="307"/>
                                    <a:pt x="830" y="310"/>
                                  </a:cubicBezTo>
                                  <a:cubicBezTo>
                                    <a:pt x="831" y="310"/>
                                    <a:pt x="832" y="311"/>
                                    <a:pt x="833" y="311"/>
                                  </a:cubicBezTo>
                                  <a:cubicBezTo>
                                    <a:pt x="834" y="311"/>
                                    <a:pt x="835" y="310"/>
                                    <a:pt x="836" y="310"/>
                                  </a:cubicBezTo>
                                  <a:cubicBezTo>
                                    <a:pt x="835" y="307"/>
                                    <a:pt x="835" y="304"/>
                                    <a:pt x="835" y="301"/>
                                  </a:cubicBezTo>
                                  <a:cubicBezTo>
                                    <a:pt x="835" y="285"/>
                                    <a:pt x="848" y="272"/>
                                    <a:pt x="864" y="272"/>
                                  </a:cubicBezTo>
                                  <a:cubicBezTo>
                                    <a:pt x="879" y="272"/>
                                    <a:pt x="892" y="285"/>
                                    <a:pt x="892" y="301"/>
                                  </a:cubicBezTo>
                                  <a:cubicBezTo>
                                    <a:pt x="892" y="304"/>
                                    <a:pt x="892" y="307"/>
                                    <a:pt x="891" y="310"/>
                                  </a:cubicBezTo>
                                  <a:cubicBezTo>
                                    <a:pt x="892" y="310"/>
                                    <a:pt x="893" y="311"/>
                                    <a:pt x="894" y="311"/>
                                  </a:cubicBezTo>
                                  <a:cubicBezTo>
                                    <a:pt x="895" y="310"/>
                                    <a:pt x="896" y="310"/>
                                    <a:pt x="897" y="309"/>
                                  </a:cubicBezTo>
                                  <a:cubicBezTo>
                                    <a:pt x="897" y="306"/>
                                    <a:pt x="898" y="304"/>
                                    <a:pt x="898" y="301"/>
                                  </a:cubicBezTo>
                                  <a:close/>
                                  <a:moveTo>
                                    <a:pt x="906" y="301"/>
                                  </a:moveTo>
                                  <a:cubicBezTo>
                                    <a:pt x="906" y="290"/>
                                    <a:pt x="901" y="279"/>
                                    <a:pt x="893" y="272"/>
                                  </a:cubicBezTo>
                                  <a:cubicBezTo>
                                    <a:pt x="886" y="264"/>
                                    <a:pt x="875" y="259"/>
                                    <a:pt x="864" y="259"/>
                                  </a:cubicBezTo>
                                  <a:cubicBezTo>
                                    <a:pt x="852" y="259"/>
                                    <a:pt x="842" y="264"/>
                                    <a:pt x="834" y="272"/>
                                  </a:cubicBezTo>
                                  <a:cubicBezTo>
                                    <a:pt x="826" y="279"/>
                                    <a:pt x="822" y="290"/>
                                    <a:pt x="822" y="301"/>
                                  </a:cubicBezTo>
                                  <a:cubicBezTo>
                                    <a:pt x="822" y="303"/>
                                    <a:pt x="822" y="304"/>
                                    <a:pt x="822" y="305"/>
                                  </a:cubicBezTo>
                                  <a:cubicBezTo>
                                    <a:pt x="824" y="306"/>
                                    <a:pt x="826" y="307"/>
                                    <a:pt x="829" y="308"/>
                                  </a:cubicBezTo>
                                  <a:cubicBezTo>
                                    <a:pt x="828" y="306"/>
                                    <a:pt x="828" y="304"/>
                                    <a:pt x="828" y="301"/>
                                  </a:cubicBezTo>
                                  <a:cubicBezTo>
                                    <a:pt x="828" y="282"/>
                                    <a:pt x="844" y="265"/>
                                    <a:pt x="864" y="265"/>
                                  </a:cubicBezTo>
                                  <a:cubicBezTo>
                                    <a:pt x="883" y="265"/>
                                    <a:pt x="899" y="282"/>
                                    <a:pt x="899" y="301"/>
                                  </a:cubicBezTo>
                                  <a:cubicBezTo>
                                    <a:pt x="899" y="304"/>
                                    <a:pt x="899" y="306"/>
                                    <a:pt x="899" y="308"/>
                                  </a:cubicBezTo>
                                  <a:cubicBezTo>
                                    <a:pt x="901" y="307"/>
                                    <a:pt x="903" y="306"/>
                                    <a:pt x="905" y="305"/>
                                  </a:cubicBezTo>
                                  <a:cubicBezTo>
                                    <a:pt x="905" y="304"/>
                                    <a:pt x="906" y="302"/>
                                    <a:pt x="906" y="301"/>
                                  </a:cubicBezTo>
                                  <a:close/>
                                  <a:moveTo>
                                    <a:pt x="929" y="301"/>
                                  </a:moveTo>
                                  <a:cubicBezTo>
                                    <a:pt x="929" y="298"/>
                                    <a:pt x="926" y="296"/>
                                    <a:pt x="924" y="296"/>
                                  </a:cubicBezTo>
                                  <a:cubicBezTo>
                                    <a:pt x="921" y="296"/>
                                    <a:pt x="918" y="298"/>
                                    <a:pt x="918" y="301"/>
                                  </a:cubicBezTo>
                                  <a:cubicBezTo>
                                    <a:pt x="918" y="301"/>
                                    <a:pt x="918" y="302"/>
                                    <a:pt x="919" y="302"/>
                                  </a:cubicBezTo>
                                  <a:cubicBezTo>
                                    <a:pt x="920" y="302"/>
                                    <a:pt x="922" y="301"/>
                                    <a:pt x="924" y="301"/>
                                  </a:cubicBezTo>
                                  <a:cubicBezTo>
                                    <a:pt x="925" y="301"/>
                                    <a:pt x="927" y="302"/>
                                    <a:pt x="929" y="302"/>
                                  </a:cubicBezTo>
                                  <a:cubicBezTo>
                                    <a:pt x="929" y="302"/>
                                    <a:pt x="929" y="301"/>
                                    <a:pt x="929" y="301"/>
                                  </a:cubicBezTo>
                                  <a:close/>
                                  <a:moveTo>
                                    <a:pt x="933" y="301"/>
                                  </a:moveTo>
                                  <a:cubicBezTo>
                                    <a:pt x="933" y="299"/>
                                    <a:pt x="933" y="297"/>
                                    <a:pt x="934" y="295"/>
                                  </a:cubicBezTo>
                                  <a:cubicBezTo>
                                    <a:pt x="932" y="292"/>
                                    <a:pt x="928" y="289"/>
                                    <a:pt x="924" y="289"/>
                                  </a:cubicBezTo>
                                  <a:cubicBezTo>
                                    <a:pt x="920" y="289"/>
                                    <a:pt x="916" y="291"/>
                                    <a:pt x="914" y="294"/>
                                  </a:cubicBezTo>
                                  <a:cubicBezTo>
                                    <a:pt x="915" y="296"/>
                                    <a:pt x="915" y="299"/>
                                    <a:pt x="915" y="301"/>
                                  </a:cubicBezTo>
                                  <a:cubicBezTo>
                                    <a:pt x="915" y="302"/>
                                    <a:pt x="915" y="302"/>
                                    <a:pt x="915" y="302"/>
                                  </a:cubicBezTo>
                                  <a:cubicBezTo>
                                    <a:pt x="915" y="302"/>
                                    <a:pt x="916" y="302"/>
                                    <a:pt x="917" y="302"/>
                                  </a:cubicBezTo>
                                  <a:cubicBezTo>
                                    <a:pt x="917" y="302"/>
                                    <a:pt x="917" y="301"/>
                                    <a:pt x="917" y="301"/>
                                  </a:cubicBezTo>
                                  <a:cubicBezTo>
                                    <a:pt x="917" y="298"/>
                                    <a:pt x="920" y="295"/>
                                    <a:pt x="924" y="295"/>
                                  </a:cubicBezTo>
                                  <a:cubicBezTo>
                                    <a:pt x="927" y="295"/>
                                    <a:pt x="930" y="298"/>
                                    <a:pt x="930" y="301"/>
                                  </a:cubicBezTo>
                                  <a:cubicBezTo>
                                    <a:pt x="930" y="301"/>
                                    <a:pt x="930" y="302"/>
                                    <a:pt x="930" y="302"/>
                                  </a:cubicBezTo>
                                  <a:cubicBezTo>
                                    <a:pt x="931" y="302"/>
                                    <a:pt x="932" y="302"/>
                                    <a:pt x="933" y="302"/>
                                  </a:cubicBezTo>
                                  <a:cubicBezTo>
                                    <a:pt x="933" y="302"/>
                                    <a:pt x="933" y="302"/>
                                    <a:pt x="933" y="301"/>
                                  </a:cubicBezTo>
                                  <a:close/>
                                  <a:moveTo>
                                    <a:pt x="912" y="285"/>
                                  </a:moveTo>
                                  <a:cubicBezTo>
                                    <a:pt x="913" y="287"/>
                                    <a:pt x="913" y="290"/>
                                    <a:pt x="914" y="292"/>
                                  </a:cubicBezTo>
                                  <a:cubicBezTo>
                                    <a:pt x="916" y="289"/>
                                    <a:pt x="920" y="288"/>
                                    <a:pt x="924" y="288"/>
                                  </a:cubicBezTo>
                                  <a:cubicBezTo>
                                    <a:pt x="928" y="288"/>
                                    <a:pt x="931" y="290"/>
                                    <a:pt x="934" y="293"/>
                                  </a:cubicBezTo>
                                  <a:cubicBezTo>
                                    <a:pt x="934" y="290"/>
                                    <a:pt x="935" y="288"/>
                                    <a:pt x="936" y="286"/>
                                  </a:cubicBezTo>
                                  <a:cubicBezTo>
                                    <a:pt x="932" y="283"/>
                                    <a:pt x="928" y="282"/>
                                    <a:pt x="924" y="282"/>
                                  </a:cubicBezTo>
                                  <a:cubicBezTo>
                                    <a:pt x="919" y="282"/>
                                    <a:pt x="915" y="283"/>
                                    <a:pt x="912" y="285"/>
                                  </a:cubicBezTo>
                                  <a:close/>
                                  <a:moveTo>
                                    <a:pt x="864" y="252"/>
                                  </a:moveTo>
                                  <a:cubicBezTo>
                                    <a:pt x="850" y="252"/>
                                    <a:pt x="837" y="257"/>
                                    <a:pt x="828" y="266"/>
                                  </a:cubicBezTo>
                                  <a:cubicBezTo>
                                    <a:pt x="820" y="275"/>
                                    <a:pt x="814" y="288"/>
                                    <a:pt x="814" y="301"/>
                                  </a:cubicBezTo>
                                  <a:cubicBezTo>
                                    <a:pt x="814" y="302"/>
                                    <a:pt x="814" y="302"/>
                                    <a:pt x="814" y="303"/>
                                  </a:cubicBezTo>
                                  <a:cubicBezTo>
                                    <a:pt x="816" y="303"/>
                                    <a:pt x="818" y="304"/>
                                    <a:pt x="820" y="305"/>
                                  </a:cubicBezTo>
                                  <a:cubicBezTo>
                                    <a:pt x="820" y="303"/>
                                    <a:pt x="820" y="302"/>
                                    <a:pt x="820" y="301"/>
                                  </a:cubicBezTo>
                                  <a:cubicBezTo>
                                    <a:pt x="820" y="277"/>
                                    <a:pt x="840" y="258"/>
                                    <a:pt x="864" y="258"/>
                                  </a:cubicBezTo>
                                  <a:cubicBezTo>
                                    <a:pt x="888" y="258"/>
                                    <a:pt x="907" y="277"/>
                                    <a:pt x="907" y="301"/>
                                  </a:cubicBezTo>
                                  <a:cubicBezTo>
                                    <a:pt x="907" y="302"/>
                                    <a:pt x="907" y="303"/>
                                    <a:pt x="907" y="304"/>
                                  </a:cubicBezTo>
                                  <a:cubicBezTo>
                                    <a:pt x="909" y="304"/>
                                    <a:pt x="911" y="303"/>
                                    <a:pt x="913" y="303"/>
                                  </a:cubicBezTo>
                                  <a:cubicBezTo>
                                    <a:pt x="913" y="302"/>
                                    <a:pt x="913" y="302"/>
                                    <a:pt x="913" y="301"/>
                                  </a:cubicBezTo>
                                  <a:cubicBezTo>
                                    <a:pt x="913" y="288"/>
                                    <a:pt x="908" y="275"/>
                                    <a:pt x="899" y="266"/>
                                  </a:cubicBezTo>
                                  <a:cubicBezTo>
                                    <a:pt x="890" y="257"/>
                                    <a:pt x="877" y="252"/>
                                    <a:pt x="864" y="252"/>
                                  </a:cubicBezTo>
                                  <a:close/>
                                  <a:moveTo>
                                    <a:pt x="885" y="250"/>
                                  </a:moveTo>
                                  <a:cubicBezTo>
                                    <a:pt x="885" y="251"/>
                                    <a:pt x="884" y="253"/>
                                    <a:pt x="884" y="254"/>
                                  </a:cubicBezTo>
                                  <a:cubicBezTo>
                                    <a:pt x="886" y="255"/>
                                    <a:pt x="888" y="256"/>
                                    <a:pt x="890" y="257"/>
                                  </a:cubicBezTo>
                                  <a:cubicBezTo>
                                    <a:pt x="890" y="255"/>
                                    <a:pt x="891" y="252"/>
                                    <a:pt x="891" y="250"/>
                                  </a:cubicBezTo>
                                  <a:cubicBezTo>
                                    <a:pt x="891" y="242"/>
                                    <a:pt x="888" y="236"/>
                                    <a:pt x="883" y="231"/>
                                  </a:cubicBezTo>
                                  <a:cubicBezTo>
                                    <a:pt x="878" y="226"/>
                                    <a:pt x="871" y="223"/>
                                    <a:pt x="864" y="223"/>
                                  </a:cubicBezTo>
                                  <a:cubicBezTo>
                                    <a:pt x="856" y="223"/>
                                    <a:pt x="849" y="226"/>
                                    <a:pt x="844" y="231"/>
                                  </a:cubicBezTo>
                                  <a:cubicBezTo>
                                    <a:pt x="839" y="236"/>
                                    <a:pt x="836" y="242"/>
                                    <a:pt x="836" y="250"/>
                                  </a:cubicBezTo>
                                  <a:cubicBezTo>
                                    <a:pt x="836" y="252"/>
                                    <a:pt x="837" y="255"/>
                                    <a:pt x="837" y="257"/>
                                  </a:cubicBezTo>
                                  <a:cubicBezTo>
                                    <a:pt x="839" y="256"/>
                                    <a:pt x="841" y="255"/>
                                    <a:pt x="843" y="254"/>
                                  </a:cubicBezTo>
                                  <a:cubicBezTo>
                                    <a:pt x="843" y="253"/>
                                    <a:pt x="842" y="251"/>
                                    <a:pt x="842" y="250"/>
                                  </a:cubicBezTo>
                                  <a:cubicBezTo>
                                    <a:pt x="842" y="238"/>
                                    <a:pt x="852" y="229"/>
                                    <a:pt x="864" y="229"/>
                                  </a:cubicBezTo>
                                  <a:cubicBezTo>
                                    <a:pt x="875" y="229"/>
                                    <a:pt x="885" y="238"/>
                                    <a:pt x="885" y="250"/>
                                  </a:cubicBezTo>
                                  <a:close/>
                                  <a:moveTo>
                                    <a:pt x="877" y="250"/>
                                  </a:moveTo>
                                  <a:cubicBezTo>
                                    <a:pt x="877" y="251"/>
                                    <a:pt x="877" y="251"/>
                                    <a:pt x="877" y="252"/>
                                  </a:cubicBezTo>
                                  <a:cubicBezTo>
                                    <a:pt x="879" y="252"/>
                                    <a:pt x="881" y="253"/>
                                    <a:pt x="883" y="254"/>
                                  </a:cubicBezTo>
                                  <a:cubicBezTo>
                                    <a:pt x="883" y="253"/>
                                    <a:pt x="883" y="251"/>
                                    <a:pt x="883" y="250"/>
                                  </a:cubicBezTo>
                                  <a:cubicBezTo>
                                    <a:pt x="883" y="245"/>
                                    <a:pt x="881" y="240"/>
                                    <a:pt x="877" y="236"/>
                                  </a:cubicBezTo>
                                  <a:cubicBezTo>
                                    <a:pt x="874" y="233"/>
                                    <a:pt x="869" y="230"/>
                                    <a:pt x="864" y="230"/>
                                  </a:cubicBezTo>
                                  <a:cubicBezTo>
                                    <a:pt x="858" y="230"/>
                                    <a:pt x="853" y="233"/>
                                    <a:pt x="850" y="236"/>
                                  </a:cubicBezTo>
                                  <a:cubicBezTo>
                                    <a:pt x="846" y="240"/>
                                    <a:pt x="844" y="245"/>
                                    <a:pt x="844" y="250"/>
                                  </a:cubicBezTo>
                                  <a:cubicBezTo>
                                    <a:pt x="844" y="251"/>
                                    <a:pt x="844" y="253"/>
                                    <a:pt x="844" y="254"/>
                                  </a:cubicBezTo>
                                  <a:cubicBezTo>
                                    <a:pt x="846" y="253"/>
                                    <a:pt x="848" y="252"/>
                                    <a:pt x="850" y="252"/>
                                  </a:cubicBezTo>
                                  <a:cubicBezTo>
                                    <a:pt x="850" y="251"/>
                                    <a:pt x="850" y="251"/>
                                    <a:pt x="850" y="250"/>
                                  </a:cubicBezTo>
                                  <a:cubicBezTo>
                                    <a:pt x="850" y="242"/>
                                    <a:pt x="856" y="236"/>
                                    <a:pt x="864" y="236"/>
                                  </a:cubicBezTo>
                                  <a:cubicBezTo>
                                    <a:pt x="871" y="236"/>
                                    <a:pt x="877" y="242"/>
                                    <a:pt x="877" y="250"/>
                                  </a:cubicBezTo>
                                  <a:close/>
                                  <a:moveTo>
                                    <a:pt x="870" y="250"/>
                                  </a:moveTo>
                                  <a:cubicBezTo>
                                    <a:pt x="870" y="250"/>
                                    <a:pt x="870" y="250"/>
                                    <a:pt x="870" y="251"/>
                                  </a:cubicBezTo>
                                  <a:cubicBezTo>
                                    <a:pt x="872" y="251"/>
                                    <a:pt x="874" y="251"/>
                                    <a:pt x="875" y="251"/>
                                  </a:cubicBezTo>
                                  <a:cubicBezTo>
                                    <a:pt x="876" y="251"/>
                                    <a:pt x="876" y="250"/>
                                    <a:pt x="876" y="250"/>
                                  </a:cubicBezTo>
                                  <a:cubicBezTo>
                                    <a:pt x="876" y="243"/>
                                    <a:pt x="870" y="238"/>
                                    <a:pt x="864" y="238"/>
                                  </a:cubicBezTo>
                                  <a:cubicBezTo>
                                    <a:pt x="857" y="238"/>
                                    <a:pt x="852" y="243"/>
                                    <a:pt x="852" y="250"/>
                                  </a:cubicBezTo>
                                  <a:cubicBezTo>
                                    <a:pt x="852" y="250"/>
                                    <a:pt x="852" y="251"/>
                                    <a:pt x="852" y="251"/>
                                  </a:cubicBezTo>
                                  <a:cubicBezTo>
                                    <a:pt x="853" y="251"/>
                                    <a:pt x="855" y="251"/>
                                    <a:pt x="857" y="251"/>
                                  </a:cubicBezTo>
                                  <a:cubicBezTo>
                                    <a:pt x="857" y="250"/>
                                    <a:pt x="857" y="250"/>
                                    <a:pt x="857" y="250"/>
                                  </a:cubicBezTo>
                                  <a:cubicBezTo>
                                    <a:pt x="857" y="246"/>
                                    <a:pt x="860" y="243"/>
                                    <a:pt x="864" y="243"/>
                                  </a:cubicBezTo>
                                  <a:cubicBezTo>
                                    <a:pt x="867" y="243"/>
                                    <a:pt x="870" y="246"/>
                                    <a:pt x="870" y="250"/>
                                  </a:cubicBezTo>
                                  <a:close/>
                                  <a:moveTo>
                                    <a:pt x="864" y="245"/>
                                  </a:moveTo>
                                  <a:cubicBezTo>
                                    <a:pt x="861" y="245"/>
                                    <a:pt x="858" y="247"/>
                                    <a:pt x="858" y="250"/>
                                  </a:cubicBezTo>
                                  <a:cubicBezTo>
                                    <a:pt x="858" y="250"/>
                                    <a:pt x="859" y="250"/>
                                    <a:pt x="859" y="250"/>
                                  </a:cubicBezTo>
                                  <a:cubicBezTo>
                                    <a:pt x="860" y="250"/>
                                    <a:pt x="862" y="250"/>
                                    <a:pt x="864" y="250"/>
                                  </a:cubicBezTo>
                                  <a:cubicBezTo>
                                    <a:pt x="865" y="250"/>
                                    <a:pt x="867" y="250"/>
                                    <a:pt x="869" y="250"/>
                                  </a:cubicBezTo>
                                  <a:cubicBezTo>
                                    <a:pt x="869" y="250"/>
                                    <a:pt x="869" y="250"/>
                                    <a:pt x="869" y="250"/>
                                  </a:cubicBezTo>
                                  <a:cubicBezTo>
                                    <a:pt x="869" y="247"/>
                                    <a:pt x="866" y="245"/>
                                    <a:pt x="864" y="245"/>
                                  </a:cubicBezTo>
                                  <a:close/>
                                  <a:moveTo>
                                    <a:pt x="898" y="250"/>
                                  </a:moveTo>
                                  <a:cubicBezTo>
                                    <a:pt x="898" y="240"/>
                                    <a:pt x="894" y="232"/>
                                    <a:pt x="888" y="226"/>
                                  </a:cubicBezTo>
                                  <a:cubicBezTo>
                                    <a:pt x="882" y="220"/>
                                    <a:pt x="873" y="216"/>
                                    <a:pt x="864" y="216"/>
                                  </a:cubicBezTo>
                                  <a:cubicBezTo>
                                    <a:pt x="854" y="216"/>
                                    <a:pt x="846" y="220"/>
                                    <a:pt x="839" y="226"/>
                                  </a:cubicBezTo>
                                  <a:cubicBezTo>
                                    <a:pt x="833" y="232"/>
                                    <a:pt x="829" y="240"/>
                                    <a:pt x="829" y="250"/>
                                  </a:cubicBezTo>
                                  <a:cubicBezTo>
                                    <a:pt x="829" y="253"/>
                                    <a:pt x="830" y="256"/>
                                    <a:pt x="830" y="258"/>
                                  </a:cubicBezTo>
                                  <a:cubicBezTo>
                                    <a:pt x="831" y="259"/>
                                    <a:pt x="832" y="259"/>
                                    <a:pt x="833" y="260"/>
                                  </a:cubicBezTo>
                                  <a:cubicBezTo>
                                    <a:pt x="834" y="259"/>
                                    <a:pt x="835" y="259"/>
                                    <a:pt x="836" y="258"/>
                                  </a:cubicBezTo>
                                  <a:cubicBezTo>
                                    <a:pt x="835" y="256"/>
                                    <a:pt x="835" y="253"/>
                                    <a:pt x="835" y="250"/>
                                  </a:cubicBezTo>
                                  <a:cubicBezTo>
                                    <a:pt x="835" y="234"/>
                                    <a:pt x="848" y="221"/>
                                    <a:pt x="864" y="221"/>
                                  </a:cubicBezTo>
                                  <a:cubicBezTo>
                                    <a:pt x="879" y="221"/>
                                    <a:pt x="892" y="234"/>
                                    <a:pt x="892" y="250"/>
                                  </a:cubicBezTo>
                                  <a:cubicBezTo>
                                    <a:pt x="892" y="253"/>
                                    <a:pt x="892" y="256"/>
                                    <a:pt x="891" y="258"/>
                                  </a:cubicBezTo>
                                  <a:cubicBezTo>
                                    <a:pt x="892" y="259"/>
                                    <a:pt x="893" y="259"/>
                                    <a:pt x="894" y="260"/>
                                  </a:cubicBezTo>
                                  <a:cubicBezTo>
                                    <a:pt x="895" y="259"/>
                                    <a:pt x="896" y="258"/>
                                    <a:pt x="897" y="258"/>
                                  </a:cubicBezTo>
                                  <a:cubicBezTo>
                                    <a:pt x="897" y="255"/>
                                    <a:pt x="898" y="253"/>
                                    <a:pt x="898" y="250"/>
                                  </a:cubicBezTo>
                                  <a:close/>
                                  <a:moveTo>
                                    <a:pt x="906" y="250"/>
                                  </a:moveTo>
                                  <a:cubicBezTo>
                                    <a:pt x="906" y="238"/>
                                    <a:pt x="901" y="228"/>
                                    <a:pt x="893" y="220"/>
                                  </a:cubicBezTo>
                                  <a:cubicBezTo>
                                    <a:pt x="886" y="213"/>
                                    <a:pt x="875" y="208"/>
                                    <a:pt x="864" y="208"/>
                                  </a:cubicBezTo>
                                  <a:cubicBezTo>
                                    <a:pt x="852" y="208"/>
                                    <a:pt x="842" y="213"/>
                                    <a:pt x="834" y="220"/>
                                  </a:cubicBezTo>
                                  <a:cubicBezTo>
                                    <a:pt x="826" y="228"/>
                                    <a:pt x="822" y="238"/>
                                    <a:pt x="822" y="250"/>
                                  </a:cubicBezTo>
                                  <a:cubicBezTo>
                                    <a:pt x="822" y="251"/>
                                    <a:pt x="822" y="253"/>
                                    <a:pt x="822" y="254"/>
                                  </a:cubicBezTo>
                                  <a:cubicBezTo>
                                    <a:pt x="824" y="255"/>
                                    <a:pt x="826" y="256"/>
                                    <a:pt x="829" y="257"/>
                                  </a:cubicBezTo>
                                  <a:cubicBezTo>
                                    <a:pt x="828" y="255"/>
                                    <a:pt x="828" y="252"/>
                                    <a:pt x="828" y="250"/>
                                  </a:cubicBezTo>
                                  <a:cubicBezTo>
                                    <a:pt x="828" y="230"/>
                                    <a:pt x="844" y="214"/>
                                    <a:pt x="864" y="214"/>
                                  </a:cubicBezTo>
                                  <a:cubicBezTo>
                                    <a:pt x="883" y="214"/>
                                    <a:pt x="899" y="230"/>
                                    <a:pt x="899" y="250"/>
                                  </a:cubicBezTo>
                                  <a:cubicBezTo>
                                    <a:pt x="899" y="252"/>
                                    <a:pt x="899" y="254"/>
                                    <a:pt x="899" y="256"/>
                                  </a:cubicBezTo>
                                  <a:cubicBezTo>
                                    <a:pt x="901" y="255"/>
                                    <a:pt x="903" y="254"/>
                                    <a:pt x="905" y="253"/>
                                  </a:cubicBezTo>
                                  <a:cubicBezTo>
                                    <a:pt x="905" y="252"/>
                                    <a:pt x="906" y="251"/>
                                    <a:pt x="906" y="250"/>
                                  </a:cubicBezTo>
                                  <a:close/>
                                  <a:moveTo>
                                    <a:pt x="929" y="250"/>
                                  </a:moveTo>
                                  <a:cubicBezTo>
                                    <a:pt x="929" y="247"/>
                                    <a:pt x="926" y="245"/>
                                    <a:pt x="924" y="245"/>
                                  </a:cubicBezTo>
                                  <a:cubicBezTo>
                                    <a:pt x="921" y="245"/>
                                    <a:pt x="918" y="247"/>
                                    <a:pt x="918" y="250"/>
                                  </a:cubicBezTo>
                                  <a:cubicBezTo>
                                    <a:pt x="918" y="250"/>
                                    <a:pt x="918" y="250"/>
                                    <a:pt x="919" y="250"/>
                                  </a:cubicBezTo>
                                  <a:cubicBezTo>
                                    <a:pt x="920" y="250"/>
                                    <a:pt x="922" y="250"/>
                                    <a:pt x="924" y="250"/>
                                  </a:cubicBezTo>
                                  <a:cubicBezTo>
                                    <a:pt x="925" y="250"/>
                                    <a:pt x="927" y="250"/>
                                    <a:pt x="929" y="250"/>
                                  </a:cubicBezTo>
                                  <a:cubicBezTo>
                                    <a:pt x="929" y="250"/>
                                    <a:pt x="929" y="250"/>
                                    <a:pt x="929" y="250"/>
                                  </a:cubicBezTo>
                                  <a:close/>
                                  <a:moveTo>
                                    <a:pt x="933" y="250"/>
                                  </a:moveTo>
                                  <a:cubicBezTo>
                                    <a:pt x="933" y="248"/>
                                    <a:pt x="933" y="246"/>
                                    <a:pt x="934" y="244"/>
                                  </a:cubicBezTo>
                                  <a:cubicBezTo>
                                    <a:pt x="932" y="240"/>
                                    <a:pt x="928" y="238"/>
                                    <a:pt x="924" y="238"/>
                                  </a:cubicBezTo>
                                  <a:cubicBezTo>
                                    <a:pt x="920" y="238"/>
                                    <a:pt x="916" y="240"/>
                                    <a:pt x="914" y="242"/>
                                  </a:cubicBezTo>
                                  <a:cubicBezTo>
                                    <a:pt x="915" y="245"/>
                                    <a:pt x="915" y="247"/>
                                    <a:pt x="915" y="250"/>
                                  </a:cubicBezTo>
                                  <a:cubicBezTo>
                                    <a:pt x="915" y="250"/>
                                    <a:pt x="915" y="251"/>
                                    <a:pt x="915" y="251"/>
                                  </a:cubicBezTo>
                                  <a:cubicBezTo>
                                    <a:pt x="915" y="251"/>
                                    <a:pt x="916" y="251"/>
                                    <a:pt x="917" y="251"/>
                                  </a:cubicBezTo>
                                  <a:cubicBezTo>
                                    <a:pt x="917" y="250"/>
                                    <a:pt x="917" y="250"/>
                                    <a:pt x="917" y="250"/>
                                  </a:cubicBezTo>
                                  <a:cubicBezTo>
                                    <a:pt x="917" y="246"/>
                                    <a:pt x="920" y="243"/>
                                    <a:pt x="924" y="243"/>
                                  </a:cubicBezTo>
                                  <a:cubicBezTo>
                                    <a:pt x="927" y="243"/>
                                    <a:pt x="930" y="246"/>
                                    <a:pt x="930" y="250"/>
                                  </a:cubicBezTo>
                                  <a:cubicBezTo>
                                    <a:pt x="930" y="250"/>
                                    <a:pt x="930" y="250"/>
                                    <a:pt x="930" y="251"/>
                                  </a:cubicBezTo>
                                  <a:cubicBezTo>
                                    <a:pt x="931" y="251"/>
                                    <a:pt x="932" y="251"/>
                                    <a:pt x="933" y="251"/>
                                  </a:cubicBezTo>
                                  <a:cubicBezTo>
                                    <a:pt x="933" y="251"/>
                                    <a:pt x="933" y="250"/>
                                    <a:pt x="933" y="250"/>
                                  </a:cubicBezTo>
                                  <a:close/>
                                  <a:moveTo>
                                    <a:pt x="912" y="234"/>
                                  </a:moveTo>
                                  <a:cubicBezTo>
                                    <a:pt x="913" y="236"/>
                                    <a:pt x="913" y="238"/>
                                    <a:pt x="914" y="240"/>
                                  </a:cubicBezTo>
                                  <a:cubicBezTo>
                                    <a:pt x="916" y="238"/>
                                    <a:pt x="920" y="236"/>
                                    <a:pt x="924" y="236"/>
                                  </a:cubicBezTo>
                                  <a:cubicBezTo>
                                    <a:pt x="928" y="236"/>
                                    <a:pt x="931" y="238"/>
                                    <a:pt x="934" y="241"/>
                                  </a:cubicBezTo>
                                  <a:cubicBezTo>
                                    <a:pt x="934" y="239"/>
                                    <a:pt x="935" y="237"/>
                                    <a:pt x="936" y="235"/>
                                  </a:cubicBezTo>
                                  <a:cubicBezTo>
                                    <a:pt x="932" y="232"/>
                                    <a:pt x="928" y="230"/>
                                    <a:pt x="924" y="230"/>
                                  </a:cubicBezTo>
                                  <a:cubicBezTo>
                                    <a:pt x="919" y="230"/>
                                    <a:pt x="915" y="232"/>
                                    <a:pt x="912" y="234"/>
                                  </a:cubicBezTo>
                                  <a:close/>
                                  <a:moveTo>
                                    <a:pt x="864" y="200"/>
                                  </a:moveTo>
                                  <a:cubicBezTo>
                                    <a:pt x="850" y="200"/>
                                    <a:pt x="837" y="206"/>
                                    <a:pt x="828" y="215"/>
                                  </a:cubicBezTo>
                                  <a:cubicBezTo>
                                    <a:pt x="820" y="224"/>
                                    <a:pt x="814" y="236"/>
                                    <a:pt x="814" y="250"/>
                                  </a:cubicBezTo>
                                  <a:cubicBezTo>
                                    <a:pt x="814" y="250"/>
                                    <a:pt x="814" y="251"/>
                                    <a:pt x="814" y="251"/>
                                  </a:cubicBezTo>
                                  <a:cubicBezTo>
                                    <a:pt x="816" y="252"/>
                                    <a:pt x="818" y="252"/>
                                    <a:pt x="820" y="253"/>
                                  </a:cubicBezTo>
                                  <a:cubicBezTo>
                                    <a:pt x="820" y="252"/>
                                    <a:pt x="820" y="251"/>
                                    <a:pt x="820" y="250"/>
                                  </a:cubicBezTo>
                                  <a:cubicBezTo>
                                    <a:pt x="820" y="226"/>
                                    <a:pt x="840" y="206"/>
                                    <a:pt x="864" y="206"/>
                                  </a:cubicBezTo>
                                  <a:cubicBezTo>
                                    <a:pt x="888" y="206"/>
                                    <a:pt x="907" y="226"/>
                                    <a:pt x="907" y="250"/>
                                  </a:cubicBezTo>
                                  <a:cubicBezTo>
                                    <a:pt x="907" y="251"/>
                                    <a:pt x="907" y="252"/>
                                    <a:pt x="907" y="253"/>
                                  </a:cubicBezTo>
                                  <a:cubicBezTo>
                                    <a:pt x="909" y="252"/>
                                    <a:pt x="911" y="252"/>
                                    <a:pt x="913" y="251"/>
                                  </a:cubicBezTo>
                                  <a:cubicBezTo>
                                    <a:pt x="913" y="251"/>
                                    <a:pt x="913" y="250"/>
                                    <a:pt x="913" y="250"/>
                                  </a:cubicBezTo>
                                  <a:cubicBezTo>
                                    <a:pt x="913" y="236"/>
                                    <a:pt x="908" y="224"/>
                                    <a:pt x="899" y="215"/>
                                  </a:cubicBezTo>
                                  <a:cubicBezTo>
                                    <a:pt x="890" y="206"/>
                                    <a:pt x="877" y="200"/>
                                    <a:pt x="864" y="200"/>
                                  </a:cubicBezTo>
                                  <a:close/>
                                  <a:moveTo>
                                    <a:pt x="885" y="199"/>
                                  </a:moveTo>
                                  <a:cubicBezTo>
                                    <a:pt x="885" y="200"/>
                                    <a:pt x="884" y="202"/>
                                    <a:pt x="884" y="203"/>
                                  </a:cubicBezTo>
                                  <a:cubicBezTo>
                                    <a:pt x="886" y="204"/>
                                    <a:pt x="888" y="205"/>
                                    <a:pt x="890" y="206"/>
                                  </a:cubicBezTo>
                                  <a:cubicBezTo>
                                    <a:pt x="890" y="204"/>
                                    <a:pt x="891" y="201"/>
                                    <a:pt x="891" y="199"/>
                                  </a:cubicBezTo>
                                  <a:cubicBezTo>
                                    <a:pt x="891" y="191"/>
                                    <a:pt x="888" y="184"/>
                                    <a:pt x="883" y="179"/>
                                  </a:cubicBezTo>
                                  <a:cubicBezTo>
                                    <a:pt x="878" y="174"/>
                                    <a:pt x="871" y="171"/>
                                    <a:pt x="864" y="171"/>
                                  </a:cubicBezTo>
                                  <a:cubicBezTo>
                                    <a:pt x="856" y="171"/>
                                    <a:pt x="849" y="174"/>
                                    <a:pt x="844" y="179"/>
                                  </a:cubicBezTo>
                                  <a:cubicBezTo>
                                    <a:pt x="839" y="184"/>
                                    <a:pt x="836" y="191"/>
                                    <a:pt x="836" y="199"/>
                                  </a:cubicBezTo>
                                  <a:cubicBezTo>
                                    <a:pt x="836" y="201"/>
                                    <a:pt x="837" y="204"/>
                                    <a:pt x="837" y="206"/>
                                  </a:cubicBezTo>
                                  <a:cubicBezTo>
                                    <a:pt x="839" y="205"/>
                                    <a:pt x="841" y="204"/>
                                    <a:pt x="843" y="203"/>
                                  </a:cubicBezTo>
                                  <a:cubicBezTo>
                                    <a:pt x="843" y="202"/>
                                    <a:pt x="842" y="200"/>
                                    <a:pt x="842" y="199"/>
                                  </a:cubicBezTo>
                                  <a:cubicBezTo>
                                    <a:pt x="842" y="187"/>
                                    <a:pt x="852" y="177"/>
                                    <a:pt x="864" y="177"/>
                                  </a:cubicBezTo>
                                  <a:cubicBezTo>
                                    <a:pt x="875" y="177"/>
                                    <a:pt x="885" y="187"/>
                                    <a:pt x="885" y="199"/>
                                  </a:cubicBezTo>
                                  <a:close/>
                                  <a:moveTo>
                                    <a:pt x="877" y="199"/>
                                  </a:moveTo>
                                  <a:cubicBezTo>
                                    <a:pt x="877" y="199"/>
                                    <a:pt x="877" y="200"/>
                                    <a:pt x="877" y="200"/>
                                  </a:cubicBezTo>
                                  <a:cubicBezTo>
                                    <a:pt x="879" y="201"/>
                                    <a:pt x="881" y="202"/>
                                    <a:pt x="883" y="202"/>
                                  </a:cubicBezTo>
                                  <a:cubicBezTo>
                                    <a:pt x="883" y="201"/>
                                    <a:pt x="883" y="200"/>
                                    <a:pt x="883" y="199"/>
                                  </a:cubicBezTo>
                                  <a:cubicBezTo>
                                    <a:pt x="883" y="193"/>
                                    <a:pt x="881" y="188"/>
                                    <a:pt x="877" y="185"/>
                                  </a:cubicBezTo>
                                  <a:cubicBezTo>
                                    <a:pt x="874" y="181"/>
                                    <a:pt x="869" y="179"/>
                                    <a:pt x="864" y="179"/>
                                  </a:cubicBezTo>
                                  <a:cubicBezTo>
                                    <a:pt x="858" y="179"/>
                                    <a:pt x="853" y="181"/>
                                    <a:pt x="850" y="185"/>
                                  </a:cubicBezTo>
                                  <a:cubicBezTo>
                                    <a:pt x="846" y="188"/>
                                    <a:pt x="844" y="193"/>
                                    <a:pt x="844" y="199"/>
                                  </a:cubicBezTo>
                                  <a:cubicBezTo>
                                    <a:pt x="844" y="200"/>
                                    <a:pt x="844" y="201"/>
                                    <a:pt x="844" y="202"/>
                                  </a:cubicBezTo>
                                  <a:cubicBezTo>
                                    <a:pt x="846" y="202"/>
                                    <a:pt x="848" y="201"/>
                                    <a:pt x="850" y="200"/>
                                  </a:cubicBezTo>
                                  <a:cubicBezTo>
                                    <a:pt x="850" y="200"/>
                                    <a:pt x="850" y="199"/>
                                    <a:pt x="850" y="199"/>
                                  </a:cubicBezTo>
                                  <a:cubicBezTo>
                                    <a:pt x="850" y="191"/>
                                    <a:pt x="856" y="185"/>
                                    <a:pt x="864" y="185"/>
                                  </a:cubicBezTo>
                                  <a:cubicBezTo>
                                    <a:pt x="871" y="185"/>
                                    <a:pt x="877" y="191"/>
                                    <a:pt x="877" y="199"/>
                                  </a:cubicBezTo>
                                  <a:close/>
                                  <a:moveTo>
                                    <a:pt x="870" y="199"/>
                                  </a:moveTo>
                                  <a:cubicBezTo>
                                    <a:pt x="870" y="199"/>
                                    <a:pt x="870" y="199"/>
                                    <a:pt x="870" y="199"/>
                                  </a:cubicBezTo>
                                  <a:cubicBezTo>
                                    <a:pt x="872" y="199"/>
                                    <a:pt x="874" y="200"/>
                                    <a:pt x="875" y="200"/>
                                  </a:cubicBezTo>
                                  <a:cubicBezTo>
                                    <a:pt x="876" y="200"/>
                                    <a:pt x="876" y="199"/>
                                    <a:pt x="876" y="199"/>
                                  </a:cubicBezTo>
                                  <a:cubicBezTo>
                                    <a:pt x="876" y="192"/>
                                    <a:pt x="870" y="187"/>
                                    <a:pt x="864" y="187"/>
                                  </a:cubicBezTo>
                                  <a:cubicBezTo>
                                    <a:pt x="857" y="187"/>
                                    <a:pt x="852" y="192"/>
                                    <a:pt x="852" y="199"/>
                                  </a:cubicBezTo>
                                  <a:cubicBezTo>
                                    <a:pt x="852" y="199"/>
                                    <a:pt x="852" y="200"/>
                                    <a:pt x="852" y="200"/>
                                  </a:cubicBezTo>
                                  <a:cubicBezTo>
                                    <a:pt x="853" y="200"/>
                                    <a:pt x="855" y="199"/>
                                    <a:pt x="857" y="199"/>
                                  </a:cubicBezTo>
                                  <a:cubicBezTo>
                                    <a:pt x="857" y="199"/>
                                    <a:pt x="857" y="199"/>
                                    <a:pt x="857" y="199"/>
                                  </a:cubicBezTo>
                                  <a:cubicBezTo>
                                    <a:pt x="857" y="195"/>
                                    <a:pt x="860" y="192"/>
                                    <a:pt x="864" y="192"/>
                                  </a:cubicBezTo>
                                  <a:cubicBezTo>
                                    <a:pt x="867" y="192"/>
                                    <a:pt x="870" y="195"/>
                                    <a:pt x="870" y="199"/>
                                  </a:cubicBezTo>
                                  <a:close/>
                                  <a:moveTo>
                                    <a:pt x="864" y="193"/>
                                  </a:moveTo>
                                  <a:cubicBezTo>
                                    <a:pt x="861" y="193"/>
                                    <a:pt x="858" y="196"/>
                                    <a:pt x="858" y="199"/>
                                  </a:cubicBezTo>
                                  <a:cubicBezTo>
                                    <a:pt x="858" y="199"/>
                                    <a:pt x="859" y="199"/>
                                    <a:pt x="859" y="199"/>
                                  </a:cubicBezTo>
                                  <a:cubicBezTo>
                                    <a:pt x="860" y="199"/>
                                    <a:pt x="862" y="199"/>
                                    <a:pt x="864" y="199"/>
                                  </a:cubicBezTo>
                                  <a:cubicBezTo>
                                    <a:pt x="865" y="199"/>
                                    <a:pt x="867" y="199"/>
                                    <a:pt x="869" y="199"/>
                                  </a:cubicBezTo>
                                  <a:cubicBezTo>
                                    <a:pt x="869" y="199"/>
                                    <a:pt x="869" y="199"/>
                                    <a:pt x="869" y="199"/>
                                  </a:cubicBezTo>
                                  <a:cubicBezTo>
                                    <a:pt x="869" y="196"/>
                                    <a:pt x="866" y="193"/>
                                    <a:pt x="864" y="193"/>
                                  </a:cubicBezTo>
                                  <a:close/>
                                  <a:moveTo>
                                    <a:pt x="898" y="199"/>
                                  </a:moveTo>
                                  <a:cubicBezTo>
                                    <a:pt x="898" y="189"/>
                                    <a:pt x="894" y="181"/>
                                    <a:pt x="888" y="174"/>
                                  </a:cubicBezTo>
                                  <a:cubicBezTo>
                                    <a:pt x="882" y="168"/>
                                    <a:pt x="873" y="164"/>
                                    <a:pt x="864" y="164"/>
                                  </a:cubicBezTo>
                                  <a:cubicBezTo>
                                    <a:pt x="854" y="164"/>
                                    <a:pt x="846" y="168"/>
                                    <a:pt x="839" y="174"/>
                                  </a:cubicBezTo>
                                  <a:cubicBezTo>
                                    <a:pt x="833" y="181"/>
                                    <a:pt x="829" y="189"/>
                                    <a:pt x="829" y="199"/>
                                  </a:cubicBezTo>
                                  <a:cubicBezTo>
                                    <a:pt x="829" y="201"/>
                                    <a:pt x="830" y="204"/>
                                    <a:pt x="830" y="207"/>
                                  </a:cubicBezTo>
                                  <a:cubicBezTo>
                                    <a:pt x="831" y="207"/>
                                    <a:pt x="832" y="208"/>
                                    <a:pt x="833" y="209"/>
                                  </a:cubicBezTo>
                                  <a:cubicBezTo>
                                    <a:pt x="834" y="208"/>
                                    <a:pt x="835" y="207"/>
                                    <a:pt x="836" y="207"/>
                                  </a:cubicBezTo>
                                  <a:cubicBezTo>
                                    <a:pt x="835" y="204"/>
                                    <a:pt x="835" y="201"/>
                                    <a:pt x="835" y="199"/>
                                  </a:cubicBezTo>
                                  <a:cubicBezTo>
                                    <a:pt x="835" y="183"/>
                                    <a:pt x="848" y="170"/>
                                    <a:pt x="864" y="170"/>
                                  </a:cubicBezTo>
                                  <a:cubicBezTo>
                                    <a:pt x="879" y="170"/>
                                    <a:pt x="892" y="183"/>
                                    <a:pt x="892" y="199"/>
                                  </a:cubicBezTo>
                                  <a:cubicBezTo>
                                    <a:pt x="892" y="201"/>
                                    <a:pt x="892" y="204"/>
                                    <a:pt x="891" y="207"/>
                                  </a:cubicBezTo>
                                  <a:cubicBezTo>
                                    <a:pt x="892" y="207"/>
                                    <a:pt x="893" y="208"/>
                                    <a:pt x="894" y="208"/>
                                  </a:cubicBezTo>
                                  <a:cubicBezTo>
                                    <a:pt x="895" y="208"/>
                                    <a:pt x="896" y="207"/>
                                    <a:pt x="897" y="206"/>
                                  </a:cubicBezTo>
                                  <a:cubicBezTo>
                                    <a:pt x="897" y="204"/>
                                    <a:pt x="898" y="201"/>
                                    <a:pt x="898" y="199"/>
                                  </a:cubicBezTo>
                                  <a:close/>
                                  <a:moveTo>
                                    <a:pt x="906" y="199"/>
                                  </a:moveTo>
                                  <a:cubicBezTo>
                                    <a:pt x="906" y="187"/>
                                    <a:pt x="901" y="176"/>
                                    <a:pt x="893" y="169"/>
                                  </a:cubicBezTo>
                                  <a:cubicBezTo>
                                    <a:pt x="886" y="161"/>
                                    <a:pt x="875" y="157"/>
                                    <a:pt x="864" y="157"/>
                                  </a:cubicBezTo>
                                  <a:cubicBezTo>
                                    <a:pt x="852" y="157"/>
                                    <a:pt x="842" y="161"/>
                                    <a:pt x="834" y="169"/>
                                  </a:cubicBezTo>
                                  <a:cubicBezTo>
                                    <a:pt x="826" y="176"/>
                                    <a:pt x="822" y="187"/>
                                    <a:pt x="822" y="199"/>
                                  </a:cubicBezTo>
                                  <a:cubicBezTo>
                                    <a:pt x="822" y="200"/>
                                    <a:pt x="822" y="201"/>
                                    <a:pt x="822" y="202"/>
                                  </a:cubicBezTo>
                                  <a:cubicBezTo>
                                    <a:pt x="824" y="203"/>
                                    <a:pt x="826" y="204"/>
                                    <a:pt x="829" y="206"/>
                                  </a:cubicBezTo>
                                  <a:cubicBezTo>
                                    <a:pt x="828" y="203"/>
                                    <a:pt x="828" y="201"/>
                                    <a:pt x="828" y="199"/>
                                  </a:cubicBezTo>
                                  <a:cubicBezTo>
                                    <a:pt x="828" y="179"/>
                                    <a:pt x="844" y="163"/>
                                    <a:pt x="864" y="163"/>
                                  </a:cubicBezTo>
                                  <a:cubicBezTo>
                                    <a:pt x="883" y="163"/>
                                    <a:pt x="899" y="179"/>
                                    <a:pt x="899" y="199"/>
                                  </a:cubicBezTo>
                                  <a:cubicBezTo>
                                    <a:pt x="899" y="201"/>
                                    <a:pt x="899" y="203"/>
                                    <a:pt x="899" y="205"/>
                                  </a:cubicBezTo>
                                  <a:cubicBezTo>
                                    <a:pt x="901" y="204"/>
                                    <a:pt x="903" y="203"/>
                                    <a:pt x="905" y="202"/>
                                  </a:cubicBezTo>
                                  <a:cubicBezTo>
                                    <a:pt x="905" y="201"/>
                                    <a:pt x="906" y="200"/>
                                    <a:pt x="906" y="199"/>
                                  </a:cubicBezTo>
                                  <a:close/>
                                  <a:moveTo>
                                    <a:pt x="929" y="199"/>
                                  </a:moveTo>
                                  <a:cubicBezTo>
                                    <a:pt x="929" y="196"/>
                                    <a:pt x="926" y="193"/>
                                    <a:pt x="924" y="193"/>
                                  </a:cubicBezTo>
                                  <a:cubicBezTo>
                                    <a:pt x="921" y="193"/>
                                    <a:pt x="918" y="196"/>
                                    <a:pt x="918" y="199"/>
                                  </a:cubicBezTo>
                                  <a:cubicBezTo>
                                    <a:pt x="918" y="199"/>
                                    <a:pt x="918" y="199"/>
                                    <a:pt x="919" y="199"/>
                                  </a:cubicBezTo>
                                  <a:cubicBezTo>
                                    <a:pt x="920" y="199"/>
                                    <a:pt x="922" y="199"/>
                                    <a:pt x="924" y="199"/>
                                  </a:cubicBezTo>
                                  <a:cubicBezTo>
                                    <a:pt x="925" y="199"/>
                                    <a:pt x="927" y="199"/>
                                    <a:pt x="929" y="199"/>
                                  </a:cubicBezTo>
                                  <a:cubicBezTo>
                                    <a:pt x="929" y="199"/>
                                    <a:pt x="929" y="199"/>
                                    <a:pt x="929" y="199"/>
                                  </a:cubicBezTo>
                                  <a:close/>
                                  <a:moveTo>
                                    <a:pt x="933" y="199"/>
                                  </a:moveTo>
                                  <a:cubicBezTo>
                                    <a:pt x="933" y="196"/>
                                    <a:pt x="933" y="194"/>
                                    <a:pt x="934" y="192"/>
                                  </a:cubicBezTo>
                                  <a:cubicBezTo>
                                    <a:pt x="932" y="189"/>
                                    <a:pt x="928" y="187"/>
                                    <a:pt x="924" y="187"/>
                                  </a:cubicBezTo>
                                  <a:cubicBezTo>
                                    <a:pt x="920" y="187"/>
                                    <a:pt x="916" y="188"/>
                                    <a:pt x="914" y="191"/>
                                  </a:cubicBezTo>
                                  <a:cubicBezTo>
                                    <a:pt x="915" y="194"/>
                                    <a:pt x="915" y="196"/>
                                    <a:pt x="915" y="199"/>
                                  </a:cubicBezTo>
                                  <a:cubicBezTo>
                                    <a:pt x="915" y="199"/>
                                    <a:pt x="915" y="199"/>
                                    <a:pt x="915" y="199"/>
                                  </a:cubicBezTo>
                                  <a:cubicBezTo>
                                    <a:pt x="915" y="199"/>
                                    <a:pt x="916" y="199"/>
                                    <a:pt x="917" y="199"/>
                                  </a:cubicBezTo>
                                  <a:cubicBezTo>
                                    <a:pt x="917" y="199"/>
                                    <a:pt x="917" y="199"/>
                                    <a:pt x="917" y="199"/>
                                  </a:cubicBezTo>
                                  <a:cubicBezTo>
                                    <a:pt x="917" y="195"/>
                                    <a:pt x="920" y="192"/>
                                    <a:pt x="924" y="192"/>
                                  </a:cubicBezTo>
                                  <a:cubicBezTo>
                                    <a:pt x="927" y="192"/>
                                    <a:pt x="930" y="195"/>
                                    <a:pt x="930" y="199"/>
                                  </a:cubicBezTo>
                                  <a:cubicBezTo>
                                    <a:pt x="930" y="199"/>
                                    <a:pt x="930" y="199"/>
                                    <a:pt x="930" y="199"/>
                                  </a:cubicBezTo>
                                  <a:cubicBezTo>
                                    <a:pt x="931" y="199"/>
                                    <a:pt x="932" y="199"/>
                                    <a:pt x="933" y="200"/>
                                  </a:cubicBezTo>
                                  <a:cubicBezTo>
                                    <a:pt x="933" y="199"/>
                                    <a:pt x="933" y="199"/>
                                    <a:pt x="933" y="199"/>
                                  </a:cubicBezTo>
                                  <a:close/>
                                  <a:moveTo>
                                    <a:pt x="912" y="183"/>
                                  </a:moveTo>
                                  <a:cubicBezTo>
                                    <a:pt x="913" y="185"/>
                                    <a:pt x="913" y="187"/>
                                    <a:pt x="914" y="189"/>
                                  </a:cubicBezTo>
                                  <a:cubicBezTo>
                                    <a:pt x="916" y="187"/>
                                    <a:pt x="920" y="185"/>
                                    <a:pt x="924" y="185"/>
                                  </a:cubicBezTo>
                                  <a:cubicBezTo>
                                    <a:pt x="928" y="185"/>
                                    <a:pt x="931" y="187"/>
                                    <a:pt x="934" y="190"/>
                                  </a:cubicBezTo>
                                  <a:cubicBezTo>
                                    <a:pt x="934" y="188"/>
                                    <a:pt x="935" y="185"/>
                                    <a:pt x="936" y="183"/>
                                  </a:cubicBezTo>
                                  <a:cubicBezTo>
                                    <a:pt x="932" y="181"/>
                                    <a:pt x="928" y="179"/>
                                    <a:pt x="924" y="179"/>
                                  </a:cubicBezTo>
                                  <a:cubicBezTo>
                                    <a:pt x="919" y="179"/>
                                    <a:pt x="915" y="180"/>
                                    <a:pt x="912" y="183"/>
                                  </a:cubicBezTo>
                                  <a:close/>
                                  <a:moveTo>
                                    <a:pt x="864" y="149"/>
                                  </a:moveTo>
                                  <a:cubicBezTo>
                                    <a:pt x="850" y="149"/>
                                    <a:pt x="837" y="154"/>
                                    <a:pt x="828" y="163"/>
                                  </a:cubicBezTo>
                                  <a:cubicBezTo>
                                    <a:pt x="820" y="172"/>
                                    <a:pt x="814" y="185"/>
                                    <a:pt x="814" y="199"/>
                                  </a:cubicBezTo>
                                  <a:cubicBezTo>
                                    <a:pt x="814" y="199"/>
                                    <a:pt x="814" y="199"/>
                                    <a:pt x="814" y="200"/>
                                  </a:cubicBezTo>
                                  <a:cubicBezTo>
                                    <a:pt x="816" y="200"/>
                                    <a:pt x="818" y="201"/>
                                    <a:pt x="820" y="202"/>
                                  </a:cubicBezTo>
                                  <a:cubicBezTo>
                                    <a:pt x="820" y="201"/>
                                    <a:pt x="820" y="200"/>
                                    <a:pt x="820" y="199"/>
                                  </a:cubicBezTo>
                                  <a:cubicBezTo>
                                    <a:pt x="820" y="175"/>
                                    <a:pt x="840" y="155"/>
                                    <a:pt x="864" y="155"/>
                                  </a:cubicBezTo>
                                  <a:cubicBezTo>
                                    <a:pt x="888" y="155"/>
                                    <a:pt x="907" y="175"/>
                                    <a:pt x="907" y="199"/>
                                  </a:cubicBezTo>
                                  <a:cubicBezTo>
                                    <a:pt x="907" y="200"/>
                                    <a:pt x="907" y="200"/>
                                    <a:pt x="907" y="201"/>
                                  </a:cubicBezTo>
                                  <a:cubicBezTo>
                                    <a:pt x="909" y="201"/>
                                    <a:pt x="911" y="200"/>
                                    <a:pt x="913" y="200"/>
                                  </a:cubicBezTo>
                                  <a:cubicBezTo>
                                    <a:pt x="913" y="199"/>
                                    <a:pt x="913" y="199"/>
                                    <a:pt x="913" y="199"/>
                                  </a:cubicBezTo>
                                  <a:cubicBezTo>
                                    <a:pt x="913" y="185"/>
                                    <a:pt x="908" y="172"/>
                                    <a:pt x="899" y="163"/>
                                  </a:cubicBezTo>
                                  <a:cubicBezTo>
                                    <a:pt x="890" y="154"/>
                                    <a:pt x="877" y="149"/>
                                    <a:pt x="864" y="149"/>
                                  </a:cubicBezTo>
                                  <a:close/>
                                  <a:moveTo>
                                    <a:pt x="885" y="147"/>
                                  </a:moveTo>
                                  <a:cubicBezTo>
                                    <a:pt x="885" y="149"/>
                                    <a:pt x="884" y="150"/>
                                    <a:pt x="884" y="152"/>
                                  </a:cubicBezTo>
                                  <a:cubicBezTo>
                                    <a:pt x="886" y="152"/>
                                    <a:pt x="888" y="153"/>
                                    <a:pt x="890" y="155"/>
                                  </a:cubicBezTo>
                                  <a:cubicBezTo>
                                    <a:pt x="890" y="152"/>
                                    <a:pt x="891" y="150"/>
                                    <a:pt x="891" y="147"/>
                                  </a:cubicBezTo>
                                  <a:cubicBezTo>
                                    <a:pt x="891" y="140"/>
                                    <a:pt x="888" y="133"/>
                                    <a:pt x="883" y="128"/>
                                  </a:cubicBezTo>
                                  <a:cubicBezTo>
                                    <a:pt x="878" y="123"/>
                                    <a:pt x="871" y="120"/>
                                    <a:pt x="864" y="120"/>
                                  </a:cubicBezTo>
                                  <a:cubicBezTo>
                                    <a:pt x="856" y="120"/>
                                    <a:pt x="849" y="123"/>
                                    <a:pt x="844" y="128"/>
                                  </a:cubicBezTo>
                                  <a:cubicBezTo>
                                    <a:pt x="839" y="133"/>
                                    <a:pt x="836" y="140"/>
                                    <a:pt x="836" y="147"/>
                                  </a:cubicBezTo>
                                  <a:cubicBezTo>
                                    <a:pt x="836" y="150"/>
                                    <a:pt x="837" y="152"/>
                                    <a:pt x="837" y="155"/>
                                  </a:cubicBezTo>
                                  <a:cubicBezTo>
                                    <a:pt x="839" y="153"/>
                                    <a:pt x="841" y="152"/>
                                    <a:pt x="843" y="152"/>
                                  </a:cubicBezTo>
                                  <a:cubicBezTo>
                                    <a:pt x="843" y="150"/>
                                    <a:pt x="842" y="149"/>
                                    <a:pt x="842" y="147"/>
                                  </a:cubicBezTo>
                                  <a:cubicBezTo>
                                    <a:pt x="842" y="135"/>
                                    <a:pt x="852" y="126"/>
                                    <a:pt x="864" y="126"/>
                                  </a:cubicBezTo>
                                  <a:cubicBezTo>
                                    <a:pt x="875" y="126"/>
                                    <a:pt x="885" y="135"/>
                                    <a:pt x="885" y="147"/>
                                  </a:cubicBezTo>
                                  <a:close/>
                                  <a:moveTo>
                                    <a:pt x="877" y="147"/>
                                  </a:moveTo>
                                  <a:cubicBezTo>
                                    <a:pt x="877" y="148"/>
                                    <a:pt x="877" y="148"/>
                                    <a:pt x="877" y="149"/>
                                  </a:cubicBezTo>
                                  <a:cubicBezTo>
                                    <a:pt x="879" y="150"/>
                                    <a:pt x="881" y="150"/>
                                    <a:pt x="883" y="151"/>
                                  </a:cubicBezTo>
                                  <a:cubicBezTo>
                                    <a:pt x="883" y="150"/>
                                    <a:pt x="883" y="148"/>
                                    <a:pt x="883" y="147"/>
                                  </a:cubicBezTo>
                                  <a:cubicBezTo>
                                    <a:pt x="883" y="142"/>
                                    <a:pt x="881" y="137"/>
                                    <a:pt x="877" y="133"/>
                                  </a:cubicBezTo>
                                  <a:cubicBezTo>
                                    <a:pt x="874" y="130"/>
                                    <a:pt x="869" y="128"/>
                                    <a:pt x="864" y="128"/>
                                  </a:cubicBezTo>
                                  <a:cubicBezTo>
                                    <a:pt x="858" y="128"/>
                                    <a:pt x="853" y="130"/>
                                    <a:pt x="850" y="133"/>
                                  </a:cubicBezTo>
                                  <a:cubicBezTo>
                                    <a:pt x="846" y="137"/>
                                    <a:pt x="844" y="142"/>
                                    <a:pt x="844" y="147"/>
                                  </a:cubicBezTo>
                                  <a:cubicBezTo>
                                    <a:pt x="844" y="148"/>
                                    <a:pt x="844" y="150"/>
                                    <a:pt x="844" y="151"/>
                                  </a:cubicBezTo>
                                  <a:cubicBezTo>
                                    <a:pt x="846" y="150"/>
                                    <a:pt x="848" y="150"/>
                                    <a:pt x="850" y="149"/>
                                  </a:cubicBezTo>
                                  <a:cubicBezTo>
                                    <a:pt x="850" y="148"/>
                                    <a:pt x="850" y="148"/>
                                    <a:pt x="850" y="147"/>
                                  </a:cubicBezTo>
                                  <a:cubicBezTo>
                                    <a:pt x="850" y="140"/>
                                    <a:pt x="856" y="134"/>
                                    <a:pt x="864" y="134"/>
                                  </a:cubicBezTo>
                                  <a:cubicBezTo>
                                    <a:pt x="871" y="134"/>
                                    <a:pt x="877" y="140"/>
                                    <a:pt x="877" y="147"/>
                                  </a:cubicBezTo>
                                  <a:close/>
                                  <a:moveTo>
                                    <a:pt x="870" y="147"/>
                                  </a:moveTo>
                                  <a:cubicBezTo>
                                    <a:pt x="870" y="147"/>
                                    <a:pt x="870" y="148"/>
                                    <a:pt x="870" y="148"/>
                                  </a:cubicBezTo>
                                  <a:cubicBezTo>
                                    <a:pt x="872" y="148"/>
                                    <a:pt x="874" y="148"/>
                                    <a:pt x="875" y="149"/>
                                  </a:cubicBezTo>
                                  <a:cubicBezTo>
                                    <a:pt x="876" y="148"/>
                                    <a:pt x="876" y="148"/>
                                    <a:pt x="876" y="147"/>
                                  </a:cubicBezTo>
                                  <a:cubicBezTo>
                                    <a:pt x="876" y="141"/>
                                    <a:pt x="870" y="135"/>
                                    <a:pt x="864" y="135"/>
                                  </a:cubicBezTo>
                                  <a:cubicBezTo>
                                    <a:pt x="857" y="135"/>
                                    <a:pt x="852" y="141"/>
                                    <a:pt x="852" y="147"/>
                                  </a:cubicBezTo>
                                  <a:cubicBezTo>
                                    <a:pt x="852" y="148"/>
                                    <a:pt x="852" y="148"/>
                                    <a:pt x="852" y="149"/>
                                  </a:cubicBezTo>
                                  <a:cubicBezTo>
                                    <a:pt x="853" y="148"/>
                                    <a:pt x="855" y="148"/>
                                    <a:pt x="857" y="148"/>
                                  </a:cubicBezTo>
                                  <a:cubicBezTo>
                                    <a:pt x="857" y="148"/>
                                    <a:pt x="857" y="147"/>
                                    <a:pt x="857" y="147"/>
                                  </a:cubicBezTo>
                                  <a:cubicBezTo>
                                    <a:pt x="857" y="143"/>
                                    <a:pt x="860" y="140"/>
                                    <a:pt x="864" y="140"/>
                                  </a:cubicBezTo>
                                  <a:cubicBezTo>
                                    <a:pt x="867" y="140"/>
                                    <a:pt x="870" y="143"/>
                                    <a:pt x="870" y="147"/>
                                  </a:cubicBezTo>
                                  <a:close/>
                                  <a:moveTo>
                                    <a:pt x="864" y="142"/>
                                  </a:moveTo>
                                  <a:cubicBezTo>
                                    <a:pt x="861" y="142"/>
                                    <a:pt x="858" y="144"/>
                                    <a:pt x="858" y="147"/>
                                  </a:cubicBezTo>
                                  <a:cubicBezTo>
                                    <a:pt x="858" y="147"/>
                                    <a:pt x="859" y="147"/>
                                    <a:pt x="859" y="148"/>
                                  </a:cubicBezTo>
                                  <a:cubicBezTo>
                                    <a:pt x="860" y="147"/>
                                    <a:pt x="862" y="147"/>
                                    <a:pt x="864" y="147"/>
                                  </a:cubicBezTo>
                                  <a:cubicBezTo>
                                    <a:pt x="865" y="147"/>
                                    <a:pt x="867" y="147"/>
                                    <a:pt x="869" y="148"/>
                                  </a:cubicBezTo>
                                  <a:cubicBezTo>
                                    <a:pt x="869" y="147"/>
                                    <a:pt x="869" y="147"/>
                                    <a:pt x="869" y="147"/>
                                  </a:cubicBezTo>
                                  <a:cubicBezTo>
                                    <a:pt x="869" y="144"/>
                                    <a:pt x="866" y="142"/>
                                    <a:pt x="864" y="142"/>
                                  </a:cubicBezTo>
                                  <a:close/>
                                  <a:moveTo>
                                    <a:pt x="898" y="147"/>
                                  </a:moveTo>
                                  <a:cubicBezTo>
                                    <a:pt x="898" y="138"/>
                                    <a:pt x="894" y="129"/>
                                    <a:pt x="888" y="123"/>
                                  </a:cubicBezTo>
                                  <a:cubicBezTo>
                                    <a:pt x="882" y="117"/>
                                    <a:pt x="873" y="113"/>
                                    <a:pt x="864" y="113"/>
                                  </a:cubicBezTo>
                                  <a:cubicBezTo>
                                    <a:pt x="854" y="113"/>
                                    <a:pt x="846" y="117"/>
                                    <a:pt x="839" y="123"/>
                                  </a:cubicBezTo>
                                  <a:cubicBezTo>
                                    <a:pt x="833" y="129"/>
                                    <a:pt x="829" y="138"/>
                                    <a:pt x="829" y="147"/>
                                  </a:cubicBezTo>
                                  <a:cubicBezTo>
                                    <a:pt x="829" y="150"/>
                                    <a:pt x="830" y="153"/>
                                    <a:pt x="830" y="155"/>
                                  </a:cubicBezTo>
                                  <a:cubicBezTo>
                                    <a:pt x="831" y="156"/>
                                    <a:pt x="832" y="157"/>
                                    <a:pt x="833" y="157"/>
                                  </a:cubicBezTo>
                                  <a:cubicBezTo>
                                    <a:pt x="834" y="157"/>
                                    <a:pt x="835" y="156"/>
                                    <a:pt x="836" y="155"/>
                                  </a:cubicBezTo>
                                  <a:cubicBezTo>
                                    <a:pt x="835" y="153"/>
                                    <a:pt x="835" y="150"/>
                                    <a:pt x="835" y="147"/>
                                  </a:cubicBezTo>
                                  <a:cubicBezTo>
                                    <a:pt x="835" y="131"/>
                                    <a:pt x="848" y="118"/>
                                    <a:pt x="864" y="118"/>
                                  </a:cubicBezTo>
                                  <a:cubicBezTo>
                                    <a:pt x="879" y="118"/>
                                    <a:pt x="892" y="131"/>
                                    <a:pt x="892" y="147"/>
                                  </a:cubicBezTo>
                                  <a:cubicBezTo>
                                    <a:pt x="892" y="150"/>
                                    <a:pt x="892" y="153"/>
                                    <a:pt x="891" y="155"/>
                                  </a:cubicBezTo>
                                  <a:cubicBezTo>
                                    <a:pt x="892" y="156"/>
                                    <a:pt x="893" y="156"/>
                                    <a:pt x="894" y="157"/>
                                  </a:cubicBezTo>
                                  <a:cubicBezTo>
                                    <a:pt x="895" y="156"/>
                                    <a:pt x="896" y="156"/>
                                    <a:pt x="897" y="155"/>
                                  </a:cubicBezTo>
                                  <a:cubicBezTo>
                                    <a:pt x="897" y="152"/>
                                    <a:pt x="898" y="150"/>
                                    <a:pt x="898" y="147"/>
                                  </a:cubicBezTo>
                                  <a:close/>
                                  <a:moveTo>
                                    <a:pt x="906" y="147"/>
                                  </a:moveTo>
                                  <a:cubicBezTo>
                                    <a:pt x="906" y="136"/>
                                    <a:pt x="901" y="125"/>
                                    <a:pt x="893" y="117"/>
                                  </a:cubicBezTo>
                                  <a:cubicBezTo>
                                    <a:pt x="886" y="110"/>
                                    <a:pt x="875" y="105"/>
                                    <a:pt x="864" y="105"/>
                                  </a:cubicBezTo>
                                  <a:cubicBezTo>
                                    <a:pt x="852" y="105"/>
                                    <a:pt x="842" y="110"/>
                                    <a:pt x="834" y="117"/>
                                  </a:cubicBezTo>
                                  <a:cubicBezTo>
                                    <a:pt x="826" y="125"/>
                                    <a:pt x="822" y="136"/>
                                    <a:pt x="822" y="147"/>
                                  </a:cubicBezTo>
                                  <a:cubicBezTo>
                                    <a:pt x="822" y="148"/>
                                    <a:pt x="822" y="150"/>
                                    <a:pt x="822" y="151"/>
                                  </a:cubicBezTo>
                                  <a:cubicBezTo>
                                    <a:pt x="824" y="152"/>
                                    <a:pt x="826" y="153"/>
                                    <a:pt x="829" y="154"/>
                                  </a:cubicBezTo>
                                  <a:cubicBezTo>
                                    <a:pt x="828" y="152"/>
                                    <a:pt x="828" y="150"/>
                                    <a:pt x="828" y="147"/>
                                  </a:cubicBezTo>
                                  <a:cubicBezTo>
                                    <a:pt x="828" y="127"/>
                                    <a:pt x="844" y="111"/>
                                    <a:pt x="864" y="111"/>
                                  </a:cubicBezTo>
                                  <a:cubicBezTo>
                                    <a:pt x="883" y="111"/>
                                    <a:pt x="899" y="127"/>
                                    <a:pt x="899" y="147"/>
                                  </a:cubicBezTo>
                                  <a:cubicBezTo>
                                    <a:pt x="899" y="149"/>
                                    <a:pt x="899" y="152"/>
                                    <a:pt x="899" y="154"/>
                                  </a:cubicBezTo>
                                  <a:cubicBezTo>
                                    <a:pt x="901" y="153"/>
                                    <a:pt x="903" y="152"/>
                                    <a:pt x="905" y="151"/>
                                  </a:cubicBezTo>
                                  <a:cubicBezTo>
                                    <a:pt x="905" y="150"/>
                                    <a:pt x="906" y="148"/>
                                    <a:pt x="906" y="147"/>
                                  </a:cubicBezTo>
                                  <a:close/>
                                  <a:moveTo>
                                    <a:pt x="929" y="147"/>
                                  </a:moveTo>
                                  <a:cubicBezTo>
                                    <a:pt x="929" y="144"/>
                                    <a:pt x="926" y="142"/>
                                    <a:pt x="924" y="142"/>
                                  </a:cubicBezTo>
                                  <a:cubicBezTo>
                                    <a:pt x="921" y="142"/>
                                    <a:pt x="918" y="144"/>
                                    <a:pt x="918" y="147"/>
                                  </a:cubicBezTo>
                                  <a:cubicBezTo>
                                    <a:pt x="918" y="147"/>
                                    <a:pt x="918" y="147"/>
                                    <a:pt x="919" y="148"/>
                                  </a:cubicBezTo>
                                  <a:cubicBezTo>
                                    <a:pt x="920" y="147"/>
                                    <a:pt x="922" y="147"/>
                                    <a:pt x="924" y="147"/>
                                  </a:cubicBezTo>
                                  <a:cubicBezTo>
                                    <a:pt x="925" y="147"/>
                                    <a:pt x="927" y="147"/>
                                    <a:pt x="929" y="148"/>
                                  </a:cubicBezTo>
                                  <a:cubicBezTo>
                                    <a:pt x="929" y="147"/>
                                    <a:pt x="929" y="147"/>
                                    <a:pt x="929" y="147"/>
                                  </a:cubicBezTo>
                                  <a:close/>
                                  <a:moveTo>
                                    <a:pt x="933" y="147"/>
                                  </a:moveTo>
                                  <a:cubicBezTo>
                                    <a:pt x="933" y="145"/>
                                    <a:pt x="933" y="143"/>
                                    <a:pt x="934" y="141"/>
                                  </a:cubicBezTo>
                                  <a:cubicBezTo>
                                    <a:pt x="932" y="137"/>
                                    <a:pt x="928" y="135"/>
                                    <a:pt x="924" y="135"/>
                                  </a:cubicBezTo>
                                  <a:cubicBezTo>
                                    <a:pt x="920" y="135"/>
                                    <a:pt x="916" y="137"/>
                                    <a:pt x="914" y="140"/>
                                  </a:cubicBezTo>
                                  <a:cubicBezTo>
                                    <a:pt x="915" y="142"/>
                                    <a:pt x="915" y="145"/>
                                    <a:pt x="915" y="147"/>
                                  </a:cubicBezTo>
                                  <a:cubicBezTo>
                                    <a:pt x="915" y="147"/>
                                    <a:pt x="915" y="148"/>
                                    <a:pt x="915" y="148"/>
                                  </a:cubicBezTo>
                                  <a:cubicBezTo>
                                    <a:pt x="915" y="148"/>
                                    <a:pt x="916" y="148"/>
                                    <a:pt x="917" y="148"/>
                                  </a:cubicBezTo>
                                  <a:cubicBezTo>
                                    <a:pt x="917" y="148"/>
                                    <a:pt x="917" y="147"/>
                                    <a:pt x="917" y="147"/>
                                  </a:cubicBezTo>
                                  <a:cubicBezTo>
                                    <a:pt x="917" y="143"/>
                                    <a:pt x="920" y="140"/>
                                    <a:pt x="924" y="140"/>
                                  </a:cubicBezTo>
                                  <a:cubicBezTo>
                                    <a:pt x="927" y="140"/>
                                    <a:pt x="930" y="143"/>
                                    <a:pt x="930" y="147"/>
                                  </a:cubicBezTo>
                                  <a:cubicBezTo>
                                    <a:pt x="930" y="147"/>
                                    <a:pt x="930" y="148"/>
                                    <a:pt x="930" y="148"/>
                                  </a:cubicBezTo>
                                  <a:cubicBezTo>
                                    <a:pt x="931" y="148"/>
                                    <a:pt x="932" y="148"/>
                                    <a:pt x="933" y="148"/>
                                  </a:cubicBezTo>
                                  <a:cubicBezTo>
                                    <a:pt x="933" y="148"/>
                                    <a:pt x="933" y="148"/>
                                    <a:pt x="933" y="147"/>
                                  </a:cubicBezTo>
                                  <a:close/>
                                  <a:moveTo>
                                    <a:pt x="912" y="131"/>
                                  </a:moveTo>
                                  <a:cubicBezTo>
                                    <a:pt x="913" y="133"/>
                                    <a:pt x="913" y="135"/>
                                    <a:pt x="914" y="138"/>
                                  </a:cubicBezTo>
                                  <a:cubicBezTo>
                                    <a:pt x="916" y="135"/>
                                    <a:pt x="920" y="134"/>
                                    <a:pt x="924" y="134"/>
                                  </a:cubicBezTo>
                                  <a:cubicBezTo>
                                    <a:pt x="928" y="134"/>
                                    <a:pt x="931" y="136"/>
                                    <a:pt x="934" y="139"/>
                                  </a:cubicBezTo>
                                  <a:cubicBezTo>
                                    <a:pt x="934" y="136"/>
                                    <a:pt x="935" y="134"/>
                                    <a:pt x="936" y="132"/>
                                  </a:cubicBezTo>
                                  <a:cubicBezTo>
                                    <a:pt x="932" y="129"/>
                                    <a:pt x="928" y="128"/>
                                    <a:pt x="924" y="128"/>
                                  </a:cubicBezTo>
                                  <a:cubicBezTo>
                                    <a:pt x="919" y="128"/>
                                    <a:pt x="915" y="129"/>
                                    <a:pt x="912" y="131"/>
                                  </a:cubicBezTo>
                                  <a:close/>
                                  <a:moveTo>
                                    <a:pt x="864" y="98"/>
                                  </a:moveTo>
                                  <a:cubicBezTo>
                                    <a:pt x="850" y="98"/>
                                    <a:pt x="837" y="103"/>
                                    <a:pt x="828" y="112"/>
                                  </a:cubicBezTo>
                                  <a:cubicBezTo>
                                    <a:pt x="820" y="121"/>
                                    <a:pt x="814" y="133"/>
                                    <a:pt x="814" y="147"/>
                                  </a:cubicBezTo>
                                  <a:cubicBezTo>
                                    <a:pt x="814" y="148"/>
                                    <a:pt x="814" y="148"/>
                                    <a:pt x="814" y="149"/>
                                  </a:cubicBezTo>
                                  <a:cubicBezTo>
                                    <a:pt x="816" y="149"/>
                                    <a:pt x="818" y="150"/>
                                    <a:pt x="820" y="150"/>
                                  </a:cubicBezTo>
                                  <a:cubicBezTo>
                                    <a:pt x="820" y="149"/>
                                    <a:pt x="820" y="148"/>
                                    <a:pt x="820" y="147"/>
                                  </a:cubicBezTo>
                                  <a:cubicBezTo>
                                    <a:pt x="820" y="123"/>
                                    <a:pt x="840" y="104"/>
                                    <a:pt x="864" y="104"/>
                                  </a:cubicBezTo>
                                  <a:cubicBezTo>
                                    <a:pt x="888" y="104"/>
                                    <a:pt x="907" y="123"/>
                                    <a:pt x="907" y="147"/>
                                  </a:cubicBezTo>
                                  <a:cubicBezTo>
                                    <a:pt x="907" y="148"/>
                                    <a:pt x="907" y="149"/>
                                    <a:pt x="907" y="150"/>
                                  </a:cubicBezTo>
                                  <a:cubicBezTo>
                                    <a:pt x="909" y="149"/>
                                    <a:pt x="911" y="149"/>
                                    <a:pt x="913" y="148"/>
                                  </a:cubicBezTo>
                                  <a:cubicBezTo>
                                    <a:pt x="913" y="148"/>
                                    <a:pt x="913" y="148"/>
                                    <a:pt x="913" y="147"/>
                                  </a:cubicBezTo>
                                  <a:cubicBezTo>
                                    <a:pt x="913" y="133"/>
                                    <a:pt x="908" y="121"/>
                                    <a:pt x="899" y="112"/>
                                  </a:cubicBezTo>
                                  <a:cubicBezTo>
                                    <a:pt x="890" y="103"/>
                                    <a:pt x="877" y="98"/>
                                    <a:pt x="864" y="98"/>
                                  </a:cubicBezTo>
                                  <a:close/>
                                  <a:moveTo>
                                    <a:pt x="885" y="96"/>
                                  </a:moveTo>
                                  <a:cubicBezTo>
                                    <a:pt x="885" y="97"/>
                                    <a:pt x="884" y="99"/>
                                    <a:pt x="884" y="100"/>
                                  </a:cubicBezTo>
                                  <a:cubicBezTo>
                                    <a:pt x="886" y="101"/>
                                    <a:pt x="888" y="102"/>
                                    <a:pt x="890" y="103"/>
                                  </a:cubicBezTo>
                                  <a:cubicBezTo>
                                    <a:pt x="890" y="101"/>
                                    <a:pt x="891" y="98"/>
                                    <a:pt x="891" y="96"/>
                                  </a:cubicBezTo>
                                  <a:cubicBezTo>
                                    <a:pt x="891" y="88"/>
                                    <a:pt x="888" y="81"/>
                                    <a:pt x="883" y="77"/>
                                  </a:cubicBezTo>
                                  <a:cubicBezTo>
                                    <a:pt x="878" y="72"/>
                                    <a:pt x="871" y="69"/>
                                    <a:pt x="864" y="69"/>
                                  </a:cubicBezTo>
                                  <a:cubicBezTo>
                                    <a:pt x="856" y="69"/>
                                    <a:pt x="849" y="72"/>
                                    <a:pt x="844" y="77"/>
                                  </a:cubicBezTo>
                                  <a:cubicBezTo>
                                    <a:pt x="839" y="81"/>
                                    <a:pt x="836" y="88"/>
                                    <a:pt x="836" y="96"/>
                                  </a:cubicBezTo>
                                  <a:cubicBezTo>
                                    <a:pt x="836" y="98"/>
                                    <a:pt x="837" y="101"/>
                                    <a:pt x="837" y="103"/>
                                  </a:cubicBezTo>
                                  <a:cubicBezTo>
                                    <a:pt x="839" y="102"/>
                                    <a:pt x="841" y="101"/>
                                    <a:pt x="843" y="100"/>
                                  </a:cubicBezTo>
                                  <a:cubicBezTo>
                                    <a:pt x="843" y="99"/>
                                    <a:pt x="842" y="97"/>
                                    <a:pt x="842" y="96"/>
                                  </a:cubicBezTo>
                                  <a:cubicBezTo>
                                    <a:pt x="842" y="84"/>
                                    <a:pt x="852" y="75"/>
                                    <a:pt x="864" y="75"/>
                                  </a:cubicBezTo>
                                  <a:cubicBezTo>
                                    <a:pt x="875" y="75"/>
                                    <a:pt x="885" y="84"/>
                                    <a:pt x="885" y="96"/>
                                  </a:cubicBezTo>
                                  <a:close/>
                                  <a:moveTo>
                                    <a:pt x="877" y="96"/>
                                  </a:moveTo>
                                  <a:cubicBezTo>
                                    <a:pt x="877" y="96"/>
                                    <a:pt x="877" y="97"/>
                                    <a:pt x="877" y="98"/>
                                  </a:cubicBezTo>
                                  <a:cubicBezTo>
                                    <a:pt x="879" y="98"/>
                                    <a:pt x="881" y="99"/>
                                    <a:pt x="883" y="100"/>
                                  </a:cubicBezTo>
                                  <a:cubicBezTo>
                                    <a:pt x="883" y="98"/>
                                    <a:pt x="883" y="97"/>
                                    <a:pt x="883" y="96"/>
                                  </a:cubicBezTo>
                                  <a:cubicBezTo>
                                    <a:pt x="883" y="90"/>
                                    <a:pt x="881" y="86"/>
                                    <a:pt x="877" y="82"/>
                                  </a:cubicBezTo>
                                  <a:cubicBezTo>
                                    <a:pt x="874" y="78"/>
                                    <a:pt x="869" y="76"/>
                                    <a:pt x="864" y="76"/>
                                  </a:cubicBezTo>
                                  <a:cubicBezTo>
                                    <a:pt x="858" y="76"/>
                                    <a:pt x="853" y="78"/>
                                    <a:pt x="850" y="82"/>
                                  </a:cubicBezTo>
                                  <a:cubicBezTo>
                                    <a:pt x="846" y="86"/>
                                    <a:pt x="844" y="90"/>
                                    <a:pt x="844" y="96"/>
                                  </a:cubicBezTo>
                                  <a:cubicBezTo>
                                    <a:pt x="844" y="97"/>
                                    <a:pt x="844" y="98"/>
                                    <a:pt x="844" y="100"/>
                                  </a:cubicBezTo>
                                  <a:cubicBezTo>
                                    <a:pt x="846" y="99"/>
                                    <a:pt x="848" y="98"/>
                                    <a:pt x="850" y="98"/>
                                  </a:cubicBezTo>
                                  <a:cubicBezTo>
                                    <a:pt x="850" y="97"/>
                                    <a:pt x="850" y="96"/>
                                    <a:pt x="850" y="96"/>
                                  </a:cubicBezTo>
                                  <a:cubicBezTo>
                                    <a:pt x="850" y="88"/>
                                    <a:pt x="856" y="82"/>
                                    <a:pt x="864" y="82"/>
                                  </a:cubicBezTo>
                                  <a:cubicBezTo>
                                    <a:pt x="871" y="82"/>
                                    <a:pt x="877" y="88"/>
                                    <a:pt x="877" y="96"/>
                                  </a:cubicBezTo>
                                  <a:close/>
                                  <a:moveTo>
                                    <a:pt x="870" y="96"/>
                                  </a:moveTo>
                                  <a:cubicBezTo>
                                    <a:pt x="870" y="96"/>
                                    <a:pt x="870" y="96"/>
                                    <a:pt x="870" y="96"/>
                                  </a:cubicBezTo>
                                  <a:cubicBezTo>
                                    <a:pt x="872" y="97"/>
                                    <a:pt x="874" y="97"/>
                                    <a:pt x="875" y="97"/>
                                  </a:cubicBezTo>
                                  <a:cubicBezTo>
                                    <a:pt x="876" y="97"/>
                                    <a:pt x="876" y="96"/>
                                    <a:pt x="876" y="96"/>
                                  </a:cubicBezTo>
                                  <a:cubicBezTo>
                                    <a:pt x="876" y="89"/>
                                    <a:pt x="870" y="84"/>
                                    <a:pt x="864" y="84"/>
                                  </a:cubicBezTo>
                                  <a:cubicBezTo>
                                    <a:pt x="857" y="84"/>
                                    <a:pt x="852" y="89"/>
                                    <a:pt x="852" y="96"/>
                                  </a:cubicBezTo>
                                  <a:cubicBezTo>
                                    <a:pt x="852" y="96"/>
                                    <a:pt x="852" y="97"/>
                                    <a:pt x="852" y="97"/>
                                  </a:cubicBezTo>
                                  <a:cubicBezTo>
                                    <a:pt x="853" y="97"/>
                                    <a:pt x="855" y="97"/>
                                    <a:pt x="857" y="96"/>
                                  </a:cubicBezTo>
                                  <a:cubicBezTo>
                                    <a:pt x="857" y="96"/>
                                    <a:pt x="857" y="96"/>
                                    <a:pt x="857" y="96"/>
                                  </a:cubicBezTo>
                                  <a:cubicBezTo>
                                    <a:pt x="857" y="92"/>
                                    <a:pt x="860" y="89"/>
                                    <a:pt x="864" y="89"/>
                                  </a:cubicBezTo>
                                  <a:cubicBezTo>
                                    <a:pt x="867" y="89"/>
                                    <a:pt x="870" y="92"/>
                                    <a:pt x="870" y="96"/>
                                  </a:cubicBezTo>
                                  <a:close/>
                                  <a:moveTo>
                                    <a:pt x="864" y="91"/>
                                  </a:moveTo>
                                  <a:cubicBezTo>
                                    <a:pt x="861" y="91"/>
                                    <a:pt x="858" y="93"/>
                                    <a:pt x="858" y="96"/>
                                  </a:cubicBezTo>
                                  <a:cubicBezTo>
                                    <a:pt x="858" y="96"/>
                                    <a:pt x="859" y="96"/>
                                    <a:pt x="859" y="96"/>
                                  </a:cubicBezTo>
                                  <a:cubicBezTo>
                                    <a:pt x="860" y="96"/>
                                    <a:pt x="862" y="96"/>
                                    <a:pt x="864" y="96"/>
                                  </a:cubicBezTo>
                                  <a:cubicBezTo>
                                    <a:pt x="865" y="96"/>
                                    <a:pt x="867" y="96"/>
                                    <a:pt x="869" y="96"/>
                                  </a:cubicBezTo>
                                  <a:cubicBezTo>
                                    <a:pt x="869" y="96"/>
                                    <a:pt x="869" y="96"/>
                                    <a:pt x="869" y="96"/>
                                  </a:cubicBezTo>
                                  <a:cubicBezTo>
                                    <a:pt x="869" y="93"/>
                                    <a:pt x="866" y="91"/>
                                    <a:pt x="864" y="91"/>
                                  </a:cubicBezTo>
                                  <a:close/>
                                  <a:moveTo>
                                    <a:pt x="898" y="96"/>
                                  </a:moveTo>
                                  <a:cubicBezTo>
                                    <a:pt x="898" y="86"/>
                                    <a:pt x="894" y="78"/>
                                    <a:pt x="888" y="72"/>
                                  </a:cubicBezTo>
                                  <a:cubicBezTo>
                                    <a:pt x="882" y="65"/>
                                    <a:pt x="873" y="62"/>
                                    <a:pt x="864" y="62"/>
                                  </a:cubicBezTo>
                                  <a:cubicBezTo>
                                    <a:pt x="854" y="62"/>
                                    <a:pt x="846" y="65"/>
                                    <a:pt x="839" y="72"/>
                                  </a:cubicBezTo>
                                  <a:cubicBezTo>
                                    <a:pt x="833" y="78"/>
                                    <a:pt x="829" y="86"/>
                                    <a:pt x="829" y="96"/>
                                  </a:cubicBezTo>
                                  <a:cubicBezTo>
                                    <a:pt x="829" y="99"/>
                                    <a:pt x="830" y="101"/>
                                    <a:pt x="830" y="104"/>
                                  </a:cubicBezTo>
                                  <a:cubicBezTo>
                                    <a:pt x="831" y="105"/>
                                    <a:pt x="832" y="105"/>
                                    <a:pt x="833" y="106"/>
                                  </a:cubicBezTo>
                                  <a:cubicBezTo>
                                    <a:pt x="834" y="105"/>
                                    <a:pt x="835" y="105"/>
                                    <a:pt x="836" y="104"/>
                                  </a:cubicBezTo>
                                  <a:cubicBezTo>
                                    <a:pt x="835" y="101"/>
                                    <a:pt x="835" y="99"/>
                                    <a:pt x="835" y="96"/>
                                  </a:cubicBezTo>
                                  <a:cubicBezTo>
                                    <a:pt x="835" y="80"/>
                                    <a:pt x="848" y="67"/>
                                    <a:pt x="864" y="67"/>
                                  </a:cubicBezTo>
                                  <a:cubicBezTo>
                                    <a:pt x="879" y="67"/>
                                    <a:pt x="892" y="80"/>
                                    <a:pt x="892" y="96"/>
                                  </a:cubicBezTo>
                                  <a:cubicBezTo>
                                    <a:pt x="892" y="99"/>
                                    <a:pt x="892" y="101"/>
                                    <a:pt x="891" y="104"/>
                                  </a:cubicBezTo>
                                  <a:cubicBezTo>
                                    <a:pt x="892" y="105"/>
                                    <a:pt x="893" y="105"/>
                                    <a:pt x="894" y="106"/>
                                  </a:cubicBezTo>
                                  <a:cubicBezTo>
                                    <a:pt x="895" y="105"/>
                                    <a:pt x="896" y="104"/>
                                    <a:pt x="897" y="103"/>
                                  </a:cubicBezTo>
                                  <a:cubicBezTo>
                                    <a:pt x="897" y="101"/>
                                    <a:pt x="898" y="98"/>
                                    <a:pt x="898" y="96"/>
                                  </a:cubicBezTo>
                                  <a:close/>
                                  <a:moveTo>
                                    <a:pt x="906" y="96"/>
                                  </a:moveTo>
                                  <a:cubicBezTo>
                                    <a:pt x="906" y="84"/>
                                    <a:pt x="901" y="74"/>
                                    <a:pt x="893" y="66"/>
                                  </a:cubicBezTo>
                                  <a:cubicBezTo>
                                    <a:pt x="886" y="59"/>
                                    <a:pt x="875" y="54"/>
                                    <a:pt x="864" y="54"/>
                                  </a:cubicBezTo>
                                  <a:cubicBezTo>
                                    <a:pt x="852" y="54"/>
                                    <a:pt x="842" y="59"/>
                                    <a:pt x="834" y="66"/>
                                  </a:cubicBezTo>
                                  <a:cubicBezTo>
                                    <a:pt x="826" y="74"/>
                                    <a:pt x="822" y="84"/>
                                    <a:pt x="822" y="96"/>
                                  </a:cubicBezTo>
                                  <a:cubicBezTo>
                                    <a:pt x="822" y="97"/>
                                    <a:pt x="822" y="98"/>
                                    <a:pt x="822" y="100"/>
                                  </a:cubicBezTo>
                                  <a:cubicBezTo>
                                    <a:pt x="824" y="101"/>
                                    <a:pt x="826" y="102"/>
                                    <a:pt x="829" y="103"/>
                                  </a:cubicBezTo>
                                  <a:cubicBezTo>
                                    <a:pt x="828" y="101"/>
                                    <a:pt x="828" y="98"/>
                                    <a:pt x="828" y="96"/>
                                  </a:cubicBezTo>
                                  <a:cubicBezTo>
                                    <a:pt x="828" y="76"/>
                                    <a:pt x="844" y="60"/>
                                    <a:pt x="864" y="60"/>
                                  </a:cubicBezTo>
                                  <a:cubicBezTo>
                                    <a:pt x="883" y="60"/>
                                    <a:pt x="899" y="76"/>
                                    <a:pt x="899" y="96"/>
                                  </a:cubicBezTo>
                                  <a:cubicBezTo>
                                    <a:pt x="899" y="98"/>
                                    <a:pt x="899" y="100"/>
                                    <a:pt x="899" y="102"/>
                                  </a:cubicBezTo>
                                  <a:cubicBezTo>
                                    <a:pt x="901" y="101"/>
                                    <a:pt x="903" y="100"/>
                                    <a:pt x="905" y="99"/>
                                  </a:cubicBezTo>
                                  <a:cubicBezTo>
                                    <a:pt x="905" y="98"/>
                                    <a:pt x="906" y="97"/>
                                    <a:pt x="906" y="96"/>
                                  </a:cubicBezTo>
                                  <a:close/>
                                  <a:moveTo>
                                    <a:pt x="929" y="96"/>
                                  </a:moveTo>
                                  <a:cubicBezTo>
                                    <a:pt x="929" y="93"/>
                                    <a:pt x="926" y="91"/>
                                    <a:pt x="924" y="91"/>
                                  </a:cubicBezTo>
                                  <a:cubicBezTo>
                                    <a:pt x="921" y="91"/>
                                    <a:pt x="918" y="93"/>
                                    <a:pt x="918" y="96"/>
                                  </a:cubicBezTo>
                                  <a:cubicBezTo>
                                    <a:pt x="918" y="96"/>
                                    <a:pt x="918" y="96"/>
                                    <a:pt x="919" y="96"/>
                                  </a:cubicBezTo>
                                  <a:cubicBezTo>
                                    <a:pt x="920" y="96"/>
                                    <a:pt x="922" y="96"/>
                                    <a:pt x="924" y="96"/>
                                  </a:cubicBezTo>
                                  <a:cubicBezTo>
                                    <a:pt x="925" y="96"/>
                                    <a:pt x="927" y="96"/>
                                    <a:pt x="929" y="96"/>
                                  </a:cubicBezTo>
                                  <a:cubicBezTo>
                                    <a:pt x="929" y="96"/>
                                    <a:pt x="929" y="96"/>
                                    <a:pt x="929" y="96"/>
                                  </a:cubicBezTo>
                                  <a:close/>
                                  <a:moveTo>
                                    <a:pt x="933" y="96"/>
                                  </a:moveTo>
                                  <a:cubicBezTo>
                                    <a:pt x="933" y="94"/>
                                    <a:pt x="933" y="91"/>
                                    <a:pt x="934" y="89"/>
                                  </a:cubicBezTo>
                                  <a:cubicBezTo>
                                    <a:pt x="932" y="86"/>
                                    <a:pt x="928" y="84"/>
                                    <a:pt x="924" y="84"/>
                                  </a:cubicBezTo>
                                  <a:cubicBezTo>
                                    <a:pt x="920" y="84"/>
                                    <a:pt x="916" y="86"/>
                                    <a:pt x="914" y="88"/>
                                  </a:cubicBezTo>
                                  <a:cubicBezTo>
                                    <a:pt x="915" y="91"/>
                                    <a:pt x="915" y="93"/>
                                    <a:pt x="915" y="96"/>
                                  </a:cubicBezTo>
                                  <a:cubicBezTo>
                                    <a:pt x="915" y="96"/>
                                    <a:pt x="915" y="96"/>
                                    <a:pt x="915" y="97"/>
                                  </a:cubicBezTo>
                                  <a:cubicBezTo>
                                    <a:pt x="915" y="97"/>
                                    <a:pt x="916" y="96"/>
                                    <a:pt x="917" y="96"/>
                                  </a:cubicBezTo>
                                  <a:cubicBezTo>
                                    <a:pt x="917" y="96"/>
                                    <a:pt x="917" y="96"/>
                                    <a:pt x="917" y="96"/>
                                  </a:cubicBezTo>
                                  <a:cubicBezTo>
                                    <a:pt x="917" y="92"/>
                                    <a:pt x="920" y="89"/>
                                    <a:pt x="924" y="89"/>
                                  </a:cubicBezTo>
                                  <a:cubicBezTo>
                                    <a:pt x="927" y="89"/>
                                    <a:pt x="930" y="92"/>
                                    <a:pt x="930" y="96"/>
                                  </a:cubicBezTo>
                                  <a:cubicBezTo>
                                    <a:pt x="930" y="96"/>
                                    <a:pt x="930" y="96"/>
                                    <a:pt x="930" y="96"/>
                                  </a:cubicBezTo>
                                  <a:cubicBezTo>
                                    <a:pt x="931" y="97"/>
                                    <a:pt x="932" y="97"/>
                                    <a:pt x="933" y="97"/>
                                  </a:cubicBezTo>
                                  <a:cubicBezTo>
                                    <a:pt x="933" y="97"/>
                                    <a:pt x="933" y="96"/>
                                    <a:pt x="933" y="96"/>
                                  </a:cubicBezTo>
                                  <a:close/>
                                  <a:moveTo>
                                    <a:pt x="912" y="80"/>
                                  </a:moveTo>
                                  <a:cubicBezTo>
                                    <a:pt x="913" y="82"/>
                                    <a:pt x="913" y="84"/>
                                    <a:pt x="914" y="86"/>
                                  </a:cubicBezTo>
                                  <a:cubicBezTo>
                                    <a:pt x="916" y="84"/>
                                    <a:pt x="920" y="82"/>
                                    <a:pt x="924" y="82"/>
                                  </a:cubicBezTo>
                                  <a:cubicBezTo>
                                    <a:pt x="928" y="82"/>
                                    <a:pt x="931" y="84"/>
                                    <a:pt x="934" y="87"/>
                                  </a:cubicBezTo>
                                  <a:cubicBezTo>
                                    <a:pt x="934" y="85"/>
                                    <a:pt x="935" y="83"/>
                                    <a:pt x="936" y="80"/>
                                  </a:cubicBezTo>
                                  <a:cubicBezTo>
                                    <a:pt x="932" y="78"/>
                                    <a:pt x="928" y="76"/>
                                    <a:pt x="924" y="76"/>
                                  </a:cubicBezTo>
                                  <a:cubicBezTo>
                                    <a:pt x="919" y="76"/>
                                    <a:pt x="915" y="78"/>
                                    <a:pt x="912" y="80"/>
                                  </a:cubicBezTo>
                                  <a:close/>
                                  <a:moveTo>
                                    <a:pt x="864" y="46"/>
                                  </a:moveTo>
                                  <a:cubicBezTo>
                                    <a:pt x="850" y="46"/>
                                    <a:pt x="837" y="52"/>
                                    <a:pt x="828" y="61"/>
                                  </a:cubicBezTo>
                                  <a:cubicBezTo>
                                    <a:pt x="820" y="70"/>
                                    <a:pt x="814" y="82"/>
                                    <a:pt x="814" y="96"/>
                                  </a:cubicBezTo>
                                  <a:cubicBezTo>
                                    <a:pt x="814" y="96"/>
                                    <a:pt x="814" y="97"/>
                                    <a:pt x="814" y="97"/>
                                  </a:cubicBezTo>
                                  <a:cubicBezTo>
                                    <a:pt x="816" y="98"/>
                                    <a:pt x="818" y="98"/>
                                    <a:pt x="820" y="99"/>
                                  </a:cubicBezTo>
                                  <a:cubicBezTo>
                                    <a:pt x="820" y="98"/>
                                    <a:pt x="820" y="97"/>
                                    <a:pt x="820" y="96"/>
                                  </a:cubicBezTo>
                                  <a:cubicBezTo>
                                    <a:pt x="820" y="72"/>
                                    <a:pt x="840" y="52"/>
                                    <a:pt x="864" y="52"/>
                                  </a:cubicBezTo>
                                  <a:cubicBezTo>
                                    <a:pt x="888" y="52"/>
                                    <a:pt x="907" y="72"/>
                                    <a:pt x="907" y="96"/>
                                  </a:cubicBezTo>
                                  <a:cubicBezTo>
                                    <a:pt x="907" y="97"/>
                                    <a:pt x="907" y="98"/>
                                    <a:pt x="907" y="99"/>
                                  </a:cubicBezTo>
                                  <a:cubicBezTo>
                                    <a:pt x="909" y="98"/>
                                    <a:pt x="911" y="97"/>
                                    <a:pt x="913" y="97"/>
                                  </a:cubicBezTo>
                                  <a:cubicBezTo>
                                    <a:pt x="913" y="97"/>
                                    <a:pt x="913" y="96"/>
                                    <a:pt x="913" y="96"/>
                                  </a:cubicBezTo>
                                  <a:cubicBezTo>
                                    <a:pt x="913" y="82"/>
                                    <a:pt x="908" y="70"/>
                                    <a:pt x="899" y="61"/>
                                  </a:cubicBezTo>
                                  <a:cubicBezTo>
                                    <a:pt x="890" y="52"/>
                                    <a:pt x="877" y="46"/>
                                    <a:pt x="864" y="46"/>
                                  </a:cubicBezTo>
                                  <a:close/>
                                  <a:moveTo>
                                    <a:pt x="885" y="44"/>
                                  </a:moveTo>
                                  <a:cubicBezTo>
                                    <a:pt x="885" y="46"/>
                                    <a:pt x="884" y="47"/>
                                    <a:pt x="884" y="49"/>
                                  </a:cubicBezTo>
                                  <a:cubicBezTo>
                                    <a:pt x="886" y="50"/>
                                    <a:pt x="888" y="51"/>
                                    <a:pt x="890" y="52"/>
                                  </a:cubicBezTo>
                                  <a:cubicBezTo>
                                    <a:pt x="890" y="49"/>
                                    <a:pt x="891" y="47"/>
                                    <a:pt x="891" y="44"/>
                                  </a:cubicBezTo>
                                  <a:cubicBezTo>
                                    <a:pt x="891" y="37"/>
                                    <a:pt x="888" y="30"/>
                                    <a:pt x="883" y="25"/>
                                  </a:cubicBezTo>
                                  <a:cubicBezTo>
                                    <a:pt x="878" y="20"/>
                                    <a:pt x="871" y="17"/>
                                    <a:pt x="864" y="17"/>
                                  </a:cubicBezTo>
                                  <a:cubicBezTo>
                                    <a:pt x="856" y="17"/>
                                    <a:pt x="849" y="20"/>
                                    <a:pt x="844" y="25"/>
                                  </a:cubicBezTo>
                                  <a:cubicBezTo>
                                    <a:pt x="839" y="30"/>
                                    <a:pt x="836" y="37"/>
                                    <a:pt x="836" y="44"/>
                                  </a:cubicBezTo>
                                  <a:cubicBezTo>
                                    <a:pt x="836" y="47"/>
                                    <a:pt x="837" y="49"/>
                                    <a:pt x="837" y="52"/>
                                  </a:cubicBezTo>
                                  <a:cubicBezTo>
                                    <a:pt x="839" y="51"/>
                                    <a:pt x="841" y="50"/>
                                    <a:pt x="843" y="49"/>
                                  </a:cubicBezTo>
                                  <a:cubicBezTo>
                                    <a:pt x="843" y="47"/>
                                    <a:pt x="842" y="46"/>
                                    <a:pt x="842" y="44"/>
                                  </a:cubicBezTo>
                                  <a:cubicBezTo>
                                    <a:pt x="842" y="33"/>
                                    <a:pt x="852" y="23"/>
                                    <a:pt x="864" y="23"/>
                                  </a:cubicBezTo>
                                  <a:cubicBezTo>
                                    <a:pt x="875" y="23"/>
                                    <a:pt x="885" y="33"/>
                                    <a:pt x="885" y="44"/>
                                  </a:cubicBezTo>
                                  <a:close/>
                                  <a:moveTo>
                                    <a:pt x="877" y="44"/>
                                  </a:moveTo>
                                  <a:cubicBezTo>
                                    <a:pt x="877" y="45"/>
                                    <a:pt x="877" y="46"/>
                                    <a:pt x="877" y="46"/>
                                  </a:cubicBezTo>
                                  <a:cubicBezTo>
                                    <a:pt x="879" y="47"/>
                                    <a:pt x="881" y="48"/>
                                    <a:pt x="883" y="48"/>
                                  </a:cubicBezTo>
                                  <a:cubicBezTo>
                                    <a:pt x="883" y="47"/>
                                    <a:pt x="883" y="46"/>
                                    <a:pt x="883" y="44"/>
                                  </a:cubicBezTo>
                                  <a:cubicBezTo>
                                    <a:pt x="883" y="39"/>
                                    <a:pt x="881" y="34"/>
                                    <a:pt x="877" y="31"/>
                                  </a:cubicBezTo>
                                  <a:cubicBezTo>
                                    <a:pt x="874" y="27"/>
                                    <a:pt x="869" y="25"/>
                                    <a:pt x="864" y="25"/>
                                  </a:cubicBezTo>
                                  <a:cubicBezTo>
                                    <a:pt x="858" y="25"/>
                                    <a:pt x="853" y="27"/>
                                    <a:pt x="850" y="31"/>
                                  </a:cubicBezTo>
                                  <a:cubicBezTo>
                                    <a:pt x="846" y="34"/>
                                    <a:pt x="844" y="39"/>
                                    <a:pt x="844" y="44"/>
                                  </a:cubicBezTo>
                                  <a:cubicBezTo>
                                    <a:pt x="844" y="46"/>
                                    <a:pt x="844" y="47"/>
                                    <a:pt x="844" y="48"/>
                                  </a:cubicBezTo>
                                  <a:cubicBezTo>
                                    <a:pt x="846" y="48"/>
                                    <a:pt x="848" y="47"/>
                                    <a:pt x="850" y="46"/>
                                  </a:cubicBezTo>
                                  <a:cubicBezTo>
                                    <a:pt x="850" y="46"/>
                                    <a:pt x="850" y="45"/>
                                    <a:pt x="850" y="44"/>
                                  </a:cubicBezTo>
                                  <a:cubicBezTo>
                                    <a:pt x="850" y="37"/>
                                    <a:pt x="856" y="31"/>
                                    <a:pt x="864" y="31"/>
                                  </a:cubicBezTo>
                                  <a:cubicBezTo>
                                    <a:pt x="871" y="31"/>
                                    <a:pt x="877" y="37"/>
                                    <a:pt x="877" y="44"/>
                                  </a:cubicBezTo>
                                  <a:close/>
                                  <a:moveTo>
                                    <a:pt x="870" y="44"/>
                                  </a:moveTo>
                                  <a:cubicBezTo>
                                    <a:pt x="870" y="45"/>
                                    <a:pt x="870" y="45"/>
                                    <a:pt x="870" y="45"/>
                                  </a:cubicBezTo>
                                  <a:cubicBezTo>
                                    <a:pt x="872" y="45"/>
                                    <a:pt x="874" y="46"/>
                                    <a:pt x="875" y="46"/>
                                  </a:cubicBezTo>
                                  <a:cubicBezTo>
                                    <a:pt x="876" y="45"/>
                                    <a:pt x="876" y="45"/>
                                    <a:pt x="876" y="44"/>
                                  </a:cubicBezTo>
                                  <a:cubicBezTo>
                                    <a:pt x="876" y="38"/>
                                    <a:pt x="870" y="32"/>
                                    <a:pt x="864" y="32"/>
                                  </a:cubicBezTo>
                                  <a:cubicBezTo>
                                    <a:pt x="857" y="32"/>
                                    <a:pt x="852" y="38"/>
                                    <a:pt x="852" y="44"/>
                                  </a:cubicBezTo>
                                  <a:cubicBezTo>
                                    <a:pt x="852" y="45"/>
                                    <a:pt x="852" y="45"/>
                                    <a:pt x="852" y="46"/>
                                  </a:cubicBezTo>
                                  <a:cubicBezTo>
                                    <a:pt x="853" y="46"/>
                                    <a:pt x="855" y="45"/>
                                    <a:pt x="857" y="45"/>
                                  </a:cubicBezTo>
                                  <a:cubicBezTo>
                                    <a:pt x="857" y="45"/>
                                    <a:pt x="857" y="45"/>
                                    <a:pt x="857" y="44"/>
                                  </a:cubicBezTo>
                                  <a:cubicBezTo>
                                    <a:pt x="857" y="41"/>
                                    <a:pt x="860" y="38"/>
                                    <a:pt x="864" y="38"/>
                                  </a:cubicBezTo>
                                  <a:cubicBezTo>
                                    <a:pt x="867" y="38"/>
                                    <a:pt x="870" y="41"/>
                                    <a:pt x="870" y="44"/>
                                  </a:cubicBezTo>
                                  <a:close/>
                                  <a:moveTo>
                                    <a:pt x="864" y="39"/>
                                  </a:moveTo>
                                  <a:cubicBezTo>
                                    <a:pt x="861" y="39"/>
                                    <a:pt x="858" y="42"/>
                                    <a:pt x="858" y="44"/>
                                  </a:cubicBezTo>
                                  <a:cubicBezTo>
                                    <a:pt x="858" y="45"/>
                                    <a:pt x="859" y="45"/>
                                    <a:pt x="859" y="45"/>
                                  </a:cubicBezTo>
                                  <a:cubicBezTo>
                                    <a:pt x="860" y="45"/>
                                    <a:pt x="862" y="45"/>
                                    <a:pt x="864" y="45"/>
                                  </a:cubicBezTo>
                                  <a:cubicBezTo>
                                    <a:pt x="865" y="45"/>
                                    <a:pt x="867" y="45"/>
                                    <a:pt x="869" y="45"/>
                                  </a:cubicBezTo>
                                  <a:cubicBezTo>
                                    <a:pt x="869" y="45"/>
                                    <a:pt x="869" y="45"/>
                                    <a:pt x="869" y="44"/>
                                  </a:cubicBezTo>
                                  <a:cubicBezTo>
                                    <a:pt x="869" y="42"/>
                                    <a:pt x="866" y="39"/>
                                    <a:pt x="864" y="39"/>
                                  </a:cubicBezTo>
                                  <a:close/>
                                  <a:moveTo>
                                    <a:pt x="898" y="44"/>
                                  </a:moveTo>
                                  <a:cubicBezTo>
                                    <a:pt x="898" y="35"/>
                                    <a:pt x="894" y="26"/>
                                    <a:pt x="888" y="20"/>
                                  </a:cubicBezTo>
                                  <a:cubicBezTo>
                                    <a:pt x="882" y="14"/>
                                    <a:pt x="873" y="10"/>
                                    <a:pt x="864" y="10"/>
                                  </a:cubicBezTo>
                                  <a:cubicBezTo>
                                    <a:pt x="854" y="10"/>
                                    <a:pt x="846" y="14"/>
                                    <a:pt x="839" y="20"/>
                                  </a:cubicBezTo>
                                  <a:cubicBezTo>
                                    <a:pt x="833" y="26"/>
                                    <a:pt x="829" y="35"/>
                                    <a:pt x="829" y="44"/>
                                  </a:cubicBezTo>
                                  <a:cubicBezTo>
                                    <a:pt x="829" y="47"/>
                                    <a:pt x="830" y="50"/>
                                    <a:pt x="830" y="53"/>
                                  </a:cubicBezTo>
                                  <a:cubicBezTo>
                                    <a:pt x="831" y="53"/>
                                    <a:pt x="832" y="54"/>
                                    <a:pt x="833" y="55"/>
                                  </a:cubicBezTo>
                                  <a:cubicBezTo>
                                    <a:pt x="834" y="54"/>
                                    <a:pt x="835" y="53"/>
                                    <a:pt x="836" y="53"/>
                                  </a:cubicBezTo>
                                  <a:cubicBezTo>
                                    <a:pt x="835" y="50"/>
                                    <a:pt x="835" y="47"/>
                                    <a:pt x="835" y="44"/>
                                  </a:cubicBezTo>
                                  <a:cubicBezTo>
                                    <a:pt x="835" y="28"/>
                                    <a:pt x="848" y="16"/>
                                    <a:pt x="864" y="16"/>
                                  </a:cubicBezTo>
                                  <a:cubicBezTo>
                                    <a:pt x="879" y="16"/>
                                    <a:pt x="892" y="28"/>
                                    <a:pt x="892" y="44"/>
                                  </a:cubicBezTo>
                                  <a:cubicBezTo>
                                    <a:pt x="892" y="47"/>
                                    <a:pt x="892" y="50"/>
                                    <a:pt x="891" y="53"/>
                                  </a:cubicBezTo>
                                  <a:cubicBezTo>
                                    <a:pt x="892" y="53"/>
                                    <a:pt x="893" y="54"/>
                                    <a:pt x="894" y="54"/>
                                  </a:cubicBezTo>
                                  <a:cubicBezTo>
                                    <a:pt x="895" y="53"/>
                                    <a:pt x="896" y="53"/>
                                    <a:pt x="897" y="52"/>
                                  </a:cubicBezTo>
                                  <a:cubicBezTo>
                                    <a:pt x="897" y="50"/>
                                    <a:pt x="898" y="47"/>
                                    <a:pt x="898" y="44"/>
                                  </a:cubicBezTo>
                                  <a:close/>
                                  <a:moveTo>
                                    <a:pt x="906" y="44"/>
                                  </a:moveTo>
                                  <a:cubicBezTo>
                                    <a:pt x="906" y="33"/>
                                    <a:pt x="901" y="22"/>
                                    <a:pt x="893" y="15"/>
                                  </a:cubicBezTo>
                                  <a:cubicBezTo>
                                    <a:pt x="886" y="7"/>
                                    <a:pt x="875" y="2"/>
                                    <a:pt x="864" y="2"/>
                                  </a:cubicBezTo>
                                  <a:cubicBezTo>
                                    <a:pt x="852" y="2"/>
                                    <a:pt x="842" y="7"/>
                                    <a:pt x="834" y="15"/>
                                  </a:cubicBezTo>
                                  <a:cubicBezTo>
                                    <a:pt x="826" y="22"/>
                                    <a:pt x="822" y="33"/>
                                    <a:pt x="822" y="44"/>
                                  </a:cubicBezTo>
                                  <a:cubicBezTo>
                                    <a:pt x="822" y="46"/>
                                    <a:pt x="822" y="47"/>
                                    <a:pt x="822" y="48"/>
                                  </a:cubicBezTo>
                                  <a:cubicBezTo>
                                    <a:pt x="824" y="49"/>
                                    <a:pt x="826" y="50"/>
                                    <a:pt x="829" y="52"/>
                                  </a:cubicBezTo>
                                  <a:cubicBezTo>
                                    <a:pt x="828" y="49"/>
                                    <a:pt x="828" y="47"/>
                                    <a:pt x="828" y="44"/>
                                  </a:cubicBezTo>
                                  <a:cubicBezTo>
                                    <a:pt x="828" y="25"/>
                                    <a:pt x="844" y="9"/>
                                    <a:pt x="864" y="9"/>
                                  </a:cubicBezTo>
                                  <a:cubicBezTo>
                                    <a:pt x="883" y="9"/>
                                    <a:pt x="899" y="25"/>
                                    <a:pt x="899" y="44"/>
                                  </a:cubicBezTo>
                                  <a:cubicBezTo>
                                    <a:pt x="899" y="47"/>
                                    <a:pt x="899" y="49"/>
                                    <a:pt x="899" y="51"/>
                                  </a:cubicBezTo>
                                  <a:cubicBezTo>
                                    <a:pt x="901" y="50"/>
                                    <a:pt x="903" y="49"/>
                                    <a:pt x="905" y="48"/>
                                  </a:cubicBezTo>
                                  <a:cubicBezTo>
                                    <a:pt x="905" y="47"/>
                                    <a:pt x="906" y="46"/>
                                    <a:pt x="906" y="44"/>
                                  </a:cubicBezTo>
                                  <a:close/>
                                  <a:moveTo>
                                    <a:pt x="929" y="44"/>
                                  </a:moveTo>
                                  <a:cubicBezTo>
                                    <a:pt x="929" y="42"/>
                                    <a:pt x="926" y="39"/>
                                    <a:pt x="924" y="39"/>
                                  </a:cubicBezTo>
                                  <a:cubicBezTo>
                                    <a:pt x="921" y="39"/>
                                    <a:pt x="918" y="42"/>
                                    <a:pt x="918" y="44"/>
                                  </a:cubicBezTo>
                                  <a:cubicBezTo>
                                    <a:pt x="918" y="45"/>
                                    <a:pt x="918" y="45"/>
                                    <a:pt x="919" y="45"/>
                                  </a:cubicBezTo>
                                  <a:cubicBezTo>
                                    <a:pt x="920" y="45"/>
                                    <a:pt x="922" y="45"/>
                                    <a:pt x="924" y="45"/>
                                  </a:cubicBezTo>
                                  <a:cubicBezTo>
                                    <a:pt x="925" y="45"/>
                                    <a:pt x="927" y="45"/>
                                    <a:pt x="929" y="45"/>
                                  </a:cubicBezTo>
                                  <a:cubicBezTo>
                                    <a:pt x="929" y="45"/>
                                    <a:pt x="929" y="45"/>
                                    <a:pt x="929" y="44"/>
                                  </a:cubicBezTo>
                                  <a:close/>
                                  <a:moveTo>
                                    <a:pt x="933" y="44"/>
                                  </a:moveTo>
                                  <a:cubicBezTo>
                                    <a:pt x="933" y="42"/>
                                    <a:pt x="933" y="40"/>
                                    <a:pt x="934" y="38"/>
                                  </a:cubicBezTo>
                                  <a:cubicBezTo>
                                    <a:pt x="932" y="35"/>
                                    <a:pt x="928" y="32"/>
                                    <a:pt x="924" y="32"/>
                                  </a:cubicBezTo>
                                  <a:cubicBezTo>
                                    <a:pt x="920" y="32"/>
                                    <a:pt x="916" y="34"/>
                                    <a:pt x="914" y="37"/>
                                  </a:cubicBezTo>
                                  <a:cubicBezTo>
                                    <a:pt x="915" y="39"/>
                                    <a:pt x="915" y="42"/>
                                    <a:pt x="915" y="44"/>
                                  </a:cubicBezTo>
                                  <a:cubicBezTo>
                                    <a:pt x="915" y="45"/>
                                    <a:pt x="915" y="45"/>
                                    <a:pt x="915" y="45"/>
                                  </a:cubicBezTo>
                                  <a:cubicBezTo>
                                    <a:pt x="915" y="45"/>
                                    <a:pt x="916" y="45"/>
                                    <a:pt x="917" y="45"/>
                                  </a:cubicBezTo>
                                  <a:cubicBezTo>
                                    <a:pt x="917" y="45"/>
                                    <a:pt x="917" y="45"/>
                                    <a:pt x="917" y="44"/>
                                  </a:cubicBezTo>
                                  <a:cubicBezTo>
                                    <a:pt x="917" y="41"/>
                                    <a:pt x="920" y="38"/>
                                    <a:pt x="924" y="38"/>
                                  </a:cubicBezTo>
                                  <a:cubicBezTo>
                                    <a:pt x="927" y="38"/>
                                    <a:pt x="930" y="41"/>
                                    <a:pt x="930" y="44"/>
                                  </a:cubicBezTo>
                                  <a:cubicBezTo>
                                    <a:pt x="930" y="45"/>
                                    <a:pt x="930" y="45"/>
                                    <a:pt x="930" y="45"/>
                                  </a:cubicBezTo>
                                  <a:cubicBezTo>
                                    <a:pt x="931" y="45"/>
                                    <a:pt x="932" y="45"/>
                                    <a:pt x="933" y="45"/>
                                  </a:cubicBezTo>
                                  <a:cubicBezTo>
                                    <a:pt x="933" y="45"/>
                                    <a:pt x="933" y="45"/>
                                    <a:pt x="933" y="44"/>
                                  </a:cubicBezTo>
                                  <a:close/>
                                  <a:moveTo>
                                    <a:pt x="934" y="36"/>
                                  </a:moveTo>
                                  <a:cubicBezTo>
                                    <a:pt x="934" y="33"/>
                                    <a:pt x="935" y="31"/>
                                    <a:pt x="936" y="29"/>
                                  </a:cubicBezTo>
                                  <a:cubicBezTo>
                                    <a:pt x="932" y="26"/>
                                    <a:pt x="928" y="25"/>
                                    <a:pt x="924" y="25"/>
                                  </a:cubicBezTo>
                                  <a:cubicBezTo>
                                    <a:pt x="919" y="25"/>
                                    <a:pt x="915" y="26"/>
                                    <a:pt x="912" y="28"/>
                                  </a:cubicBezTo>
                                  <a:cubicBezTo>
                                    <a:pt x="913" y="31"/>
                                    <a:pt x="913" y="33"/>
                                    <a:pt x="914" y="35"/>
                                  </a:cubicBezTo>
                                  <a:cubicBezTo>
                                    <a:pt x="916" y="32"/>
                                    <a:pt x="920" y="31"/>
                                    <a:pt x="924" y="31"/>
                                  </a:cubicBezTo>
                                  <a:cubicBezTo>
                                    <a:pt x="928" y="31"/>
                                    <a:pt x="931" y="33"/>
                                    <a:pt x="934" y="36"/>
                                  </a:cubicBezTo>
                                  <a:close/>
                                  <a:moveTo>
                                    <a:pt x="317" y="500"/>
                                  </a:moveTo>
                                  <a:cubicBezTo>
                                    <a:pt x="314" y="500"/>
                                    <a:pt x="312" y="502"/>
                                    <a:pt x="311" y="504"/>
                                  </a:cubicBezTo>
                                  <a:cubicBezTo>
                                    <a:pt x="313" y="504"/>
                                    <a:pt x="313" y="504"/>
                                    <a:pt x="313" y="504"/>
                                  </a:cubicBezTo>
                                  <a:cubicBezTo>
                                    <a:pt x="314" y="503"/>
                                    <a:pt x="315" y="502"/>
                                    <a:pt x="317" y="502"/>
                                  </a:cubicBezTo>
                                  <a:cubicBezTo>
                                    <a:pt x="319" y="502"/>
                                    <a:pt x="320" y="503"/>
                                    <a:pt x="321" y="504"/>
                                  </a:cubicBezTo>
                                  <a:cubicBezTo>
                                    <a:pt x="323" y="504"/>
                                    <a:pt x="323" y="504"/>
                                    <a:pt x="323" y="504"/>
                                  </a:cubicBezTo>
                                  <a:cubicBezTo>
                                    <a:pt x="322" y="502"/>
                                    <a:pt x="320" y="500"/>
                                    <a:pt x="317" y="500"/>
                                  </a:cubicBezTo>
                                  <a:close/>
                                  <a:moveTo>
                                    <a:pt x="621" y="500"/>
                                  </a:moveTo>
                                  <a:cubicBezTo>
                                    <a:pt x="618" y="500"/>
                                    <a:pt x="616" y="502"/>
                                    <a:pt x="615" y="504"/>
                                  </a:cubicBezTo>
                                  <a:cubicBezTo>
                                    <a:pt x="617" y="504"/>
                                    <a:pt x="617" y="504"/>
                                    <a:pt x="617" y="504"/>
                                  </a:cubicBezTo>
                                  <a:cubicBezTo>
                                    <a:pt x="618" y="503"/>
                                    <a:pt x="619" y="502"/>
                                    <a:pt x="621" y="502"/>
                                  </a:cubicBezTo>
                                  <a:cubicBezTo>
                                    <a:pt x="623" y="502"/>
                                    <a:pt x="624" y="503"/>
                                    <a:pt x="625" y="504"/>
                                  </a:cubicBezTo>
                                  <a:cubicBezTo>
                                    <a:pt x="627" y="504"/>
                                    <a:pt x="627" y="504"/>
                                    <a:pt x="627" y="504"/>
                                  </a:cubicBezTo>
                                  <a:cubicBezTo>
                                    <a:pt x="626" y="502"/>
                                    <a:pt x="624" y="500"/>
                                    <a:pt x="621" y="500"/>
                                  </a:cubicBezTo>
                                  <a:close/>
                                  <a:moveTo>
                                    <a:pt x="256" y="478"/>
                                  </a:moveTo>
                                  <a:cubicBezTo>
                                    <a:pt x="241" y="478"/>
                                    <a:pt x="229" y="489"/>
                                    <a:pt x="227" y="504"/>
                                  </a:cubicBezTo>
                                  <a:cubicBezTo>
                                    <a:pt x="229" y="504"/>
                                    <a:pt x="229" y="504"/>
                                    <a:pt x="229" y="504"/>
                                  </a:cubicBezTo>
                                  <a:cubicBezTo>
                                    <a:pt x="229" y="498"/>
                                    <a:pt x="232" y="492"/>
                                    <a:pt x="237" y="488"/>
                                  </a:cubicBezTo>
                                  <a:cubicBezTo>
                                    <a:pt x="242" y="483"/>
                                    <a:pt x="248" y="480"/>
                                    <a:pt x="256" y="480"/>
                                  </a:cubicBezTo>
                                  <a:cubicBezTo>
                                    <a:pt x="263" y="480"/>
                                    <a:pt x="270" y="483"/>
                                    <a:pt x="275" y="488"/>
                                  </a:cubicBezTo>
                                  <a:cubicBezTo>
                                    <a:pt x="279" y="492"/>
                                    <a:pt x="282" y="498"/>
                                    <a:pt x="283" y="504"/>
                                  </a:cubicBezTo>
                                  <a:cubicBezTo>
                                    <a:pt x="285" y="504"/>
                                    <a:pt x="285" y="504"/>
                                    <a:pt x="285" y="504"/>
                                  </a:cubicBezTo>
                                  <a:cubicBezTo>
                                    <a:pt x="283" y="489"/>
                                    <a:pt x="271" y="478"/>
                                    <a:pt x="256" y="478"/>
                                  </a:cubicBezTo>
                                  <a:close/>
                                  <a:moveTo>
                                    <a:pt x="438" y="500"/>
                                  </a:moveTo>
                                  <a:cubicBezTo>
                                    <a:pt x="435" y="500"/>
                                    <a:pt x="433" y="502"/>
                                    <a:pt x="432" y="504"/>
                                  </a:cubicBezTo>
                                  <a:cubicBezTo>
                                    <a:pt x="434" y="504"/>
                                    <a:pt x="434" y="504"/>
                                    <a:pt x="434" y="504"/>
                                  </a:cubicBezTo>
                                  <a:cubicBezTo>
                                    <a:pt x="435" y="503"/>
                                    <a:pt x="436" y="502"/>
                                    <a:pt x="438" y="502"/>
                                  </a:cubicBezTo>
                                  <a:cubicBezTo>
                                    <a:pt x="440" y="502"/>
                                    <a:pt x="441" y="503"/>
                                    <a:pt x="442" y="504"/>
                                  </a:cubicBezTo>
                                  <a:cubicBezTo>
                                    <a:pt x="444" y="504"/>
                                    <a:pt x="444" y="504"/>
                                    <a:pt x="444" y="504"/>
                                  </a:cubicBezTo>
                                  <a:cubicBezTo>
                                    <a:pt x="443" y="502"/>
                                    <a:pt x="440" y="500"/>
                                    <a:pt x="438" y="500"/>
                                  </a:cubicBezTo>
                                  <a:close/>
                                  <a:moveTo>
                                    <a:pt x="499" y="500"/>
                                  </a:moveTo>
                                  <a:cubicBezTo>
                                    <a:pt x="496" y="500"/>
                                    <a:pt x="494" y="502"/>
                                    <a:pt x="493" y="504"/>
                                  </a:cubicBezTo>
                                  <a:cubicBezTo>
                                    <a:pt x="494" y="504"/>
                                    <a:pt x="494" y="504"/>
                                    <a:pt x="494" y="504"/>
                                  </a:cubicBezTo>
                                  <a:cubicBezTo>
                                    <a:pt x="495" y="503"/>
                                    <a:pt x="497" y="502"/>
                                    <a:pt x="499" y="502"/>
                                  </a:cubicBezTo>
                                  <a:cubicBezTo>
                                    <a:pt x="500" y="502"/>
                                    <a:pt x="502" y="503"/>
                                    <a:pt x="503" y="504"/>
                                  </a:cubicBezTo>
                                  <a:cubicBezTo>
                                    <a:pt x="505" y="504"/>
                                    <a:pt x="505" y="504"/>
                                    <a:pt x="505" y="504"/>
                                  </a:cubicBezTo>
                                  <a:cubicBezTo>
                                    <a:pt x="504" y="502"/>
                                    <a:pt x="501" y="500"/>
                                    <a:pt x="499" y="500"/>
                                  </a:cubicBezTo>
                                  <a:close/>
                                  <a:moveTo>
                                    <a:pt x="499" y="486"/>
                                  </a:moveTo>
                                  <a:cubicBezTo>
                                    <a:pt x="488" y="486"/>
                                    <a:pt x="479" y="494"/>
                                    <a:pt x="478" y="504"/>
                                  </a:cubicBezTo>
                                  <a:cubicBezTo>
                                    <a:pt x="479" y="504"/>
                                    <a:pt x="479" y="504"/>
                                    <a:pt x="479" y="504"/>
                                  </a:cubicBezTo>
                                  <a:cubicBezTo>
                                    <a:pt x="480" y="500"/>
                                    <a:pt x="482" y="496"/>
                                    <a:pt x="485" y="493"/>
                                  </a:cubicBezTo>
                                  <a:cubicBezTo>
                                    <a:pt x="488" y="489"/>
                                    <a:pt x="493" y="487"/>
                                    <a:pt x="499" y="487"/>
                                  </a:cubicBezTo>
                                  <a:cubicBezTo>
                                    <a:pt x="504" y="487"/>
                                    <a:pt x="509" y="489"/>
                                    <a:pt x="512" y="493"/>
                                  </a:cubicBezTo>
                                  <a:cubicBezTo>
                                    <a:pt x="515" y="496"/>
                                    <a:pt x="517" y="500"/>
                                    <a:pt x="518" y="504"/>
                                  </a:cubicBezTo>
                                  <a:cubicBezTo>
                                    <a:pt x="519" y="504"/>
                                    <a:pt x="519" y="504"/>
                                    <a:pt x="519" y="504"/>
                                  </a:cubicBezTo>
                                  <a:cubicBezTo>
                                    <a:pt x="518" y="494"/>
                                    <a:pt x="509" y="486"/>
                                    <a:pt x="499" y="486"/>
                                  </a:cubicBezTo>
                                  <a:close/>
                                  <a:moveTo>
                                    <a:pt x="378" y="471"/>
                                  </a:moveTo>
                                  <a:cubicBezTo>
                                    <a:pt x="359" y="471"/>
                                    <a:pt x="344" y="486"/>
                                    <a:pt x="342" y="504"/>
                                  </a:cubicBezTo>
                                  <a:cubicBezTo>
                                    <a:pt x="344" y="504"/>
                                    <a:pt x="344" y="504"/>
                                    <a:pt x="344" y="504"/>
                                  </a:cubicBezTo>
                                  <a:cubicBezTo>
                                    <a:pt x="344" y="496"/>
                                    <a:pt x="348" y="488"/>
                                    <a:pt x="354" y="483"/>
                                  </a:cubicBezTo>
                                  <a:cubicBezTo>
                                    <a:pt x="360" y="476"/>
                                    <a:pt x="368" y="473"/>
                                    <a:pt x="378" y="473"/>
                                  </a:cubicBezTo>
                                  <a:cubicBezTo>
                                    <a:pt x="387" y="473"/>
                                    <a:pt x="396" y="476"/>
                                    <a:pt x="402" y="483"/>
                                  </a:cubicBezTo>
                                  <a:cubicBezTo>
                                    <a:pt x="408" y="488"/>
                                    <a:pt x="411" y="496"/>
                                    <a:pt x="412" y="504"/>
                                  </a:cubicBezTo>
                                  <a:cubicBezTo>
                                    <a:pt x="413" y="504"/>
                                    <a:pt x="413" y="504"/>
                                    <a:pt x="413" y="504"/>
                                  </a:cubicBezTo>
                                  <a:cubicBezTo>
                                    <a:pt x="412" y="486"/>
                                    <a:pt x="397" y="471"/>
                                    <a:pt x="378" y="471"/>
                                  </a:cubicBezTo>
                                  <a:close/>
                                  <a:moveTo>
                                    <a:pt x="378" y="463"/>
                                  </a:moveTo>
                                  <a:cubicBezTo>
                                    <a:pt x="355" y="463"/>
                                    <a:pt x="336" y="481"/>
                                    <a:pt x="334" y="504"/>
                                  </a:cubicBezTo>
                                  <a:cubicBezTo>
                                    <a:pt x="336" y="504"/>
                                    <a:pt x="336" y="504"/>
                                    <a:pt x="336" y="504"/>
                                  </a:cubicBezTo>
                                  <a:cubicBezTo>
                                    <a:pt x="337" y="494"/>
                                    <a:pt x="341" y="484"/>
                                    <a:pt x="348" y="477"/>
                                  </a:cubicBezTo>
                                  <a:cubicBezTo>
                                    <a:pt x="356" y="470"/>
                                    <a:pt x="366" y="465"/>
                                    <a:pt x="378" y="465"/>
                                  </a:cubicBezTo>
                                  <a:cubicBezTo>
                                    <a:pt x="389" y="465"/>
                                    <a:pt x="400" y="470"/>
                                    <a:pt x="407" y="477"/>
                                  </a:cubicBezTo>
                                  <a:cubicBezTo>
                                    <a:pt x="414" y="484"/>
                                    <a:pt x="419" y="494"/>
                                    <a:pt x="420" y="504"/>
                                  </a:cubicBezTo>
                                  <a:cubicBezTo>
                                    <a:pt x="421" y="504"/>
                                    <a:pt x="421" y="504"/>
                                    <a:pt x="421" y="504"/>
                                  </a:cubicBezTo>
                                  <a:cubicBezTo>
                                    <a:pt x="420" y="481"/>
                                    <a:pt x="401" y="463"/>
                                    <a:pt x="378" y="463"/>
                                  </a:cubicBezTo>
                                  <a:close/>
                                  <a:moveTo>
                                    <a:pt x="256" y="471"/>
                                  </a:moveTo>
                                  <a:cubicBezTo>
                                    <a:pt x="237" y="471"/>
                                    <a:pt x="222" y="486"/>
                                    <a:pt x="220" y="504"/>
                                  </a:cubicBezTo>
                                  <a:cubicBezTo>
                                    <a:pt x="222" y="504"/>
                                    <a:pt x="222" y="504"/>
                                    <a:pt x="222" y="504"/>
                                  </a:cubicBezTo>
                                  <a:cubicBezTo>
                                    <a:pt x="222" y="496"/>
                                    <a:pt x="226" y="488"/>
                                    <a:pt x="232" y="483"/>
                                  </a:cubicBezTo>
                                  <a:cubicBezTo>
                                    <a:pt x="238" y="476"/>
                                    <a:pt x="246" y="473"/>
                                    <a:pt x="256" y="473"/>
                                  </a:cubicBezTo>
                                  <a:cubicBezTo>
                                    <a:pt x="265" y="473"/>
                                    <a:pt x="274" y="476"/>
                                    <a:pt x="280" y="483"/>
                                  </a:cubicBezTo>
                                  <a:cubicBezTo>
                                    <a:pt x="286" y="488"/>
                                    <a:pt x="289" y="496"/>
                                    <a:pt x="290" y="504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0" y="486"/>
                                    <a:pt x="275" y="471"/>
                                    <a:pt x="256" y="471"/>
                                  </a:cubicBezTo>
                                  <a:close/>
                                  <a:moveTo>
                                    <a:pt x="499" y="493"/>
                                  </a:moveTo>
                                  <a:cubicBezTo>
                                    <a:pt x="492" y="493"/>
                                    <a:pt x="487" y="498"/>
                                    <a:pt x="485" y="504"/>
                                  </a:cubicBezTo>
                                  <a:cubicBezTo>
                                    <a:pt x="487" y="504"/>
                                    <a:pt x="487" y="504"/>
                                    <a:pt x="487" y="504"/>
                                  </a:cubicBezTo>
                                  <a:cubicBezTo>
                                    <a:pt x="488" y="499"/>
                                    <a:pt x="493" y="495"/>
                                    <a:pt x="499" y="495"/>
                                  </a:cubicBezTo>
                                  <a:cubicBezTo>
                                    <a:pt x="504" y="495"/>
                                    <a:pt x="509" y="499"/>
                                    <a:pt x="510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1" y="498"/>
                                    <a:pt x="505" y="493"/>
                                    <a:pt x="499" y="493"/>
                                  </a:cubicBezTo>
                                  <a:close/>
                                  <a:moveTo>
                                    <a:pt x="864" y="500"/>
                                  </a:moveTo>
                                  <a:cubicBezTo>
                                    <a:pt x="861" y="500"/>
                                    <a:pt x="859" y="502"/>
                                    <a:pt x="858" y="504"/>
                                  </a:cubicBezTo>
                                  <a:cubicBezTo>
                                    <a:pt x="859" y="504"/>
                                    <a:pt x="859" y="504"/>
                                    <a:pt x="859" y="504"/>
                                  </a:cubicBezTo>
                                  <a:cubicBezTo>
                                    <a:pt x="860" y="503"/>
                                    <a:pt x="862" y="502"/>
                                    <a:pt x="864" y="502"/>
                                  </a:cubicBezTo>
                                  <a:cubicBezTo>
                                    <a:pt x="865" y="502"/>
                                    <a:pt x="867" y="503"/>
                                    <a:pt x="868" y="504"/>
                                  </a:cubicBezTo>
                                  <a:cubicBezTo>
                                    <a:pt x="870" y="504"/>
                                    <a:pt x="870" y="504"/>
                                    <a:pt x="870" y="504"/>
                                  </a:cubicBezTo>
                                  <a:cubicBezTo>
                                    <a:pt x="869" y="502"/>
                                    <a:pt x="866" y="500"/>
                                    <a:pt x="864" y="500"/>
                                  </a:cubicBezTo>
                                  <a:close/>
                                  <a:moveTo>
                                    <a:pt x="621" y="493"/>
                                  </a:moveTo>
                                  <a:cubicBezTo>
                                    <a:pt x="614" y="493"/>
                                    <a:pt x="609" y="498"/>
                                    <a:pt x="608" y="504"/>
                                  </a:cubicBezTo>
                                  <a:cubicBezTo>
                                    <a:pt x="609" y="504"/>
                                    <a:pt x="609" y="504"/>
                                    <a:pt x="609" y="504"/>
                                  </a:cubicBezTo>
                                  <a:cubicBezTo>
                                    <a:pt x="610" y="499"/>
                                    <a:pt x="615" y="495"/>
                                    <a:pt x="621" y="495"/>
                                  </a:cubicBezTo>
                                  <a:cubicBezTo>
                                    <a:pt x="626" y="495"/>
                                    <a:pt x="631" y="499"/>
                                    <a:pt x="632" y="504"/>
                                  </a:cubicBezTo>
                                  <a:cubicBezTo>
                                    <a:pt x="634" y="504"/>
                                    <a:pt x="634" y="504"/>
                                    <a:pt x="634" y="504"/>
                                  </a:cubicBezTo>
                                  <a:cubicBezTo>
                                    <a:pt x="633" y="498"/>
                                    <a:pt x="627" y="493"/>
                                    <a:pt x="621" y="493"/>
                                  </a:cubicBezTo>
                                  <a:close/>
                                  <a:moveTo>
                                    <a:pt x="742" y="463"/>
                                  </a:moveTo>
                                  <a:cubicBezTo>
                                    <a:pt x="719" y="463"/>
                                    <a:pt x="700" y="481"/>
                                    <a:pt x="698" y="504"/>
                                  </a:cubicBezTo>
                                  <a:cubicBezTo>
                                    <a:pt x="700" y="504"/>
                                    <a:pt x="700" y="504"/>
                                    <a:pt x="700" y="504"/>
                                  </a:cubicBezTo>
                                  <a:cubicBezTo>
                                    <a:pt x="701" y="494"/>
                                    <a:pt x="705" y="484"/>
                                    <a:pt x="712" y="477"/>
                                  </a:cubicBezTo>
                                  <a:cubicBezTo>
                                    <a:pt x="720" y="470"/>
                                    <a:pt x="730" y="465"/>
                                    <a:pt x="742" y="465"/>
                                  </a:cubicBezTo>
                                  <a:cubicBezTo>
                                    <a:pt x="753" y="465"/>
                                    <a:pt x="764" y="470"/>
                                    <a:pt x="771" y="477"/>
                                  </a:cubicBezTo>
                                  <a:cubicBezTo>
                                    <a:pt x="778" y="484"/>
                                    <a:pt x="783" y="494"/>
                                    <a:pt x="783" y="504"/>
                                  </a:cubicBezTo>
                                  <a:cubicBezTo>
                                    <a:pt x="785" y="504"/>
                                    <a:pt x="785" y="504"/>
                                    <a:pt x="785" y="504"/>
                                  </a:cubicBezTo>
                                  <a:cubicBezTo>
                                    <a:pt x="784" y="481"/>
                                    <a:pt x="765" y="463"/>
                                    <a:pt x="742" y="463"/>
                                  </a:cubicBezTo>
                                  <a:close/>
                                  <a:moveTo>
                                    <a:pt x="864" y="486"/>
                                  </a:moveTo>
                                  <a:cubicBezTo>
                                    <a:pt x="853" y="486"/>
                                    <a:pt x="844" y="494"/>
                                    <a:pt x="843" y="504"/>
                                  </a:cubicBezTo>
                                  <a:cubicBezTo>
                                    <a:pt x="844" y="504"/>
                                    <a:pt x="844" y="504"/>
                                    <a:pt x="844" y="504"/>
                                  </a:cubicBezTo>
                                  <a:cubicBezTo>
                                    <a:pt x="845" y="500"/>
                                    <a:pt x="847" y="496"/>
                                    <a:pt x="850" y="493"/>
                                  </a:cubicBezTo>
                                  <a:cubicBezTo>
                                    <a:pt x="853" y="489"/>
                                    <a:pt x="858" y="487"/>
                                    <a:pt x="864" y="487"/>
                                  </a:cubicBezTo>
                                  <a:cubicBezTo>
                                    <a:pt x="869" y="487"/>
                                    <a:pt x="874" y="489"/>
                                    <a:pt x="877" y="493"/>
                                  </a:cubicBezTo>
                                  <a:cubicBezTo>
                                    <a:pt x="880" y="496"/>
                                    <a:pt x="882" y="500"/>
                                    <a:pt x="883" y="504"/>
                                  </a:cubicBezTo>
                                  <a:cubicBezTo>
                                    <a:pt x="884" y="504"/>
                                    <a:pt x="884" y="504"/>
                                    <a:pt x="884" y="504"/>
                                  </a:cubicBezTo>
                                  <a:cubicBezTo>
                                    <a:pt x="883" y="494"/>
                                    <a:pt x="874" y="486"/>
                                    <a:pt x="864" y="486"/>
                                  </a:cubicBezTo>
                                  <a:close/>
                                  <a:moveTo>
                                    <a:pt x="13" y="471"/>
                                  </a:moveTo>
                                  <a:cubicBezTo>
                                    <a:pt x="9" y="471"/>
                                    <a:pt x="4" y="472"/>
                                    <a:pt x="0" y="473"/>
                                  </a:cubicBezTo>
                                  <a:cubicBezTo>
                                    <a:pt x="0" y="475"/>
                                    <a:pt x="0" y="475"/>
                                    <a:pt x="0" y="475"/>
                                  </a:cubicBezTo>
                                  <a:cubicBezTo>
                                    <a:pt x="4" y="473"/>
                                    <a:pt x="9" y="473"/>
                                    <a:pt x="13" y="473"/>
                                  </a:cubicBezTo>
                                  <a:cubicBezTo>
                                    <a:pt x="22" y="473"/>
                                    <a:pt x="31" y="476"/>
                                    <a:pt x="37" y="483"/>
                                  </a:cubicBezTo>
                                  <a:cubicBezTo>
                                    <a:pt x="43" y="488"/>
                                    <a:pt x="46" y="496"/>
                                    <a:pt x="47" y="504"/>
                                  </a:cubicBezTo>
                                  <a:cubicBezTo>
                                    <a:pt x="49" y="504"/>
                                    <a:pt x="49" y="504"/>
                                    <a:pt x="49" y="504"/>
                                  </a:cubicBezTo>
                                  <a:cubicBezTo>
                                    <a:pt x="47" y="486"/>
                                    <a:pt x="32" y="471"/>
                                    <a:pt x="13" y="471"/>
                                  </a:cubicBezTo>
                                  <a:close/>
                                  <a:moveTo>
                                    <a:pt x="74" y="500"/>
                                  </a:moveTo>
                                  <a:cubicBezTo>
                                    <a:pt x="71" y="500"/>
                                    <a:pt x="69" y="502"/>
                                    <a:pt x="68" y="504"/>
                                  </a:cubicBezTo>
                                  <a:cubicBezTo>
                                    <a:pt x="70" y="504"/>
                                    <a:pt x="70" y="504"/>
                                    <a:pt x="70" y="504"/>
                                  </a:cubicBezTo>
                                  <a:cubicBezTo>
                                    <a:pt x="71" y="503"/>
                                    <a:pt x="72" y="502"/>
                                    <a:pt x="74" y="502"/>
                                  </a:cubicBezTo>
                                  <a:cubicBezTo>
                                    <a:pt x="76" y="502"/>
                                    <a:pt x="77" y="503"/>
                                    <a:pt x="78" y="504"/>
                                  </a:cubicBezTo>
                                  <a:cubicBezTo>
                                    <a:pt x="80" y="504"/>
                                    <a:pt x="80" y="504"/>
                                    <a:pt x="80" y="504"/>
                                  </a:cubicBezTo>
                                  <a:cubicBezTo>
                                    <a:pt x="79" y="502"/>
                                    <a:pt x="77" y="500"/>
                                    <a:pt x="74" y="500"/>
                                  </a:cubicBezTo>
                                  <a:close/>
                                  <a:moveTo>
                                    <a:pt x="13" y="463"/>
                                  </a:moveTo>
                                  <a:cubicBezTo>
                                    <a:pt x="9" y="463"/>
                                    <a:pt x="4" y="464"/>
                                    <a:pt x="0" y="465"/>
                                  </a:cubicBezTo>
                                  <a:cubicBezTo>
                                    <a:pt x="0" y="467"/>
                                    <a:pt x="0" y="467"/>
                                    <a:pt x="0" y="467"/>
                                  </a:cubicBezTo>
                                  <a:cubicBezTo>
                                    <a:pt x="4" y="466"/>
                                    <a:pt x="9" y="465"/>
                                    <a:pt x="13" y="465"/>
                                  </a:cubicBezTo>
                                  <a:cubicBezTo>
                                    <a:pt x="25" y="465"/>
                                    <a:pt x="35" y="470"/>
                                    <a:pt x="43" y="477"/>
                                  </a:cubicBezTo>
                                  <a:cubicBezTo>
                                    <a:pt x="50" y="484"/>
                                    <a:pt x="54" y="494"/>
                                    <a:pt x="55" y="504"/>
                                  </a:cubicBezTo>
                                  <a:cubicBezTo>
                                    <a:pt x="56" y="504"/>
                                    <a:pt x="56" y="504"/>
                                    <a:pt x="56" y="504"/>
                                  </a:cubicBezTo>
                                  <a:cubicBezTo>
                                    <a:pt x="55" y="481"/>
                                    <a:pt x="36" y="463"/>
                                    <a:pt x="13" y="463"/>
                                  </a:cubicBezTo>
                                  <a:close/>
                                  <a:moveTo>
                                    <a:pt x="803" y="500"/>
                                  </a:moveTo>
                                  <a:cubicBezTo>
                                    <a:pt x="800" y="500"/>
                                    <a:pt x="798" y="502"/>
                                    <a:pt x="797" y="504"/>
                                  </a:cubicBezTo>
                                  <a:cubicBezTo>
                                    <a:pt x="799" y="504"/>
                                    <a:pt x="799" y="504"/>
                                    <a:pt x="799" y="504"/>
                                  </a:cubicBezTo>
                                  <a:cubicBezTo>
                                    <a:pt x="799" y="503"/>
                                    <a:pt x="801" y="502"/>
                                    <a:pt x="803" y="502"/>
                                  </a:cubicBezTo>
                                  <a:cubicBezTo>
                                    <a:pt x="804" y="502"/>
                                    <a:pt x="806" y="503"/>
                                    <a:pt x="807" y="504"/>
                                  </a:cubicBezTo>
                                  <a:cubicBezTo>
                                    <a:pt x="809" y="504"/>
                                    <a:pt x="809" y="504"/>
                                    <a:pt x="809" y="504"/>
                                  </a:cubicBezTo>
                                  <a:cubicBezTo>
                                    <a:pt x="808" y="502"/>
                                    <a:pt x="805" y="500"/>
                                    <a:pt x="803" y="500"/>
                                  </a:cubicBezTo>
                                  <a:close/>
                                  <a:moveTo>
                                    <a:pt x="864" y="493"/>
                                  </a:moveTo>
                                  <a:cubicBezTo>
                                    <a:pt x="857" y="493"/>
                                    <a:pt x="852" y="498"/>
                                    <a:pt x="850" y="504"/>
                                  </a:cubicBezTo>
                                  <a:cubicBezTo>
                                    <a:pt x="852" y="504"/>
                                    <a:pt x="852" y="504"/>
                                    <a:pt x="852" y="504"/>
                                  </a:cubicBezTo>
                                  <a:cubicBezTo>
                                    <a:pt x="853" y="499"/>
                                    <a:pt x="858" y="495"/>
                                    <a:pt x="864" y="495"/>
                                  </a:cubicBezTo>
                                  <a:cubicBezTo>
                                    <a:pt x="869" y="495"/>
                                    <a:pt x="874" y="499"/>
                                    <a:pt x="875" y="504"/>
                                  </a:cubicBezTo>
                                  <a:cubicBezTo>
                                    <a:pt x="877" y="504"/>
                                    <a:pt x="877" y="504"/>
                                    <a:pt x="877" y="504"/>
                                  </a:cubicBezTo>
                                  <a:cubicBezTo>
                                    <a:pt x="876" y="498"/>
                                    <a:pt x="870" y="493"/>
                                    <a:pt x="864" y="493"/>
                                  </a:cubicBezTo>
                                  <a:close/>
                                  <a:moveTo>
                                    <a:pt x="924" y="500"/>
                                  </a:moveTo>
                                  <a:cubicBezTo>
                                    <a:pt x="921" y="500"/>
                                    <a:pt x="919" y="502"/>
                                    <a:pt x="918" y="504"/>
                                  </a:cubicBezTo>
                                  <a:cubicBezTo>
                                    <a:pt x="919" y="504"/>
                                    <a:pt x="919" y="504"/>
                                    <a:pt x="919" y="504"/>
                                  </a:cubicBezTo>
                                  <a:cubicBezTo>
                                    <a:pt x="920" y="503"/>
                                    <a:pt x="922" y="502"/>
                                    <a:pt x="924" y="502"/>
                                  </a:cubicBezTo>
                                  <a:cubicBezTo>
                                    <a:pt x="925" y="502"/>
                                    <a:pt x="927" y="503"/>
                                    <a:pt x="928" y="504"/>
                                  </a:cubicBezTo>
                                  <a:cubicBezTo>
                                    <a:pt x="930" y="504"/>
                                    <a:pt x="930" y="504"/>
                                    <a:pt x="930" y="504"/>
                                  </a:cubicBezTo>
                                  <a:cubicBezTo>
                                    <a:pt x="929" y="502"/>
                                    <a:pt x="926" y="500"/>
                                    <a:pt x="924" y="500"/>
                                  </a:cubicBezTo>
                                  <a:close/>
                                  <a:moveTo>
                                    <a:pt x="13" y="493"/>
                                  </a:moveTo>
                                  <a:cubicBezTo>
                                    <a:pt x="7" y="493"/>
                                    <a:pt x="3" y="497"/>
                                    <a:pt x="0" y="501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1" y="504"/>
                                    <a:pt x="1" y="504"/>
                                    <a:pt x="1" y="504"/>
                                  </a:cubicBezTo>
                                  <a:cubicBezTo>
                                    <a:pt x="3" y="499"/>
                                    <a:pt x="7" y="495"/>
                                    <a:pt x="13" y="495"/>
                                  </a:cubicBezTo>
                                  <a:cubicBezTo>
                                    <a:pt x="19" y="495"/>
                                    <a:pt x="23" y="499"/>
                                    <a:pt x="25" y="504"/>
                                  </a:cubicBezTo>
                                  <a:cubicBezTo>
                                    <a:pt x="26" y="504"/>
                                    <a:pt x="26" y="504"/>
                                    <a:pt x="26" y="504"/>
                                  </a:cubicBezTo>
                                  <a:cubicBezTo>
                                    <a:pt x="25" y="498"/>
                                    <a:pt x="19" y="493"/>
                                    <a:pt x="13" y="493"/>
                                  </a:cubicBezTo>
                                  <a:close/>
                                  <a:moveTo>
                                    <a:pt x="13" y="500"/>
                                  </a:moveTo>
                                  <a:cubicBezTo>
                                    <a:pt x="10" y="500"/>
                                    <a:pt x="8" y="502"/>
                                    <a:pt x="7" y="504"/>
                                  </a:cubicBezTo>
                                  <a:cubicBezTo>
                                    <a:pt x="9" y="504"/>
                                    <a:pt x="9" y="504"/>
                                    <a:pt x="9" y="504"/>
                                  </a:cubicBezTo>
                                  <a:cubicBezTo>
                                    <a:pt x="10" y="503"/>
                                    <a:pt x="11" y="502"/>
                                    <a:pt x="13" y="502"/>
                                  </a:cubicBezTo>
                                  <a:cubicBezTo>
                                    <a:pt x="15" y="502"/>
                                    <a:pt x="16" y="503"/>
                                    <a:pt x="17" y="504"/>
                                  </a:cubicBezTo>
                                  <a:cubicBezTo>
                                    <a:pt x="19" y="504"/>
                                    <a:pt x="19" y="504"/>
                                    <a:pt x="19" y="504"/>
                                  </a:cubicBezTo>
                                  <a:cubicBezTo>
                                    <a:pt x="18" y="502"/>
                                    <a:pt x="16" y="500"/>
                                    <a:pt x="13" y="500"/>
                                  </a:cubicBezTo>
                                  <a:close/>
                                  <a:moveTo>
                                    <a:pt x="864" y="463"/>
                                  </a:moveTo>
                                  <a:cubicBezTo>
                                    <a:pt x="840" y="463"/>
                                    <a:pt x="822" y="481"/>
                                    <a:pt x="820" y="504"/>
                                  </a:cubicBezTo>
                                  <a:cubicBezTo>
                                    <a:pt x="822" y="504"/>
                                    <a:pt x="822" y="504"/>
                                    <a:pt x="822" y="504"/>
                                  </a:cubicBezTo>
                                  <a:cubicBezTo>
                                    <a:pt x="822" y="494"/>
                                    <a:pt x="827" y="484"/>
                                    <a:pt x="834" y="477"/>
                                  </a:cubicBezTo>
                                  <a:cubicBezTo>
                                    <a:pt x="842" y="470"/>
                                    <a:pt x="852" y="465"/>
                                    <a:pt x="864" y="465"/>
                                  </a:cubicBezTo>
                                  <a:cubicBezTo>
                                    <a:pt x="875" y="465"/>
                                    <a:pt x="886" y="470"/>
                                    <a:pt x="893" y="477"/>
                                  </a:cubicBezTo>
                                  <a:cubicBezTo>
                                    <a:pt x="900" y="484"/>
                                    <a:pt x="905" y="494"/>
                                    <a:pt x="905" y="504"/>
                                  </a:cubicBezTo>
                                  <a:cubicBezTo>
                                    <a:pt x="907" y="504"/>
                                    <a:pt x="907" y="504"/>
                                    <a:pt x="907" y="504"/>
                                  </a:cubicBezTo>
                                  <a:cubicBezTo>
                                    <a:pt x="905" y="481"/>
                                    <a:pt x="887" y="463"/>
                                    <a:pt x="864" y="463"/>
                                  </a:cubicBezTo>
                                  <a:close/>
                                  <a:moveTo>
                                    <a:pt x="13" y="486"/>
                                  </a:moveTo>
                                  <a:cubicBezTo>
                                    <a:pt x="8" y="486"/>
                                    <a:pt x="4" y="487"/>
                                    <a:pt x="0" y="490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cubicBezTo>
                                    <a:pt x="4" y="489"/>
                                    <a:pt x="8" y="487"/>
                                    <a:pt x="13" y="487"/>
                                  </a:cubicBezTo>
                                  <a:cubicBezTo>
                                    <a:pt x="18" y="487"/>
                                    <a:pt x="23" y="489"/>
                                    <a:pt x="27" y="493"/>
                                  </a:cubicBezTo>
                                  <a:cubicBezTo>
                                    <a:pt x="30" y="496"/>
                                    <a:pt x="32" y="500"/>
                                    <a:pt x="32" y="504"/>
                                  </a:cubicBezTo>
                                  <a:cubicBezTo>
                                    <a:pt x="34" y="504"/>
                                    <a:pt x="34" y="504"/>
                                    <a:pt x="34" y="504"/>
                                  </a:cubicBezTo>
                                  <a:cubicBezTo>
                                    <a:pt x="32" y="494"/>
                                    <a:pt x="24" y="486"/>
                                    <a:pt x="13" y="486"/>
                                  </a:cubicBezTo>
                                  <a:close/>
                                  <a:moveTo>
                                    <a:pt x="864" y="471"/>
                                  </a:moveTo>
                                  <a:cubicBezTo>
                                    <a:pt x="845" y="471"/>
                                    <a:pt x="829" y="486"/>
                                    <a:pt x="828" y="504"/>
                                  </a:cubicBezTo>
                                  <a:cubicBezTo>
                                    <a:pt x="829" y="504"/>
                                    <a:pt x="829" y="504"/>
                                    <a:pt x="829" y="504"/>
                                  </a:cubicBezTo>
                                  <a:cubicBezTo>
                                    <a:pt x="830" y="496"/>
                                    <a:pt x="834" y="488"/>
                                    <a:pt x="839" y="483"/>
                                  </a:cubicBezTo>
                                  <a:cubicBezTo>
                                    <a:pt x="846" y="476"/>
                                    <a:pt x="854" y="473"/>
                                    <a:pt x="864" y="473"/>
                                  </a:cubicBezTo>
                                  <a:cubicBezTo>
                                    <a:pt x="873" y="473"/>
                                    <a:pt x="882" y="476"/>
                                    <a:pt x="888" y="483"/>
                                  </a:cubicBezTo>
                                  <a:cubicBezTo>
                                    <a:pt x="893" y="488"/>
                                    <a:pt x="897" y="496"/>
                                    <a:pt x="898" y="504"/>
                                  </a:cubicBezTo>
                                  <a:cubicBezTo>
                                    <a:pt x="899" y="504"/>
                                    <a:pt x="899" y="504"/>
                                    <a:pt x="899" y="504"/>
                                  </a:cubicBezTo>
                                  <a:cubicBezTo>
                                    <a:pt x="898" y="486"/>
                                    <a:pt x="882" y="471"/>
                                    <a:pt x="864" y="471"/>
                                  </a:cubicBezTo>
                                  <a:close/>
                                  <a:moveTo>
                                    <a:pt x="13" y="478"/>
                                  </a:moveTo>
                                  <a:cubicBezTo>
                                    <a:pt x="8" y="478"/>
                                    <a:pt x="4" y="479"/>
                                    <a:pt x="0" y="481"/>
                                  </a:cubicBezTo>
                                  <a:cubicBezTo>
                                    <a:pt x="0" y="483"/>
                                    <a:pt x="0" y="483"/>
                                    <a:pt x="0" y="483"/>
                                  </a:cubicBezTo>
                                  <a:cubicBezTo>
                                    <a:pt x="4" y="481"/>
                                    <a:pt x="8" y="480"/>
                                    <a:pt x="13" y="480"/>
                                  </a:cubicBezTo>
                                  <a:cubicBezTo>
                                    <a:pt x="20" y="480"/>
                                    <a:pt x="27" y="483"/>
                                    <a:pt x="32" y="488"/>
                                  </a:cubicBezTo>
                                  <a:cubicBezTo>
                                    <a:pt x="37" y="492"/>
                                    <a:pt x="39" y="498"/>
                                    <a:pt x="40" y="504"/>
                                  </a:cubicBezTo>
                                  <a:cubicBezTo>
                                    <a:pt x="42" y="504"/>
                                    <a:pt x="42" y="504"/>
                                    <a:pt x="42" y="504"/>
                                  </a:cubicBezTo>
                                  <a:cubicBezTo>
                                    <a:pt x="40" y="489"/>
                                    <a:pt x="28" y="478"/>
                                    <a:pt x="13" y="478"/>
                                  </a:cubicBezTo>
                                  <a:close/>
                                  <a:moveTo>
                                    <a:pt x="864" y="478"/>
                                  </a:moveTo>
                                  <a:cubicBezTo>
                                    <a:pt x="849" y="478"/>
                                    <a:pt x="836" y="489"/>
                                    <a:pt x="835" y="504"/>
                                  </a:cubicBezTo>
                                  <a:cubicBezTo>
                                    <a:pt x="837" y="504"/>
                                    <a:pt x="837" y="504"/>
                                    <a:pt x="837" y="504"/>
                                  </a:cubicBezTo>
                                  <a:cubicBezTo>
                                    <a:pt x="837" y="498"/>
                                    <a:pt x="840" y="492"/>
                                    <a:pt x="844" y="488"/>
                                  </a:cubicBezTo>
                                  <a:cubicBezTo>
                                    <a:pt x="849" y="483"/>
                                    <a:pt x="856" y="480"/>
                                    <a:pt x="864" y="480"/>
                                  </a:cubicBezTo>
                                  <a:cubicBezTo>
                                    <a:pt x="871" y="480"/>
                                    <a:pt x="878" y="483"/>
                                    <a:pt x="883" y="488"/>
                                  </a:cubicBezTo>
                                  <a:cubicBezTo>
                                    <a:pt x="887" y="492"/>
                                    <a:pt x="890" y="498"/>
                                    <a:pt x="891" y="504"/>
                                  </a:cubicBezTo>
                                  <a:cubicBezTo>
                                    <a:pt x="892" y="504"/>
                                    <a:pt x="892" y="504"/>
                                    <a:pt x="892" y="504"/>
                                  </a:cubicBezTo>
                                  <a:cubicBezTo>
                                    <a:pt x="891" y="489"/>
                                    <a:pt x="879" y="478"/>
                                    <a:pt x="864" y="478"/>
                                  </a:cubicBezTo>
                                  <a:close/>
                                  <a:moveTo>
                                    <a:pt x="621" y="471"/>
                                  </a:moveTo>
                                  <a:cubicBezTo>
                                    <a:pt x="602" y="471"/>
                                    <a:pt x="587" y="486"/>
                                    <a:pt x="585" y="504"/>
                                  </a:cubicBezTo>
                                  <a:cubicBezTo>
                                    <a:pt x="587" y="504"/>
                                    <a:pt x="587" y="504"/>
                                    <a:pt x="587" y="504"/>
                                  </a:cubicBezTo>
                                  <a:cubicBezTo>
                                    <a:pt x="587" y="496"/>
                                    <a:pt x="591" y="488"/>
                                    <a:pt x="597" y="483"/>
                                  </a:cubicBezTo>
                                  <a:cubicBezTo>
                                    <a:pt x="603" y="476"/>
                                    <a:pt x="611" y="473"/>
                                    <a:pt x="621" y="473"/>
                                  </a:cubicBezTo>
                                  <a:cubicBezTo>
                                    <a:pt x="630" y="473"/>
                                    <a:pt x="639" y="476"/>
                                    <a:pt x="645" y="483"/>
                                  </a:cubicBezTo>
                                  <a:cubicBezTo>
                                    <a:pt x="651" y="488"/>
                                    <a:pt x="654" y="496"/>
                                    <a:pt x="655" y="504"/>
                                  </a:cubicBezTo>
                                  <a:cubicBezTo>
                                    <a:pt x="656" y="504"/>
                                    <a:pt x="656" y="504"/>
                                    <a:pt x="656" y="504"/>
                                  </a:cubicBezTo>
                                  <a:cubicBezTo>
                                    <a:pt x="655" y="486"/>
                                    <a:pt x="640" y="471"/>
                                    <a:pt x="621" y="471"/>
                                  </a:cubicBezTo>
                                  <a:close/>
                                  <a:moveTo>
                                    <a:pt x="621" y="463"/>
                                  </a:moveTo>
                                  <a:cubicBezTo>
                                    <a:pt x="598" y="463"/>
                                    <a:pt x="579" y="481"/>
                                    <a:pt x="577" y="504"/>
                                  </a:cubicBezTo>
                                  <a:cubicBezTo>
                                    <a:pt x="579" y="504"/>
                                    <a:pt x="579" y="504"/>
                                    <a:pt x="579" y="504"/>
                                  </a:cubicBezTo>
                                  <a:cubicBezTo>
                                    <a:pt x="580" y="494"/>
                                    <a:pt x="584" y="484"/>
                                    <a:pt x="591" y="477"/>
                                  </a:cubicBezTo>
                                  <a:cubicBezTo>
                                    <a:pt x="599" y="470"/>
                                    <a:pt x="609" y="465"/>
                                    <a:pt x="621" y="465"/>
                                  </a:cubicBezTo>
                                  <a:cubicBezTo>
                                    <a:pt x="632" y="465"/>
                                    <a:pt x="643" y="470"/>
                                    <a:pt x="650" y="477"/>
                                  </a:cubicBezTo>
                                  <a:cubicBezTo>
                                    <a:pt x="657" y="484"/>
                                    <a:pt x="662" y="494"/>
                                    <a:pt x="663" y="504"/>
                                  </a:cubicBezTo>
                                  <a:cubicBezTo>
                                    <a:pt x="664" y="504"/>
                                    <a:pt x="664" y="504"/>
                                    <a:pt x="664" y="504"/>
                                  </a:cubicBezTo>
                                  <a:cubicBezTo>
                                    <a:pt x="663" y="481"/>
                                    <a:pt x="644" y="463"/>
                                    <a:pt x="621" y="463"/>
                                  </a:cubicBezTo>
                                  <a:close/>
                                  <a:moveTo>
                                    <a:pt x="135" y="471"/>
                                  </a:moveTo>
                                  <a:cubicBezTo>
                                    <a:pt x="116" y="471"/>
                                    <a:pt x="101" y="486"/>
                                    <a:pt x="99" y="504"/>
                                  </a:cubicBezTo>
                                  <a:cubicBezTo>
                                    <a:pt x="101" y="504"/>
                                    <a:pt x="101" y="504"/>
                                    <a:pt x="101" y="504"/>
                                  </a:cubicBezTo>
                                  <a:cubicBezTo>
                                    <a:pt x="102" y="496"/>
                                    <a:pt x="105" y="488"/>
                                    <a:pt x="111" y="483"/>
                                  </a:cubicBezTo>
                                  <a:cubicBezTo>
                                    <a:pt x="117" y="476"/>
                                    <a:pt x="126" y="473"/>
                                    <a:pt x="135" y="473"/>
                                  </a:cubicBezTo>
                                  <a:cubicBezTo>
                                    <a:pt x="144" y="473"/>
                                    <a:pt x="153" y="476"/>
                                    <a:pt x="159" y="483"/>
                                  </a:cubicBezTo>
                                  <a:cubicBezTo>
                                    <a:pt x="165" y="488"/>
                                    <a:pt x="168" y="496"/>
                                    <a:pt x="169" y="504"/>
                                  </a:cubicBezTo>
                                  <a:cubicBezTo>
                                    <a:pt x="171" y="504"/>
                                    <a:pt x="171" y="504"/>
                                    <a:pt x="171" y="504"/>
                                  </a:cubicBezTo>
                                  <a:cubicBezTo>
                                    <a:pt x="169" y="486"/>
                                    <a:pt x="154" y="471"/>
                                    <a:pt x="135" y="471"/>
                                  </a:cubicBezTo>
                                  <a:close/>
                                  <a:moveTo>
                                    <a:pt x="135" y="478"/>
                                  </a:moveTo>
                                  <a:cubicBezTo>
                                    <a:pt x="120" y="478"/>
                                    <a:pt x="108" y="489"/>
                                    <a:pt x="106" y="504"/>
                                  </a:cubicBezTo>
                                  <a:cubicBezTo>
                                    <a:pt x="108" y="504"/>
                                    <a:pt x="108" y="504"/>
                                    <a:pt x="108" y="504"/>
                                  </a:cubicBezTo>
                                  <a:cubicBezTo>
                                    <a:pt x="109" y="498"/>
                                    <a:pt x="111" y="492"/>
                                    <a:pt x="116" y="488"/>
                                  </a:cubicBezTo>
                                  <a:cubicBezTo>
                                    <a:pt x="121" y="483"/>
                                    <a:pt x="128" y="480"/>
                                    <a:pt x="135" y="480"/>
                                  </a:cubicBezTo>
                                  <a:cubicBezTo>
                                    <a:pt x="143" y="480"/>
                                    <a:pt x="149" y="483"/>
                                    <a:pt x="154" y="488"/>
                                  </a:cubicBezTo>
                                  <a:cubicBezTo>
                                    <a:pt x="159" y="492"/>
                                    <a:pt x="161" y="498"/>
                                    <a:pt x="162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62" y="489"/>
                                    <a:pt x="150" y="478"/>
                                    <a:pt x="135" y="478"/>
                                  </a:cubicBezTo>
                                  <a:close/>
                                  <a:moveTo>
                                    <a:pt x="681" y="500"/>
                                  </a:moveTo>
                                  <a:cubicBezTo>
                                    <a:pt x="678" y="500"/>
                                    <a:pt x="676" y="502"/>
                                    <a:pt x="675" y="504"/>
                                  </a:cubicBezTo>
                                  <a:cubicBezTo>
                                    <a:pt x="677" y="504"/>
                                    <a:pt x="677" y="504"/>
                                    <a:pt x="677" y="504"/>
                                  </a:cubicBezTo>
                                  <a:cubicBezTo>
                                    <a:pt x="678" y="503"/>
                                    <a:pt x="679" y="502"/>
                                    <a:pt x="681" y="502"/>
                                  </a:cubicBezTo>
                                  <a:cubicBezTo>
                                    <a:pt x="683" y="502"/>
                                    <a:pt x="684" y="503"/>
                                    <a:pt x="685" y="504"/>
                                  </a:cubicBezTo>
                                  <a:cubicBezTo>
                                    <a:pt x="687" y="504"/>
                                    <a:pt x="687" y="504"/>
                                    <a:pt x="687" y="504"/>
                                  </a:cubicBezTo>
                                  <a:cubicBezTo>
                                    <a:pt x="686" y="502"/>
                                    <a:pt x="684" y="500"/>
                                    <a:pt x="681" y="500"/>
                                  </a:cubicBezTo>
                                  <a:close/>
                                  <a:moveTo>
                                    <a:pt x="135" y="463"/>
                                  </a:moveTo>
                                  <a:cubicBezTo>
                                    <a:pt x="112" y="463"/>
                                    <a:pt x="93" y="481"/>
                                    <a:pt x="92" y="504"/>
                                  </a:cubicBezTo>
                                  <a:cubicBezTo>
                                    <a:pt x="93" y="504"/>
                                    <a:pt x="93" y="504"/>
                                    <a:pt x="93" y="504"/>
                                  </a:cubicBezTo>
                                  <a:cubicBezTo>
                                    <a:pt x="94" y="494"/>
                                    <a:pt x="98" y="484"/>
                                    <a:pt x="105" y="477"/>
                                  </a:cubicBezTo>
                                  <a:cubicBezTo>
                                    <a:pt x="113" y="470"/>
                                    <a:pt x="123" y="465"/>
                                    <a:pt x="135" y="465"/>
                                  </a:cubicBezTo>
                                  <a:cubicBezTo>
                                    <a:pt x="147" y="465"/>
                                    <a:pt x="157" y="470"/>
                                    <a:pt x="165" y="477"/>
                                  </a:cubicBezTo>
                                  <a:cubicBezTo>
                                    <a:pt x="172" y="484"/>
                                    <a:pt x="176" y="494"/>
                                    <a:pt x="177" y="504"/>
                                  </a:cubicBezTo>
                                  <a:cubicBezTo>
                                    <a:pt x="178" y="504"/>
                                    <a:pt x="178" y="504"/>
                                    <a:pt x="178" y="504"/>
                                  </a:cubicBezTo>
                                  <a:cubicBezTo>
                                    <a:pt x="177" y="481"/>
                                    <a:pt x="158" y="463"/>
                                    <a:pt x="135" y="463"/>
                                  </a:cubicBezTo>
                                  <a:close/>
                                  <a:moveTo>
                                    <a:pt x="621" y="486"/>
                                  </a:moveTo>
                                  <a:cubicBezTo>
                                    <a:pt x="610" y="486"/>
                                    <a:pt x="601" y="494"/>
                                    <a:pt x="600" y="504"/>
                                  </a:cubicBezTo>
                                  <a:cubicBezTo>
                                    <a:pt x="602" y="504"/>
                                    <a:pt x="602" y="504"/>
                                    <a:pt x="602" y="504"/>
                                  </a:cubicBezTo>
                                  <a:cubicBezTo>
                                    <a:pt x="602" y="500"/>
                                    <a:pt x="604" y="496"/>
                                    <a:pt x="607" y="493"/>
                                  </a:cubicBezTo>
                                  <a:cubicBezTo>
                                    <a:pt x="611" y="489"/>
                                    <a:pt x="615" y="487"/>
                                    <a:pt x="621" y="487"/>
                                  </a:cubicBezTo>
                                  <a:cubicBezTo>
                                    <a:pt x="626" y="487"/>
                                    <a:pt x="631" y="489"/>
                                    <a:pt x="635" y="493"/>
                                  </a:cubicBezTo>
                                  <a:cubicBezTo>
                                    <a:pt x="638" y="496"/>
                                    <a:pt x="639" y="500"/>
                                    <a:pt x="640" y="504"/>
                                  </a:cubicBezTo>
                                  <a:cubicBezTo>
                                    <a:pt x="642" y="504"/>
                                    <a:pt x="642" y="504"/>
                                    <a:pt x="642" y="504"/>
                                  </a:cubicBezTo>
                                  <a:cubicBezTo>
                                    <a:pt x="640" y="494"/>
                                    <a:pt x="632" y="486"/>
                                    <a:pt x="621" y="486"/>
                                  </a:cubicBezTo>
                                  <a:close/>
                                  <a:moveTo>
                                    <a:pt x="621" y="478"/>
                                  </a:moveTo>
                                  <a:cubicBezTo>
                                    <a:pt x="606" y="478"/>
                                    <a:pt x="594" y="489"/>
                                    <a:pt x="592" y="504"/>
                                  </a:cubicBezTo>
                                  <a:cubicBezTo>
                                    <a:pt x="594" y="504"/>
                                    <a:pt x="594" y="504"/>
                                    <a:pt x="594" y="504"/>
                                  </a:cubicBezTo>
                                  <a:cubicBezTo>
                                    <a:pt x="594" y="498"/>
                                    <a:pt x="597" y="492"/>
                                    <a:pt x="602" y="488"/>
                                  </a:cubicBezTo>
                                  <a:cubicBezTo>
                                    <a:pt x="607" y="483"/>
                                    <a:pt x="613" y="480"/>
                                    <a:pt x="621" y="480"/>
                                  </a:cubicBezTo>
                                  <a:cubicBezTo>
                                    <a:pt x="628" y="480"/>
                                    <a:pt x="635" y="483"/>
                                    <a:pt x="640" y="488"/>
                                  </a:cubicBezTo>
                                  <a:cubicBezTo>
                                    <a:pt x="644" y="492"/>
                                    <a:pt x="647" y="498"/>
                                    <a:pt x="648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8" y="489"/>
                                    <a:pt x="636" y="478"/>
                                    <a:pt x="621" y="478"/>
                                  </a:cubicBezTo>
                                  <a:close/>
                                  <a:moveTo>
                                    <a:pt x="742" y="471"/>
                                  </a:moveTo>
                                  <a:cubicBezTo>
                                    <a:pt x="723" y="471"/>
                                    <a:pt x="707" y="486"/>
                                    <a:pt x="706" y="504"/>
                                  </a:cubicBezTo>
                                  <a:cubicBezTo>
                                    <a:pt x="708" y="504"/>
                                    <a:pt x="708" y="504"/>
                                    <a:pt x="708" y="504"/>
                                  </a:cubicBezTo>
                                  <a:cubicBezTo>
                                    <a:pt x="708" y="496"/>
                                    <a:pt x="712" y="488"/>
                                    <a:pt x="717" y="483"/>
                                  </a:cubicBezTo>
                                  <a:cubicBezTo>
                                    <a:pt x="724" y="476"/>
                                    <a:pt x="732" y="473"/>
                                    <a:pt x="742" y="473"/>
                                  </a:cubicBezTo>
                                  <a:cubicBezTo>
                                    <a:pt x="751" y="473"/>
                                    <a:pt x="760" y="476"/>
                                    <a:pt x="766" y="483"/>
                                  </a:cubicBezTo>
                                  <a:cubicBezTo>
                                    <a:pt x="771" y="488"/>
                                    <a:pt x="775" y="496"/>
                                    <a:pt x="776" y="504"/>
                                  </a:cubicBezTo>
                                  <a:cubicBezTo>
                                    <a:pt x="777" y="504"/>
                                    <a:pt x="777" y="504"/>
                                    <a:pt x="777" y="504"/>
                                  </a:cubicBezTo>
                                  <a:cubicBezTo>
                                    <a:pt x="776" y="486"/>
                                    <a:pt x="761" y="471"/>
                                    <a:pt x="742" y="471"/>
                                  </a:cubicBezTo>
                                  <a:close/>
                                  <a:moveTo>
                                    <a:pt x="742" y="486"/>
                                  </a:moveTo>
                                  <a:cubicBezTo>
                                    <a:pt x="731" y="486"/>
                                    <a:pt x="722" y="494"/>
                                    <a:pt x="721" y="504"/>
                                  </a:cubicBezTo>
                                  <a:cubicBezTo>
                                    <a:pt x="722" y="504"/>
                                    <a:pt x="722" y="504"/>
                                    <a:pt x="722" y="504"/>
                                  </a:cubicBezTo>
                                  <a:cubicBezTo>
                                    <a:pt x="723" y="500"/>
                                    <a:pt x="725" y="496"/>
                                    <a:pt x="728" y="493"/>
                                  </a:cubicBezTo>
                                  <a:cubicBezTo>
                                    <a:pt x="731" y="489"/>
                                    <a:pt x="736" y="487"/>
                                    <a:pt x="742" y="487"/>
                                  </a:cubicBezTo>
                                  <a:cubicBezTo>
                                    <a:pt x="747" y="487"/>
                                    <a:pt x="752" y="489"/>
                                    <a:pt x="755" y="493"/>
                                  </a:cubicBezTo>
                                  <a:cubicBezTo>
                                    <a:pt x="758" y="496"/>
                                    <a:pt x="760" y="500"/>
                                    <a:pt x="761" y="504"/>
                                  </a:cubicBezTo>
                                  <a:cubicBezTo>
                                    <a:pt x="762" y="504"/>
                                    <a:pt x="762" y="504"/>
                                    <a:pt x="762" y="504"/>
                                  </a:cubicBezTo>
                                  <a:cubicBezTo>
                                    <a:pt x="761" y="494"/>
                                    <a:pt x="752" y="486"/>
                                    <a:pt x="742" y="486"/>
                                  </a:cubicBezTo>
                                  <a:close/>
                                  <a:moveTo>
                                    <a:pt x="135" y="500"/>
                                  </a:moveTo>
                                  <a:cubicBezTo>
                                    <a:pt x="132" y="500"/>
                                    <a:pt x="130" y="502"/>
                                    <a:pt x="129" y="504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2" y="503"/>
                                    <a:pt x="133" y="502"/>
                                    <a:pt x="135" y="502"/>
                                  </a:cubicBezTo>
                                  <a:cubicBezTo>
                                    <a:pt x="137" y="502"/>
                                    <a:pt x="138" y="503"/>
                                    <a:pt x="139" y="504"/>
                                  </a:cubicBezTo>
                                  <a:cubicBezTo>
                                    <a:pt x="141" y="504"/>
                                    <a:pt x="141" y="504"/>
                                    <a:pt x="141" y="504"/>
                                  </a:cubicBezTo>
                                  <a:cubicBezTo>
                                    <a:pt x="140" y="502"/>
                                    <a:pt x="138" y="500"/>
                                    <a:pt x="135" y="500"/>
                                  </a:cubicBezTo>
                                  <a:close/>
                                  <a:moveTo>
                                    <a:pt x="742" y="478"/>
                                  </a:moveTo>
                                  <a:cubicBezTo>
                                    <a:pt x="727" y="478"/>
                                    <a:pt x="714" y="489"/>
                                    <a:pt x="713" y="504"/>
                                  </a:cubicBezTo>
                                  <a:cubicBezTo>
                                    <a:pt x="715" y="504"/>
                                    <a:pt x="715" y="504"/>
                                    <a:pt x="715" y="504"/>
                                  </a:cubicBezTo>
                                  <a:cubicBezTo>
                                    <a:pt x="715" y="498"/>
                                    <a:pt x="718" y="492"/>
                                    <a:pt x="722" y="488"/>
                                  </a:cubicBezTo>
                                  <a:cubicBezTo>
                                    <a:pt x="727" y="483"/>
                                    <a:pt x="734" y="480"/>
                                    <a:pt x="742" y="480"/>
                                  </a:cubicBezTo>
                                  <a:cubicBezTo>
                                    <a:pt x="749" y="480"/>
                                    <a:pt x="756" y="483"/>
                                    <a:pt x="761" y="488"/>
                                  </a:cubicBezTo>
                                  <a:cubicBezTo>
                                    <a:pt x="765" y="492"/>
                                    <a:pt x="768" y="498"/>
                                    <a:pt x="769" y="504"/>
                                  </a:cubicBezTo>
                                  <a:cubicBezTo>
                                    <a:pt x="770" y="504"/>
                                    <a:pt x="770" y="504"/>
                                    <a:pt x="770" y="504"/>
                                  </a:cubicBezTo>
                                  <a:cubicBezTo>
                                    <a:pt x="769" y="489"/>
                                    <a:pt x="757" y="478"/>
                                    <a:pt x="742" y="478"/>
                                  </a:cubicBezTo>
                                  <a:close/>
                                  <a:moveTo>
                                    <a:pt x="742" y="500"/>
                                  </a:moveTo>
                                  <a:cubicBezTo>
                                    <a:pt x="739" y="500"/>
                                    <a:pt x="737" y="502"/>
                                    <a:pt x="736" y="504"/>
                                  </a:cubicBezTo>
                                  <a:cubicBezTo>
                                    <a:pt x="738" y="504"/>
                                    <a:pt x="738" y="504"/>
                                    <a:pt x="738" y="504"/>
                                  </a:cubicBezTo>
                                  <a:cubicBezTo>
                                    <a:pt x="738" y="503"/>
                                    <a:pt x="740" y="502"/>
                                    <a:pt x="742" y="502"/>
                                  </a:cubicBezTo>
                                  <a:cubicBezTo>
                                    <a:pt x="743" y="502"/>
                                    <a:pt x="745" y="503"/>
                                    <a:pt x="746" y="504"/>
                                  </a:cubicBezTo>
                                  <a:cubicBezTo>
                                    <a:pt x="748" y="504"/>
                                    <a:pt x="748" y="504"/>
                                    <a:pt x="748" y="504"/>
                                  </a:cubicBezTo>
                                  <a:cubicBezTo>
                                    <a:pt x="747" y="502"/>
                                    <a:pt x="744" y="500"/>
                                    <a:pt x="742" y="500"/>
                                  </a:cubicBezTo>
                                  <a:close/>
                                  <a:moveTo>
                                    <a:pt x="135" y="486"/>
                                  </a:moveTo>
                                  <a:cubicBezTo>
                                    <a:pt x="124" y="486"/>
                                    <a:pt x="116" y="494"/>
                                    <a:pt x="114" y="504"/>
                                  </a:cubicBezTo>
                                  <a:cubicBezTo>
                                    <a:pt x="116" y="504"/>
                                    <a:pt x="116" y="504"/>
                                    <a:pt x="116" y="504"/>
                                  </a:cubicBezTo>
                                  <a:cubicBezTo>
                                    <a:pt x="116" y="500"/>
                                    <a:pt x="118" y="496"/>
                                    <a:pt x="121" y="493"/>
                                  </a:cubicBezTo>
                                  <a:cubicBezTo>
                                    <a:pt x="125" y="489"/>
                                    <a:pt x="130" y="487"/>
                                    <a:pt x="135" y="487"/>
                                  </a:cubicBezTo>
                                  <a:cubicBezTo>
                                    <a:pt x="140" y="487"/>
                                    <a:pt x="145" y="489"/>
                                    <a:pt x="149" y="493"/>
                                  </a:cubicBezTo>
                                  <a:cubicBezTo>
                                    <a:pt x="152" y="496"/>
                                    <a:pt x="154" y="500"/>
                                    <a:pt x="154" y="504"/>
                                  </a:cubicBezTo>
                                  <a:cubicBezTo>
                                    <a:pt x="156" y="504"/>
                                    <a:pt x="156" y="504"/>
                                    <a:pt x="156" y="504"/>
                                  </a:cubicBezTo>
                                  <a:cubicBezTo>
                                    <a:pt x="154" y="494"/>
                                    <a:pt x="146" y="486"/>
                                    <a:pt x="135" y="486"/>
                                  </a:cubicBezTo>
                                  <a:close/>
                                  <a:moveTo>
                                    <a:pt x="135" y="493"/>
                                  </a:moveTo>
                                  <a:cubicBezTo>
                                    <a:pt x="129" y="493"/>
                                    <a:pt x="123" y="498"/>
                                    <a:pt x="122" y="504"/>
                                  </a:cubicBezTo>
                                  <a:cubicBezTo>
                                    <a:pt x="123" y="504"/>
                                    <a:pt x="123" y="504"/>
                                    <a:pt x="123" y="504"/>
                                  </a:cubicBezTo>
                                  <a:cubicBezTo>
                                    <a:pt x="125" y="499"/>
                                    <a:pt x="129" y="495"/>
                                    <a:pt x="135" y="495"/>
                                  </a:cubicBezTo>
                                  <a:cubicBezTo>
                                    <a:pt x="141" y="495"/>
                                    <a:pt x="145" y="499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7" y="498"/>
                                    <a:pt x="142" y="493"/>
                                    <a:pt x="135" y="493"/>
                                  </a:cubicBezTo>
                                  <a:close/>
                                  <a:moveTo>
                                    <a:pt x="742" y="493"/>
                                  </a:moveTo>
                                  <a:cubicBezTo>
                                    <a:pt x="735" y="493"/>
                                    <a:pt x="730" y="498"/>
                                    <a:pt x="728" y="504"/>
                                  </a:cubicBezTo>
                                  <a:cubicBezTo>
                                    <a:pt x="730" y="504"/>
                                    <a:pt x="730" y="504"/>
                                    <a:pt x="730" y="504"/>
                                  </a:cubicBezTo>
                                  <a:cubicBezTo>
                                    <a:pt x="731" y="499"/>
                                    <a:pt x="736" y="495"/>
                                    <a:pt x="742" y="495"/>
                                  </a:cubicBezTo>
                                  <a:cubicBezTo>
                                    <a:pt x="747" y="495"/>
                                    <a:pt x="752" y="499"/>
                                    <a:pt x="753" y="504"/>
                                  </a:cubicBezTo>
                                  <a:cubicBezTo>
                                    <a:pt x="755" y="504"/>
                                    <a:pt x="755" y="504"/>
                                    <a:pt x="755" y="504"/>
                                  </a:cubicBezTo>
                                  <a:cubicBezTo>
                                    <a:pt x="754" y="498"/>
                                    <a:pt x="748" y="493"/>
                                    <a:pt x="742" y="4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Afrundet rektangel 65"/>
                          <wps:cNvSpPr/>
                          <wps:spPr>
                            <a:xfrm>
                              <a:off x="276046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" name="Gruppe 87"/>
                        <wpg:cNvGrpSpPr/>
                        <wpg:grpSpPr>
                          <a:xfrm>
                            <a:off x="19050" y="55435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88" name="Gruppe 88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165" cy="1600200"/>
                            </a:xfrm>
                          </wpg:grpSpPr>
                          <wps:wsp>
                            <wps:cNvPr id="89" name="Kombinationstegning 8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165" cy="1600200"/>
                              </a:xfrm>
                              <a:custGeom>
                                <a:avLst/>
                                <a:gdLst>
                                  <a:gd name="T0" fmla="*/ 825 w 936"/>
                                  <a:gd name="T1" fmla="*/ 340 h 504"/>
                                  <a:gd name="T2" fmla="*/ 735 w 936"/>
                                  <a:gd name="T3" fmla="*/ 127 h 504"/>
                                  <a:gd name="T4" fmla="*/ 746 w 936"/>
                                  <a:gd name="T5" fmla="*/ 291 h 504"/>
                                  <a:gd name="T6" fmla="*/ 728 w 936"/>
                                  <a:gd name="T7" fmla="*/ 217 h 504"/>
                                  <a:gd name="T8" fmla="*/ 706 w 936"/>
                                  <a:gd name="T9" fmla="*/ 312 h 504"/>
                                  <a:gd name="T10" fmla="*/ 783 w 936"/>
                                  <a:gd name="T11" fmla="*/ 422 h 504"/>
                                  <a:gd name="T12" fmla="*/ 763 w 936"/>
                                  <a:gd name="T13" fmla="*/ 96 h 504"/>
                                  <a:gd name="T14" fmla="*/ 767 w 936"/>
                                  <a:gd name="T15" fmla="*/ 122 h 504"/>
                                  <a:gd name="T16" fmla="*/ 863 w 936"/>
                                  <a:gd name="T17" fmla="*/ 330 h 504"/>
                                  <a:gd name="T18" fmla="*/ 740 w 936"/>
                                  <a:gd name="T19" fmla="*/ 15 h 504"/>
                                  <a:gd name="T20" fmla="*/ 770 w 936"/>
                                  <a:gd name="T21" fmla="*/ 38 h 504"/>
                                  <a:gd name="T22" fmla="*/ 770 w 936"/>
                                  <a:gd name="T23" fmla="*/ 33 h 504"/>
                                  <a:gd name="T24" fmla="*/ 765 w 936"/>
                                  <a:gd name="T25" fmla="*/ 108 h 504"/>
                                  <a:gd name="T26" fmla="*/ 907 w 936"/>
                                  <a:gd name="T27" fmla="*/ 172 h 504"/>
                                  <a:gd name="T28" fmla="*/ 860 w 936"/>
                                  <a:gd name="T29" fmla="*/ 24 h 504"/>
                                  <a:gd name="T30" fmla="*/ 753 w 936"/>
                                  <a:gd name="T31" fmla="*/ 66 h 504"/>
                                  <a:gd name="T32" fmla="*/ 804 w 936"/>
                                  <a:gd name="T33" fmla="*/ 92 h 504"/>
                                  <a:gd name="T34" fmla="*/ 0 w 936"/>
                                  <a:gd name="T35" fmla="*/ 67 h 504"/>
                                  <a:gd name="T36" fmla="*/ 84 w 936"/>
                                  <a:gd name="T37" fmla="*/ 28 h 504"/>
                                  <a:gd name="T38" fmla="*/ 16 w 936"/>
                                  <a:gd name="T39" fmla="*/ 161 h 504"/>
                                  <a:gd name="T40" fmla="*/ 624 w 936"/>
                                  <a:gd name="T41" fmla="*/ 348 h 504"/>
                                  <a:gd name="T42" fmla="*/ 674 w 936"/>
                                  <a:gd name="T43" fmla="*/ 142 h 504"/>
                                  <a:gd name="T44" fmla="*/ 541 w 936"/>
                                  <a:gd name="T45" fmla="*/ 353 h 504"/>
                                  <a:gd name="T46" fmla="*/ 599 w 936"/>
                                  <a:gd name="T47" fmla="*/ 245 h 504"/>
                                  <a:gd name="T48" fmla="*/ 512 w 936"/>
                                  <a:gd name="T49" fmla="*/ 398 h 504"/>
                                  <a:gd name="T50" fmla="*/ 656 w 936"/>
                                  <a:gd name="T51" fmla="*/ 118 h 504"/>
                                  <a:gd name="T52" fmla="*/ 561 w 936"/>
                                  <a:gd name="T53" fmla="*/ 157 h 504"/>
                                  <a:gd name="T54" fmla="*/ 430 w 936"/>
                                  <a:gd name="T55" fmla="*/ 194 h 504"/>
                                  <a:gd name="T56" fmla="*/ 421 w 936"/>
                                  <a:gd name="T57" fmla="*/ 142 h 504"/>
                                  <a:gd name="T58" fmla="*/ 495 w 936"/>
                                  <a:gd name="T59" fmla="*/ 94 h 504"/>
                                  <a:gd name="T60" fmla="*/ 371 w 936"/>
                                  <a:gd name="T61" fmla="*/ 73 h 504"/>
                                  <a:gd name="T62" fmla="*/ 633 w 936"/>
                                  <a:gd name="T63" fmla="*/ 54 h 504"/>
                                  <a:gd name="T64" fmla="*/ 455 w 936"/>
                                  <a:gd name="T65" fmla="*/ 26 h 504"/>
                                  <a:gd name="T66" fmla="*/ 410 w 936"/>
                                  <a:gd name="T67" fmla="*/ 0 h 504"/>
                                  <a:gd name="T68" fmla="*/ 161 w 936"/>
                                  <a:gd name="T69" fmla="*/ 94 h 504"/>
                                  <a:gd name="T70" fmla="*/ 46 w 936"/>
                                  <a:gd name="T71" fmla="*/ 161 h 504"/>
                                  <a:gd name="T72" fmla="*/ 0 w 936"/>
                                  <a:gd name="T73" fmla="*/ 182 h 504"/>
                                  <a:gd name="T74" fmla="*/ 139 w 936"/>
                                  <a:gd name="T75" fmla="*/ 289 h 504"/>
                                  <a:gd name="T76" fmla="*/ 2 w 936"/>
                                  <a:gd name="T77" fmla="*/ 257 h 504"/>
                                  <a:gd name="T78" fmla="*/ 50 w 936"/>
                                  <a:gd name="T79" fmla="*/ 379 h 504"/>
                                  <a:gd name="T80" fmla="*/ 351 w 936"/>
                                  <a:gd name="T81" fmla="*/ 451 h 504"/>
                                  <a:gd name="T82" fmla="*/ 381 w 936"/>
                                  <a:gd name="T83" fmla="*/ 391 h 504"/>
                                  <a:gd name="T84" fmla="*/ 543 w 936"/>
                                  <a:gd name="T85" fmla="*/ 492 h 504"/>
                                  <a:gd name="T86" fmla="*/ 837 w 936"/>
                                  <a:gd name="T87" fmla="*/ 0 h 504"/>
                                  <a:gd name="T88" fmla="*/ 754 w 936"/>
                                  <a:gd name="T89" fmla="*/ 37 h 504"/>
                                  <a:gd name="T90" fmla="*/ 69 w 936"/>
                                  <a:gd name="T91" fmla="*/ 477 h 504"/>
                                  <a:gd name="T92" fmla="*/ 765 w 936"/>
                                  <a:gd name="T93" fmla="*/ 29 h 504"/>
                                  <a:gd name="T94" fmla="*/ 736 w 936"/>
                                  <a:gd name="T95" fmla="*/ 8 h 504"/>
                                  <a:gd name="T96" fmla="*/ 724 w 936"/>
                                  <a:gd name="T97" fmla="*/ 93 h 504"/>
                                  <a:gd name="T98" fmla="*/ 714 w 936"/>
                                  <a:gd name="T99" fmla="*/ 9 h 504"/>
                                  <a:gd name="T100" fmla="*/ 639 w 936"/>
                                  <a:gd name="T101" fmla="*/ 7 h 504"/>
                                  <a:gd name="T102" fmla="*/ 692 w 936"/>
                                  <a:gd name="T103" fmla="*/ 18 h 504"/>
                                  <a:gd name="T104" fmla="*/ 917 w 936"/>
                                  <a:gd name="T105" fmla="*/ 89 h 504"/>
                                  <a:gd name="T106" fmla="*/ 735 w 936"/>
                                  <a:gd name="T107" fmla="*/ 54 h 504"/>
                                  <a:gd name="T108" fmla="*/ 576 w 936"/>
                                  <a:gd name="T109" fmla="*/ 63 h 504"/>
                                  <a:gd name="T110" fmla="*/ 473 w 936"/>
                                  <a:gd name="T111" fmla="*/ 16 h 504"/>
                                  <a:gd name="T112" fmla="*/ 563 w 936"/>
                                  <a:gd name="T113" fmla="*/ 0 h 504"/>
                                  <a:gd name="T114" fmla="*/ 708 w 936"/>
                                  <a:gd name="T115" fmla="*/ 73 h 504"/>
                                  <a:gd name="T116" fmla="*/ 673 w 936"/>
                                  <a:gd name="T117" fmla="*/ 60 h 504"/>
                                  <a:gd name="T118" fmla="*/ 635 w 936"/>
                                  <a:gd name="T119" fmla="*/ 46 h 504"/>
                                  <a:gd name="T120" fmla="*/ 683 w 936"/>
                                  <a:gd name="T121" fmla="*/ 66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936" h="504">
                                    <a:moveTo>
                                      <a:pt x="863" y="330"/>
                                    </a:moveTo>
                                    <a:cubicBezTo>
                                      <a:pt x="786" y="202"/>
                                      <a:pt x="745" y="112"/>
                                      <a:pt x="729" y="75"/>
                                    </a:cubicBezTo>
                                    <a:cubicBezTo>
                                      <a:pt x="732" y="84"/>
                                      <a:pt x="736" y="98"/>
                                      <a:pt x="741" y="116"/>
                                    </a:cubicBezTo>
                                    <a:cubicBezTo>
                                      <a:pt x="744" y="123"/>
                                      <a:pt x="746" y="131"/>
                                      <a:pt x="749" y="139"/>
                                    </a:cubicBezTo>
                                    <a:cubicBezTo>
                                      <a:pt x="751" y="139"/>
                                      <a:pt x="753" y="140"/>
                                      <a:pt x="754" y="141"/>
                                    </a:cubicBezTo>
                                    <a:cubicBezTo>
                                      <a:pt x="757" y="144"/>
                                      <a:pt x="757" y="148"/>
                                      <a:pt x="754" y="151"/>
                                    </a:cubicBezTo>
                                    <a:cubicBezTo>
                                      <a:pt x="767" y="185"/>
                                      <a:pt x="786" y="230"/>
                                      <a:pt x="814" y="289"/>
                                    </a:cubicBezTo>
                                    <a:cubicBezTo>
                                      <a:pt x="816" y="289"/>
                                      <a:pt x="819" y="290"/>
                                      <a:pt x="821" y="292"/>
                                    </a:cubicBezTo>
                                    <a:cubicBezTo>
                                      <a:pt x="824" y="295"/>
                                      <a:pt x="824" y="299"/>
                                      <a:pt x="821" y="302"/>
                                    </a:cubicBezTo>
                                    <a:cubicBezTo>
                                      <a:pt x="818" y="305"/>
                                      <a:pt x="813" y="305"/>
                                      <a:pt x="810" y="302"/>
                                    </a:cubicBezTo>
                                    <a:cubicBezTo>
                                      <a:pt x="807" y="299"/>
                                      <a:pt x="808" y="294"/>
                                      <a:pt x="811" y="291"/>
                                    </a:cubicBezTo>
                                    <a:cubicBezTo>
                                      <a:pt x="811" y="291"/>
                                      <a:pt x="811" y="291"/>
                                      <a:pt x="811" y="291"/>
                                    </a:cubicBezTo>
                                    <a:cubicBezTo>
                                      <a:pt x="792" y="250"/>
                                      <a:pt x="777" y="216"/>
                                      <a:pt x="766" y="188"/>
                                    </a:cubicBezTo>
                                    <a:cubicBezTo>
                                      <a:pt x="780" y="228"/>
                                      <a:pt x="800" y="278"/>
                                      <a:pt x="825" y="340"/>
                                    </a:cubicBezTo>
                                    <a:cubicBezTo>
                                      <a:pt x="828" y="339"/>
                                      <a:pt x="831" y="339"/>
                                      <a:pt x="833" y="342"/>
                                    </a:cubicBezTo>
                                    <a:cubicBezTo>
                                      <a:pt x="836" y="345"/>
                                      <a:pt x="836" y="349"/>
                                      <a:pt x="833" y="352"/>
                                    </a:cubicBezTo>
                                    <a:cubicBezTo>
                                      <a:pt x="830" y="355"/>
                                      <a:pt x="825" y="355"/>
                                      <a:pt x="822" y="352"/>
                                    </a:cubicBezTo>
                                    <a:cubicBezTo>
                                      <a:pt x="819" y="349"/>
                                      <a:pt x="820" y="344"/>
                                      <a:pt x="823" y="341"/>
                                    </a:cubicBezTo>
                                    <a:cubicBezTo>
                                      <a:pt x="823" y="341"/>
                                      <a:pt x="823" y="341"/>
                                      <a:pt x="823" y="341"/>
                                    </a:cubicBezTo>
                                    <a:cubicBezTo>
                                      <a:pt x="789" y="260"/>
                                      <a:pt x="766" y="198"/>
                                      <a:pt x="750" y="153"/>
                                    </a:cubicBezTo>
                                    <a:cubicBezTo>
                                      <a:pt x="748" y="154"/>
                                      <a:pt x="745" y="153"/>
                                      <a:pt x="744" y="151"/>
                                    </a:cubicBezTo>
                                    <a:cubicBezTo>
                                      <a:pt x="756" y="205"/>
                                      <a:pt x="777" y="280"/>
                                      <a:pt x="808" y="378"/>
                                    </a:cubicBezTo>
                                    <a:cubicBezTo>
                                      <a:pt x="811" y="377"/>
                                      <a:pt x="813" y="378"/>
                                      <a:pt x="815" y="380"/>
                                    </a:cubicBezTo>
                                    <a:cubicBezTo>
                                      <a:pt x="818" y="383"/>
                                      <a:pt x="818" y="387"/>
                                      <a:pt x="815" y="390"/>
                                    </a:cubicBezTo>
                                    <a:cubicBezTo>
                                      <a:pt x="812" y="393"/>
                                      <a:pt x="807" y="393"/>
                                      <a:pt x="805" y="390"/>
                                    </a:cubicBezTo>
                                    <a:cubicBezTo>
                                      <a:pt x="802" y="387"/>
                                      <a:pt x="802" y="382"/>
                                      <a:pt x="805" y="379"/>
                                    </a:cubicBezTo>
                                    <a:cubicBezTo>
                                      <a:pt x="805" y="379"/>
                                      <a:pt x="805" y="379"/>
                                      <a:pt x="806" y="379"/>
                                    </a:cubicBezTo>
                                    <a:cubicBezTo>
                                      <a:pt x="768" y="265"/>
                                      <a:pt x="747" y="181"/>
                                      <a:pt x="735" y="127"/>
                                    </a:cubicBezTo>
                                    <a:cubicBezTo>
                                      <a:pt x="741" y="163"/>
                                      <a:pt x="751" y="212"/>
                                      <a:pt x="765" y="269"/>
                                    </a:cubicBezTo>
                                    <a:cubicBezTo>
                                      <a:pt x="767" y="268"/>
                                      <a:pt x="769" y="269"/>
                                      <a:pt x="771" y="271"/>
                                    </a:cubicBezTo>
                                    <a:cubicBezTo>
                                      <a:pt x="774" y="274"/>
                                      <a:pt x="774" y="279"/>
                                      <a:pt x="771" y="281"/>
                                    </a:cubicBezTo>
                                    <a:cubicBezTo>
                                      <a:pt x="768" y="284"/>
                                      <a:pt x="763" y="284"/>
                                      <a:pt x="760" y="281"/>
                                    </a:cubicBezTo>
                                    <a:cubicBezTo>
                                      <a:pt x="757" y="278"/>
                                      <a:pt x="757" y="273"/>
                                      <a:pt x="760" y="270"/>
                                    </a:cubicBezTo>
                                    <a:cubicBezTo>
                                      <a:pt x="761" y="270"/>
                                      <a:pt x="762" y="270"/>
                                      <a:pt x="762" y="269"/>
                                    </a:cubicBezTo>
                                    <a:cubicBezTo>
                                      <a:pt x="745" y="201"/>
                                      <a:pt x="735" y="144"/>
                                      <a:pt x="728" y="107"/>
                                    </a:cubicBezTo>
                                    <a:cubicBezTo>
                                      <a:pt x="727" y="107"/>
                                      <a:pt x="725" y="107"/>
                                      <a:pt x="724" y="106"/>
                                    </a:cubicBezTo>
                                    <a:cubicBezTo>
                                      <a:pt x="724" y="132"/>
                                      <a:pt x="726" y="167"/>
                                      <a:pt x="730" y="209"/>
                                    </a:cubicBezTo>
                                    <a:cubicBezTo>
                                      <a:pt x="731" y="211"/>
                                      <a:pt x="731" y="214"/>
                                      <a:pt x="731" y="216"/>
                                    </a:cubicBezTo>
                                    <a:cubicBezTo>
                                      <a:pt x="731" y="216"/>
                                      <a:pt x="731" y="216"/>
                                      <a:pt x="731" y="217"/>
                                    </a:cubicBezTo>
                                    <a:cubicBezTo>
                                      <a:pt x="732" y="226"/>
                                      <a:pt x="733" y="235"/>
                                      <a:pt x="735" y="245"/>
                                    </a:cubicBezTo>
                                    <a:cubicBezTo>
                                      <a:pt x="736" y="259"/>
                                      <a:pt x="739" y="274"/>
                                      <a:pt x="741" y="289"/>
                                    </a:cubicBezTo>
                                    <a:cubicBezTo>
                                      <a:pt x="743" y="289"/>
                                      <a:pt x="744" y="290"/>
                                      <a:pt x="746" y="291"/>
                                    </a:cubicBezTo>
                                    <a:cubicBezTo>
                                      <a:pt x="748" y="294"/>
                                      <a:pt x="748" y="299"/>
                                      <a:pt x="745" y="301"/>
                                    </a:cubicBezTo>
                                    <a:cubicBezTo>
                                      <a:pt x="744" y="302"/>
                                      <a:pt x="744" y="302"/>
                                      <a:pt x="743" y="303"/>
                                    </a:cubicBezTo>
                                    <a:cubicBezTo>
                                      <a:pt x="747" y="333"/>
                                      <a:pt x="753" y="367"/>
                                      <a:pt x="760" y="403"/>
                                    </a:cubicBezTo>
                                    <a:cubicBezTo>
                                      <a:pt x="762" y="403"/>
                                      <a:pt x="765" y="404"/>
                                      <a:pt x="766" y="406"/>
                                    </a:cubicBezTo>
                                    <a:cubicBezTo>
                                      <a:pt x="769" y="409"/>
                                      <a:pt x="769" y="413"/>
                                      <a:pt x="766" y="416"/>
                                    </a:cubicBezTo>
                                    <a:cubicBezTo>
                                      <a:pt x="763" y="419"/>
                                      <a:pt x="758" y="419"/>
                                      <a:pt x="755" y="416"/>
                                    </a:cubicBezTo>
                                    <a:cubicBezTo>
                                      <a:pt x="753" y="413"/>
                                      <a:pt x="753" y="408"/>
                                      <a:pt x="756" y="405"/>
                                    </a:cubicBezTo>
                                    <a:cubicBezTo>
                                      <a:pt x="756" y="405"/>
                                      <a:pt x="757" y="405"/>
                                      <a:pt x="757" y="404"/>
                                    </a:cubicBezTo>
                                    <a:cubicBezTo>
                                      <a:pt x="750" y="367"/>
                                      <a:pt x="745" y="334"/>
                                      <a:pt x="740" y="303"/>
                                    </a:cubicBezTo>
                                    <a:cubicBezTo>
                                      <a:pt x="738" y="303"/>
                                      <a:pt x="736" y="302"/>
                                      <a:pt x="735" y="301"/>
                                    </a:cubicBezTo>
                                    <a:cubicBezTo>
                                      <a:pt x="732" y="298"/>
                                      <a:pt x="732" y="293"/>
                                      <a:pt x="735" y="291"/>
                                    </a:cubicBezTo>
                                    <a:cubicBezTo>
                                      <a:pt x="736" y="290"/>
                                      <a:pt x="737" y="289"/>
                                      <a:pt x="738" y="289"/>
                                    </a:cubicBezTo>
                                    <a:cubicBezTo>
                                      <a:pt x="735" y="274"/>
                                      <a:pt x="733" y="259"/>
                                      <a:pt x="732" y="245"/>
                                    </a:cubicBezTo>
                                    <a:cubicBezTo>
                                      <a:pt x="730" y="235"/>
                                      <a:pt x="729" y="226"/>
                                      <a:pt x="728" y="217"/>
                                    </a:cubicBezTo>
                                    <a:cubicBezTo>
                                      <a:pt x="728" y="217"/>
                                      <a:pt x="728" y="216"/>
                                      <a:pt x="728" y="216"/>
                                    </a:cubicBezTo>
                                    <a:cubicBezTo>
                                      <a:pt x="728" y="214"/>
                                      <a:pt x="728" y="211"/>
                                      <a:pt x="727" y="209"/>
                                    </a:cubicBezTo>
                                    <a:cubicBezTo>
                                      <a:pt x="722" y="162"/>
                                      <a:pt x="720" y="126"/>
                                      <a:pt x="720" y="102"/>
                                    </a:cubicBezTo>
                                    <a:cubicBezTo>
                                      <a:pt x="719" y="100"/>
                                      <a:pt x="719" y="99"/>
                                      <a:pt x="720" y="97"/>
                                    </a:cubicBezTo>
                                    <a:cubicBezTo>
                                      <a:pt x="720" y="92"/>
                                      <a:pt x="720" y="87"/>
                                      <a:pt x="720" y="83"/>
                                    </a:cubicBezTo>
                                    <a:cubicBezTo>
                                      <a:pt x="717" y="105"/>
                                      <a:pt x="714" y="139"/>
                                      <a:pt x="713" y="184"/>
                                    </a:cubicBezTo>
                                    <a:cubicBezTo>
                                      <a:pt x="715" y="185"/>
                                      <a:pt x="717" y="185"/>
                                      <a:pt x="718" y="187"/>
                                    </a:cubicBezTo>
                                    <a:cubicBezTo>
                                      <a:pt x="721" y="190"/>
                                      <a:pt x="721" y="194"/>
                                      <a:pt x="718" y="197"/>
                                    </a:cubicBezTo>
                                    <a:cubicBezTo>
                                      <a:pt x="715" y="199"/>
                                      <a:pt x="711" y="200"/>
                                      <a:pt x="709" y="198"/>
                                    </a:cubicBezTo>
                                    <a:cubicBezTo>
                                      <a:pt x="709" y="229"/>
                                      <a:pt x="709" y="266"/>
                                      <a:pt x="712" y="310"/>
                                    </a:cubicBezTo>
                                    <a:cubicBezTo>
                                      <a:pt x="713" y="310"/>
                                      <a:pt x="715" y="311"/>
                                      <a:pt x="716" y="312"/>
                                    </a:cubicBezTo>
                                    <a:cubicBezTo>
                                      <a:pt x="719" y="315"/>
                                      <a:pt x="719" y="320"/>
                                      <a:pt x="716" y="323"/>
                                    </a:cubicBezTo>
                                    <a:cubicBezTo>
                                      <a:pt x="713" y="325"/>
                                      <a:pt x="708" y="325"/>
                                      <a:pt x="705" y="322"/>
                                    </a:cubicBezTo>
                                    <a:cubicBezTo>
                                      <a:pt x="703" y="319"/>
                                      <a:pt x="703" y="314"/>
                                      <a:pt x="706" y="312"/>
                                    </a:cubicBezTo>
                                    <a:cubicBezTo>
                                      <a:pt x="707" y="311"/>
                                      <a:pt x="708" y="310"/>
                                      <a:pt x="709" y="310"/>
                                    </a:cubicBezTo>
                                    <a:cubicBezTo>
                                      <a:pt x="706" y="264"/>
                                      <a:pt x="705" y="226"/>
                                      <a:pt x="706" y="194"/>
                                    </a:cubicBezTo>
                                    <a:cubicBezTo>
                                      <a:pt x="705" y="193"/>
                                      <a:pt x="705" y="190"/>
                                      <a:pt x="706" y="189"/>
                                    </a:cubicBezTo>
                                    <a:cubicBezTo>
                                      <a:pt x="706" y="158"/>
                                      <a:pt x="708" y="133"/>
                                      <a:pt x="709" y="115"/>
                                    </a:cubicBezTo>
                                    <a:cubicBezTo>
                                      <a:pt x="698" y="166"/>
                                      <a:pt x="683" y="253"/>
                                      <a:pt x="668" y="382"/>
                                    </a:cubicBezTo>
                                    <a:cubicBezTo>
                                      <a:pt x="669" y="382"/>
                                      <a:pt x="670" y="383"/>
                                      <a:pt x="671" y="384"/>
                                    </a:cubicBezTo>
                                    <a:cubicBezTo>
                                      <a:pt x="674" y="387"/>
                                      <a:pt x="674" y="390"/>
                                      <a:pt x="672" y="393"/>
                                    </a:cubicBezTo>
                                    <a:cubicBezTo>
                                      <a:pt x="672" y="393"/>
                                      <a:pt x="672" y="394"/>
                                      <a:pt x="672" y="394"/>
                                    </a:cubicBezTo>
                                    <a:cubicBezTo>
                                      <a:pt x="673" y="399"/>
                                      <a:pt x="649" y="481"/>
                                      <a:pt x="643" y="504"/>
                                    </a:cubicBezTo>
                                    <a:cubicBezTo>
                                      <a:pt x="659" y="504"/>
                                      <a:pt x="659" y="504"/>
                                      <a:pt x="659" y="504"/>
                                    </a:cubicBezTo>
                                    <a:cubicBezTo>
                                      <a:pt x="665" y="473"/>
                                      <a:pt x="679" y="446"/>
                                      <a:pt x="684" y="449"/>
                                    </a:cubicBezTo>
                                    <a:cubicBezTo>
                                      <a:pt x="691" y="452"/>
                                      <a:pt x="675" y="469"/>
                                      <a:pt x="663" y="504"/>
                                    </a:cubicBezTo>
                                    <a:cubicBezTo>
                                      <a:pt x="726" y="504"/>
                                      <a:pt x="726" y="504"/>
                                      <a:pt x="726" y="504"/>
                                    </a:cubicBezTo>
                                    <a:cubicBezTo>
                                      <a:pt x="739" y="464"/>
                                      <a:pt x="774" y="413"/>
                                      <a:pt x="783" y="422"/>
                                    </a:cubicBezTo>
                                    <a:cubicBezTo>
                                      <a:pt x="792" y="431"/>
                                      <a:pt x="755" y="445"/>
                                      <a:pt x="730" y="504"/>
                                    </a:cubicBezTo>
                                    <a:cubicBezTo>
                                      <a:pt x="784" y="504"/>
                                      <a:pt x="784" y="504"/>
                                      <a:pt x="784" y="504"/>
                                    </a:cubicBezTo>
                                    <a:cubicBezTo>
                                      <a:pt x="805" y="480"/>
                                      <a:pt x="838" y="457"/>
                                      <a:pt x="842" y="466"/>
                                    </a:cubicBezTo>
                                    <a:cubicBezTo>
                                      <a:pt x="845" y="474"/>
                                      <a:pt x="820" y="475"/>
                                      <a:pt x="789" y="504"/>
                                    </a:cubicBezTo>
                                    <a:cubicBezTo>
                                      <a:pt x="936" y="504"/>
                                      <a:pt x="936" y="504"/>
                                      <a:pt x="936" y="504"/>
                                    </a:cubicBezTo>
                                    <a:cubicBezTo>
                                      <a:pt x="936" y="219"/>
                                      <a:pt x="936" y="219"/>
                                      <a:pt x="936" y="219"/>
                                    </a:cubicBezTo>
                                    <a:cubicBezTo>
                                      <a:pt x="881" y="175"/>
                                      <a:pt x="826" y="134"/>
                                      <a:pt x="786" y="104"/>
                                    </a:cubicBezTo>
                                    <a:cubicBezTo>
                                      <a:pt x="817" y="129"/>
                                      <a:pt x="857" y="162"/>
                                      <a:pt x="904" y="203"/>
                                    </a:cubicBezTo>
                                    <a:cubicBezTo>
                                      <a:pt x="907" y="200"/>
                                      <a:pt x="912" y="201"/>
                                      <a:pt x="914" y="204"/>
                                    </a:cubicBezTo>
                                    <a:cubicBezTo>
                                      <a:pt x="917" y="207"/>
                                      <a:pt x="917" y="211"/>
                                      <a:pt x="914" y="214"/>
                                    </a:cubicBezTo>
                                    <a:cubicBezTo>
                                      <a:pt x="911" y="217"/>
                                      <a:pt x="906" y="217"/>
                                      <a:pt x="903" y="214"/>
                                    </a:cubicBezTo>
                                    <a:cubicBezTo>
                                      <a:pt x="901" y="211"/>
                                      <a:pt x="901" y="208"/>
                                      <a:pt x="902" y="205"/>
                                    </a:cubicBezTo>
                                    <a:cubicBezTo>
                                      <a:pt x="848" y="159"/>
                                      <a:pt x="803" y="121"/>
                                      <a:pt x="771" y="96"/>
                                    </a:cubicBezTo>
                                    <a:cubicBezTo>
                                      <a:pt x="769" y="97"/>
                                      <a:pt x="765" y="98"/>
                                      <a:pt x="763" y="96"/>
                                    </a:cubicBezTo>
                                    <a:cubicBezTo>
                                      <a:pt x="900" y="239"/>
                                      <a:pt x="900" y="239"/>
                                      <a:pt x="900" y="239"/>
                                    </a:cubicBezTo>
                                    <a:cubicBezTo>
                                      <a:pt x="903" y="237"/>
                                      <a:pt x="907" y="237"/>
                                      <a:pt x="909" y="240"/>
                                    </a:cubicBezTo>
                                    <a:cubicBezTo>
                                      <a:pt x="912" y="243"/>
                                      <a:pt x="912" y="248"/>
                                      <a:pt x="909" y="251"/>
                                    </a:cubicBezTo>
                                    <a:cubicBezTo>
                                      <a:pt x="906" y="253"/>
                                      <a:pt x="901" y="253"/>
                                      <a:pt x="898" y="250"/>
                                    </a:cubicBezTo>
                                    <a:cubicBezTo>
                                      <a:pt x="896" y="248"/>
                                      <a:pt x="896" y="244"/>
                                      <a:pt x="898" y="241"/>
                                    </a:cubicBezTo>
                                    <a:cubicBezTo>
                                      <a:pt x="775" y="112"/>
                                      <a:pt x="775" y="112"/>
                                      <a:pt x="775" y="112"/>
                                    </a:cubicBezTo>
                                    <a:cubicBezTo>
                                      <a:pt x="775" y="115"/>
                                      <a:pt x="775" y="118"/>
                                      <a:pt x="773" y="120"/>
                                    </a:cubicBezTo>
                                    <a:cubicBezTo>
                                      <a:pt x="772" y="120"/>
                                      <a:pt x="771" y="121"/>
                                      <a:pt x="770" y="121"/>
                                    </a:cubicBezTo>
                                    <a:cubicBezTo>
                                      <a:pt x="808" y="173"/>
                                      <a:pt x="863" y="248"/>
                                      <a:pt x="921" y="321"/>
                                    </a:cubicBezTo>
                                    <a:cubicBezTo>
                                      <a:pt x="924" y="319"/>
                                      <a:pt x="928" y="320"/>
                                      <a:pt x="930" y="322"/>
                                    </a:cubicBezTo>
                                    <a:cubicBezTo>
                                      <a:pt x="933" y="325"/>
                                      <a:pt x="933" y="330"/>
                                      <a:pt x="930" y="333"/>
                                    </a:cubicBezTo>
                                    <a:cubicBezTo>
                                      <a:pt x="927" y="336"/>
                                      <a:pt x="922" y="335"/>
                                      <a:pt x="919" y="332"/>
                                    </a:cubicBezTo>
                                    <a:cubicBezTo>
                                      <a:pt x="917" y="330"/>
                                      <a:pt x="917" y="326"/>
                                      <a:pt x="919" y="323"/>
                                    </a:cubicBezTo>
                                    <a:cubicBezTo>
                                      <a:pt x="860" y="250"/>
                                      <a:pt x="804" y="174"/>
                                      <a:pt x="767" y="122"/>
                                    </a:cubicBezTo>
                                    <a:cubicBezTo>
                                      <a:pt x="765" y="121"/>
                                      <a:pt x="764" y="121"/>
                                      <a:pt x="762" y="119"/>
                                    </a:cubicBezTo>
                                    <a:cubicBezTo>
                                      <a:pt x="760" y="117"/>
                                      <a:pt x="760" y="115"/>
                                      <a:pt x="760" y="112"/>
                                    </a:cubicBezTo>
                                    <a:cubicBezTo>
                                      <a:pt x="751" y="99"/>
                                      <a:pt x="744" y="88"/>
                                      <a:pt x="737" y="79"/>
                                    </a:cubicBezTo>
                                    <a:cubicBezTo>
                                      <a:pt x="752" y="105"/>
                                      <a:pt x="780" y="151"/>
                                      <a:pt x="822" y="211"/>
                                    </a:cubicBezTo>
                                    <a:cubicBezTo>
                                      <a:pt x="825" y="210"/>
                                      <a:pt x="828" y="211"/>
                                      <a:pt x="830" y="213"/>
                                    </a:cubicBezTo>
                                    <a:cubicBezTo>
                                      <a:pt x="833" y="216"/>
                                      <a:pt x="833" y="221"/>
                                      <a:pt x="830" y="223"/>
                                    </a:cubicBezTo>
                                    <a:cubicBezTo>
                                      <a:pt x="827" y="226"/>
                                      <a:pt x="822" y="226"/>
                                      <a:pt x="819" y="223"/>
                                    </a:cubicBezTo>
                                    <a:cubicBezTo>
                                      <a:pt x="816" y="220"/>
                                      <a:pt x="817" y="216"/>
                                      <a:pt x="819" y="213"/>
                                    </a:cubicBezTo>
                                    <a:cubicBezTo>
                                      <a:pt x="777" y="153"/>
                                      <a:pt x="750" y="107"/>
                                      <a:pt x="735" y="81"/>
                                    </a:cubicBezTo>
                                    <a:cubicBezTo>
                                      <a:pt x="753" y="122"/>
                                      <a:pt x="794" y="209"/>
                                      <a:pt x="865" y="329"/>
                                    </a:cubicBezTo>
                                    <a:cubicBezTo>
                                      <a:pt x="868" y="328"/>
                                      <a:pt x="871" y="329"/>
                                      <a:pt x="873" y="331"/>
                                    </a:cubicBezTo>
                                    <a:cubicBezTo>
                                      <a:pt x="876" y="334"/>
                                      <a:pt x="876" y="338"/>
                                      <a:pt x="873" y="341"/>
                                    </a:cubicBezTo>
                                    <a:cubicBezTo>
                                      <a:pt x="870" y="344"/>
                                      <a:pt x="865" y="344"/>
                                      <a:pt x="862" y="341"/>
                                    </a:cubicBezTo>
                                    <a:cubicBezTo>
                                      <a:pt x="859" y="338"/>
                                      <a:pt x="860" y="333"/>
                                      <a:pt x="863" y="330"/>
                                    </a:cubicBezTo>
                                    <a:cubicBezTo>
                                      <a:pt x="863" y="330"/>
                                      <a:pt x="863" y="330"/>
                                      <a:pt x="863" y="330"/>
                                    </a:cubicBezTo>
                                    <a:close/>
                                    <a:moveTo>
                                      <a:pt x="707" y="328"/>
                                    </a:moveTo>
                                    <a:cubicBezTo>
                                      <a:pt x="709" y="327"/>
                                      <a:pt x="714" y="328"/>
                                      <a:pt x="715" y="330"/>
                                    </a:cubicBezTo>
                                    <a:cubicBezTo>
                                      <a:pt x="716" y="334"/>
                                      <a:pt x="692" y="402"/>
                                      <a:pt x="692" y="402"/>
                                    </a:cubicBezTo>
                                    <a:cubicBezTo>
                                      <a:pt x="692" y="402"/>
                                      <a:pt x="706" y="331"/>
                                      <a:pt x="707" y="328"/>
                                    </a:cubicBezTo>
                                    <a:close/>
                                    <a:moveTo>
                                      <a:pt x="708" y="439"/>
                                    </a:moveTo>
                                    <a:cubicBezTo>
                                      <a:pt x="714" y="402"/>
                                      <a:pt x="741" y="365"/>
                                      <a:pt x="747" y="369"/>
                                    </a:cubicBezTo>
                                    <a:cubicBezTo>
                                      <a:pt x="754" y="373"/>
                                      <a:pt x="727" y="392"/>
                                      <a:pt x="708" y="439"/>
                                    </a:cubicBezTo>
                                    <a:close/>
                                    <a:moveTo>
                                      <a:pt x="771" y="486"/>
                                    </a:moveTo>
                                    <a:cubicBezTo>
                                      <a:pt x="777" y="445"/>
                                      <a:pt x="836" y="369"/>
                                      <a:pt x="846" y="380"/>
                                    </a:cubicBezTo>
                                    <a:cubicBezTo>
                                      <a:pt x="856" y="391"/>
                                      <a:pt x="804" y="406"/>
                                      <a:pt x="771" y="486"/>
                                    </a:cubicBezTo>
                                    <a:close/>
                                    <a:moveTo>
                                      <a:pt x="743" y="8"/>
                                    </a:moveTo>
                                    <a:cubicBezTo>
                                      <a:pt x="743" y="8"/>
                                      <a:pt x="743" y="8"/>
                                      <a:pt x="744" y="8"/>
                                    </a:cubicBezTo>
                                    <a:cubicBezTo>
                                      <a:pt x="742" y="10"/>
                                      <a:pt x="741" y="13"/>
                                      <a:pt x="740" y="15"/>
                                    </a:cubicBezTo>
                                    <a:lnTo>
                                      <a:pt x="743" y="8"/>
                                    </a:lnTo>
                                    <a:close/>
                                    <a:moveTo>
                                      <a:pt x="730" y="2"/>
                                    </a:moveTo>
                                    <a:cubicBezTo>
                                      <a:pt x="730" y="0"/>
                                      <a:pt x="730" y="0"/>
                                      <a:pt x="730" y="0"/>
                                    </a:cubicBezTo>
                                    <a:cubicBezTo>
                                      <a:pt x="730" y="0"/>
                                      <a:pt x="730" y="0"/>
                                      <a:pt x="730" y="0"/>
                                    </a:cubicBezTo>
                                    <a:lnTo>
                                      <a:pt x="730" y="2"/>
                                    </a:lnTo>
                                    <a:close/>
                                    <a:moveTo>
                                      <a:pt x="747" y="0"/>
                                    </a:moveTo>
                                    <a:cubicBezTo>
                                      <a:pt x="748" y="0"/>
                                      <a:pt x="748" y="0"/>
                                      <a:pt x="748" y="0"/>
                                    </a:cubicBezTo>
                                    <a:cubicBezTo>
                                      <a:pt x="747" y="0"/>
                                      <a:pt x="747" y="1"/>
                                      <a:pt x="747" y="1"/>
                                    </a:cubicBezTo>
                                    <a:cubicBezTo>
                                      <a:pt x="747" y="1"/>
                                      <a:pt x="747" y="0"/>
                                      <a:pt x="747" y="0"/>
                                    </a:cubicBezTo>
                                    <a:close/>
                                    <a:moveTo>
                                      <a:pt x="739" y="25"/>
                                    </a:moveTo>
                                    <a:cubicBezTo>
                                      <a:pt x="742" y="17"/>
                                      <a:pt x="746" y="9"/>
                                      <a:pt x="751" y="0"/>
                                    </a:cubicBezTo>
                                    <a:cubicBezTo>
                                      <a:pt x="753" y="0"/>
                                      <a:pt x="753" y="0"/>
                                      <a:pt x="753" y="0"/>
                                    </a:cubicBezTo>
                                    <a:lnTo>
                                      <a:pt x="739" y="25"/>
                                    </a:lnTo>
                                    <a:close/>
                                    <a:moveTo>
                                      <a:pt x="770" y="38"/>
                                    </a:moveTo>
                                    <a:cubicBezTo>
                                      <a:pt x="798" y="28"/>
                                      <a:pt x="836" y="14"/>
                                      <a:pt x="882" y="0"/>
                                    </a:cubicBezTo>
                                    <a:cubicBezTo>
                                      <a:pt x="934" y="0"/>
                                      <a:pt x="934" y="0"/>
                                      <a:pt x="934" y="0"/>
                                    </a:cubicBezTo>
                                    <a:cubicBezTo>
                                      <a:pt x="934" y="1"/>
                                      <a:pt x="933" y="2"/>
                                      <a:pt x="933" y="3"/>
                                    </a:cubicBezTo>
                                    <a:cubicBezTo>
                                      <a:pt x="909" y="6"/>
                                      <a:pt x="885" y="10"/>
                                      <a:pt x="862" y="15"/>
                                    </a:cubicBezTo>
                                    <a:cubicBezTo>
                                      <a:pt x="861" y="15"/>
                                      <a:pt x="861" y="14"/>
                                      <a:pt x="861" y="14"/>
                                    </a:cubicBezTo>
                                    <a:cubicBezTo>
                                      <a:pt x="858" y="11"/>
                                      <a:pt x="853" y="11"/>
                                      <a:pt x="850" y="14"/>
                                    </a:cubicBezTo>
                                    <a:cubicBezTo>
                                      <a:pt x="849" y="15"/>
                                      <a:pt x="848" y="17"/>
                                      <a:pt x="848" y="19"/>
                                    </a:cubicBezTo>
                                    <a:cubicBezTo>
                                      <a:pt x="839" y="20"/>
                                      <a:pt x="831" y="22"/>
                                      <a:pt x="823" y="24"/>
                                    </a:cubicBezTo>
                                    <a:cubicBezTo>
                                      <a:pt x="803" y="29"/>
                                      <a:pt x="785" y="34"/>
                                      <a:pt x="770" y="38"/>
                                    </a:cubicBezTo>
                                    <a:cubicBezTo>
                                      <a:pt x="770" y="38"/>
                                      <a:pt x="770" y="38"/>
                                      <a:pt x="770" y="38"/>
                                    </a:cubicBezTo>
                                    <a:close/>
                                    <a:moveTo>
                                      <a:pt x="844" y="0"/>
                                    </a:moveTo>
                                    <a:cubicBezTo>
                                      <a:pt x="872" y="0"/>
                                      <a:pt x="872" y="0"/>
                                      <a:pt x="872" y="0"/>
                                    </a:cubicBezTo>
                                    <a:cubicBezTo>
                                      <a:pt x="831" y="13"/>
                                      <a:pt x="796" y="25"/>
                                      <a:pt x="770" y="35"/>
                                    </a:cubicBezTo>
                                    <a:cubicBezTo>
                                      <a:pt x="770" y="34"/>
                                      <a:pt x="770" y="34"/>
                                      <a:pt x="770" y="33"/>
                                    </a:cubicBezTo>
                                    <a:cubicBezTo>
                                      <a:pt x="790" y="24"/>
                                      <a:pt x="816" y="12"/>
                                      <a:pt x="844" y="0"/>
                                    </a:cubicBezTo>
                                    <a:close/>
                                    <a:moveTo>
                                      <a:pt x="762" y="109"/>
                                    </a:moveTo>
                                    <a:cubicBezTo>
                                      <a:pt x="762" y="109"/>
                                      <a:pt x="761" y="108"/>
                                      <a:pt x="761" y="107"/>
                                    </a:cubicBezTo>
                                    <a:cubicBezTo>
                                      <a:pt x="762" y="109"/>
                                      <a:pt x="762" y="109"/>
                                      <a:pt x="762" y="109"/>
                                    </a:cubicBezTo>
                                    <a:cubicBezTo>
                                      <a:pt x="762" y="109"/>
                                      <a:pt x="762" y="109"/>
                                      <a:pt x="762" y="109"/>
                                    </a:cubicBezTo>
                                    <a:close/>
                                    <a:moveTo>
                                      <a:pt x="746" y="25"/>
                                    </a:moveTo>
                                    <a:cubicBezTo>
                                      <a:pt x="763" y="1"/>
                                      <a:pt x="763" y="1"/>
                                      <a:pt x="763" y="1"/>
                                    </a:cubicBezTo>
                                    <a:cubicBezTo>
                                      <a:pt x="764" y="1"/>
                                      <a:pt x="765" y="0"/>
                                      <a:pt x="766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0" y="9"/>
                                      <a:pt x="752" y="18"/>
                                      <a:pt x="746" y="25"/>
                                    </a:cubicBezTo>
                                    <a:close/>
                                    <a:moveTo>
                                      <a:pt x="765" y="108"/>
                                    </a:moveTo>
                                    <a:cubicBezTo>
                                      <a:pt x="742" y="78"/>
                                      <a:pt x="742" y="78"/>
                                      <a:pt x="742" y="78"/>
                                    </a:cubicBezTo>
                                    <a:cubicBezTo>
                                      <a:pt x="770" y="107"/>
                                      <a:pt x="770" y="107"/>
                                      <a:pt x="770" y="107"/>
                                    </a:cubicBezTo>
                                    <a:cubicBezTo>
                                      <a:pt x="768" y="107"/>
                                      <a:pt x="766" y="107"/>
                                      <a:pt x="765" y="108"/>
                                    </a:cubicBezTo>
                                    <a:close/>
                                    <a:moveTo>
                                      <a:pt x="752" y="71"/>
                                    </a:moveTo>
                                    <a:cubicBezTo>
                                      <a:pt x="765" y="78"/>
                                      <a:pt x="782" y="87"/>
                                      <a:pt x="804" y="98"/>
                                    </a:cubicBezTo>
                                    <a:cubicBezTo>
                                      <a:pt x="804" y="100"/>
                                      <a:pt x="804" y="101"/>
                                      <a:pt x="805" y="102"/>
                                    </a:cubicBezTo>
                                    <a:cubicBezTo>
                                      <a:pt x="808" y="105"/>
                                      <a:pt x="811" y="105"/>
                                      <a:pt x="814" y="104"/>
                                    </a:cubicBezTo>
                                    <a:cubicBezTo>
                                      <a:pt x="846" y="121"/>
                                      <a:pt x="887" y="144"/>
                                      <a:pt x="936" y="172"/>
                                    </a:cubicBezTo>
                                    <a:cubicBezTo>
                                      <a:pt x="936" y="215"/>
                                      <a:pt x="936" y="215"/>
                                      <a:pt x="936" y="215"/>
                                    </a:cubicBezTo>
                                    <a:cubicBezTo>
                                      <a:pt x="875" y="167"/>
                                      <a:pt x="815" y="122"/>
                                      <a:pt x="774" y="91"/>
                                    </a:cubicBezTo>
                                    <a:cubicBezTo>
                                      <a:pt x="774" y="91"/>
                                      <a:pt x="774" y="90"/>
                                      <a:pt x="774" y="89"/>
                                    </a:cubicBezTo>
                                    <a:cubicBezTo>
                                      <a:pt x="806" y="109"/>
                                      <a:pt x="851" y="138"/>
                                      <a:pt x="905" y="174"/>
                                    </a:cubicBezTo>
                                    <a:cubicBezTo>
                                      <a:pt x="904" y="177"/>
                                      <a:pt x="905" y="180"/>
                                      <a:pt x="907" y="182"/>
                                    </a:cubicBezTo>
                                    <a:cubicBezTo>
                                      <a:pt x="909" y="185"/>
                                      <a:pt x="914" y="185"/>
                                      <a:pt x="917" y="182"/>
                                    </a:cubicBezTo>
                                    <a:cubicBezTo>
                                      <a:pt x="920" y="179"/>
                                      <a:pt x="920" y="175"/>
                                      <a:pt x="917" y="172"/>
                                    </a:cubicBezTo>
                                    <a:cubicBezTo>
                                      <a:pt x="915" y="169"/>
                                      <a:pt x="910" y="169"/>
                                      <a:pt x="907" y="171"/>
                                    </a:cubicBezTo>
                                    <a:cubicBezTo>
                                      <a:pt x="907" y="171"/>
                                      <a:pt x="907" y="172"/>
                                      <a:pt x="907" y="172"/>
                                    </a:cubicBezTo>
                                    <a:cubicBezTo>
                                      <a:pt x="837" y="125"/>
                                      <a:pt x="783" y="90"/>
                                      <a:pt x="752" y="71"/>
                                    </a:cubicBezTo>
                                    <a:close/>
                                    <a:moveTo>
                                      <a:pt x="737" y="68"/>
                                    </a:moveTo>
                                    <a:cubicBezTo>
                                      <a:pt x="743" y="73"/>
                                      <a:pt x="751" y="79"/>
                                      <a:pt x="760" y="87"/>
                                    </a:cubicBezTo>
                                    <a:cubicBezTo>
                                      <a:pt x="759" y="89"/>
                                      <a:pt x="760" y="91"/>
                                      <a:pt x="761" y="93"/>
                                    </a:cubicBezTo>
                                    <a:lnTo>
                                      <a:pt x="737" y="68"/>
                                    </a:lnTo>
                                    <a:close/>
                                    <a:moveTo>
                                      <a:pt x="757" y="79"/>
                                    </a:moveTo>
                                    <a:cubicBezTo>
                                      <a:pt x="756" y="78"/>
                                      <a:pt x="755" y="77"/>
                                      <a:pt x="754" y="76"/>
                                    </a:cubicBezTo>
                                    <a:cubicBezTo>
                                      <a:pt x="757" y="78"/>
                                      <a:pt x="761" y="80"/>
                                      <a:pt x="765" y="83"/>
                                    </a:cubicBezTo>
                                    <a:cubicBezTo>
                                      <a:pt x="764" y="83"/>
                                      <a:pt x="764" y="83"/>
                                      <a:pt x="763" y="83"/>
                                    </a:cubicBezTo>
                                    <a:cubicBezTo>
                                      <a:pt x="761" y="82"/>
                                      <a:pt x="759" y="80"/>
                                      <a:pt x="757" y="79"/>
                                    </a:cubicBezTo>
                                    <a:close/>
                                    <a:moveTo>
                                      <a:pt x="936" y="16"/>
                                    </a:moveTo>
                                    <a:cubicBezTo>
                                      <a:pt x="918" y="19"/>
                                      <a:pt x="900" y="22"/>
                                      <a:pt x="883" y="24"/>
                                    </a:cubicBezTo>
                                    <a:cubicBezTo>
                                      <a:pt x="875" y="25"/>
                                      <a:pt x="866" y="25"/>
                                      <a:pt x="858" y="26"/>
                                    </a:cubicBezTo>
                                    <a:cubicBezTo>
                                      <a:pt x="859" y="26"/>
                                      <a:pt x="859" y="25"/>
                                      <a:pt x="860" y="24"/>
                                    </a:cubicBezTo>
                                    <a:cubicBezTo>
                                      <a:pt x="862" y="23"/>
                                      <a:pt x="863" y="21"/>
                                      <a:pt x="862" y="18"/>
                                    </a:cubicBezTo>
                                    <a:cubicBezTo>
                                      <a:pt x="885" y="13"/>
                                      <a:pt x="910" y="9"/>
                                      <a:pt x="934" y="6"/>
                                    </a:cubicBezTo>
                                    <a:cubicBezTo>
                                      <a:pt x="934" y="6"/>
                                      <a:pt x="935" y="7"/>
                                      <a:pt x="935" y="8"/>
                                    </a:cubicBezTo>
                                    <a:cubicBezTo>
                                      <a:pt x="935" y="8"/>
                                      <a:pt x="936" y="8"/>
                                      <a:pt x="936" y="8"/>
                                    </a:cubicBezTo>
                                    <a:lnTo>
                                      <a:pt x="936" y="16"/>
                                    </a:lnTo>
                                    <a:close/>
                                    <a:moveTo>
                                      <a:pt x="770" y="77"/>
                                    </a:moveTo>
                                    <a:cubicBezTo>
                                      <a:pt x="770" y="77"/>
                                      <a:pt x="770" y="78"/>
                                      <a:pt x="771" y="78"/>
                                    </a:cubicBezTo>
                                    <a:cubicBezTo>
                                      <a:pt x="777" y="81"/>
                                      <a:pt x="783" y="84"/>
                                      <a:pt x="790" y="88"/>
                                    </a:cubicBezTo>
                                    <a:cubicBezTo>
                                      <a:pt x="783" y="84"/>
                                      <a:pt x="776" y="81"/>
                                      <a:pt x="770" y="77"/>
                                    </a:cubicBezTo>
                                    <a:close/>
                                    <a:moveTo>
                                      <a:pt x="883" y="124"/>
                                    </a:moveTo>
                                    <a:cubicBezTo>
                                      <a:pt x="936" y="146"/>
                                      <a:pt x="936" y="146"/>
                                      <a:pt x="936" y="146"/>
                                    </a:cubicBezTo>
                                    <a:cubicBezTo>
                                      <a:pt x="936" y="148"/>
                                      <a:pt x="936" y="148"/>
                                      <a:pt x="936" y="148"/>
                                    </a:cubicBezTo>
                                    <a:cubicBezTo>
                                      <a:pt x="917" y="140"/>
                                      <a:pt x="900" y="132"/>
                                      <a:pt x="883" y="124"/>
                                    </a:cubicBezTo>
                                    <a:close/>
                                    <a:moveTo>
                                      <a:pt x="753" y="66"/>
                                    </a:moveTo>
                                    <a:cubicBezTo>
                                      <a:pt x="936" y="120"/>
                                      <a:pt x="936" y="120"/>
                                      <a:pt x="936" y="120"/>
                                    </a:cubicBezTo>
                                    <a:cubicBezTo>
                                      <a:pt x="936" y="143"/>
                                      <a:pt x="936" y="143"/>
                                      <a:pt x="936" y="143"/>
                                    </a:cubicBezTo>
                                    <a:cubicBezTo>
                                      <a:pt x="817" y="93"/>
                                      <a:pt x="817" y="93"/>
                                      <a:pt x="817" y="93"/>
                                    </a:cubicBezTo>
                                    <a:cubicBezTo>
                                      <a:pt x="817" y="93"/>
                                      <a:pt x="817" y="92"/>
                                      <a:pt x="816" y="92"/>
                                    </a:cubicBezTo>
                                    <a:cubicBezTo>
                                      <a:pt x="814" y="90"/>
                                      <a:pt x="811" y="89"/>
                                      <a:pt x="809" y="90"/>
                                    </a:cubicBezTo>
                                    <a:cubicBezTo>
                                      <a:pt x="767" y="73"/>
                                      <a:pt x="767" y="73"/>
                                      <a:pt x="767" y="73"/>
                                    </a:cubicBezTo>
                                    <a:cubicBezTo>
                                      <a:pt x="762" y="70"/>
                                      <a:pt x="758" y="68"/>
                                      <a:pt x="753" y="66"/>
                                    </a:cubicBezTo>
                                    <a:close/>
                                    <a:moveTo>
                                      <a:pt x="818" y="98"/>
                                    </a:moveTo>
                                    <a:cubicBezTo>
                                      <a:pt x="850" y="112"/>
                                      <a:pt x="889" y="130"/>
                                      <a:pt x="936" y="151"/>
                                    </a:cubicBezTo>
                                    <a:cubicBezTo>
                                      <a:pt x="936" y="169"/>
                                      <a:pt x="936" y="169"/>
                                      <a:pt x="936" y="169"/>
                                    </a:cubicBezTo>
                                    <a:cubicBezTo>
                                      <a:pt x="888" y="141"/>
                                      <a:pt x="848" y="119"/>
                                      <a:pt x="816" y="102"/>
                                    </a:cubicBezTo>
                                    <a:cubicBezTo>
                                      <a:pt x="817" y="101"/>
                                      <a:pt x="818" y="100"/>
                                      <a:pt x="818" y="98"/>
                                    </a:cubicBezTo>
                                    <a:close/>
                                    <a:moveTo>
                                      <a:pt x="805" y="93"/>
                                    </a:moveTo>
                                    <a:cubicBezTo>
                                      <a:pt x="804" y="92"/>
                                      <a:pt x="804" y="92"/>
                                      <a:pt x="804" y="92"/>
                                    </a:cubicBezTo>
                                    <a:cubicBezTo>
                                      <a:pt x="804" y="92"/>
                                      <a:pt x="805" y="92"/>
                                      <a:pt x="805" y="93"/>
                                    </a:cubicBezTo>
                                    <a:cubicBezTo>
                                      <a:pt x="805" y="93"/>
                                      <a:pt x="805" y="93"/>
                                      <a:pt x="805" y="93"/>
                                    </a:cubicBezTo>
                                    <a:close/>
                                    <a:moveTo>
                                      <a:pt x="772" y="0"/>
                                    </a:moveTo>
                                    <a:cubicBezTo>
                                      <a:pt x="784" y="0"/>
                                      <a:pt x="784" y="0"/>
                                      <a:pt x="784" y="0"/>
                                    </a:cubicBezTo>
                                    <a:cubicBezTo>
                                      <a:pt x="764" y="17"/>
                                      <a:pt x="746" y="32"/>
                                      <a:pt x="735" y="42"/>
                                    </a:cubicBezTo>
                                    <a:cubicBezTo>
                                      <a:pt x="743" y="32"/>
                                      <a:pt x="756" y="18"/>
                                      <a:pt x="772" y="0"/>
                                    </a:cubicBezTo>
                                    <a:close/>
                                    <a:moveTo>
                                      <a:pt x="52" y="54"/>
                                    </a:moveTo>
                                    <a:cubicBezTo>
                                      <a:pt x="33" y="69"/>
                                      <a:pt x="15" y="82"/>
                                      <a:pt x="0" y="95"/>
                                    </a:cubicBezTo>
                                    <a:cubicBezTo>
                                      <a:pt x="0" y="92"/>
                                      <a:pt x="0" y="92"/>
                                      <a:pt x="0" y="92"/>
                                    </a:cubicBezTo>
                                    <a:cubicBezTo>
                                      <a:pt x="15" y="80"/>
                                      <a:pt x="32" y="67"/>
                                      <a:pt x="52" y="54"/>
                                    </a:cubicBezTo>
                                    <a:close/>
                                    <a:moveTo>
                                      <a:pt x="0" y="55"/>
                                    </a:moveTo>
                                    <a:cubicBezTo>
                                      <a:pt x="13" y="37"/>
                                      <a:pt x="28" y="19"/>
                                      <a:pt x="43" y="0"/>
                                    </a:cubicBezTo>
                                    <a:cubicBezTo>
                                      <a:pt x="63" y="0"/>
                                      <a:pt x="63" y="0"/>
                                      <a:pt x="63" y="0"/>
                                    </a:cubicBezTo>
                                    <a:cubicBezTo>
                                      <a:pt x="39" y="24"/>
                                      <a:pt x="18" y="46"/>
                                      <a:pt x="0" y="67"/>
                                    </a:cubicBezTo>
                                    <a:lnTo>
                                      <a:pt x="0" y="55"/>
                                    </a:lnTo>
                                    <a:close/>
                                    <a:moveTo>
                                      <a:pt x="14" y="67"/>
                                    </a:moveTo>
                                    <a:cubicBezTo>
                                      <a:pt x="9" y="71"/>
                                      <a:pt x="4" y="75"/>
                                      <a:pt x="0" y="80"/>
                                    </a:cubicBezTo>
                                    <a:cubicBezTo>
                                      <a:pt x="0" y="72"/>
                                      <a:pt x="0" y="72"/>
                                      <a:pt x="0" y="72"/>
                                    </a:cubicBezTo>
                                    <a:cubicBezTo>
                                      <a:pt x="19" y="51"/>
                                      <a:pt x="42" y="26"/>
                                      <a:pt x="68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64" y="22"/>
                                      <a:pt x="38" y="45"/>
                                      <a:pt x="14" y="67"/>
                                    </a:cubicBezTo>
                                    <a:close/>
                                    <a:moveTo>
                                      <a:pt x="11" y="34"/>
                                    </a:moveTo>
                                    <a:cubicBezTo>
                                      <a:pt x="19" y="23"/>
                                      <a:pt x="29" y="11"/>
                                      <a:pt x="38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29" y="11"/>
                                      <a:pt x="20" y="23"/>
                                      <a:pt x="11" y="34"/>
                                    </a:cubicBezTo>
                                    <a:close/>
                                    <a:moveTo>
                                      <a:pt x="99" y="0"/>
                                    </a:moveTo>
                                    <a:cubicBezTo>
                                      <a:pt x="122" y="0"/>
                                      <a:pt x="122" y="0"/>
                                      <a:pt x="122" y="0"/>
                                    </a:cubicBezTo>
                                    <a:cubicBezTo>
                                      <a:pt x="109" y="9"/>
                                      <a:pt x="97" y="19"/>
                                      <a:pt x="84" y="28"/>
                                    </a:cubicBezTo>
                                    <a:cubicBezTo>
                                      <a:pt x="50" y="49"/>
                                      <a:pt x="22" y="69"/>
                                      <a:pt x="0" y="86"/>
                                    </a:cubicBezTo>
                                    <a:cubicBezTo>
                                      <a:pt x="0" y="86"/>
                                      <a:pt x="0" y="86"/>
                                      <a:pt x="0" y="86"/>
                                    </a:cubicBezTo>
                                    <a:cubicBezTo>
                                      <a:pt x="5" y="80"/>
                                      <a:pt x="11" y="75"/>
                                      <a:pt x="17" y="69"/>
                                    </a:cubicBezTo>
                                    <a:cubicBezTo>
                                      <a:pt x="27" y="61"/>
                                      <a:pt x="37" y="52"/>
                                      <a:pt x="49" y="43"/>
                                    </a:cubicBezTo>
                                    <a:cubicBezTo>
                                      <a:pt x="48" y="42"/>
                                      <a:pt x="48" y="42"/>
                                      <a:pt x="48" y="42"/>
                                    </a:cubicBezTo>
                                    <a:cubicBezTo>
                                      <a:pt x="64" y="28"/>
                                      <a:pt x="81" y="14"/>
                                      <a:pt x="99" y="0"/>
                                    </a:cubicBezTo>
                                    <a:close/>
                                    <a:moveTo>
                                      <a:pt x="111" y="13"/>
                                    </a:moveTo>
                                    <a:cubicBezTo>
                                      <a:pt x="117" y="9"/>
                                      <a:pt x="123" y="4"/>
                                      <a:pt x="129" y="0"/>
                                    </a:cubicBezTo>
                                    <a:cubicBezTo>
                                      <a:pt x="137" y="0"/>
                                      <a:pt x="137" y="0"/>
                                      <a:pt x="137" y="0"/>
                                    </a:cubicBezTo>
                                    <a:cubicBezTo>
                                      <a:pt x="128" y="4"/>
                                      <a:pt x="119" y="9"/>
                                      <a:pt x="111" y="13"/>
                                    </a:cubicBezTo>
                                    <a:close/>
                                    <a:moveTo>
                                      <a:pt x="16" y="161"/>
                                    </a:moveTo>
                                    <a:cubicBezTo>
                                      <a:pt x="10" y="161"/>
                                      <a:pt x="5" y="161"/>
                                      <a:pt x="0" y="161"/>
                                    </a:cubicBezTo>
                                    <a:cubicBezTo>
                                      <a:pt x="0" y="161"/>
                                      <a:pt x="0" y="161"/>
                                      <a:pt x="0" y="161"/>
                                    </a:cubicBezTo>
                                    <a:cubicBezTo>
                                      <a:pt x="5" y="161"/>
                                      <a:pt x="10" y="161"/>
                                      <a:pt x="16" y="161"/>
                                    </a:cubicBezTo>
                                    <a:close/>
                                    <a:moveTo>
                                      <a:pt x="642" y="504"/>
                                    </a:moveTo>
                                    <a:cubicBezTo>
                                      <a:pt x="646" y="484"/>
                                      <a:pt x="660" y="415"/>
                                      <a:pt x="664" y="396"/>
                                    </a:cubicBezTo>
                                    <a:cubicBezTo>
                                      <a:pt x="663" y="396"/>
                                      <a:pt x="661" y="395"/>
                                      <a:pt x="660" y="394"/>
                                    </a:cubicBezTo>
                                    <a:cubicBezTo>
                                      <a:pt x="658" y="391"/>
                                      <a:pt x="658" y="387"/>
                                      <a:pt x="661" y="384"/>
                                    </a:cubicBezTo>
                                    <a:cubicBezTo>
                                      <a:pt x="662" y="383"/>
                                      <a:pt x="663" y="382"/>
                                      <a:pt x="665" y="382"/>
                                    </a:cubicBezTo>
                                    <a:cubicBezTo>
                                      <a:pt x="681" y="241"/>
                                      <a:pt x="698" y="150"/>
                                      <a:pt x="709" y="101"/>
                                    </a:cubicBezTo>
                                    <a:cubicBezTo>
                                      <a:pt x="700" y="133"/>
                                      <a:pt x="688" y="180"/>
                                      <a:pt x="678" y="236"/>
                                    </a:cubicBezTo>
                                    <a:cubicBezTo>
                                      <a:pt x="679" y="236"/>
                                      <a:pt x="680" y="237"/>
                                      <a:pt x="681" y="237"/>
                                    </a:cubicBezTo>
                                    <a:cubicBezTo>
                                      <a:pt x="684" y="240"/>
                                      <a:pt x="684" y="245"/>
                                      <a:pt x="681" y="248"/>
                                    </a:cubicBezTo>
                                    <a:cubicBezTo>
                                      <a:pt x="678" y="251"/>
                                      <a:pt x="673" y="250"/>
                                      <a:pt x="670" y="247"/>
                                    </a:cubicBezTo>
                                    <a:cubicBezTo>
                                      <a:pt x="668" y="244"/>
                                      <a:pt x="668" y="240"/>
                                      <a:pt x="671" y="237"/>
                                    </a:cubicBezTo>
                                    <a:cubicBezTo>
                                      <a:pt x="672" y="236"/>
                                      <a:pt x="674" y="235"/>
                                      <a:pt x="676" y="235"/>
                                    </a:cubicBezTo>
                                    <a:cubicBezTo>
                                      <a:pt x="686" y="174"/>
                                      <a:pt x="700" y="122"/>
                                      <a:pt x="710" y="90"/>
                                    </a:cubicBezTo>
                                    <a:cubicBezTo>
                                      <a:pt x="692" y="133"/>
                                      <a:pt x="661" y="218"/>
                                      <a:pt x="624" y="348"/>
                                    </a:cubicBezTo>
                                    <a:cubicBezTo>
                                      <a:pt x="625" y="348"/>
                                      <a:pt x="625" y="349"/>
                                      <a:pt x="626" y="349"/>
                                    </a:cubicBezTo>
                                    <a:cubicBezTo>
                                      <a:pt x="629" y="352"/>
                                      <a:pt x="628" y="357"/>
                                      <a:pt x="625" y="360"/>
                                    </a:cubicBezTo>
                                    <a:cubicBezTo>
                                      <a:pt x="622" y="363"/>
                                      <a:pt x="618" y="362"/>
                                      <a:pt x="615" y="359"/>
                                    </a:cubicBezTo>
                                    <a:cubicBezTo>
                                      <a:pt x="612" y="356"/>
                                      <a:pt x="612" y="352"/>
                                      <a:pt x="615" y="349"/>
                                    </a:cubicBezTo>
                                    <a:cubicBezTo>
                                      <a:pt x="617" y="348"/>
                                      <a:pt x="619" y="347"/>
                                      <a:pt x="621" y="347"/>
                                    </a:cubicBezTo>
                                    <a:cubicBezTo>
                                      <a:pt x="659" y="214"/>
                                      <a:pt x="691" y="129"/>
                                      <a:pt x="708" y="86"/>
                                    </a:cubicBezTo>
                                    <a:cubicBezTo>
                                      <a:pt x="707" y="86"/>
                                      <a:pt x="707" y="86"/>
                                      <a:pt x="707" y="85"/>
                                    </a:cubicBezTo>
                                    <a:cubicBezTo>
                                      <a:pt x="688" y="119"/>
                                      <a:pt x="656" y="182"/>
                                      <a:pt x="617" y="284"/>
                                    </a:cubicBezTo>
                                    <a:cubicBezTo>
                                      <a:pt x="617" y="284"/>
                                      <a:pt x="618" y="284"/>
                                      <a:pt x="618" y="285"/>
                                    </a:cubicBezTo>
                                    <a:cubicBezTo>
                                      <a:pt x="621" y="288"/>
                                      <a:pt x="621" y="293"/>
                                      <a:pt x="618" y="295"/>
                                    </a:cubicBezTo>
                                    <a:cubicBezTo>
                                      <a:pt x="615" y="298"/>
                                      <a:pt x="610" y="298"/>
                                      <a:pt x="607" y="295"/>
                                    </a:cubicBezTo>
                                    <a:cubicBezTo>
                                      <a:pt x="604" y="292"/>
                                      <a:pt x="605" y="287"/>
                                      <a:pt x="608" y="284"/>
                                    </a:cubicBezTo>
                                    <a:cubicBezTo>
                                      <a:pt x="609" y="283"/>
                                      <a:pt x="612" y="282"/>
                                      <a:pt x="614" y="283"/>
                                    </a:cubicBezTo>
                                    <a:cubicBezTo>
                                      <a:pt x="637" y="224"/>
                                      <a:pt x="658" y="177"/>
                                      <a:pt x="674" y="142"/>
                                    </a:cubicBezTo>
                                    <a:cubicBezTo>
                                      <a:pt x="650" y="188"/>
                                      <a:pt x="619" y="251"/>
                                      <a:pt x="588" y="327"/>
                                    </a:cubicBezTo>
                                    <a:cubicBezTo>
                                      <a:pt x="588" y="327"/>
                                      <a:pt x="589" y="328"/>
                                      <a:pt x="590" y="328"/>
                                    </a:cubicBezTo>
                                    <a:cubicBezTo>
                                      <a:pt x="592" y="331"/>
                                      <a:pt x="592" y="336"/>
                                      <a:pt x="589" y="339"/>
                                    </a:cubicBezTo>
                                    <a:cubicBezTo>
                                      <a:pt x="586" y="342"/>
                                      <a:pt x="582" y="341"/>
                                      <a:pt x="579" y="338"/>
                                    </a:cubicBezTo>
                                    <a:cubicBezTo>
                                      <a:pt x="576" y="335"/>
                                      <a:pt x="576" y="331"/>
                                      <a:pt x="579" y="328"/>
                                    </a:cubicBezTo>
                                    <a:cubicBezTo>
                                      <a:pt x="581" y="327"/>
                                      <a:pt x="583" y="326"/>
                                      <a:pt x="585" y="326"/>
                                    </a:cubicBezTo>
                                    <a:cubicBezTo>
                                      <a:pt x="626" y="226"/>
                                      <a:pt x="666" y="150"/>
                                      <a:pt x="692" y="104"/>
                                    </a:cubicBezTo>
                                    <a:cubicBezTo>
                                      <a:pt x="662" y="150"/>
                                      <a:pt x="615" y="224"/>
                                      <a:pt x="564" y="314"/>
                                    </a:cubicBezTo>
                                    <a:cubicBezTo>
                                      <a:pt x="564" y="344"/>
                                      <a:pt x="564" y="381"/>
                                      <a:pt x="564" y="381"/>
                                    </a:cubicBezTo>
                                    <a:cubicBezTo>
                                      <a:pt x="564" y="381"/>
                                      <a:pt x="561" y="351"/>
                                      <a:pt x="559" y="323"/>
                                    </a:cubicBezTo>
                                    <a:cubicBezTo>
                                      <a:pt x="556" y="329"/>
                                      <a:pt x="552" y="335"/>
                                      <a:pt x="549" y="340"/>
                                    </a:cubicBezTo>
                                    <a:cubicBezTo>
                                      <a:pt x="549" y="341"/>
                                      <a:pt x="550" y="341"/>
                                      <a:pt x="550" y="341"/>
                                    </a:cubicBezTo>
                                    <a:cubicBezTo>
                                      <a:pt x="553" y="344"/>
                                      <a:pt x="552" y="349"/>
                                      <a:pt x="549" y="352"/>
                                    </a:cubicBezTo>
                                    <a:cubicBezTo>
                                      <a:pt x="547" y="354"/>
                                      <a:pt x="544" y="354"/>
                                      <a:pt x="541" y="353"/>
                                    </a:cubicBezTo>
                                    <a:cubicBezTo>
                                      <a:pt x="545" y="373"/>
                                      <a:pt x="547" y="395"/>
                                      <a:pt x="545" y="404"/>
                                    </a:cubicBezTo>
                                    <a:cubicBezTo>
                                      <a:pt x="542" y="361"/>
                                      <a:pt x="516" y="312"/>
                                      <a:pt x="526" y="309"/>
                                    </a:cubicBezTo>
                                    <a:cubicBezTo>
                                      <a:pt x="531" y="308"/>
                                      <a:pt x="535" y="323"/>
                                      <a:pt x="539" y="341"/>
                                    </a:cubicBezTo>
                                    <a:cubicBezTo>
                                      <a:pt x="539" y="341"/>
                                      <a:pt x="539" y="341"/>
                                      <a:pt x="539" y="341"/>
                                    </a:cubicBezTo>
                                    <a:cubicBezTo>
                                      <a:pt x="541" y="339"/>
                                      <a:pt x="544" y="338"/>
                                      <a:pt x="547" y="339"/>
                                    </a:cubicBezTo>
                                    <a:cubicBezTo>
                                      <a:pt x="551" y="332"/>
                                      <a:pt x="554" y="325"/>
                                      <a:pt x="558" y="318"/>
                                    </a:cubicBezTo>
                                    <a:cubicBezTo>
                                      <a:pt x="557" y="296"/>
                                      <a:pt x="555" y="275"/>
                                      <a:pt x="555" y="274"/>
                                    </a:cubicBezTo>
                                    <a:cubicBezTo>
                                      <a:pt x="556" y="271"/>
                                      <a:pt x="562" y="271"/>
                                      <a:pt x="563" y="274"/>
                                    </a:cubicBezTo>
                                    <a:cubicBezTo>
                                      <a:pt x="564" y="276"/>
                                      <a:pt x="564" y="290"/>
                                      <a:pt x="564" y="308"/>
                                    </a:cubicBezTo>
                                    <a:cubicBezTo>
                                      <a:pt x="624" y="204"/>
                                      <a:pt x="678" y="120"/>
                                      <a:pt x="704" y="80"/>
                                    </a:cubicBezTo>
                                    <a:cubicBezTo>
                                      <a:pt x="704" y="79"/>
                                      <a:pt x="704" y="79"/>
                                      <a:pt x="704" y="78"/>
                                    </a:cubicBezTo>
                                    <a:cubicBezTo>
                                      <a:pt x="684" y="103"/>
                                      <a:pt x="648" y="151"/>
                                      <a:pt x="598" y="233"/>
                                    </a:cubicBezTo>
                                    <a:cubicBezTo>
                                      <a:pt x="598" y="234"/>
                                      <a:pt x="599" y="234"/>
                                      <a:pt x="599" y="234"/>
                                    </a:cubicBezTo>
                                    <a:cubicBezTo>
                                      <a:pt x="602" y="237"/>
                                      <a:pt x="602" y="242"/>
                                      <a:pt x="599" y="245"/>
                                    </a:cubicBezTo>
                                    <a:cubicBezTo>
                                      <a:pt x="596" y="248"/>
                                      <a:pt x="591" y="247"/>
                                      <a:pt x="588" y="244"/>
                                    </a:cubicBezTo>
                                    <a:cubicBezTo>
                                      <a:pt x="585" y="241"/>
                                      <a:pt x="586" y="237"/>
                                      <a:pt x="588" y="234"/>
                                    </a:cubicBezTo>
                                    <a:cubicBezTo>
                                      <a:pt x="590" y="232"/>
                                      <a:pt x="593" y="232"/>
                                      <a:pt x="595" y="232"/>
                                    </a:cubicBezTo>
                                    <a:cubicBezTo>
                                      <a:pt x="636" y="165"/>
                                      <a:pt x="668" y="120"/>
                                      <a:pt x="689" y="93"/>
                                    </a:cubicBezTo>
                                    <a:cubicBezTo>
                                      <a:pt x="681" y="102"/>
                                      <a:pt x="671" y="113"/>
                                      <a:pt x="660" y="125"/>
                                    </a:cubicBezTo>
                                    <a:cubicBezTo>
                                      <a:pt x="660" y="127"/>
                                      <a:pt x="659" y="128"/>
                                      <a:pt x="658" y="130"/>
                                    </a:cubicBezTo>
                                    <a:cubicBezTo>
                                      <a:pt x="657" y="131"/>
                                      <a:pt x="655" y="131"/>
                                      <a:pt x="654" y="132"/>
                                    </a:cubicBezTo>
                                    <a:cubicBezTo>
                                      <a:pt x="629" y="159"/>
                                      <a:pt x="600" y="194"/>
                                      <a:pt x="568" y="233"/>
                                    </a:cubicBezTo>
                                    <a:cubicBezTo>
                                      <a:pt x="569" y="235"/>
                                      <a:pt x="568" y="238"/>
                                      <a:pt x="566" y="240"/>
                                    </a:cubicBezTo>
                                    <a:cubicBezTo>
                                      <a:pt x="564" y="242"/>
                                      <a:pt x="562" y="242"/>
                                      <a:pt x="560" y="242"/>
                                    </a:cubicBezTo>
                                    <a:cubicBezTo>
                                      <a:pt x="540" y="268"/>
                                      <a:pt x="519" y="295"/>
                                      <a:pt x="497" y="323"/>
                                    </a:cubicBezTo>
                                    <a:cubicBezTo>
                                      <a:pt x="498" y="323"/>
                                      <a:pt x="498" y="324"/>
                                      <a:pt x="498" y="324"/>
                                    </a:cubicBezTo>
                                    <a:cubicBezTo>
                                      <a:pt x="500" y="326"/>
                                      <a:pt x="500" y="330"/>
                                      <a:pt x="499" y="332"/>
                                    </a:cubicBezTo>
                                    <a:cubicBezTo>
                                      <a:pt x="507" y="356"/>
                                      <a:pt x="515" y="388"/>
                                      <a:pt x="512" y="398"/>
                                    </a:cubicBezTo>
                                    <a:cubicBezTo>
                                      <a:pt x="510" y="376"/>
                                      <a:pt x="499" y="353"/>
                                      <a:pt x="491" y="336"/>
                                    </a:cubicBezTo>
                                    <a:cubicBezTo>
                                      <a:pt x="490" y="336"/>
                                      <a:pt x="488" y="335"/>
                                      <a:pt x="487" y="334"/>
                                    </a:cubicBezTo>
                                    <a:cubicBezTo>
                                      <a:pt x="485" y="331"/>
                                      <a:pt x="484" y="328"/>
                                      <a:pt x="486" y="325"/>
                                    </a:cubicBezTo>
                                    <a:cubicBezTo>
                                      <a:pt x="481" y="314"/>
                                      <a:pt x="479" y="307"/>
                                      <a:pt x="482" y="305"/>
                                    </a:cubicBezTo>
                                    <a:cubicBezTo>
                                      <a:pt x="486" y="305"/>
                                      <a:pt x="490" y="311"/>
                                      <a:pt x="495" y="322"/>
                                    </a:cubicBezTo>
                                    <a:cubicBezTo>
                                      <a:pt x="495" y="322"/>
                                      <a:pt x="495" y="322"/>
                                      <a:pt x="495" y="322"/>
                                    </a:cubicBezTo>
                                    <a:cubicBezTo>
                                      <a:pt x="516" y="293"/>
                                      <a:pt x="537" y="266"/>
                                      <a:pt x="557" y="241"/>
                                    </a:cubicBezTo>
                                    <a:cubicBezTo>
                                      <a:pt x="557" y="241"/>
                                      <a:pt x="556" y="240"/>
                                      <a:pt x="556" y="240"/>
                                    </a:cubicBezTo>
                                    <a:cubicBezTo>
                                      <a:pt x="553" y="237"/>
                                      <a:pt x="553" y="232"/>
                                      <a:pt x="556" y="229"/>
                                    </a:cubicBezTo>
                                    <a:cubicBezTo>
                                      <a:pt x="558" y="227"/>
                                      <a:pt x="562" y="227"/>
                                      <a:pt x="565" y="228"/>
                                    </a:cubicBezTo>
                                    <a:cubicBezTo>
                                      <a:pt x="599" y="186"/>
                                      <a:pt x="626" y="154"/>
                                      <a:pt x="648" y="130"/>
                                    </a:cubicBezTo>
                                    <a:cubicBezTo>
                                      <a:pt x="648" y="130"/>
                                      <a:pt x="647" y="130"/>
                                      <a:pt x="647" y="129"/>
                                    </a:cubicBezTo>
                                    <a:cubicBezTo>
                                      <a:pt x="644" y="126"/>
                                      <a:pt x="645" y="122"/>
                                      <a:pt x="648" y="119"/>
                                    </a:cubicBezTo>
                                    <a:cubicBezTo>
                                      <a:pt x="650" y="117"/>
                                      <a:pt x="654" y="116"/>
                                      <a:pt x="656" y="118"/>
                                    </a:cubicBezTo>
                                    <a:cubicBezTo>
                                      <a:pt x="677" y="95"/>
                                      <a:pt x="694" y="78"/>
                                      <a:pt x="706" y="67"/>
                                    </a:cubicBezTo>
                                    <a:cubicBezTo>
                                      <a:pt x="700" y="71"/>
                                      <a:pt x="692" y="77"/>
                                      <a:pt x="682" y="85"/>
                                    </a:cubicBezTo>
                                    <a:cubicBezTo>
                                      <a:pt x="682" y="87"/>
                                      <a:pt x="682" y="89"/>
                                      <a:pt x="680" y="91"/>
                                    </a:cubicBezTo>
                                    <a:cubicBezTo>
                                      <a:pt x="678" y="93"/>
                                      <a:pt x="675" y="93"/>
                                      <a:pt x="672" y="93"/>
                                    </a:cubicBezTo>
                                    <a:cubicBezTo>
                                      <a:pt x="642" y="117"/>
                                      <a:pt x="597" y="158"/>
                                      <a:pt x="532" y="224"/>
                                    </a:cubicBezTo>
                                    <a:cubicBezTo>
                                      <a:pt x="534" y="227"/>
                                      <a:pt x="533" y="231"/>
                                      <a:pt x="531" y="234"/>
                                    </a:cubicBezTo>
                                    <a:cubicBezTo>
                                      <a:pt x="528" y="236"/>
                                      <a:pt x="523" y="236"/>
                                      <a:pt x="520" y="233"/>
                                    </a:cubicBezTo>
                                    <a:cubicBezTo>
                                      <a:pt x="517" y="230"/>
                                      <a:pt x="517" y="226"/>
                                      <a:pt x="520" y="223"/>
                                    </a:cubicBezTo>
                                    <a:cubicBezTo>
                                      <a:pt x="523" y="220"/>
                                      <a:pt x="527" y="220"/>
                                      <a:pt x="529" y="222"/>
                                    </a:cubicBezTo>
                                    <a:cubicBezTo>
                                      <a:pt x="594" y="156"/>
                                      <a:pt x="639" y="115"/>
                                      <a:pt x="670" y="91"/>
                                    </a:cubicBezTo>
                                    <a:cubicBezTo>
                                      <a:pt x="670" y="91"/>
                                      <a:pt x="669" y="91"/>
                                      <a:pt x="669" y="91"/>
                                    </a:cubicBezTo>
                                    <a:cubicBezTo>
                                      <a:pt x="668" y="90"/>
                                      <a:pt x="668" y="88"/>
                                      <a:pt x="667" y="87"/>
                                    </a:cubicBezTo>
                                    <a:cubicBezTo>
                                      <a:pt x="640" y="103"/>
                                      <a:pt x="605" y="125"/>
                                      <a:pt x="562" y="155"/>
                                    </a:cubicBezTo>
                                    <a:cubicBezTo>
                                      <a:pt x="562" y="156"/>
                                      <a:pt x="562" y="156"/>
                                      <a:pt x="561" y="157"/>
                                    </a:cubicBezTo>
                                    <a:cubicBezTo>
                                      <a:pt x="560" y="158"/>
                                      <a:pt x="558" y="159"/>
                                      <a:pt x="557" y="159"/>
                                    </a:cubicBezTo>
                                    <a:cubicBezTo>
                                      <a:pt x="524" y="182"/>
                                      <a:pt x="488" y="210"/>
                                      <a:pt x="449" y="242"/>
                                    </a:cubicBezTo>
                                    <a:cubicBezTo>
                                      <a:pt x="450" y="245"/>
                                      <a:pt x="449" y="248"/>
                                      <a:pt x="447" y="250"/>
                                    </a:cubicBezTo>
                                    <a:cubicBezTo>
                                      <a:pt x="444" y="253"/>
                                      <a:pt x="439" y="253"/>
                                      <a:pt x="437" y="250"/>
                                    </a:cubicBezTo>
                                    <a:cubicBezTo>
                                      <a:pt x="434" y="247"/>
                                      <a:pt x="434" y="242"/>
                                      <a:pt x="437" y="240"/>
                                    </a:cubicBezTo>
                                    <a:cubicBezTo>
                                      <a:pt x="440" y="237"/>
                                      <a:pt x="444" y="237"/>
                                      <a:pt x="447" y="239"/>
                                    </a:cubicBezTo>
                                    <a:cubicBezTo>
                                      <a:pt x="485" y="208"/>
                                      <a:pt x="521" y="181"/>
                                      <a:pt x="553" y="158"/>
                                    </a:cubicBezTo>
                                    <a:cubicBezTo>
                                      <a:pt x="552" y="158"/>
                                      <a:pt x="551" y="157"/>
                                      <a:pt x="550" y="156"/>
                                    </a:cubicBezTo>
                                    <a:cubicBezTo>
                                      <a:pt x="548" y="153"/>
                                      <a:pt x="548" y="149"/>
                                      <a:pt x="551" y="146"/>
                                    </a:cubicBezTo>
                                    <a:cubicBezTo>
                                      <a:pt x="554" y="144"/>
                                      <a:pt x="558" y="143"/>
                                      <a:pt x="560" y="146"/>
                                    </a:cubicBezTo>
                                    <a:cubicBezTo>
                                      <a:pt x="599" y="118"/>
                                      <a:pt x="630" y="99"/>
                                      <a:pt x="655" y="85"/>
                                    </a:cubicBezTo>
                                    <a:cubicBezTo>
                                      <a:pt x="605" y="107"/>
                                      <a:pt x="531" y="141"/>
                                      <a:pt x="443" y="187"/>
                                    </a:cubicBezTo>
                                    <a:cubicBezTo>
                                      <a:pt x="444" y="189"/>
                                      <a:pt x="443" y="192"/>
                                      <a:pt x="441" y="194"/>
                                    </a:cubicBezTo>
                                    <a:cubicBezTo>
                                      <a:pt x="438" y="197"/>
                                      <a:pt x="433" y="197"/>
                                      <a:pt x="430" y="194"/>
                                    </a:cubicBezTo>
                                    <a:cubicBezTo>
                                      <a:pt x="428" y="191"/>
                                      <a:pt x="428" y="186"/>
                                      <a:pt x="431" y="183"/>
                                    </a:cubicBezTo>
                                    <a:cubicBezTo>
                                      <a:pt x="434" y="180"/>
                                      <a:pt x="438" y="181"/>
                                      <a:pt x="441" y="184"/>
                                    </a:cubicBezTo>
                                    <a:cubicBezTo>
                                      <a:pt x="441" y="184"/>
                                      <a:pt x="441" y="184"/>
                                      <a:pt x="442" y="184"/>
                                    </a:cubicBezTo>
                                    <a:cubicBezTo>
                                      <a:pt x="527" y="140"/>
                                      <a:pt x="599" y="106"/>
                                      <a:pt x="649" y="85"/>
                                    </a:cubicBezTo>
                                    <a:cubicBezTo>
                                      <a:pt x="648" y="84"/>
                                      <a:pt x="647" y="84"/>
                                      <a:pt x="646" y="83"/>
                                    </a:cubicBezTo>
                                    <a:cubicBezTo>
                                      <a:pt x="646" y="83"/>
                                      <a:pt x="645" y="82"/>
                                      <a:pt x="645" y="82"/>
                                    </a:cubicBezTo>
                                    <a:cubicBezTo>
                                      <a:pt x="598" y="97"/>
                                      <a:pt x="537" y="118"/>
                                      <a:pt x="485" y="137"/>
                                    </a:cubicBezTo>
                                    <a:cubicBezTo>
                                      <a:pt x="485" y="139"/>
                                      <a:pt x="484" y="142"/>
                                      <a:pt x="482" y="144"/>
                                    </a:cubicBezTo>
                                    <a:cubicBezTo>
                                      <a:pt x="480" y="146"/>
                                      <a:pt x="475" y="146"/>
                                      <a:pt x="472" y="143"/>
                                    </a:cubicBezTo>
                                    <a:cubicBezTo>
                                      <a:pt x="470" y="141"/>
                                      <a:pt x="470" y="138"/>
                                      <a:pt x="471" y="135"/>
                                    </a:cubicBezTo>
                                    <a:cubicBezTo>
                                      <a:pt x="434" y="147"/>
                                      <a:pt x="434" y="147"/>
                                      <a:pt x="434" y="147"/>
                                    </a:cubicBezTo>
                                    <a:cubicBezTo>
                                      <a:pt x="434" y="149"/>
                                      <a:pt x="433" y="151"/>
                                      <a:pt x="431" y="153"/>
                                    </a:cubicBezTo>
                                    <a:cubicBezTo>
                                      <a:pt x="428" y="156"/>
                                      <a:pt x="424" y="155"/>
                                      <a:pt x="421" y="152"/>
                                    </a:cubicBezTo>
                                    <a:cubicBezTo>
                                      <a:pt x="418" y="149"/>
                                      <a:pt x="418" y="145"/>
                                      <a:pt x="421" y="142"/>
                                    </a:cubicBezTo>
                                    <a:cubicBezTo>
                                      <a:pt x="424" y="139"/>
                                      <a:pt x="429" y="139"/>
                                      <a:pt x="432" y="142"/>
                                    </a:cubicBezTo>
                                    <a:cubicBezTo>
                                      <a:pt x="432" y="143"/>
                                      <a:pt x="432" y="143"/>
                                      <a:pt x="433" y="144"/>
                                    </a:cubicBezTo>
                                    <a:cubicBezTo>
                                      <a:pt x="644" y="78"/>
                                      <a:pt x="644" y="78"/>
                                      <a:pt x="644" y="78"/>
                                    </a:cubicBezTo>
                                    <a:cubicBezTo>
                                      <a:pt x="644" y="77"/>
                                      <a:pt x="644" y="75"/>
                                      <a:pt x="645" y="74"/>
                                    </a:cubicBezTo>
                                    <a:cubicBezTo>
                                      <a:pt x="397" y="128"/>
                                      <a:pt x="397" y="128"/>
                                      <a:pt x="397" y="128"/>
                                    </a:cubicBezTo>
                                    <a:cubicBezTo>
                                      <a:pt x="397" y="130"/>
                                      <a:pt x="396" y="132"/>
                                      <a:pt x="394" y="133"/>
                                    </a:cubicBezTo>
                                    <a:cubicBezTo>
                                      <a:pt x="391" y="136"/>
                                      <a:pt x="387" y="136"/>
                                      <a:pt x="384" y="133"/>
                                    </a:cubicBezTo>
                                    <a:cubicBezTo>
                                      <a:pt x="381" y="130"/>
                                      <a:pt x="381" y="125"/>
                                      <a:pt x="384" y="122"/>
                                    </a:cubicBezTo>
                                    <a:cubicBezTo>
                                      <a:pt x="387" y="119"/>
                                      <a:pt x="392" y="120"/>
                                      <a:pt x="395" y="123"/>
                                    </a:cubicBezTo>
                                    <a:cubicBezTo>
                                      <a:pt x="395" y="123"/>
                                      <a:pt x="396" y="124"/>
                                      <a:pt x="396" y="125"/>
                                    </a:cubicBezTo>
                                    <a:cubicBezTo>
                                      <a:pt x="676" y="64"/>
                                      <a:pt x="676" y="64"/>
                                      <a:pt x="676" y="64"/>
                                    </a:cubicBezTo>
                                    <a:cubicBezTo>
                                      <a:pt x="508" y="89"/>
                                      <a:pt x="508" y="89"/>
                                      <a:pt x="508" y="89"/>
                                    </a:cubicBezTo>
                                    <a:cubicBezTo>
                                      <a:pt x="508" y="91"/>
                                      <a:pt x="507" y="93"/>
                                      <a:pt x="506" y="94"/>
                                    </a:cubicBezTo>
                                    <a:cubicBezTo>
                                      <a:pt x="503" y="97"/>
                                      <a:pt x="498" y="97"/>
                                      <a:pt x="495" y="94"/>
                                    </a:cubicBezTo>
                                    <a:cubicBezTo>
                                      <a:pt x="492" y="91"/>
                                      <a:pt x="493" y="86"/>
                                      <a:pt x="495" y="84"/>
                                    </a:cubicBezTo>
                                    <a:cubicBezTo>
                                      <a:pt x="498" y="81"/>
                                      <a:pt x="503" y="81"/>
                                      <a:pt x="506" y="84"/>
                                    </a:cubicBezTo>
                                    <a:cubicBezTo>
                                      <a:pt x="507" y="85"/>
                                      <a:pt x="507" y="86"/>
                                      <a:pt x="507" y="86"/>
                                    </a:cubicBezTo>
                                    <a:cubicBezTo>
                                      <a:pt x="661" y="63"/>
                                      <a:pt x="661" y="63"/>
                                      <a:pt x="661" y="63"/>
                                    </a:cubicBezTo>
                                    <a:cubicBezTo>
                                      <a:pt x="661" y="63"/>
                                      <a:pt x="661" y="63"/>
                                      <a:pt x="661" y="63"/>
                                    </a:cubicBezTo>
                                    <a:cubicBezTo>
                                      <a:pt x="660" y="62"/>
                                      <a:pt x="660" y="62"/>
                                      <a:pt x="659" y="61"/>
                                    </a:cubicBezTo>
                                    <a:cubicBezTo>
                                      <a:pt x="536" y="69"/>
                                      <a:pt x="536" y="69"/>
                                      <a:pt x="536" y="69"/>
                                    </a:cubicBezTo>
                                    <a:cubicBezTo>
                                      <a:pt x="536" y="69"/>
                                      <a:pt x="536" y="69"/>
                                      <a:pt x="535" y="69"/>
                                    </a:cubicBezTo>
                                    <a:cubicBezTo>
                                      <a:pt x="533" y="72"/>
                                      <a:pt x="528" y="72"/>
                                      <a:pt x="525" y="69"/>
                                    </a:cubicBezTo>
                                    <a:cubicBezTo>
                                      <a:pt x="373" y="79"/>
                                      <a:pt x="373" y="79"/>
                                      <a:pt x="373" y="79"/>
                                    </a:cubicBezTo>
                                    <a:cubicBezTo>
                                      <a:pt x="373" y="80"/>
                                      <a:pt x="372" y="82"/>
                                      <a:pt x="371" y="83"/>
                                    </a:cubicBezTo>
                                    <a:cubicBezTo>
                                      <a:pt x="368" y="86"/>
                                      <a:pt x="363" y="86"/>
                                      <a:pt x="360" y="83"/>
                                    </a:cubicBezTo>
                                    <a:cubicBezTo>
                                      <a:pt x="357" y="80"/>
                                      <a:pt x="358" y="75"/>
                                      <a:pt x="361" y="72"/>
                                    </a:cubicBezTo>
                                    <a:cubicBezTo>
                                      <a:pt x="364" y="70"/>
                                      <a:pt x="368" y="70"/>
                                      <a:pt x="371" y="73"/>
                                    </a:cubicBezTo>
                                    <a:cubicBezTo>
                                      <a:pt x="372" y="74"/>
                                      <a:pt x="372" y="75"/>
                                      <a:pt x="373" y="76"/>
                                    </a:cubicBezTo>
                                    <a:cubicBezTo>
                                      <a:pt x="475" y="69"/>
                                      <a:pt x="475" y="69"/>
                                      <a:pt x="475" y="69"/>
                                    </a:cubicBezTo>
                                    <a:cubicBezTo>
                                      <a:pt x="475" y="69"/>
                                      <a:pt x="475" y="69"/>
                                      <a:pt x="475" y="69"/>
                                    </a:cubicBezTo>
                                    <a:cubicBezTo>
                                      <a:pt x="472" y="66"/>
                                      <a:pt x="472" y="62"/>
                                      <a:pt x="475" y="59"/>
                                    </a:cubicBezTo>
                                    <a:cubicBezTo>
                                      <a:pt x="478" y="56"/>
                                      <a:pt x="483" y="56"/>
                                      <a:pt x="486" y="59"/>
                                    </a:cubicBezTo>
                                    <a:cubicBezTo>
                                      <a:pt x="487" y="60"/>
                                      <a:pt x="487" y="61"/>
                                      <a:pt x="487" y="62"/>
                                    </a:cubicBezTo>
                                    <a:cubicBezTo>
                                      <a:pt x="524" y="60"/>
                                      <a:pt x="524" y="60"/>
                                      <a:pt x="524" y="60"/>
                                    </a:cubicBezTo>
                                    <a:cubicBezTo>
                                      <a:pt x="524" y="60"/>
                                      <a:pt x="525" y="59"/>
                                      <a:pt x="525" y="58"/>
                                    </a:cubicBezTo>
                                    <a:cubicBezTo>
                                      <a:pt x="528" y="56"/>
                                      <a:pt x="533" y="56"/>
                                      <a:pt x="536" y="59"/>
                                    </a:cubicBezTo>
                                    <a:cubicBezTo>
                                      <a:pt x="536" y="59"/>
                                      <a:pt x="536" y="60"/>
                                      <a:pt x="537" y="60"/>
                                    </a:cubicBezTo>
                                    <a:cubicBezTo>
                                      <a:pt x="659" y="56"/>
                                      <a:pt x="659" y="56"/>
                                      <a:pt x="659" y="56"/>
                                    </a:cubicBezTo>
                                    <a:cubicBezTo>
                                      <a:pt x="659" y="56"/>
                                      <a:pt x="659" y="55"/>
                                      <a:pt x="660" y="54"/>
                                    </a:cubicBezTo>
                                    <a:cubicBezTo>
                                      <a:pt x="634" y="53"/>
                                      <a:pt x="634" y="53"/>
                                      <a:pt x="634" y="53"/>
                                    </a:cubicBezTo>
                                    <a:cubicBezTo>
                                      <a:pt x="633" y="54"/>
                                      <a:pt x="633" y="54"/>
                                      <a:pt x="633" y="54"/>
                                    </a:cubicBezTo>
                                    <a:cubicBezTo>
                                      <a:pt x="630" y="57"/>
                                      <a:pt x="625" y="57"/>
                                      <a:pt x="622" y="54"/>
                                    </a:cubicBezTo>
                                    <a:cubicBezTo>
                                      <a:pt x="622" y="53"/>
                                      <a:pt x="622" y="53"/>
                                      <a:pt x="622" y="53"/>
                                    </a:cubicBezTo>
                                    <a:cubicBezTo>
                                      <a:pt x="414" y="44"/>
                                      <a:pt x="414" y="44"/>
                                      <a:pt x="414" y="44"/>
                                    </a:cubicBezTo>
                                    <a:cubicBezTo>
                                      <a:pt x="413" y="46"/>
                                      <a:pt x="412" y="47"/>
                                      <a:pt x="411" y="48"/>
                                    </a:cubicBezTo>
                                    <a:cubicBezTo>
                                      <a:pt x="408" y="51"/>
                                      <a:pt x="404" y="51"/>
                                      <a:pt x="401" y="48"/>
                                    </a:cubicBezTo>
                                    <a:cubicBezTo>
                                      <a:pt x="398" y="45"/>
                                      <a:pt x="398" y="40"/>
                                      <a:pt x="401" y="37"/>
                                    </a:cubicBezTo>
                                    <a:cubicBezTo>
                                      <a:pt x="404" y="34"/>
                                      <a:pt x="409" y="35"/>
                                      <a:pt x="412" y="38"/>
                                    </a:cubicBezTo>
                                    <a:cubicBezTo>
                                      <a:pt x="413" y="39"/>
                                      <a:pt x="413" y="40"/>
                                      <a:pt x="414" y="41"/>
                                    </a:cubicBezTo>
                                    <a:cubicBezTo>
                                      <a:pt x="621" y="50"/>
                                      <a:pt x="621" y="50"/>
                                      <a:pt x="621" y="50"/>
                                    </a:cubicBezTo>
                                    <a:cubicBezTo>
                                      <a:pt x="620" y="49"/>
                                      <a:pt x="621" y="49"/>
                                      <a:pt x="621" y="48"/>
                                    </a:cubicBezTo>
                                    <a:cubicBezTo>
                                      <a:pt x="467" y="34"/>
                                      <a:pt x="467" y="34"/>
                                      <a:pt x="467" y="34"/>
                                    </a:cubicBezTo>
                                    <a:cubicBezTo>
                                      <a:pt x="467" y="35"/>
                                      <a:pt x="466" y="36"/>
                                      <a:pt x="465" y="37"/>
                                    </a:cubicBezTo>
                                    <a:cubicBezTo>
                                      <a:pt x="462" y="40"/>
                                      <a:pt x="458" y="40"/>
                                      <a:pt x="455" y="37"/>
                                    </a:cubicBezTo>
                                    <a:cubicBezTo>
                                      <a:pt x="452" y="34"/>
                                      <a:pt x="452" y="29"/>
                                      <a:pt x="455" y="26"/>
                                    </a:cubicBezTo>
                                    <a:cubicBezTo>
                                      <a:pt x="458" y="24"/>
                                      <a:pt x="463" y="24"/>
                                      <a:pt x="466" y="27"/>
                                    </a:cubicBezTo>
                                    <a:cubicBezTo>
                                      <a:pt x="467" y="28"/>
                                      <a:pt x="468" y="30"/>
                                      <a:pt x="468" y="31"/>
                                    </a:cubicBezTo>
                                    <a:cubicBezTo>
                                      <a:pt x="622" y="45"/>
                                      <a:pt x="622" y="45"/>
                                      <a:pt x="622" y="45"/>
                                    </a:cubicBezTo>
                                    <a:cubicBezTo>
                                      <a:pt x="622" y="44"/>
                                      <a:pt x="622" y="44"/>
                                      <a:pt x="623" y="43"/>
                                    </a:cubicBezTo>
                                    <a:cubicBezTo>
                                      <a:pt x="623" y="43"/>
                                      <a:pt x="624" y="42"/>
                                      <a:pt x="625" y="42"/>
                                    </a:cubicBezTo>
                                    <a:cubicBezTo>
                                      <a:pt x="473" y="19"/>
                                      <a:pt x="473" y="19"/>
                                      <a:pt x="473" y="19"/>
                                    </a:cubicBezTo>
                                    <a:cubicBezTo>
                                      <a:pt x="472" y="20"/>
                                      <a:pt x="472" y="21"/>
                                      <a:pt x="471" y="22"/>
                                    </a:cubicBezTo>
                                    <a:cubicBezTo>
                                      <a:pt x="468" y="25"/>
                                      <a:pt x="463" y="25"/>
                                      <a:pt x="460" y="22"/>
                                    </a:cubicBezTo>
                                    <a:cubicBezTo>
                                      <a:pt x="458" y="19"/>
                                      <a:pt x="458" y="14"/>
                                      <a:pt x="461" y="11"/>
                                    </a:cubicBezTo>
                                    <a:cubicBezTo>
                                      <a:pt x="461" y="11"/>
                                      <a:pt x="461" y="11"/>
                                      <a:pt x="462" y="10"/>
                                    </a:cubicBezTo>
                                    <a:cubicBezTo>
                                      <a:pt x="424" y="4"/>
                                      <a:pt x="424" y="4"/>
                                      <a:pt x="424" y="4"/>
                                    </a:cubicBezTo>
                                    <a:cubicBezTo>
                                      <a:pt x="424" y="5"/>
                                      <a:pt x="423" y="6"/>
                                      <a:pt x="423" y="7"/>
                                    </a:cubicBezTo>
                                    <a:cubicBezTo>
                                      <a:pt x="420" y="9"/>
                                      <a:pt x="415" y="9"/>
                                      <a:pt x="412" y="6"/>
                                    </a:cubicBezTo>
                                    <a:cubicBezTo>
                                      <a:pt x="410" y="4"/>
                                      <a:pt x="410" y="2"/>
                                      <a:pt x="410" y="0"/>
                                    </a:cubicBezTo>
                                    <a:cubicBezTo>
                                      <a:pt x="145" y="0"/>
                                      <a:pt x="145" y="0"/>
                                      <a:pt x="145" y="0"/>
                                    </a:cubicBezTo>
                                    <a:cubicBezTo>
                                      <a:pt x="124" y="10"/>
                                      <a:pt x="105" y="21"/>
                                      <a:pt x="86" y="32"/>
                                    </a:cubicBezTo>
                                    <a:cubicBezTo>
                                      <a:pt x="54" y="57"/>
                                      <a:pt x="25" y="80"/>
                                      <a:pt x="0" y="100"/>
                                    </a:cubicBezTo>
                                    <a:cubicBezTo>
                                      <a:pt x="0" y="104"/>
                                      <a:pt x="0" y="104"/>
                                      <a:pt x="0" y="104"/>
                                    </a:cubicBezTo>
                                    <a:cubicBezTo>
                                      <a:pt x="48" y="75"/>
                                      <a:pt x="119" y="39"/>
                                      <a:pt x="221" y="0"/>
                                    </a:cubicBezTo>
                                    <a:cubicBezTo>
                                      <a:pt x="223" y="4"/>
                                      <a:pt x="223" y="4"/>
                                      <a:pt x="223" y="4"/>
                                    </a:cubicBezTo>
                                    <a:cubicBezTo>
                                      <a:pt x="119" y="43"/>
                                      <a:pt x="48" y="80"/>
                                      <a:pt x="0" y="109"/>
                                    </a:cubicBezTo>
                                    <a:cubicBezTo>
                                      <a:pt x="0" y="124"/>
                                      <a:pt x="0" y="124"/>
                                      <a:pt x="0" y="124"/>
                                    </a:cubicBezTo>
                                    <a:cubicBezTo>
                                      <a:pt x="83" y="87"/>
                                      <a:pt x="214" y="32"/>
                                      <a:pt x="334" y="2"/>
                                    </a:cubicBezTo>
                                    <a:cubicBezTo>
                                      <a:pt x="335" y="6"/>
                                      <a:pt x="335" y="6"/>
                                      <a:pt x="335" y="6"/>
                                    </a:cubicBezTo>
                                    <a:cubicBezTo>
                                      <a:pt x="214" y="36"/>
                                      <a:pt x="82" y="91"/>
                                      <a:pt x="0" y="129"/>
                                    </a:cubicBezTo>
                                    <a:cubicBezTo>
                                      <a:pt x="0" y="139"/>
                                      <a:pt x="0" y="139"/>
                                      <a:pt x="0" y="139"/>
                                    </a:cubicBezTo>
                                    <a:cubicBezTo>
                                      <a:pt x="160" y="90"/>
                                      <a:pt x="160" y="90"/>
                                      <a:pt x="160" y="90"/>
                                    </a:cubicBezTo>
                                    <a:cubicBezTo>
                                      <a:pt x="161" y="94"/>
                                      <a:pt x="161" y="94"/>
                                      <a:pt x="161" y="94"/>
                                    </a:cubicBezTo>
                                    <a:cubicBezTo>
                                      <a:pt x="0" y="143"/>
                                      <a:pt x="0" y="143"/>
                                      <a:pt x="0" y="143"/>
                                    </a:cubicBezTo>
                                    <a:cubicBezTo>
                                      <a:pt x="0" y="146"/>
                                      <a:pt x="0" y="146"/>
                                      <a:pt x="0" y="146"/>
                                    </a:cubicBezTo>
                                    <a:cubicBezTo>
                                      <a:pt x="324" y="77"/>
                                      <a:pt x="324" y="77"/>
                                      <a:pt x="324" y="77"/>
                                    </a:cubicBezTo>
                                    <a:cubicBezTo>
                                      <a:pt x="325" y="81"/>
                                      <a:pt x="325" y="81"/>
                                      <a:pt x="325" y="81"/>
                                    </a:cubicBezTo>
                                    <a:cubicBezTo>
                                      <a:pt x="0" y="150"/>
                                      <a:pt x="0" y="150"/>
                                      <a:pt x="0" y="150"/>
                                    </a:cubicBezTo>
                                    <a:cubicBezTo>
                                      <a:pt x="0" y="156"/>
                                      <a:pt x="0" y="156"/>
                                      <a:pt x="0" y="156"/>
                                    </a:cubicBezTo>
                                    <a:cubicBezTo>
                                      <a:pt x="256" y="130"/>
                                      <a:pt x="256" y="130"/>
                                      <a:pt x="256" y="130"/>
                                    </a:cubicBezTo>
                                    <a:cubicBezTo>
                                      <a:pt x="257" y="134"/>
                                      <a:pt x="257" y="134"/>
                                      <a:pt x="257" y="134"/>
                                    </a:cubicBezTo>
                                    <a:cubicBezTo>
                                      <a:pt x="147" y="145"/>
                                      <a:pt x="147" y="145"/>
                                      <a:pt x="147" y="145"/>
                                    </a:cubicBezTo>
                                    <a:cubicBezTo>
                                      <a:pt x="198" y="141"/>
                                      <a:pt x="258" y="137"/>
                                      <a:pt x="325" y="133"/>
                                    </a:cubicBezTo>
                                    <a:cubicBezTo>
                                      <a:pt x="325" y="137"/>
                                      <a:pt x="325" y="137"/>
                                      <a:pt x="325" y="137"/>
                                    </a:cubicBezTo>
                                    <a:cubicBezTo>
                                      <a:pt x="200" y="145"/>
                                      <a:pt x="102" y="152"/>
                                      <a:pt x="34" y="157"/>
                                    </a:cubicBezTo>
                                    <a:cubicBezTo>
                                      <a:pt x="38" y="158"/>
                                      <a:pt x="42" y="158"/>
                                      <a:pt x="46" y="158"/>
                                    </a:cubicBezTo>
                                    <a:cubicBezTo>
                                      <a:pt x="46" y="161"/>
                                      <a:pt x="46" y="161"/>
                                      <a:pt x="46" y="161"/>
                                    </a:cubicBezTo>
                                    <a:cubicBezTo>
                                      <a:pt x="120" y="161"/>
                                      <a:pt x="227" y="162"/>
                                      <a:pt x="368" y="169"/>
                                    </a:cubicBezTo>
                                    <a:cubicBezTo>
                                      <a:pt x="368" y="173"/>
                                      <a:pt x="368" y="173"/>
                                      <a:pt x="368" y="173"/>
                                    </a:cubicBezTo>
                                    <a:cubicBezTo>
                                      <a:pt x="194" y="165"/>
                                      <a:pt x="72" y="164"/>
                                      <a:pt x="0" y="165"/>
                                    </a:cubicBezTo>
                                    <a:cubicBezTo>
                                      <a:pt x="0" y="168"/>
                                      <a:pt x="0" y="168"/>
                                      <a:pt x="0" y="168"/>
                                    </a:cubicBezTo>
                                    <a:cubicBezTo>
                                      <a:pt x="51" y="172"/>
                                      <a:pt x="124" y="177"/>
                                      <a:pt x="213" y="187"/>
                                    </a:cubicBezTo>
                                    <a:cubicBezTo>
                                      <a:pt x="213" y="190"/>
                                      <a:pt x="213" y="190"/>
                                      <a:pt x="213" y="190"/>
                                    </a:cubicBezTo>
                                    <a:cubicBezTo>
                                      <a:pt x="124" y="181"/>
                                      <a:pt x="51" y="176"/>
                                      <a:pt x="0" y="172"/>
                                    </a:cubicBezTo>
                                    <a:cubicBezTo>
                                      <a:pt x="0" y="175"/>
                                      <a:pt x="0" y="175"/>
                                      <a:pt x="0" y="175"/>
                                    </a:cubicBezTo>
                                    <a:cubicBezTo>
                                      <a:pt x="92" y="188"/>
                                      <a:pt x="246" y="212"/>
                                      <a:pt x="383" y="241"/>
                                    </a:cubicBezTo>
                                    <a:cubicBezTo>
                                      <a:pt x="383" y="245"/>
                                      <a:pt x="383" y="245"/>
                                      <a:pt x="383" y="245"/>
                                    </a:cubicBezTo>
                                    <a:cubicBezTo>
                                      <a:pt x="256" y="218"/>
                                      <a:pt x="115" y="196"/>
                                      <a:pt x="21" y="182"/>
                                    </a:cubicBezTo>
                                    <a:cubicBezTo>
                                      <a:pt x="74" y="192"/>
                                      <a:pt x="146" y="207"/>
                                      <a:pt x="230" y="225"/>
                                    </a:cubicBezTo>
                                    <a:cubicBezTo>
                                      <a:pt x="229" y="229"/>
                                      <a:pt x="229" y="229"/>
                                      <a:pt x="229" y="229"/>
                                    </a:cubicBezTo>
                                    <a:cubicBezTo>
                                      <a:pt x="134" y="208"/>
                                      <a:pt x="54" y="192"/>
                                      <a:pt x="0" y="182"/>
                                    </a:cubicBezTo>
                                    <a:cubicBezTo>
                                      <a:pt x="0" y="191"/>
                                      <a:pt x="0" y="191"/>
                                      <a:pt x="0" y="191"/>
                                    </a:cubicBezTo>
                                    <a:cubicBezTo>
                                      <a:pt x="247" y="271"/>
                                      <a:pt x="247" y="271"/>
                                      <a:pt x="247" y="271"/>
                                    </a:cubicBezTo>
                                    <a:cubicBezTo>
                                      <a:pt x="246" y="275"/>
                                      <a:pt x="246" y="275"/>
                                      <a:pt x="246" y="275"/>
                                    </a:cubicBezTo>
                                    <a:cubicBezTo>
                                      <a:pt x="0" y="195"/>
                                      <a:pt x="0" y="195"/>
                                      <a:pt x="0" y="195"/>
                                    </a:cubicBezTo>
                                    <a:cubicBezTo>
                                      <a:pt x="0" y="201"/>
                                      <a:pt x="0" y="201"/>
                                      <a:pt x="0" y="201"/>
                                    </a:cubicBezTo>
                                    <a:cubicBezTo>
                                      <a:pt x="7" y="204"/>
                                      <a:pt x="7" y="204"/>
                                      <a:pt x="7" y="204"/>
                                    </a:cubicBezTo>
                                    <a:cubicBezTo>
                                      <a:pt x="5" y="207"/>
                                      <a:pt x="5" y="207"/>
                                      <a:pt x="5" y="207"/>
                                    </a:cubicBezTo>
                                    <a:cubicBezTo>
                                      <a:pt x="0" y="205"/>
                                      <a:pt x="0" y="205"/>
                                      <a:pt x="0" y="205"/>
                                    </a:cubicBezTo>
                                    <a:cubicBezTo>
                                      <a:pt x="0" y="205"/>
                                      <a:pt x="0" y="205"/>
                                      <a:pt x="0" y="205"/>
                                    </a:cubicBezTo>
                                    <a:cubicBezTo>
                                      <a:pt x="77" y="243"/>
                                      <a:pt x="200" y="302"/>
                                      <a:pt x="323" y="354"/>
                                    </a:cubicBezTo>
                                    <a:cubicBezTo>
                                      <a:pt x="322" y="357"/>
                                      <a:pt x="322" y="357"/>
                                      <a:pt x="322" y="357"/>
                                    </a:cubicBezTo>
                                    <a:cubicBezTo>
                                      <a:pt x="199" y="306"/>
                                      <a:pt x="77" y="248"/>
                                      <a:pt x="0" y="210"/>
                                    </a:cubicBezTo>
                                    <a:cubicBezTo>
                                      <a:pt x="0" y="215"/>
                                      <a:pt x="0" y="215"/>
                                      <a:pt x="0" y="215"/>
                                    </a:cubicBezTo>
                                    <a:cubicBezTo>
                                      <a:pt x="35" y="235"/>
                                      <a:pt x="81" y="260"/>
                                      <a:pt x="139" y="289"/>
                                    </a:cubicBezTo>
                                    <a:cubicBezTo>
                                      <a:pt x="138" y="293"/>
                                      <a:pt x="138" y="293"/>
                                      <a:pt x="138" y="293"/>
                                    </a:cubicBezTo>
                                    <a:cubicBezTo>
                                      <a:pt x="81" y="264"/>
                                      <a:pt x="35" y="239"/>
                                      <a:pt x="0" y="219"/>
                                    </a:cubicBezTo>
                                    <a:cubicBezTo>
                                      <a:pt x="0" y="227"/>
                                      <a:pt x="0" y="227"/>
                                      <a:pt x="0" y="227"/>
                                    </a:cubicBezTo>
                                    <a:cubicBezTo>
                                      <a:pt x="57" y="269"/>
                                      <a:pt x="144" y="329"/>
                                      <a:pt x="263" y="399"/>
                                    </a:cubicBezTo>
                                    <a:cubicBezTo>
                                      <a:pt x="261" y="402"/>
                                      <a:pt x="261" y="402"/>
                                      <a:pt x="261" y="402"/>
                                    </a:cubicBezTo>
                                    <a:cubicBezTo>
                                      <a:pt x="144" y="333"/>
                                      <a:pt x="57" y="274"/>
                                      <a:pt x="0" y="232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9" y="279"/>
                                      <a:pt x="95" y="325"/>
                                      <a:pt x="178" y="386"/>
                                    </a:cubicBezTo>
                                    <a:cubicBezTo>
                                      <a:pt x="175" y="389"/>
                                      <a:pt x="175" y="389"/>
                                      <a:pt x="175" y="389"/>
                                    </a:cubicBezTo>
                                    <a:cubicBezTo>
                                      <a:pt x="125" y="352"/>
                                      <a:pt x="83" y="320"/>
                                      <a:pt x="50" y="293"/>
                                    </a:cubicBezTo>
                                    <a:cubicBezTo>
                                      <a:pt x="94" y="332"/>
                                      <a:pt x="151" y="380"/>
                                      <a:pt x="223" y="438"/>
                                    </a:cubicBezTo>
                                    <a:cubicBezTo>
                                      <a:pt x="220" y="441"/>
                                      <a:pt x="220" y="441"/>
                                      <a:pt x="220" y="441"/>
                                    </a:cubicBezTo>
                                    <a:cubicBezTo>
                                      <a:pt x="122" y="362"/>
                                      <a:pt x="51" y="300"/>
                                      <a:pt x="4" y="256"/>
                                    </a:cubicBezTo>
                                    <a:cubicBezTo>
                                      <a:pt x="2" y="257"/>
                                      <a:pt x="2" y="257"/>
                                      <a:pt x="2" y="257"/>
                                    </a:cubicBezTo>
                                    <a:cubicBezTo>
                                      <a:pt x="1" y="256"/>
                                      <a:pt x="1" y="255"/>
                                      <a:pt x="0" y="254"/>
                                    </a:cubicBezTo>
                                    <a:cubicBezTo>
                                      <a:pt x="0" y="262"/>
                                      <a:pt x="0" y="262"/>
                                      <a:pt x="0" y="262"/>
                                    </a:cubicBezTo>
                                    <a:cubicBezTo>
                                      <a:pt x="49" y="318"/>
                                      <a:pt x="123" y="396"/>
                                      <a:pt x="227" y="494"/>
                                    </a:cubicBezTo>
                                    <a:cubicBezTo>
                                      <a:pt x="224" y="497"/>
                                      <a:pt x="224" y="497"/>
                                      <a:pt x="224" y="497"/>
                                    </a:cubicBezTo>
                                    <a:cubicBezTo>
                                      <a:pt x="122" y="401"/>
                                      <a:pt x="49" y="323"/>
                                      <a:pt x="0" y="268"/>
                                    </a:cubicBezTo>
                                    <a:cubicBezTo>
                                      <a:pt x="0" y="271"/>
                                      <a:pt x="0" y="271"/>
                                      <a:pt x="0" y="271"/>
                                    </a:cubicBezTo>
                                    <a:cubicBezTo>
                                      <a:pt x="28" y="306"/>
                                      <a:pt x="64" y="348"/>
                                      <a:pt x="107" y="394"/>
                                    </a:cubicBezTo>
                                    <a:cubicBezTo>
                                      <a:pt x="104" y="397"/>
                                      <a:pt x="104" y="397"/>
                                      <a:pt x="104" y="397"/>
                                    </a:cubicBezTo>
                                    <a:cubicBezTo>
                                      <a:pt x="63" y="352"/>
                                      <a:pt x="28" y="311"/>
                                      <a:pt x="0" y="277"/>
                                    </a:cubicBezTo>
                                    <a:cubicBezTo>
                                      <a:pt x="0" y="305"/>
                                      <a:pt x="0" y="305"/>
                                      <a:pt x="0" y="305"/>
                                    </a:cubicBezTo>
                                    <a:cubicBezTo>
                                      <a:pt x="7" y="316"/>
                                      <a:pt x="14" y="328"/>
                                      <a:pt x="22" y="339"/>
                                    </a:cubicBezTo>
                                    <a:cubicBezTo>
                                      <a:pt x="24" y="342"/>
                                      <a:pt x="26" y="345"/>
                                      <a:pt x="28" y="347"/>
                                    </a:cubicBezTo>
                                    <a:cubicBezTo>
                                      <a:pt x="28" y="348"/>
                                      <a:pt x="28" y="348"/>
                                      <a:pt x="28" y="348"/>
                                    </a:cubicBezTo>
                                    <a:cubicBezTo>
                                      <a:pt x="35" y="358"/>
                                      <a:pt x="42" y="368"/>
                                      <a:pt x="50" y="379"/>
                                    </a:cubicBezTo>
                                    <a:cubicBezTo>
                                      <a:pt x="63" y="396"/>
                                      <a:pt x="76" y="415"/>
                                      <a:pt x="91" y="433"/>
                                    </a:cubicBezTo>
                                    <a:cubicBezTo>
                                      <a:pt x="90" y="434"/>
                                      <a:pt x="90" y="434"/>
                                      <a:pt x="90" y="434"/>
                                    </a:cubicBezTo>
                                    <a:cubicBezTo>
                                      <a:pt x="107" y="456"/>
                                      <a:pt x="125" y="479"/>
                                      <a:pt x="145" y="504"/>
                                    </a:cubicBezTo>
                                    <a:cubicBezTo>
                                      <a:pt x="197" y="504"/>
                                      <a:pt x="197" y="504"/>
                                      <a:pt x="197" y="504"/>
                                    </a:cubicBezTo>
                                    <a:cubicBezTo>
                                      <a:pt x="196" y="502"/>
                                      <a:pt x="195" y="501"/>
                                      <a:pt x="196" y="499"/>
                                    </a:cubicBezTo>
                                    <a:cubicBezTo>
                                      <a:pt x="199" y="495"/>
                                      <a:pt x="210" y="498"/>
                                      <a:pt x="225" y="504"/>
                                    </a:cubicBezTo>
                                    <a:cubicBezTo>
                                      <a:pt x="245" y="504"/>
                                      <a:pt x="245" y="504"/>
                                      <a:pt x="245" y="504"/>
                                    </a:cubicBezTo>
                                    <a:cubicBezTo>
                                      <a:pt x="244" y="502"/>
                                      <a:pt x="243" y="501"/>
                                      <a:pt x="244" y="499"/>
                                    </a:cubicBezTo>
                                    <a:cubicBezTo>
                                      <a:pt x="247" y="495"/>
                                      <a:pt x="259" y="498"/>
                                      <a:pt x="273" y="504"/>
                                    </a:cubicBezTo>
                                    <a:cubicBezTo>
                                      <a:pt x="337" y="504"/>
                                      <a:pt x="337" y="504"/>
                                      <a:pt x="337" y="504"/>
                                    </a:cubicBezTo>
                                    <a:cubicBezTo>
                                      <a:pt x="294" y="465"/>
                                      <a:pt x="237" y="441"/>
                                      <a:pt x="246" y="429"/>
                                    </a:cubicBezTo>
                                    <a:cubicBezTo>
                                      <a:pt x="256" y="420"/>
                                      <a:pt x="314" y="467"/>
                                      <a:pt x="346" y="504"/>
                                    </a:cubicBezTo>
                                    <a:cubicBezTo>
                                      <a:pt x="404" y="504"/>
                                      <a:pt x="404" y="504"/>
                                      <a:pt x="404" y="504"/>
                                    </a:cubicBezTo>
                                    <a:cubicBezTo>
                                      <a:pt x="378" y="476"/>
                                      <a:pt x="345" y="458"/>
                                      <a:pt x="351" y="451"/>
                                    </a:cubicBezTo>
                                    <a:cubicBezTo>
                                      <a:pt x="358" y="446"/>
                                      <a:pt x="391" y="478"/>
                                      <a:pt x="409" y="504"/>
                                    </a:cubicBezTo>
                                    <a:cubicBezTo>
                                      <a:pt x="591" y="504"/>
                                      <a:pt x="591" y="504"/>
                                      <a:pt x="591" y="504"/>
                                    </a:cubicBezTo>
                                    <a:cubicBezTo>
                                      <a:pt x="591" y="497"/>
                                      <a:pt x="591" y="492"/>
                                      <a:pt x="591" y="491"/>
                                    </a:cubicBezTo>
                                    <a:cubicBezTo>
                                      <a:pt x="592" y="489"/>
                                      <a:pt x="598" y="489"/>
                                      <a:pt x="599" y="492"/>
                                    </a:cubicBezTo>
                                    <a:cubicBezTo>
                                      <a:pt x="599" y="493"/>
                                      <a:pt x="599" y="497"/>
                                      <a:pt x="599" y="504"/>
                                    </a:cubicBezTo>
                                    <a:lnTo>
                                      <a:pt x="642" y="504"/>
                                    </a:lnTo>
                                    <a:close/>
                                    <a:moveTo>
                                      <a:pt x="650" y="312"/>
                                    </a:moveTo>
                                    <a:cubicBezTo>
                                      <a:pt x="652" y="309"/>
                                      <a:pt x="657" y="310"/>
                                      <a:pt x="658" y="314"/>
                                    </a:cubicBezTo>
                                    <a:cubicBezTo>
                                      <a:pt x="659" y="319"/>
                                      <a:pt x="634" y="431"/>
                                      <a:pt x="634" y="431"/>
                                    </a:cubicBezTo>
                                    <a:cubicBezTo>
                                      <a:pt x="634" y="431"/>
                                      <a:pt x="649" y="316"/>
                                      <a:pt x="650" y="312"/>
                                    </a:cubicBezTo>
                                    <a:close/>
                                    <a:moveTo>
                                      <a:pt x="294" y="359"/>
                                    </a:moveTo>
                                    <a:cubicBezTo>
                                      <a:pt x="303" y="351"/>
                                      <a:pt x="376" y="435"/>
                                      <a:pt x="382" y="459"/>
                                    </a:cubicBezTo>
                                    <a:cubicBezTo>
                                      <a:pt x="375" y="438"/>
                                      <a:pt x="285" y="368"/>
                                      <a:pt x="294" y="359"/>
                                    </a:cubicBezTo>
                                    <a:close/>
                                    <a:moveTo>
                                      <a:pt x="381" y="391"/>
                                    </a:moveTo>
                                    <a:cubicBezTo>
                                      <a:pt x="391" y="385"/>
                                      <a:pt x="436" y="459"/>
                                      <a:pt x="435" y="478"/>
                                    </a:cubicBezTo>
                                    <a:cubicBezTo>
                                      <a:pt x="420" y="435"/>
                                      <a:pt x="372" y="398"/>
                                      <a:pt x="381" y="391"/>
                                    </a:cubicBezTo>
                                    <a:close/>
                                    <a:moveTo>
                                      <a:pt x="381" y="344"/>
                                    </a:moveTo>
                                    <a:cubicBezTo>
                                      <a:pt x="394" y="336"/>
                                      <a:pt x="450" y="444"/>
                                      <a:pt x="450" y="472"/>
                                    </a:cubicBezTo>
                                    <a:cubicBezTo>
                                      <a:pt x="430" y="409"/>
                                      <a:pt x="370" y="354"/>
                                      <a:pt x="381" y="344"/>
                                    </a:cubicBezTo>
                                    <a:close/>
                                    <a:moveTo>
                                      <a:pt x="464" y="443"/>
                                    </a:moveTo>
                                    <a:cubicBezTo>
                                      <a:pt x="449" y="379"/>
                                      <a:pt x="393" y="320"/>
                                      <a:pt x="405" y="311"/>
                                    </a:cubicBezTo>
                                    <a:cubicBezTo>
                                      <a:pt x="419" y="304"/>
                                      <a:pt x="467" y="416"/>
                                      <a:pt x="464" y="443"/>
                                    </a:cubicBezTo>
                                    <a:close/>
                                    <a:moveTo>
                                      <a:pt x="511" y="433"/>
                                    </a:moveTo>
                                    <a:cubicBezTo>
                                      <a:pt x="505" y="390"/>
                                      <a:pt x="468" y="347"/>
                                      <a:pt x="477" y="342"/>
                                    </a:cubicBezTo>
                                    <a:cubicBezTo>
                                      <a:pt x="488" y="339"/>
                                      <a:pt x="515" y="415"/>
                                      <a:pt x="511" y="433"/>
                                    </a:cubicBezTo>
                                    <a:close/>
                                    <a:moveTo>
                                      <a:pt x="543" y="492"/>
                                    </a:moveTo>
                                    <a:cubicBezTo>
                                      <a:pt x="542" y="460"/>
                                      <a:pt x="523" y="424"/>
                                      <a:pt x="530" y="421"/>
                                    </a:cubicBezTo>
                                    <a:cubicBezTo>
                                      <a:pt x="538" y="420"/>
                                      <a:pt x="545" y="477"/>
                                      <a:pt x="543" y="492"/>
                                    </a:cubicBezTo>
                                    <a:close/>
                                    <a:moveTo>
                                      <a:pt x="583" y="451"/>
                                    </a:moveTo>
                                    <a:cubicBezTo>
                                      <a:pt x="583" y="451"/>
                                      <a:pt x="579" y="348"/>
                                      <a:pt x="579" y="344"/>
                                    </a:cubicBezTo>
                                    <a:cubicBezTo>
                                      <a:pt x="580" y="342"/>
                                      <a:pt x="586" y="342"/>
                                      <a:pt x="587" y="345"/>
                                    </a:cubicBezTo>
                                    <a:cubicBezTo>
                                      <a:pt x="589" y="350"/>
                                      <a:pt x="583" y="451"/>
                                      <a:pt x="583" y="451"/>
                                    </a:cubicBezTo>
                                    <a:close/>
                                    <a:moveTo>
                                      <a:pt x="599" y="477"/>
                                    </a:moveTo>
                                    <a:cubicBezTo>
                                      <a:pt x="599" y="477"/>
                                      <a:pt x="601" y="361"/>
                                      <a:pt x="601" y="356"/>
                                    </a:cubicBezTo>
                                    <a:cubicBezTo>
                                      <a:pt x="602" y="353"/>
                                      <a:pt x="608" y="354"/>
                                      <a:pt x="609" y="357"/>
                                    </a:cubicBezTo>
                                    <a:cubicBezTo>
                                      <a:pt x="611" y="363"/>
                                      <a:pt x="599" y="477"/>
                                      <a:pt x="599" y="477"/>
                                    </a:cubicBezTo>
                                    <a:close/>
                                    <a:moveTo>
                                      <a:pt x="0" y="20"/>
                                    </a:moveTo>
                                    <a:cubicBezTo>
                                      <a:pt x="4" y="14"/>
                                      <a:pt x="8" y="7"/>
                                      <a:pt x="12" y="0"/>
                                    </a:cubicBezTo>
                                    <a:cubicBezTo>
                                      <a:pt x="33" y="0"/>
                                      <a:pt x="33" y="0"/>
                                      <a:pt x="33" y="0"/>
                                    </a:cubicBezTo>
                                    <a:cubicBezTo>
                                      <a:pt x="21" y="14"/>
                                      <a:pt x="10" y="29"/>
                                      <a:pt x="0" y="42"/>
                                    </a:cubicBezTo>
                                    <a:lnTo>
                                      <a:pt x="0" y="20"/>
                                    </a:lnTo>
                                    <a:close/>
                                    <a:moveTo>
                                      <a:pt x="837" y="0"/>
                                    </a:moveTo>
                                    <a:cubicBezTo>
                                      <a:pt x="835" y="0"/>
                                      <a:pt x="834" y="1"/>
                                      <a:pt x="833" y="2"/>
                                    </a:cubicBezTo>
                                    <a:cubicBezTo>
                                      <a:pt x="834" y="1"/>
                                      <a:pt x="835" y="0"/>
                                      <a:pt x="837" y="0"/>
                                    </a:cubicBezTo>
                                    <a:close/>
                                    <a:moveTo>
                                      <a:pt x="768" y="17"/>
                                    </a:moveTo>
                                    <a:cubicBezTo>
                                      <a:pt x="775" y="12"/>
                                      <a:pt x="782" y="6"/>
                                      <a:pt x="789" y="0"/>
                                    </a:cubicBezTo>
                                    <a:cubicBezTo>
                                      <a:pt x="793" y="0"/>
                                      <a:pt x="793" y="0"/>
                                      <a:pt x="793" y="0"/>
                                    </a:cubicBezTo>
                                    <a:cubicBezTo>
                                      <a:pt x="793" y="0"/>
                                      <a:pt x="793" y="0"/>
                                      <a:pt x="793" y="0"/>
                                    </a:cubicBezTo>
                                    <a:cubicBezTo>
                                      <a:pt x="784" y="6"/>
                                      <a:pt x="776" y="12"/>
                                      <a:pt x="768" y="17"/>
                                    </a:cubicBezTo>
                                    <a:close/>
                                    <a:moveTo>
                                      <a:pt x="752" y="34"/>
                                    </a:moveTo>
                                    <a:cubicBezTo>
                                      <a:pt x="764" y="25"/>
                                      <a:pt x="778" y="15"/>
                                      <a:pt x="794" y="5"/>
                                    </a:cubicBezTo>
                                    <a:cubicBezTo>
                                      <a:pt x="795" y="5"/>
                                      <a:pt x="795" y="6"/>
                                      <a:pt x="795" y="6"/>
                                    </a:cubicBezTo>
                                    <a:cubicBezTo>
                                      <a:pt x="795" y="6"/>
                                      <a:pt x="795" y="6"/>
                                      <a:pt x="795" y="6"/>
                                    </a:cubicBezTo>
                                    <a:cubicBezTo>
                                      <a:pt x="779" y="17"/>
                                      <a:pt x="764" y="26"/>
                                      <a:pt x="752" y="34"/>
                                    </a:cubicBezTo>
                                    <a:close/>
                                    <a:moveTo>
                                      <a:pt x="756" y="35"/>
                                    </a:moveTo>
                                    <a:cubicBezTo>
                                      <a:pt x="755" y="36"/>
                                      <a:pt x="754" y="36"/>
                                      <a:pt x="754" y="37"/>
                                    </a:cubicBezTo>
                                    <a:cubicBezTo>
                                      <a:pt x="754" y="36"/>
                                      <a:pt x="755" y="36"/>
                                      <a:pt x="756" y="35"/>
                                    </a:cubicBezTo>
                                    <a:cubicBezTo>
                                      <a:pt x="756" y="35"/>
                                      <a:pt x="756" y="35"/>
                                      <a:pt x="756" y="35"/>
                                    </a:cubicBezTo>
                                    <a:close/>
                                    <a:moveTo>
                                      <a:pt x="748" y="49"/>
                                    </a:moveTo>
                                    <a:cubicBezTo>
                                      <a:pt x="770" y="42"/>
                                      <a:pt x="806" y="34"/>
                                      <a:pt x="852" y="29"/>
                                    </a:cubicBezTo>
                                    <a:cubicBezTo>
                                      <a:pt x="808" y="37"/>
                                      <a:pt x="771" y="44"/>
                                      <a:pt x="748" y="49"/>
                                    </a:cubicBezTo>
                                    <a:close/>
                                    <a:moveTo>
                                      <a:pt x="0" y="0"/>
                                    </a:move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ubicBezTo>
                                      <a:pt x="5" y="4"/>
                                      <a:pt x="2" y="8"/>
                                      <a:pt x="0" y="13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8" y="504"/>
                                    </a:moveTo>
                                    <a:cubicBezTo>
                                      <a:pt x="18" y="476"/>
                                      <a:pt x="8" y="451"/>
                                      <a:pt x="0" y="427"/>
                                    </a:cubicBezTo>
                                    <a:cubicBezTo>
                                      <a:pt x="0" y="366"/>
                                      <a:pt x="0" y="366"/>
                                      <a:pt x="0" y="366"/>
                                    </a:cubicBezTo>
                                    <a:cubicBezTo>
                                      <a:pt x="18" y="399"/>
                                      <a:pt x="39" y="436"/>
                                      <a:pt x="66" y="479"/>
                                    </a:cubicBezTo>
                                    <a:cubicBezTo>
                                      <a:pt x="69" y="477"/>
                                      <a:pt x="69" y="477"/>
                                      <a:pt x="69" y="477"/>
                                    </a:cubicBezTo>
                                    <a:cubicBezTo>
                                      <a:pt x="41" y="431"/>
                                      <a:pt x="18" y="392"/>
                                      <a:pt x="0" y="358"/>
                                    </a:cubicBezTo>
                                    <a:cubicBezTo>
                                      <a:pt x="0" y="313"/>
                                      <a:pt x="0" y="313"/>
                                      <a:pt x="0" y="313"/>
                                    </a:cubicBezTo>
                                    <a:cubicBezTo>
                                      <a:pt x="6" y="322"/>
                                      <a:pt x="12" y="331"/>
                                      <a:pt x="19" y="341"/>
                                    </a:cubicBezTo>
                                    <a:cubicBezTo>
                                      <a:pt x="21" y="344"/>
                                      <a:pt x="23" y="347"/>
                                      <a:pt x="25" y="350"/>
                                    </a:cubicBezTo>
                                    <a:cubicBezTo>
                                      <a:pt x="25" y="350"/>
                                      <a:pt x="25" y="350"/>
                                      <a:pt x="25" y="350"/>
                                    </a:cubicBezTo>
                                    <a:cubicBezTo>
                                      <a:pt x="32" y="360"/>
                                      <a:pt x="39" y="370"/>
                                      <a:pt x="47" y="381"/>
                                    </a:cubicBezTo>
                                    <a:cubicBezTo>
                                      <a:pt x="73" y="417"/>
                                      <a:pt x="103" y="458"/>
                                      <a:pt x="140" y="504"/>
                                    </a:cubicBezTo>
                                    <a:lnTo>
                                      <a:pt x="28" y="504"/>
                                    </a:lnTo>
                                    <a:close/>
                                    <a:moveTo>
                                      <a:pt x="936" y="27"/>
                                    </a:moveTo>
                                    <a:cubicBezTo>
                                      <a:pt x="936" y="49"/>
                                      <a:pt x="936" y="49"/>
                                      <a:pt x="936" y="49"/>
                                    </a:cubicBezTo>
                                    <a:cubicBezTo>
                                      <a:pt x="867" y="42"/>
                                      <a:pt x="816" y="43"/>
                                      <a:pt x="782" y="45"/>
                                    </a:cubicBezTo>
                                    <a:cubicBezTo>
                                      <a:pt x="809" y="40"/>
                                      <a:pt x="845" y="34"/>
                                      <a:pt x="884" y="27"/>
                                    </a:cubicBezTo>
                                    <a:cubicBezTo>
                                      <a:pt x="900" y="27"/>
                                      <a:pt x="917" y="26"/>
                                      <a:pt x="936" y="27"/>
                                    </a:cubicBezTo>
                                    <a:close/>
                                    <a:moveTo>
                                      <a:pt x="765" y="29"/>
                                    </a:moveTo>
                                    <a:cubicBezTo>
                                      <a:pt x="775" y="23"/>
                                      <a:pt x="786" y="16"/>
                                      <a:pt x="799" y="8"/>
                                    </a:cubicBezTo>
                                    <a:cubicBezTo>
                                      <a:pt x="801" y="8"/>
                                      <a:pt x="803" y="8"/>
                                      <a:pt x="805" y="6"/>
                                    </a:cubicBezTo>
                                    <a:cubicBezTo>
                                      <a:pt x="806" y="5"/>
                                      <a:pt x="807" y="4"/>
                                      <a:pt x="807" y="2"/>
                                    </a:cubicBezTo>
                                    <a:cubicBezTo>
                                      <a:pt x="809" y="1"/>
                                      <a:pt x="810" y="1"/>
                                      <a:pt x="812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9" y="0"/>
                                    </a:cubicBezTo>
                                    <a:cubicBezTo>
                                      <a:pt x="805" y="11"/>
                                      <a:pt x="784" y="21"/>
                                      <a:pt x="766" y="30"/>
                                    </a:cubicBezTo>
                                    <a:cubicBezTo>
                                      <a:pt x="766" y="30"/>
                                      <a:pt x="765" y="29"/>
                                      <a:pt x="765" y="29"/>
                                    </a:cubicBezTo>
                                    <a:close/>
                                    <a:moveTo>
                                      <a:pt x="854" y="26"/>
                                    </a:moveTo>
                                    <a:cubicBezTo>
                                      <a:pt x="834" y="28"/>
                                      <a:pt x="815" y="31"/>
                                      <a:pt x="800" y="33"/>
                                    </a:cubicBezTo>
                                    <a:cubicBezTo>
                                      <a:pt x="808" y="31"/>
                                      <a:pt x="816" y="29"/>
                                      <a:pt x="824" y="27"/>
                                    </a:cubicBezTo>
                                    <a:cubicBezTo>
                                      <a:pt x="832" y="26"/>
                                      <a:pt x="840" y="24"/>
                                      <a:pt x="848" y="22"/>
                                    </a:cubicBezTo>
                                    <a:cubicBezTo>
                                      <a:pt x="849" y="23"/>
                                      <a:pt x="849" y="23"/>
                                      <a:pt x="850" y="24"/>
                                    </a:cubicBezTo>
                                    <a:cubicBezTo>
                                      <a:pt x="851" y="25"/>
                                      <a:pt x="852" y="26"/>
                                      <a:pt x="854" y="26"/>
                                    </a:cubicBezTo>
                                    <a:close/>
                                    <a:moveTo>
                                      <a:pt x="736" y="8"/>
                                    </a:moveTo>
                                    <a:cubicBezTo>
                                      <a:pt x="735" y="12"/>
                                      <a:pt x="735" y="12"/>
                                      <a:pt x="735" y="12"/>
                                    </a:cubicBezTo>
                                    <a:cubicBezTo>
                                      <a:pt x="736" y="8"/>
                                      <a:pt x="736" y="8"/>
                                      <a:pt x="736" y="8"/>
                                    </a:cubicBezTo>
                                    <a:cubicBezTo>
                                      <a:pt x="736" y="8"/>
                                      <a:pt x="736" y="8"/>
                                      <a:pt x="736" y="8"/>
                                    </a:cubicBezTo>
                                    <a:close/>
                                    <a:moveTo>
                                      <a:pt x="742" y="143"/>
                                    </a:moveTo>
                                    <a:cubicBezTo>
                                      <a:pt x="739" y="130"/>
                                      <a:pt x="736" y="119"/>
                                      <a:pt x="734" y="109"/>
                                    </a:cubicBezTo>
                                    <a:cubicBezTo>
                                      <a:pt x="737" y="119"/>
                                      <a:pt x="740" y="129"/>
                                      <a:pt x="744" y="140"/>
                                    </a:cubicBezTo>
                                    <a:cubicBezTo>
                                      <a:pt x="744" y="140"/>
                                      <a:pt x="744" y="140"/>
                                      <a:pt x="744" y="141"/>
                                    </a:cubicBezTo>
                                    <a:cubicBezTo>
                                      <a:pt x="743" y="141"/>
                                      <a:pt x="742" y="142"/>
                                      <a:pt x="742" y="143"/>
                                    </a:cubicBezTo>
                                    <a:close/>
                                    <a:moveTo>
                                      <a:pt x="722" y="0"/>
                                    </a:moveTo>
                                    <a:cubicBezTo>
                                      <a:pt x="723" y="0"/>
                                      <a:pt x="723" y="0"/>
                                      <a:pt x="723" y="0"/>
                                    </a:cubicBezTo>
                                    <a:cubicBezTo>
                                      <a:pt x="723" y="14"/>
                                      <a:pt x="723" y="14"/>
                                      <a:pt x="723" y="14"/>
                                    </a:cubicBezTo>
                                    <a:lnTo>
                                      <a:pt x="722" y="0"/>
                                    </a:lnTo>
                                    <a:close/>
                                    <a:moveTo>
                                      <a:pt x="724" y="92"/>
                                    </a:moveTo>
                                    <a:cubicBezTo>
                                      <a:pt x="724" y="93"/>
                                      <a:pt x="724" y="93"/>
                                      <a:pt x="724" y="93"/>
                                    </a:cubicBezTo>
                                    <a:cubicBezTo>
                                      <a:pt x="723" y="91"/>
                                      <a:pt x="723" y="89"/>
                                      <a:pt x="723" y="87"/>
                                    </a:cubicBezTo>
                                    <a:cubicBezTo>
                                      <a:pt x="724" y="89"/>
                                      <a:pt x="724" y="90"/>
                                      <a:pt x="724" y="92"/>
                                    </a:cubicBezTo>
                                    <a:close/>
                                    <a:moveTo>
                                      <a:pt x="715" y="0"/>
                                    </a:moveTo>
                                    <a:cubicBezTo>
                                      <a:pt x="717" y="0"/>
                                      <a:pt x="717" y="0"/>
                                      <a:pt x="717" y="0"/>
                                    </a:cubicBezTo>
                                    <a:cubicBezTo>
                                      <a:pt x="719" y="21"/>
                                      <a:pt x="719" y="21"/>
                                      <a:pt x="719" y="21"/>
                                    </a:cubicBezTo>
                                    <a:lnTo>
                                      <a:pt x="715" y="0"/>
                                    </a:lnTo>
                                    <a:close/>
                                    <a:moveTo>
                                      <a:pt x="713" y="18"/>
                                    </a:move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9" y="0"/>
                                      <a:pt x="709" y="0"/>
                                      <a:pt x="709" y="0"/>
                                    </a:cubicBezTo>
                                    <a:lnTo>
                                      <a:pt x="713" y="18"/>
                                    </a:lnTo>
                                    <a:close/>
                                    <a:moveTo>
                                      <a:pt x="714" y="9"/>
                                    </a:moveTo>
                                    <a:cubicBezTo>
                                      <a:pt x="712" y="0"/>
                                      <a:pt x="712" y="0"/>
                                      <a:pt x="712" y="0"/>
                                    </a:cubicBezTo>
                                    <a:cubicBezTo>
                                      <a:pt x="712" y="0"/>
                                      <a:pt x="712" y="0"/>
                                      <a:pt x="712" y="0"/>
                                    </a:cubicBezTo>
                                    <a:lnTo>
                                      <a:pt x="714" y="9"/>
                                    </a:lnTo>
                                    <a:close/>
                                    <a:moveTo>
                                      <a:pt x="685" y="0"/>
                                    </a:moveTo>
                                    <a:cubicBezTo>
                                      <a:pt x="685" y="0"/>
                                      <a:pt x="685" y="0"/>
                                      <a:pt x="685" y="0"/>
                                    </a:cubicBezTo>
                                    <a:cubicBezTo>
                                      <a:pt x="688" y="5"/>
                                      <a:pt x="688" y="5"/>
                                      <a:pt x="688" y="5"/>
                                    </a:cubicBezTo>
                                    <a:lnTo>
                                      <a:pt x="685" y="0"/>
                                    </a:lnTo>
                                    <a:close/>
                                    <a:moveTo>
                                      <a:pt x="711" y="185"/>
                                    </a:moveTo>
                                    <a:cubicBezTo>
                                      <a:pt x="710" y="185"/>
                                      <a:pt x="709" y="185"/>
                                      <a:pt x="709" y="185"/>
                                    </a:cubicBezTo>
                                    <a:cubicBezTo>
                                      <a:pt x="710" y="137"/>
                                      <a:pt x="713" y="105"/>
                                      <a:pt x="716" y="86"/>
                                    </a:cubicBezTo>
                                    <a:cubicBezTo>
                                      <a:pt x="716" y="86"/>
                                      <a:pt x="716" y="86"/>
                                      <a:pt x="717" y="85"/>
                                    </a:cubicBezTo>
                                    <a:cubicBezTo>
                                      <a:pt x="714" y="107"/>
                                      <a:pt x="711" y="141"/>
                                      <a:pt x="711" y="185"/>
                                    </a:cubicBezTo>
                                    <a:close/>
                                    <a:moveTo>
                                      <a:pt x="697" y="42"/>
                                    </a:moveTo>
                                    <a:cubicBezTo>
                                      <a:pt x="609" y="0"/>
                                      <a:pt x="609" y="0"/>
                                      <a:pt x="609" y="0"/>
                                    </a:cubicBezTo>
                                    <a:cubicBezTo>
                                      <a:pt x="628" y="0"/>
                                      <a:pt x="628" y="0"/>
                                      <a:pt x="628" y="0"/>
                                    </a:cubicBezTo>
                                    <a:cubicBezTo>
                                      <a:pt x="638" y="5"/>
                                      <a:pt x="638" y="5"/>
                                      <a:pt x="638" y="5"/>
                                    </a:cubicBezTo>
                                    <a:cubicBezTo>
                                      <a:pt x="638" y="6"/>
                                      <a:pt x="639" y="7"/>
                                      <a:pt x="639" y="7"/>
                                    </a:cubicBezTo>
                                    <a:cubicBezTo>
                                      <a:pt x="641" y="9"/>
                                      <a:pt x="643" y="10"/>
                                      <a:pt x="645" y="10"/>
                                    </a:cubicBezTo>
                                    <a:lnTo>
                                      <a:pt x="697" y="42"/>
                                    </a:lnTo>
                                    <a:close/>
                                    <a:moveTo>
                                      <a:pt x="707" y="25"/>
                                    </a:moveTo>
                                    <a:cubicBezTo>
                                      <a:pt x="692" y="0"/>
                                      <a:pt x="692" y="0"/>
                                      <a:pt x="692" y="0"/>
                                    </a:cubicBezTo>
                                    <a:cubicBezTo>
                                      <a:pt x="695" y="0"/>
                                      <a:pt x="695" y="0"/>
                                      <a:pt x="695" y="0"/>
                                    </a:cubicBezTo>
                                    <a:lnTo>
                                      <a:pt x="707" y="25"/>
                                    </a:lnTo>
                                    <a:close/>
                                    <a:moveTo>
                                      <a:pt x="906" y="24"/>
                                    </a:moveTo>
                                    <a:cubicBezTo>
                                      <a:pt x="916" y="22"/>
                                      <a:pt x="926" y="21"/>
                                      <a:pt x="936" y="19"/>
                                    </a:cubicBezTo>
                                    <a:cubicBezTo>
                                      <a:pt x="936" y="24"/>
                                      <a:pt x="936" y="24"/>
                                      <a:pt x="936" y="24"/>
                                    </a:cubicBezTo>
                                    <a:cubicBezTo>
                                      <a:pt x="926" y="24"/>
                                      <a:pt x="916" y="24"/>
                                      <a:pt x="906" y="24"/>
                                    </a:cubicBezTo>
                                    <a:close/>
                                    <a:moveTo>
                                      <a:pt x="691" y="18"/>
                                    </a:moveTo>
                                    <a:cubicBezTo>
                                      <a:pt x="676" y="0"/>
                                      <a:pt x="676" y="0"/>
                                      <a:pt x="676" y="0"/>
                                    </a:cubicBezTo>
                                    <a:cubicBezTo>
                                      <a:pt x="678" y="0"/>
                                      <a:pt x="678" y="0"/>
                                      <a:pt x="678" y="0"/>
                                    </a:cubicBezTo>
                                    <a:cubicBezTo>
                                      <a:pt x="692" y="18"/>
                                      <a:pt x="692" y="18"/>
                                      <a:pt x="692" y="18"/>
                                    </a:cubicBezTo>
                                    <a:cubicBezTo>
                                      <a:pt x="692" y="18"/>
                                      <a:pt x="692" y="18"/>
                                      <a:pt x="691" y="18"/>
                                    </a:cubicBezTo>
                                    <a:close/>
                                    <a:moveTo>
                                      <a:pt x="483" y="133"/>
                                    </a:moveTo>
                                    <a:cubicBezTo>
                                      <a:pt x="482" y="133"/>
                                      <a:pt x="482" y="132"/>
                                      <a:pt x="481" y="132"/>
                                    </a:cubicBezTo>
                                    <a:cubicBezTo>
                                      <a:pt x="552" y="110"/>
                                      <a:pt x="552" y="110"/>
                                      <a:pt x="552" y="110"/>
                                    </a:cubicBezTo>
                                    <a:cubicBezTo>
                                      <a:pt x="529" y="118"/>
                                      <a:pt x="505" y="126"/>
                                      <a:pt x="484" y="134"/>
                                    </a:cubicBezTo>
                                    <a:cubicBezTo>
                                      <a:pt x="483" y="134"/>
                                      <a:pt x="483" y="134"/>
                                      <a:pt x="483" y="133"/>
                                    </a:cubicBezTo>
                                    <a:close/>
                                    <a:moveTo>
                                      <a:pt x="741" y="58"/>
                                    </a:moveTo>
                                    <a:cubicBezTo>
                                      <a:pt x="775" y="59"/>
                                      <a:pt x="853" y="64"/>
                                      <a:pt x="936" y="76"/>
                                    </a:cubicBezTo>
                                    <a:cubicBezTo>
                                      <a:pt x="936" y="117"/>
                                      <a:pt x="936" y="117"/>
                                      <a:pt x="936" y="117"/>
                                    </a:cubicBezTo>
                                    <a:cubicBezTo>
                                      <a:pt x="756" y="64"/>
                                      <a:pt x="756" y="64"/>
                                      <a:pt x="756" y="64"/>
                                    </a:cubicBezTo>
                                    <a:cubicBezTo>
                                      <a:pt x="904" y="94"/>
                                      <a:pt x="904" y="94"/>
                                      <a:pt x="904" y="94"/>
                                    </a:cubicBezTo>
                                    <a:cubicBezTo>
                                      <a:pt x="904" y="96"/>
                                      <a:pt x="904" y="98"/>
                                      <a:pt x="906" y="99"/>
                                    </a:cubicBezTo>
                                    <a:cubicBezTo>
                                      <a:pt x="909" y="102"/>
                                      <a:pt x="913" y="102"/>
                                      <a:pt x="916" y="100"/>
                                    </a:cubicBezTo>
                                    <a:cubicBezTo>
                                      <a:pt x="919" y="97"/>
                                      <a:pt x="919" y="92"/>
                                      <a:pt x="917" y="89"/>
                                    </a:cubicBezTo>
                                    <a:cubicBezTo>
                                      <a:pt x="914" y="86"/>
                                      <a:pt x="909" y="86"/>
                                      <a:pt x="906" y="89"/>
                                    </a:cubicBezTo>
                                    <a:cubicBezTo>
                                      <a:pt x="905" y="89"/>
                                      <a:pt x="905" y="90"/>
                                      <a:pt x="904" y="91"/>
                                    </a:cubicBezTo>
                                    <a:lnTo>
                                      <a:pt x="741" y="58"/>
                                    </a:lnTo>
                                    <a:close/>
                                    <a:moveTo>
                                      <a:pt x="687" y="68"/>
                                    </a:moveTo>
                                    <a:cubicBezTo>
                                      <a:pt x="679" y="72"/>
                                      <a:pt x="669" y="76"/>
                                      <a:pt x="658" y="81"/>
                                    </a:cubicBezTo>
                                    <a:cubicBezTo>
                                      <a:pt x="659" y="79"/>
                                      <a:pt x="659" y="78"/>
                                      <a:pt x="659" y="77"/>
                                    </a:cubicBezTo>
                                    <a:cubicBezTo>
                                      <a:pt x="669" y="74"/>
                                      <a:pt x="679" y="71"/>
                                      <a:pt x="687" y="68"/>
                                    </a:cubicBezTo>
                                    <a:close/>
                                    <a:moveTo>
                                      <a:pt x="24" y="504"/>
                                    </a:move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7" y="459"/>
                                      <a:pt x="15" y="481"/>
                                      <a:pt x="24" y="504"/>
                                    </a:cubicBezTo>
                                    <a:close/>
                                    <a:moveTo>
                                      <a:pt x="936" y="52"/>
                                    </a:moveTo>
                                    <a:cubicBezTo>
                                      <a:pt x="936" y="73"/>
                                      <a:pt x="936" y="73"/>
                                      <a:pt x="936" y="73"/>
                                    </a:cubicBezTo>
                                    <a:cubicBezTo>
                                      <a:pt x="847" y="60"/>
                                      <a:pt x="764" y="56"/>
                                      <a:pt x="735" y="54"/>
                                    </a:cubicBezTo>
                                    <a:cubicBezTo>
                                      <a:pt x="738" y="54"/>
                                      <a:pt x="743" y="53"/>
                                      <a:pt x="748" y="52"/>
                                    </a:cubicBezTo>
                                    <a:cubicBezTo>
                                      <a:pt x="778" y="47"/>
                                      <a:pt x="839" y="42"/>
                                      <a:pt x="936" y="52"/>
                                    </a:cubicBezTo>
                                    <a:close/>
                                    <a:moveTo>
                                      <a:pt x="681" y="19"/>
                                    </a:moveTo>
                                    <a:cubicBezTo>
                                      <a:pt x="657" y="0"/>
                                      <a:pt x="657" y="0"/>
                                      <a:pt x="657" y="0"/>
                                    </a:cubicBezTo>
                                    <a:cubicBezTo>
                                      <a:pt x="660" y="0"/>
                                      <a:pt x="660" y="0"/>
                                      <a:pt x="660" y="0"/>
                                    </a:cubicBezTo>
                                    <a:lnTo>
                                      <a:pt x="681" y="19"/>
                                    </a:lnTo>
                                    <a:close/>
                                    <a:moveTo>
                                      <a:pt x="667" y="0"/>
                                    </a:moveTo>
                                    <a:cubicBezTo>
                                      <a:pt x="672" y="0"/>
                                      <a:pt x="672" y="0"/>
                                      <a:pt x="672" y="0"/>
                                    </a:cubicBezTo>
                                    <a:cubicBezTo>
                                      <a:pt x="688" y="18"/>
                                      <a:pt x="688" y="18"/>
                                      <a:pt x="688" y="18"/>
                                    </a:cubicBezTo>
                                    <a:cubicBezTo>
                                      <a:pt x="687" y="18"/>
                                      <a:pt x="687" y="18"/>
                                      <a:pt x="687" y="19"/>
                                    </a:cubicBezTo>
                                    <a:lnTo>
                                      <a:pt x="667" y="0"/>
                                    </a:lnTo>
                                    <a:close/>
                                    <a:moveTo>
                                      <a:pt x="538" y="66"/>
                                    </a:moveTo>
                                    <a:cubicBezTo>
                                      <a:pt x="538" y="65"/>
                                      <a:pt x="538" y="65"/>
                                      <a:pt x="538" y="65"/>
                                    </a:cubicBezTo>
                                    <a:cubicBezTo>
                                      <a:pt x="576" y="63"/>
                                      <a:pt x="576" y="63"/>
                                      <a:pt x="576" y="63"/>
                                    </a:cubicBezTo>
                                    <a:lnTo>
                                      <a:pt x="538" y="66"/>
                                    </a:lnTo>
                                    <a:close/>
                                    <a:moveTo>
                                      <a:pt x="488" y="65"/>
                                    </a:moveTo>
                                    <a:cubicBezTo>
                                      <a:pt x="523" y="63"/>
                                      <a:pt x="523" y="63"/>
                                      <a:pt x="523" y="63"/>
                                    </a:cubicBezTo>
                                    <a:cubicBezTo>
                                      <a:pt x="523" y="64"/>
                                      <a:pt x="523" y="66"/>
                                      <a:pt x="523" y="66"/>
                                    </a:cubicBezTo>
                                    <a:cubicBezTo>
                                      <a:pt x="486" y="69"/>
                                      <a:pt x="486" y="69"/>
                                      <a:pt x="486" y="69"/>
                                    </a:cubicBezTo>
                                    <a:cubicBezTo>
                                      <a:pt x="487" y="68"/>
                                      <a:pt x="488" y="66"/>
                                      <a:pt x="488" y="65"/>
                                    </a:cubicBezTo>
                                    <a:close/>
                                    <a:moveTo>
                                      <a:pt x="664" y="41"/>
                                    </a:moveTo>
                                    <a:cubicBezTo>
                                      <a:pt x="470" y="0"/>
                                      <a:pt x="470" y="0"/>
                                      <a:pt x="470" y="0"/>
                                    </a:cubicBezTo>
                                    <a:cubicBezTo>
                                      <a:pt x="509" y="0"/>
                                      <a:pt x="509" y="0"/>
                                      <a:pt x="509" y="0"/>
                                    </a:cubicBezTo>
                                    <a:lnTo>
                                      <a:pt x="664" y="41"/>
                                    </a:lnTo>
                                    <a:close/>
                                    <a:moveTo>
                                      <a:pt x="473" y="16"/>
                                    </a:moveTo>
                                    <a:cubicBezTo>
                                      <a:pt x="473" y="15"/>
                                      <a:pt x="472" y="13"/>
                                      <a:pt x="472" y="12"/>
                                    </a:cubicBezTo>
                                    <a:cubicBezTo>
                                      <a:pt x="611" y="37"/>
                                      <a:pt x="611" y="37"/>
                                      <a:pt x="611" y="37"/>
                                    </a:cubicBezTo>
                                    <a:lnTo>
                                      <a:pt x="473" y="16"/>
                                    </a:lnTo>
                                    <a:close/>
                                    <a:moveTo>
                                      <a:pt x="650" y="7"/>
                                    </a:moveTo>
                                    <a:cubicBezTo>
                                      <a:pt x="659" y="13"/>
                                      <a:pt x="659" y="13"/>
                                      <a:pt x="659" y="13"/>
                                    </a:cubicBezTo>
                                    <a:cubicBezTo>
                                      <a:pt x="650" y="8"/>
                                      <a:pt x="650" y="8"/>
                                      <a:pt x="650" y="8"/>
                                    </a:cubicBezTo>
                                    <a:cubicBezTo>
                                      <a:pt x="650" y="7"/>
                                      <a:pt x="650" y="7"/>
                                      <a:pt x="650" y="7"/>
                                    </a:cubicBezTo>
                                    <a:close/>
                                    <a:moveTo>
                                      <a:pt x="652" y="2"/>
                                    </a:moveTo>
                                    <a:cubicBezTo>
                                      <a:pt x="652" y="1"/>
                                      <a:pt x="652" y="0"/>
                                      <a:pt x="651" y="0"/>
                                    </a:cubicBezTo>
                                    <a:cubicBezTo>
                                      <a:pt x="652" y="0"/>
                                      <a:pt x="652" y="0"/>
                                      <a:pt x="652" y="0"/>
                                    </a:cubicBezTo>
                                    <a:cubicBezTo>
                                      <a:pt x="680" y="22"/>
                                      <a:pt x="680" y="22"/>
                                      <a:pt x="680" y="22"/>
                                    </a:cubicBezTo>
                                    <a:lnTo>
                                      <a:pt x="652" y="2"/>
                                    </a:lnTo>
                                    <a:close/>
                                    <a:moveTo>
                                      <a:pt x="673" y="55"/>
                                    </a:moveTo>
                                    <a:cubicBezTo>
                                      <a:pt x="683" y="55"/>
                                      <a:pt x="683" y="55"/>
                                      <a:pt x="683" y="55"/>
                                    </a:cubicBezTo>
                                    <a:cubicBezTo>
                                      <a:pt x="673" y="56"/>
                                      <a:pt x="673" y="56"/>
                                      <a:pt x="673" y="56"/>
                                    </a:cubicBezTo>
                                    <a:cubicBezTo>
                                      <a:pt x="673" y="55"/>
                                      <a:pt x="673" y="55"/>
                                      <a:pt x="673" y="55"/>
                                    </a:cubicBezTo>
                                    <a:close/>
                                    <a:moveTo>
                                      <a:pt x="563" y="0"/>
                                    </a:moveTo>
                                    <a:cubicBezTo>
                                      <a:pt x="590" y="0"/>
                                      <a:pt x="590" y="0"/>
                                      <a:pt x="590" y="0"/>
                                    </a:cubicBezTo>
                                    <a:cubicBezTo>
                                      <a:pt x="590" y="1"/>
                                      <a:pt x="591" y="3"/>
                                      <a:pt x="592" y="4"/>
                                    </a:cubicBezTo>
                                    <a:cubicBezTo>
                                      <a:pt x="595" y="7"/>
                                      <a:pt x="599" y="8"/>
                                      <a:pt x="602" y="5"/>
                                    </a:cubicBezTo>
                                    <a:cubicBezTo>
                                      <a:pt x="602" y="5"/>
                                      <a:pt x="602" y="4"/>
                                      <a:pt x="603" y="4"/>
                                    </a:cubicBezTo>
                                    <a:cubicBezTo>
                                      <a:pt x="676" y="37"/>
                                      <a:pt x="676" y="37"/>
                                      <a:pt x="676" y="37"/>
                                    </a:cubicBezTo>
                                    <a:cubicBezTo>
                                      <a:pt x="676" y="37"/>
                                      <a:pt x="675" y="37"/>
                                      <a:pt x="675" y="38"/>
                                    </a:cubicBezTo>
                                    <a:lnTo>
                                      <a:pt x="563" y="0"/>
                                    </a:lnTo>
                                    <a:close/>
                                    <a:moveTo>
                                      <a:pt x="642" y="40"/>
                                    </a:moveTo>
                                    <a:cubicBezTo>
                                      <a:pt x="425" y="1"/>
                                      <a:pt x="425" y="1"/>
                                      <a:pt x="425" y="1"/>
                                    </a:cubicBezTo>
                                    <a:cubicBezTo>
                                      <a:pt x="425" y="0"/>
                                      <a:pt x="425" y="0"/>
                                      <a:pt x="425" y="0"/>
                                    </a:cubicBezTo>
                                    <a:cubicBezTo>
                                      <a:pt x="456" y="0"/>
                                      <a:pt x="456" y="0"/>
                                      <a:pt x="456" y="0"/>
                                    </a:cubicBezTo>
                                    <a:lnTo>
                                      <a:pt x="642" y="40"/>
                                    </a:lnTo>
                                    <a:close/>
                                    <a:moveTo>
                                      <a:pt x="709" y="73"/>
                                    </a:moveTo>
                                    <a:cubicBezTo>
                                      <a:pt x="709" y="73"/>
                                      <a:pt x="708" y="73"/>
                                      <a:pt x="708" y="73"/>
                                    </a:cubicBezTo>
                                    <a:cubicBezTo>
                                      <a:pt x="709" y="73"/>
                                      <a:pt x="709" y="73"/>
                                      <a:pt x="709" y="73"/>
                                    </a:cubicBezTo>
                                    <a:cubicBezTo>
                                      <a:pt x="709" y="73"/>
                                      <a:pt x="709" y="73"/>
                                      <a:pt x="709" y="73"/>
                                    </a:cubicBezTo>
                                    <a:close/>
                                    <a:moveTo>
                                      <a:pt x="694" y="69"/>
                                    </a:moveTo>
                                    <a:cubicBezTo>
                                      <a:pt x="689" y="72"/>
                                      <a:pt x="683" y="75"/>
                                      <a:pt x="676" y="78"/>
                                    </a:cubicBezTo>
                                    <a:cubicBezTo>
                                      <a:pt x="676" y="78"/>
                                      <a:pt x="675" y="78"/>
                                      <a:pt x="674" y="78"/>
                                    </a:cubicBezTo>
                                    <a:cubicBezTo>
                                      <a:pt x="681" y="75"/>
                                      <a:pt x="688" y="72"/>
                                      <a:pt x="693" y="69"/>
                                    </a:cubicBezTo>
                                    <a:cubicBezTo>
                                      <a:pt x="693" y="69"/>
                                      <a:pt x="693" y="69"/>
                                      <a:pt x="694" y="69"/>
                                    </a:cubicBezTo>
                                    <a:close/>
                                    <a:moveTo>
                                      <a:pt x="680" y="80"/>
                                    </a:moveTo>
                                    <a:cubicBezTo>
                                      <a:pt x="680" y="80"/>
                                      <a:pt x="680" y="80"/>
                                      <a:pt x="680" y="80"/>
                                    </a:cubicBezTo>
                                    <a:cubicBezTo>
                                      <a:pt x="681" y="79"/>
                                      <a:pt x="682" y="78"/>
                                      <a:pt x="684" y="78"/>
                                    </a:cubicBezTo>
                                    <a:cubicBezTo>
                                      <a:pt x="682" y="78"/>
                                      <a:pt x="681" y="79"/>
                                      <a:pt x="680" y="80"/>
                                    </a:cubicBezTo>
                                    <a:close/>
                                    <a:moveTo>
                                      <a:pt x="689" y="59"/>
                                    </a:moveTo>
                                    <a:cubicBezTo>
                                      <a:pt x="672" y="62"/>
                                      <a:pt x="672" y="62"/>
                                      <a:pt x="672" y="62"/>
                                    </a:cubicBezTo>
                                    <a:cubicBezTo>
                                      <a:pt x="673" y="61"/>
                                      <a:pt x="673" y="61"/>
                                      <a:pt x="673" y="60"/>
                                    </a:cubicBezTo>
                                    <a:lnTo>
                                      <a:pt x="689" y="59"/>
                                    </a:lnTo>
                                    <a:close/>
                                    <a:moveTo>
                                      <a:pt x="710" y="22"/>
                                    </a:moveTo>
                                    <a:cubicBezTo>
                                      <a:pt x="700" y="0"/>
                                      <a:pt x="700" y="0"/>
                                      <a:pt x="700" y="0"/>
                                    </a:cubicBezTo>
                                    <a:cubicBezTo>
                                      <a:pt x="702" y="0"/>
                                      <a:pt x="702" y="0"/>
                                      <a:pt x="702" y="0"/>
                                    </a:cubicBezTo>
                                    <a:lnTo>
                                      <a:pt x="710" y="22"/>
                                    </a:lnTo>
                                    <a:close/>
                                    <a:moveTo>
                                      <a:pt x="673" y="41"/>
                                    </a:moveTo>
                                    <a:cubicBezTo>
                                      <a:pt x="521" y="0"/>
                                      <a:pt x="521" y="0"/>
                                      <a:pt x="521" y="0"/>
                                    </a:cubicBezTo>
                                    <a:cubicBezTo>
                                      <a:pt x="553" y="0"/>
                                      <a:pt x="553" y="0"/>
                                      <a:pt x="553" y="0"/>
                                    </a:cubicBezTo>
                                    <a:cubicBezTo>
                                      <a:pt x="673" y="40"/>
                                      <a:pt x="673" y="40"/>
                                      <a:pt x="673" y="40"/>
                                    </a:cubicBezTo>
                                    <a:cubicBezTo>
                                      <a:pt x="673" y="40"/>
                                      <a:pt x="673" y="40"/>
                                      <a:pt x="673" y="41"/>
                                    </a:cubicBezTo>
                                    <a:close/>
                                    <a:moveTo>
                                      <a:pt x="633" y="44"/>
                                    </a:moveTo>
                                    <a:cubicBezTo>
                                      <a:pt x="633" y="44"/>
                                      <a:pt x="633" y="44"/>
                                      <a:pt x="633" y="43"/>
                                    </a:cubicBezTo>
                                    <a:cubicBezTo>
                                      <a:pt x="674" y="50"/>
                                      <a:pt x="674" y="50"/>
                                      <a:pt x="674" y="50"/>
                                    </a:cubicBezTo>
                                    <a:cubicBezTo>
                                      <a:pt x="635" y="46"/>
                                      <a:pt x="635" y="46"/>
                                      <a:pt x="635" y="46"/>
                                    </a:cubicBezTo>
                                    <a:cubicBezTo>
                                      <a:pt x="635" y="45"/>
                                      <a:pt x="634" y="44"/>
                                      <a:pt x="633" y="44"/>
                                    </a:cubicBezTo>
                                    <a:close/>
                                    <a:moveTo>
                                      <a:pt x="691" y="43"/>
                                    </a:moveTo>
                                    <a:cubicBezTo>
                                      <a:pt x="687" y="42"/>
                                      <a:pt x="687" y="42"/>
                                      <a:pt x="687" y="42"/>
                                    </a:cubicBezTo>
                                    <a:cubicBezTo>
                                      <a:pt x="687" y="42"/>
                                      <a:pt x="687" y="41"/>
                                      <a:pt x="687" y="41"/>
                                    </a:cubicBezTo>
                                    <a:lnTo>
                                      <a:pt x="691" y="43"/>
                                    </a:lnTo>
                                    <a:close/>
                                    <a:moveTo>
                                      <a:pt x="562" y="148"/>
                                    </a:moveTo>
                                    <a:cubicBezTo>
                                      <a:pt x="607" y="116"/>
                                      <a:pt x="643" y="95"/>
                                      <a:pt x="669" y="81"/>
                                    </a:cubicBezTo>
                                    <a:cubicBezTo>
                                      <a:pt x="668" y="82"/>
                                      <a:pt x="668" y="82"/>
                                      <a:pt x="668" y="83"/>
                                    </a:cubicBezTo>
                                    <a:cubicBezTo>
                                      <a:pt x="641" y="99"/>
                                      <a:pt x="605" y="121"/>
                                      <a:pt x="563" y="151"/>
                                    </a:cubicBezTo>
                                    <a:cubicBezTo>
                                      <a:pt x="563" y="150"/>
                                      <a:pt x="563" y="149"/>
                                      <a:pt x="562" y="148"/>
                                    </a:cubicBezTo>
                                    <a:close/>
                                    <a:moveTo>
                                      <a:pt x="658" y="74"/>
                                    </a:moveTo>
                                    <a:cubicBezTo>
                                      <a:pt x="657" y="74"/>
                                      <a:pt x="657" y="73"/>
                                      <a:pt x="657" y="73"/>
                                    </a:cubicBezTo>
                                    <a:cubicBezTo>
                                      <a:pt x="656" y="72"/>
                                      <a:pt x="656" y="72"/>
                                      <a:pt x="655" y="72"/>
                                    </a:cubicBezTo>
                                    <a:cubicBezTo>
                                      <a:pt x="683" y="66"/>
                                      <a:pt x="683" y="66"/>
                                      <a:pt x="683" y="66"/>
                                    </a:cubicBezTo>
                                    <a:cubicBezTo>
                                      <a:pt x="677" y="67"/>
                                      <a:pt x="671" y="69"/>
                                      <a:pt x="665" y="72"/>
                                    </a:cubicBezTo>
                                    <a:lnTo>
                                      <a:pt x="658" y="74"/>
                                    </a:lnTo>
                                    <a:close/>
                                    <a:moveTo>
                                      <a:pt x="638" y="0"/>
                                    </a:moveTo>
                                    <a:cubicBezTo>
                                      <a:pt x="637" y="0"/>
                                      <a:pt x="637" y="0"/>
                                      <a:pt x="637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8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Afrundet rektangel 90"/>
                            <wps:cNvSpPr/>
                            <wps:spPr>
                              <a:xfrm>
                                <a:off x="276045" y="207034"/>
                                <a:ext cx="2418715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1" name="Gruppe 91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2" name="Kombinationstegning 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113 w 936"/>
                                  <a:gd name="T1" fmla="*/ 0 h 507"/>
                                  <a:gd name="T2" fmla="*/ 161 w 936"/>
                                  <a:gd name="T3" fmla="*/ 0 h 507"/>
                                  <a:gd name="T4" fmla="*/ 97 w 936"/>
                                  <a:gd name="T5" fmla="*/ 196 h 507"/>
                                  <a:gd name="T6" fmla="*/ 0 w 936"/>
                                  <a:gd name="T7" fmla="*/ 228 h 507"/>
                                  <a:gd name="T8" fmla="*/ 0 w 936"/>
                                  <a:gd name="T9" fmla="*/ 295 h 507"/>
                                  <a:gd name="T10" fmla="*/ 118 w 936"/>
                                  <a:gd name="T11" fmla="*/ 246 h 507"/>
                                  <a:gd name="T12" fmla="*/ 275 w 936"/>
                                  <a:gd name="T13" fmla="*/ 0 h 507"/>
                                  <a:gd name="T14" fmla="*/ 329 w 936"/>
                                  <a:gd name="T15" fmla="*/ 0 h 507"/>
                                  <a:gd name="T16" fmla="*/ 920 w 936"/>
                                  <a:gd name="T17" fmla="*/ 0 h 507"/>
                                  <a:gd name="T18" fmla="*/ 936 w 936"/>
                                  <a:gd name="T19" fmla="*/ 16 h 507"/>
                                  <a:gd name="T20" fmla="*/ 215 w 936"/>
                                  <a:gd name="T21" fmla="*/ 0 h 507"/>
                                  <a:gd name="T22" fmla="*/ 131 w 936"/>
                                  <a:gd name="T23" fmla="*/ 504 h 507"/>
                                  <a:gd name="T24" fmla="*/ 133 w 936"/>
                                  <a:gd name="T25" fmla="*/ 0 h 507"/>
                                  <a:gd name="T26" fmla="*/ 106 w 936"/>
                                  <a:gd name="T27" fmla="*/ 0 h 507"/>
                                  <a:gd name="T28" fmla="*/ 885 w 936"/>
                                  <a:gd name="T29" fmla="*/ 23 h 507"/>
                                  <a:gd name="T30" fmla="*/ 535 w 936"/>
                                  <a:gd name="T31" fmla="*/ 166 h 507"/>
                                  <a:gd name="T32" fmla="*/ 762 w 936"/>
                                  <a:gd name="T33" fmla="*/ 504 h 507"/>
                                  <a:gd name="T34" fmla="*/ 472 w 936"/>
                                  <a:gd name="T35" fmla="*/ 504 h 507"/>
                                  <a:gd name="T36" fmla="*/ 167 w 936"/>
                                  <a:gd name="T37" fmla="*/ 165 h 507"/>
                                  <a:gd name="T38" fmla="*/ 388 w 936"/>
                                  <a:gd name="T39" fmla="*/ 474 h 507"/>
                                  <a:gd name="T40" fmla="*/ 434 w 936"/>
                                  <a:gd name="T41" fmla="*/ 382 h 507"/>
                                  <a:gd name="T42" fmla="*/ 390 w 936"/>
                                  <a:gd name="T43" fmla="*/ 333 h 507"/>
                                  <a:gd name="T44" fmla="*/ 182 w 936"/>
                                  <a:gd name="T45" fmla="*/ 154 h 507"/>
                                  <a:gd name="T46" fmla="*/ 187 w 936"/>
                                  <a:gd name="T47" fmla="*/ 146 h 507"/>
                                  <a:gd name="T48" fmla="*/ 580 w 936"/>
                                  <a:gd name="T49" fmla="*/ 205 h 507"/>
                                  <a:gd name="T50" fmla="*/ 365 w 936"/>
                                  <a:gd name="T51" fmla="*/ 114 h 507"/>
                                  <a:gd name="T52" fmla="*/ 604 w 936"/>
                                  <a:gd name="T53" fmla="*/ 0 h 507"/>
                                  <a:gd name="T54" fmla="*/ 636 w 936"/>
                                  <a:gd name="T55" fmla="*/ 7 h 507"/>
                                  <a:gd name="T56" fmla="*/ 599 w 936"/>
                                  <a:gd name="T57" fmla="*/ 113 h 507"/>
                                  <a:gd name="T58" fmla="*/ 701 w 936"/>
                                  <a:gd name="T59" fmla="*/ 0 h 507"/>
                                  <a:gd name="T60" fmla="*/ 629 w 936"/>
                                  <a:gd name="T61" fmla="*/ 135 h 507"/>
                                  <a:gd name="T62" fmla="*/ 659 w 936"/>
                                  <a:gd name="T63" fmla="*/ 127 h 507"/>
                                  <a:gd name="T64" fmla="*/ 672 w 936"/>
                                  <a:gd name="T65" fmla="*/ 220 h 507"/>
                                  <a:gd name="T66" fmla="*/ 710 w 936"/>
                                  <a:gd name="T67" fmla="*/ 167 h 507"/>
                                  <a:gd name="T68" fmla="*/ 741 w 936"/>
                                  <a:gd name="T69" fmla="*/ 123 h 507"/>
                                  <a:gd name="T70" fmla="*/ 762 w 936"/>
                                  <a:gd name="T71" fmla="*/ 108 h 507"/>
                                  <a:gd name="T72" fmla="*/ 760 w 936"/>
                                  <a:gd name="T73" fmla="*/ 48 h 507"/>
                                  <a:gd name="T74" fmla="*/ 780 w 936"/>
                                  <a:gd name="T75" fmla="*/ 226 h 507"/>
                                  <a:gd name="T76" fmla="*/ 823 w 936"/>
                                  <a:gd name="T77" fmla="*/ 109 h 507"/>
                                  <a:gd name="T78" fmla="*/ 830 w 936"/>
                                  <a:gd name="T79" fmla="*/ 53 h 507"/>
                                  <a:gd name="T80" fmla="*/ 880 w 936"/>
                                  <a:gd name="T81" fmla="*/ 64 h 507"/>
                                  <a:gd name="T82" fmla="*/ 936 w 936"/>
                                  <a:gd name="T83" fmla="*/ 484 h 507"/>
                                  <a:gd name="T84" fmla="*/ 633 w 936"/>
                                  <a:gd name="T85" fmla="*/ 312 h 507"/>
                                  <a:gd name="T86" fmla="*/ 487 w 936"/>
                                  <a:gd name="T87" fmla="*/ 318 h 507"/>
                                  <a:gd name="T88" fmla="*/ 553 w 936"/>
                                  <a:gd name="T89" fmla="*/ 468 h 507"/>
                                  <a:gd name="T90" fmla="*/ 642 w 936"/>
                                  <a:gd name="T91" fmla="*/ 361 h 507"/>
                                  <a:gd name="T92" fmla="*/ 671 w 936"/>
                                  <a:gd name="T93" fmla="*/ 404 h 507"/>
                                  <a:gd name="T94" fmla="*/ 828 w 936"/>
                                  <a:gd name="T95" fmla="*/ 337 h 507"/>
                                  <a:gd name="T96" fmla="*/ 890 w 936"/>
                                  <a:gd name="T97" fmla="*/ 244 h 507"/>
                                  <a:gd name="T98" fmla="*/ 740 w 936"/>
                                  <a:gd name="T99" fmla="*/ 197 h 507"/>
                                  <a:gd name="T100" fmla="*/ 705 w 936"/>
                                  <a:gd name="T101" fmla="*/ 350 h 507"/>
                                  <a:gd name="T102" fmla="*/ 769 w 936"/>
                                  <a:gd name="T103" fmla="*/ 468 h 507"/>
                                  <a:gd name="T104" fmla="*/ 173 w 936"/>
                                  <a:gd name="T105" fmla="*/ 166 h 507"/>
                                  <a:gd name="T106" fmla="*/ 392 w 936"/>
                                  <a:gd name="T107" fmla="*/ 353 h 507"/>
                                  <a:gd name="T108" fmla="*/ 398 w 936"/>
                                  <a:gd name="T109" fmla="*/ 306 h 507"/>
                                  <a:gd name="T110" fmla="*/ 90 w 936"/>
                                  <a:gd name="T111" fmla="*/ 123 h 507"/>
                                  <a:gd name="T112" fmla="*/ 0 w 936"/>
                                  <a:gd name="T113" fmla="*/ 88 h 507"/>
                                  <a:gd name="T114" fmla="*/ 13 w 936"/>
                                  <a:gd name="T115" fmla="*/ 0 h 507"/>
                                  <a:gd name="T116" fmla="*/ 0 w 936"/>
                                  <a:gd name="T117" fmla="*/ 114 h 507"/>
                                  <a:gd name="T118" fmla="*/ 50 w 936"/>
                                  <a:gd name="T119" fmla="*/ 73 h 5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936" h="507">
                                    <a:moveTo>
                                      <a:pt x="150" y="81"/>
                                    </a:moveTo>
                                    <a:cubicBezTo>
                                      <a:pt x="140" y="0"/>
                                      <a:pt x="140" y="0"/>
                                      <a:pt x="140" y="0"/>
                                    </a:cubicBezTo>
                                    <a:cubicBezTo>
                                      <a:pt x="147" y="0"/>
                                      <a:pt x="147" y="0"/>
                                      <a:pt x="147" y="0"/>
                                    </a:cubicBezTo>
                                    <a:cubicBezTo>
                                      <a:pt x="148" y="32"/>
                                      <a:pt x="149" y="59"/>
                                      <a:pt x="150" y="81"/>
                                    </a:cubicBezTo>
                                    <a:close/>
                                    <a:moveTo>
                                      <a:pt x="157" y="0"/>
                                    </a:moveTo>
                                    <a:cubicBezTo>
                                      <a:pt x="150" y="0"/>
                                      <a:pt x="150" y="0"/>
                                      <a:pt x="150" y="0"/>
                                    </a:cubicBezTo>
                                    <a:cubicBezTo>
                                      <a:pt x="152" y="37"/>
                                      <a:pt x="153" y="69"/>
                                      <a:pt x="154" y="91"/>
                                    </a:cubicBezTo>
                                    <a:lnTo>
                                      <a:pt x="157" y="0"/>
                                    </a:lnTo>
                                    <a:close/>
                                    <a:moveTo>
                                      <a:pt x="117" y="0"/>
                                    </a:moveTo>
                                    <a:cubicBezTo>
                                      <a:pt x="127" y="35"/>
                                      <a:pt x="127" y="35"/>
                                      <a:pt x="127" y="35"/>
                                    </a:cubicBezTo>
                                    <a:cubicBezTo>
                                      <a:pt x="118" y="0"/>
                                      <a:pt x="118" y="0"/>
                                      <a:pt x="118" y="0"/>
                                    </a:cubicBezTo>
                                    <a:lnTo>
                                      <a:pt x="117" y="0"/>
                                    </a:lnTo>
                                    <a:close/>
                                    <a:moveTo>
                                      <a:pt x="113" y="0"/>
                                    </a:move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33" y="66"/>
                                      <a:pt x="133" y="66"/>
                                      <a:pt x="133" y="66"/>
                                    </a:cubicBezTo>
                                    <a:lnTo>
                                      <a:pt x="113" y="0"/>
                                    </a:lnTo>
                                    <a:close/>
                                    <a:moveTo>
                                      <a:pt x="156" y="166"/>
                                    </a:moveTo>
                                    <a:cubicBezTo>
                                      <a:pt x="155" y="165"/>
                                      <a:pt x="155" y="163"/>
                                      <a:pt x="155" y="162"/>
                                    </a:cubicBezTo>
                                    <a:cubicBezTo>
                                      <a:pt x="154" y="205"/>
                                      <a:pt x="156" y="297"/>
                                      <a:pt x="174" y="445"/>
                                    </a:cubicBezTo>
                                    <a:cubicBezTo>
                                      <a:pt x="170" y="445"/>
                                      <a:pt x="170" y="445"/>
                                      <a:pt x="170" y="445"/>
                                    </a:cubicBezTo>
                                    <a:cubicBezTo>
                                      <a:pt x="160" y="365"/>
                                      <a:pt x="155" y="302"/>
                                      <a:pt x="153" y="254"/>
                                    </a:cubicBezTo>
                                    <a:cubicBezTo>
                                      <a:pt x="154" y="317"/>
                                      <a:pt x="157" y="403"/>
                                      <a:pt x="168" y="504"/>
                                    </a:cubicBezTo>
                                    <a:cubicBezTo>
                                      <a:pt x="215" y="504"/>
                                      <a:pt x="215" y="504"/>
                                      <a:pt x="215" y="504"/>
                                    </a:cubicBezTo>
                                    <a:cubicBezTo>
                                      <a:pt x="176" y="330"/>
                                      <a:pt x="161" y="217"/>
                                      <a:pt x="156" y="166"/>
                                    </a:cubicBezTo>
                                    <a:close/>
                                    <a:moveTo>
                                      <a:pt x="150" y="203"/>
                                    </a:moveTo>
                                    <a:cubicBezTo>
                                      <a:pt x="144" y="269"/>
                                      <a:pt x="137" y="378"/>
                                      <a:pt x="134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50" y="372"/>
                                      <a:pt x="149" y="267"/>
                                      <a:pt x="150" y="203"/>
                                    </a:cubicBezTo>
                                    <a:close/>
                                    <a:moveTo>
                                      <a:pt x="159" y="44"/>
                                    </a:moveTo>
                                    <a:cubicBezTo>
                                      <a:pt x="161" y="45"/>
                                      <a:pt x="161" y="45"/>
                                      <a:pt x="161" y="45"/>
                                    </a:cubicBezTo>
                                    <a:cubicBezTo>
                                      <a:pt x="163" y="31"/>
                                      <a:pt x="165" y="16"/>
                                      <a:pt x="167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lnTo>
                                      <a:pt x="159" y="44"/>
                                    </a:lnTo>
                                    <a:close/>
                                    <a:moveTo>
                                      <a:pt x="183" y="0"/>
                                    </a:moveTo>
                                    <a:cubicBezTo>
                                      <a:pt x="172" y="0"/>
                                      <a:pt x="172" y="0"/>
                                      <a:pt x="172" y="0"/>
                                    </a:cubicBezTo>
                                    <a:cubicBezTo>
                                      <a:pt x="162" y="88"/>
                                      <a:pt x="162" y="88"/>
                                      <a:pt x="162" y="88"/>
                                    </a:cubicBezTo>
                                    <a:cubicBezTo>
                                      <a:pt x="167" y="65"/>
                                      <a:pt x="174" y="36"/>
                                      <a:pt x="183" y="0"/>
                                    </a:cubicBezTo>
                                    <a:close/>
                                    <a:moveTo>
                                      <a:pt x="121" y="156"/>
                                    </a:moveTo>
                                    <a:cubicBezTo>
                                      <a:pt x="0" y="232"/>
                                      <a:pt x="0" y="232"/>
                                      <a:pt x="0" y="232"/>
                                    </a:cubicBezTo>
                                    <a:cubicBezTo>
                                      <a:pt x="0" y="248"/>
                                      <a:pt x="0" y="248"/>
                                      <a:pt x="0" y="248"/>
                                    </a:cubicBezTo>
                                    <a:lnTo>
                                      <a:pt x="121" y="156"/>
                                    </a:lnTo>
                                    <a:close/>
                                    <a:moveTo>
                                      <a:pt x="97" y="196"/>
                                    </a:moveTo>
                                    <a:cubicBezTo>
                                      <a:pt x="96" y="197"/>
                                      <a:pt x="95" y="198"/>
                                      <a:pt x="94" y="199"/>
                                    </a:cubicBezTo>
                                    <a:cubicBezTo>
                                      <a:pt x="94" y="199"/>
                                      <a:pt x="94" y="199"/>
                                      <a:pt x="94" y="199"/>
                                    </a:cubicBezTo>
                                    <a:cubicBezTo>
                                      <a:pt x="66" y="228"/>
                                      <a:pt x="33" y="264"/>
                                      <a:pt x="0" y="300"/>
                                    </a:cubicBezTo>
                                    <a:cubicBezTo>
                                      <a:pt x="0" y="331"/>
                                      <a:pt x="0" y="331"/>
                                      <a:pt x="0" y="331"/>
                                    </a:cubicBezTo>
                                    <a:cubicBezTo>
                                      <a:pt x="53" y="257"/>
                                      <a:pt x="98" y="200"/>
                                      <a:pt x="124" y="167"/>
                                    </a:cubicBezTo>
                                    <a:cubicBezTo>
                                      <a:pt x="116" y="175"/>
                                      <a:pt x="107" y="185"/>
                                      <a:pt x="97" y="196"/>
                                    </a:cubicBezTo>
                                    <a:close/>
                                    <a:moveTo>
                                      <a:pt x="59" y="163"/>
                                    </a:moveTo>
                                    <a:cubicBezTo>
                                      <a:pt x="0" y="180"/>
                                      <a:pt x="0" y="180"/>
                                      <a:pt x="0" y="180"/>
                                    </a:cubicBezTo>
                                    <a:cubicBezTo>
                                      <a:pt x="0" y="183"/>
                                      <a:pt x="0" y="183"/>
                                      <a:pt x="0" y="183"/>
                                    </a:cubicBezTo>
                                    <a:lnTo>
                                      <a:pt x="59" y="163"/>
                                    </a:lnTo>
                                    <a:close/>
                                    <a:moveTo>
                                      <a:pt x="85" y="152"/>
                                    </a:moveTo>
                                    <a:cubicBezTo>
                                      <a:pt x="0" y="172"/>
                                      <a:pt x="0" y="172"/>
                                      <a:pt x="0" y="172"/>
                                    </a:cubicBezTo>
                                    <a:cubicBezTo>
                                      <a:pt x="0" y="177"/>
                                      <a:pt x="0" y="177"/>
                                      <a:pt x="0" y="177"/>
                                    </a:cubicBezTo>
                                    <a:lnTo>
                                      <a:pt x="85" y="152"/>
                                    </a:lnTo>
                                    <a:close/>
                                    <a:moveTo>
                                      <a:pt x="0" y="162"/>
                                    </a:moveTo>
                                    <a:cubicBezTo>
                                      <a:pt x="0" y="168"/>
                                      <a:pt x="0" y="168"/>
                                      <a:pt x="0" y="168"/>
                                    </a:cubicBezTo>
                                    <a:cubicBezTo>
                                      <a:pt x="99" y="145"/>
                                      <a:pt x="99" y="145"/>
                                      <a:pt x="99" y="145"/>
                                    </a:cubicBezTo>
                                    <a:lnTo>
                                      <a:pt x="0" y="162"/>
                                    </a:lnTo>
                                    <a:close/>
                                    <a:moveTo>
                                      <a:pt x="0" y="228"/>
                                    </a:moveTo>
                                    <a:cubicBezTo>
                                      <a:pt x="0" y="228"/>
                                      <a:pt x="0" y="228"/>
                                      <a:pt x="0" y="228"/>
                                    </a:cubicBezTo>
                                    <a:cubicBezTo>
                                      <a:pt x="4" y="226"/>
                                      <a:pt x="4" y="226"/>
                                      <a:pt x="4" y="226"/>
                                    </a:cubicBezTo>
                                    <a:lnTo>
                                      <a:pt x="0" y="228"/>
                                    </a:lnTo>
                                    <a:close/>
                                    <a:moveTo>
                                      <a:pt x="0" y="211"/>
                                    </a:moveTo>
                                    <a:cubicBezTo>
                                      <a:pt x="0" y="222"/>
                                      <a:pt x="0" y="222"/>
                                      <a:pt x="0" y="222"/>
                                    </a:cubicBezTo>
                                    <a:cubicBezTo>
                                      <a:pt x="113" y="156"/>
                                      <a:pt x="113" y="156"/>
                                      <a:pt x="113" y="156"/>
                                    </a:cubicBezTo>
                                    <a:lnTo>
                                      <a:pt x="0" y="211"/>
                                    </a:lnTo>
                                    <a:close/>
                                    <a:moveTo>
                                      <a:pt x="103" y="184"/>
                                    </a:moveTo>
                                    <a:cubicBezTo>
                                      <a:pt x="108" y="178"/>
                                      <a:pt x="113" y="172"/>
                                      <a:pt x="118" y="167"/>
                                    </a:cubicBezTo>
                                    <a:cubicBezTo>
                                      <a:pt x="0" y="269"/>
                                      <a:pt x="0" y="269"/>
                                      <a:pt x="0" y="269"/>
                                    </a:cubicBezTo>
                                    <a:cubicBezTo>
                                      <a:pt x="0" y="289"/>
                                      <a:pt x="0" y="289"/>
                                      <a:pt x="0" y="289"/>
                                    </a:cubicBezTo>
                                    <a:lnTo>
                                      <a:pt x="103" y="184"/>
                                    </a:lnTo>
                                    <a:close/>
                                    <a:moveTo>
                                      <a:pt x="0" y="252"/>
                                    </a:moveTo>
                                    <a:cubicBezTo>
                                      <a:pt x="0" y="264"/>
                                      <a:pt x="0" y="264"/>
                                      <a:pt x="0" y="264"/>
                                    </a:cubicBezTo>
                                    <a:cubicBezTo>
                                      <a:pt x="110" y="169"/>
                                      <a:pt x="110" y="169"/>
                                      <a:pt x="110" y="169"/>
                                    </a:cubicBezTo>
                                    <a:lnTo>
                                      <a:pt x="0" y="252"/>
                                    </a:lnTo>
                                    <a:close/>
                                    <a:moveTo>
                                      <a:pt x="4" y="289"/>
                                    </a:moveTo>
                                    <a:cubicBezTo>
                                      <a:pt x="0" y="294"/>
                                      <a:pt x="0" y="294"/>
                                      <a:pt x="0" y="294"/>
                                    </a:cubicBezTo>
                                    <a:cubicBezTo>
                                      <a:pt x="0" y="295"/>
                                      <a:pt x="0" y="295"/>
                                      <a:pt x="0" y="295"/>
                                    </a:cubicBezTo>
                                    <a:cubicBezTo>
                                      <a:pt x="1" y="293"/>
                                      <a:pt x="3" y="291"/>
                                      <a:pt x="4" y="289"/>
                                    </a:cubicBezTo>
                                    <a:close/>
                                    <a:moveTo>
                                      <a:pt x="203" y="30"/>
                                    </a:moveTo>
                                    <a:cubicBezTo>
                                      <a:pt x="206" y="32"/>
                                      <a:pt x="206" y="32"/>
                                      <a:pt x="206" y="32"/>
                                    </a:cubicBezTo>
                                    <a:cubicBezTo>
                                      <a:pt x="193" y="55"/>
                                      <a:pt x="182" y="76"/>
                                      <a:pt x="174" y="94"/>
                                    </a:cubicBezTo>
                                    <a:cubicBezTo>
                                      <a:pt x="187" y="70"/>
                                      <a:pt x="205" y="36"/>
                                      <a:pt x="226" y="0"/>
                                    </a:cubicBezTo>
                                    <a:cubicBezTo>
                                      <a:pt x="219" y="0"/>
                                      <a:pt x="219" y="0"/>
                                      <a:pt x="219" y="0"/>
                                    </a:cubicBezTo>
                                    <a:cubicBezTo>
                                      <a:pt x="213" y="10"/>
                                      <a:pt x="208" y="21"/>
                                      <a:pt x="203" y="30"/>
                                    </a:cubicBezTo>
                                    <a:close/>
                                    <a:moveTo>
                                      <a:pt x="187" y="91"/>
                                    </a:moveTo>
                                    <a:cubicBezTo>
                                      <a:pt x="207" y="68"/>
                                      <a:pt x="235" y="36"/>
                                      <a:pt x="270" y="0"/>
                                    </a:cubicBezTo>
                                    <a:cubicBezTo>
                                      <a:pt x="255" y="0"/>
                                      <a:pt x="255" y="0"/>
                                      <a:pt x="255" y="0"/>
                                    </a:cubicBezTo>
                                    <a:cubicBezTo>
                                      <a:pt x="228" y="35"/>
                                      <a:pt x="204" y="67"/>
                                      <a:pt x="186" y="91"/>
                                    </a:cubicBezTo>
                                    <a:lnTo>
                                      <a:pt x="187" y="91"/>
                                    </a:lnTo>
                                    <a:close/>
                                    <a:moveTo>
                                      <a:pt x="87" y="417"/>
                                    </a:moveTo>
                                    <a:cubicBezTo>
                                      <a:pt x="85" y="416"/>
                                      <a:pt x="85" y="416"/>
                                      <a:pt x="85" y="416"/>
                                    </a:cubicBezTo>
                                    <a:cubicBezTo>
                                      <a:pt x="99" y="342"/>
                                      <a:pt x="110" y="287"/>
                                      <a:pt x="120" y="246"/>
                                    </a:cubicBezTo>
                                    <a:cubicBezTo>
                                      <a:pt x="118" y="246"/>
                                      <a:pt x="118" y="246"/>
                                      <a:pt x="118" y="246"/>
                                    </a:cubicBezTo>
                                    <a:cubicBezTo>
                                      <a:pt x="127" y="206"/>
                                      <a:pt x="137" y="175"/>
                                      <a:pt x="144" y="155"/>
                                    </a:cubicBezTo>
                                    <a:cubicBezTo>
                                      <a:pt x="127" y="188"/>
                                      <a:pt x="93" y="265"/>
                                      <a:pt x="46" y="431"/>
                                    </a:cubicBezTo>
                                    <a:cubicBezTo>
                                      <a:pt x="42" y="430"/>
                                      <a:pt x="42" y="430"/>
                                      <a:pt x="42" y="430"/>
                                    </a:cubicBezTo>
                                    <a:cubicBezTo>
                                      <a:pt x="77" y="310"/>
                                      <a:pt x="103" y="237"/>
                                      <a:pt x="122" y="193"/>
                                    </a:cubicBezTo>
                                    <a:cubicBezTo>
                                      <a:pt x="120" y="192"/>
                                      <a:pt x="120" y="192"/>
                                      <a:pt x="120" y="192"/>
                                    </a:cubicBezTo>
                                    <a:cubicBezTo>
                                      <a:pt x="122" y="188"/>
                                      <a:pt x="124" y="183"/>
                                      <a:pt x="126" y="179"/>
                                    </a:cubicBezTo>
                                    <a:cubicBezTo>
                                      <a:pt x="97" y="225"/>
                                      <a:pt x="50" y="306"/>
                                      <a:pt x="0" y="420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72" y="504"/>
                                      <a:pt x="72" y="504"/>
                                      <a:pt x="72" y="504"/>
                                    </a:cubicBezTo>
                                    <a:cubicBezTo>
                                      <a:pt x="77" y="474"/>
                                      <a:pt x="82" y="445"/>
                                      <a:pt x="87" y="417"/>
                                    </a:cubicBezTo>
                                    <a:close/>
                                    <a:moveTo>
                                      <a:pt x="246" y="0"/>
                                    </a:moveTo>
                                    <a:cubicBezTo>
                                      <a:pt x="231" y="0"/>
                                      <a:pt x="231" y="0"/>
                                      <a:pt x="231" y="0"/>
                                    </a:cubicBezTo>
                                    <a:cubicBezTo>
                                      <a:pt x="209" y="37"/>
                                      <a:pt x="190" y="71"/>
                                      <a:pt x="177" y="96"/>
                                    </a:cubicBezTo>
                                    <a:cubicBezTo>
                                      <a:pt x="193" y="72"/>
                                      <a:pt x="216" y="38"/>
                                      <a:pt x="246" y="0"/>
                                    </a:cubicBezTo>
                                    <a:close/>
                                    <a:moveTo>
                                      <a:pt x="293" y="0"/>
                                    </a:moveTo>
                                    <a:cubicBezTo>
                                      <a:pt x="275" y="0"/>
                                      <a:pt x="275" y="0"/>
                                      <a:pt x="275" y="0"/>
                                    </a:cubicBezTo>
                                    <a:cubicBezTo>
                                      <a:pt x="241" y="35"/>
                                      <a:pt x="213" y="66"/>
                                      <a:pt x="193" y="90"/>
                                    </a:cubicBezTo>
                                    <a:cubicBezTo>
                                      <a:pt x="207" y="76"/>
                                      <a:pt x="224" y="60"/>
                                      <a:pt x="244" y="43"/>
                                    </a:cubicBezTo>
                                    <a:cubicBezTo>
                                      <a:pt x="259" y="29"/>
                                      <a:pt x="275" y="14"/>
                                      <a:pt x="293" y="0"/>
                                    </a:cubicBezTo>
                                    <a:close/>
                                    <a:moveTo>
                                      <a:pt x="274" y="20"/>
                                    </a:moveTo>
                                    <a:cubicBezTo>
                                      <a:pt x="275" y="21"/>
                                      <a:pt x="275" y="21"/>
                                      <a:pt x="275" y="21"/>
                                    </a:cubicBezTo>
                                    <a:cubicBezTo>
                                      <a:pt x="265" y="29"/>
                                      <a:pt x="255" y="38"/>
                                      <a:pt x="246" y="45"/>
                                    </a:cubicBezTo>
                                    <a:cubicBezTo>
                                      <a:pt x="238" y="52"/>
                                      <a:pt x="231" y="59"/>
                                      <a:pt x="224" y="65"/>
                                    </a:cubicBezTo>
                                    <a:cubicBezTo>
                                      <a:pt x="246" y="48"/>
                                      <a:pt x="274" y="28"/>
                                      <a:pt x="307" y="8"/>
                                    </a:cubicBezTo>
                                    <a:cubicBezTo>
                                      <a:pt x="311" y="5"/>
                                      <a:pt x="315" y="2"/>
                                      <a:pt x="318" y="0"/>
                                    </a:cubicBezTo>
                                    <a:cubicBezTo>
                                      <a:pt x="298" y="0"/>
                                      <a:pt x="298" y="0"/>
                                      <a:pt x="298" y="0"/>
                                    </a:cubicBezTo>
                                    <a:cubicBezTo>
                                      <a:pt x="290" y="7"/>
                                      <a:pt x="282" y="13"/>
                                      <a:pt x="274" y="20"/>
                                    </a:cubicBezTo>
                                    <a:close/>
                                    <a:moveTo>
                                      <a:pt x="329" y="0"/>
                                    </a:moveTo>
                                    <a:cubicBezTo>
                                      <a:pt x="322" y="3"/>
                                      <a:pt x="316" y="7"/>
                                      <a:pt x="309" y="11"/>
                                    </a:cubicBezTo>
                                    <a:cubicBezTo>
                                      <a:pt x="272" y="40"/>
                                      <a:pt x="238" y="67"/>
                                      <a:pt x="211" y="89"/>
                                    </a:cubicBezTo>
                                    <a:cubicBezTo>
                                      <a:pt x="248" y="65"/>
                                      <a:pt x="305" y="34"/>
                                      <a:pt x="388" y="0"/>
                                    </a:cubicBezTo>
                                    <a:lnTo>
                                      <a:pt x="329" y="0"/>
                                    </a:lnTo>
                                    <a:close/>
                                    <a:moveTo>
                                      <a:pt x="187" y="0"/>
                                    </a:moveTo>
                                    <a:cubicBezTo>
                                      <a:pt x="173" y="51"/>
                                      <a:pt x="165" y="90"/>
                                      <a:pt x="160" y="112"/>
                                    </a:cubicBezTo>
                                    <a:cubicBezTo>
                                      <a:pt x="169" y="89"/>
                                      <a:pt x="185" y="48"/>
                                      <a:pt x="203" y="0"/>
                                    </a:cubicBezTo>
                                    <a:lnTo>
                                      <a:pt x="187" y="0"/>
                                    </a:lnTo>
                                    <a:close/>
                                    <a:moveTo>
                                      <a:pt x="278" y="31"/>
                                    </a:moveTo>
                                    <a:cubicBezTo>
                                      <a:pt x="231" y="62"/>
                                      <a:pt x="197" y="92"/>
                                      <a:pt x="177" y="112"/>
                                    </a:cubicBezTo>
                                    <a:cubicBezTo>
                                      <a:pt x="199" y="94"/>
                                      <a:pt x="235" y="64"/>
                                      <a:pt x="278" y="31"/>
                                    </a:cubicBezTo>
                                    <a:close/>
                                    <a:moveTo>
                                      <a:pt x="251" y="0"/>
                                    </a:moveTo>
                                    <a:cubicBezTo>
                                      <a:pt x="251" y="0"/>
                                      <a:pt x="251" y="0"/>
                                      <a:pt x="251" y="0"/>
                                    </a:cubicBezTo>
                                    <a:cubicBezTo>
                                      <a:pt x="247" y="4"/>
                                      <a:pt x="244" y="9"/>
                                      <a:pt x="240" y="13"/>
                                    </a:cubicBezTo>
                                    <a:cubicBezTo>
                                      <a:pt x="244" y="9"/>
                                      <a:pt x="247" y="4"/>
                                      <a:pt x="251" y="0"/>
                                    </a:cubicBezTo>
                                    <a:close/>
                                    <a:moveTo>
                                      <a:pt x="920" y="0"/>
                                    </a:moveTo>
                                    <a:cubicBezTo>
                                      <a:pt x="920" y="0"/>
                                      <a:pt x="920" y="0"/>
                                      <a:pt x="920" y="0"/>
                                    </a:cubicBezTo>
                                    <a:cubicBezTo>
                                      <a:pt x="915" y="0"/>
                                      <a:pt x="915" y="0"/>
                                      <a:pt x="915" y="0"/>
                                    </a:cubicBezTo>
                                    <a:cubicBezTo>
                                      <a:pt x="919" y="1"/>
                                      <a:pt x="919" y="1"/>
                                      <a:pt x="919" y="1"/>
                                    </a:cubicBezTo>
                                    <a:cubicBezTo>
                                      <a:pt x="919" y="1"/>
                                      <a:pt x="919" y="0"/>
                                      <a:pt x="920" y="0"/>
                                    </a:cubicBezTo>
                                    <a:close/>
                                    <a:moveTo>
                                      <a:pt x="918" y="3"/>
                                    </a:moveTo>
                                    <a:cubicBezTo>
                                      <a:pt x="910" y="0"/>
                                      <a:pt x="910" y="0"/>
                                      <a:pt x="910" y="0"/>
                                    </a:cubicBezTo>
                                    <a:cubicBezTo>
                                      <a:pt x="906" y="0"/>
                                      <a:pt x="906" y="0"/>
                                      <a:pt x="906" y="0"/>
                                    </a:cubicBezTo>
                                    <a:cubicBezTo>
                                      <a:pt x="910" y="1"/>
                                      <a:pt x="914" y="3"/>
                                      <a:pt x="918" y="5"/>
                                    </a:cubicBezTo>
                                    <a:cubicBezTo>
                                      <a:pt x="918" y="5"/>
                                      <a:pt x="918" y="4"/>
                                      <a:pt x="918" y="3"/>
                                    </a:cubicBezTo>
                                    <a:close/>
                                    <a:moveTo>
                                      <a:pt x="925" y="8"/>
                                    </a:moveTo>
                                    <a:cubicBezTo>
                                      <a:pt x="929" y="10"/>
                                      <a:pt x="932" y="12"/>
                                      <a:pt x="936" y="13"/>
                                    </a:cubicBezTo>
                                    <a:cubicBezTo>
                                      <a:pt x="936" y="0"/>
                                      <a:pt x="936" y="0"/>
                                      <a:pt x="936" y="0"/>
                                    </a:cubicBezTo>
                                    <a:cubicBezTo>
                                      <a:pt x="927" y="0"/>
                                      <a:pt x="927" y="0"/>
                                      <a:pt x="927" y="0"/>
                                    </a:cubicBezTo>
                                    <a:cubicBezTo>
                                      <a:pt x="927" y="0"/>
                                      <a:pt x="927" y="0"/>
                                      <a:pt x="927" y="0"/>
                                    </a:cubicBezTo>
                                    <a:cubicBezTo>
                                      <a:pt x="929" y="2"/>
                                      <a:pt x="929" y="6"/>
                                      <a:pt x="927" y="8"/>
                                    </a:cubicBezTo>
                                    <a:cubicBezTo>
                                      <a:pt x="927" y="8"/>
                                      <a:pt x="926" y="8"/>
                                      <a:pt x="925" y="8"/>
                                    </a:cubicBezTo>
                                    <a:close/>
                                    <a:moveTo>
                                      <a:pt x="901" y="0"/>
                                    </a:moveTo>
                                    <a:cubicBezTo>
                                      <a:pt x="881" y="0"/>
                                      <a:pt x="881" y="0"/>
                                      <a:pt x="881" y="0"/>
                                    </a:cubicBezTo>
                                    <a:cubicBezTo>
                                      <a:pt x="897" y="9"/>
                                      <a:pt x="916" y="20"/>
                                      <a:pt x="936" y="32"/>
                                    </a:cubicBezTo>
                                    <a:cubicBezTo>
                                      <a:pt x="936" y="16"/>
                                      <a:pt x="936" y="16"/>
                                      <a:pt x="936" y="16"/>
                                    </a:cubicBezTo>
                                    <a:cubicBezTo>
                                      <a:pt x="924" y="10"/>
                                      <a:pt x="912" y="5"/>
                                      <a:pt x="901" y="0"/>
                                    </a:cubicBezTo>
                                    <a:close/>
                                    <a:moveTo>
                                      <a:pt x="746" y="0"/>
                                    </a:moveTo>
                                    <a:cubicBezTo>
                                      <a:pt x="745" y="0"/>
                                      <a:pt x="745" y="0"/>
                                      <a:pt x="745" y="0"/>
                                    </a:cubicBezTo>
                                    <a:cubicBezTo>
                                      <a:pt x="744" y="7"/>
                                      <a:pt x="744" y="16"/>
                                      <a:pt x="744" y="26"/>
                                    </a:cubicBezTo>
                                    <a:cubicBezTo>
                                      <a:pt x="744" y="25"/>
                                      <a:pt x="745" y="25"/>
                                      <a:pt x="745" y="25"/>
                                    </a:cubicBezTo>
                                    <a:cubicBezTo>
                                      <a:pt x="745" y="16"/>
                                      <a:pt x="746" y="8"/>
                                      <a:pt x="746" y="0"/>
                                    </a:cubicBezTo>
                                    <a:close/>
                                    <a:moveTo>
                                      <a:pt x="397" y="0"/>
                                    </a:moveTo>
                                    <a:cubicBezTo>
                                      <a:pt x="277" y="48"/>
                                      <a:pt x="211" y="91"/>
                                      <a:pt x="179" y="115"/>
                                    </a:cubicBezTo>
                                    <a:cubicBezTo>
                                      <a:pt x="174" y="119"/>
                                      <a:pt x="170" y="123"/>
                                      <a:pt x="167" y="126"/>
                                    </a:cubicBezTo>
                                    <a:cubicBezTo>
                                      <a:pt x="208" y="105"/>
                                      <a:pt x="344" y="40"/>
                                      <a:pt x="479" y="0"/>
                                    </a:cubicBezTo>
                                    <a:lnTo>
                                      <a:pt x="397" y="0"/>
                                    </a:lnTo>
                                    <a:close/>
                                    <a:moveTo>
                                      <a:pt x="642" y="0"/>
                                    </a:moveTo>
                                    <a:cubicBezTo>
                                      <a:pt x="640" y="0"/>
                                      <a:pt x="640" y="0"/>
                                      <a:pt x="640" y="0"/>
                                    </a:cubicBezTo>
                                    <a:cubicBezTo>
                                      <a:pt x="640" y="0"/>
                                      <a:pt x="640" y="1"/>
                                      <a:pt x="640" y="1"/>
                                    </a:cubicBezTo>
                                    <a:cubicBezTo>
                                      <a:pt x="641" y="1"/>
                                      <a:pt x="642" y="0"/>
                                      <a:pt x="642" y="0"/>
                                    </a:cubicBezTo>
                                    <a:close/>
                                    <a:moveTo>
                                      <a:pt x="215" y="0"/>
                                    </a:moveTo>
                                    <a:cubicBezTo>
                                      <a:pt x="207" y="0"/>
                                      <a:pt x="207" y="0"/>
                                      <a:pt x="207" y="0"/>
                                    </a:cubicBezTo>
                                    <a:cubicBezTo>
                                      <a:pt x="198" y="24"/>
                                      <a:pt x="189" y="47"/>
                                      <a:pt x="181" y="67"/>
                                    </a:cubicBezTo>
                                    <a:cubicBezTo>
                                      <a:pt x="190" y="47"/>
                                      <a:pt x="202" y="24"/>
                                      <a:pt x="215" y="0"/>
                                    </a:cubicBezTo>
                                    <a:close/>
                                    <a:moveTo>
                                      <a:pt x="131" y="164"/>
                                    </a:moveTo>
                                    <a:cubicBezTo>
                                      <a:pt x="131" y="164"/>
                                      <a:pt x="131" y="165"/>
                                      <a:pt x="131" y="165"/>
                                    </a:cubicBezTo>
                                    <a:cubicBezTo>
                                      <a:pt x="109" y="194"/>
                                      <a:pt x="75" y="246"/>
                                      <a:pt x="33" y="332"/>
                                    </a:cubicBezTo>
                                    <a:cubicBezTo>
                                      <a:pt x="30" y="330"/>
                                      <a:pt x="30" y="330"/>
                                      <a:pt x="30" y="330"/>
                                    </a:cubicBezTo>
                                    <a:cubicBezTo>
                                      <a:pt x="57" y="275"/>
                                      <a:pt x="81" y="234"/>
                                      <a:pt x="100" y="204"/>
                                    </a:cubicBezTo>
                                    <a:cubicBezTo>
                                      <a:pt x="74" y="237"/>
                                      <a:pt x="39" y="283"/>
                                      <a:pt x="0" y="338"/>
                                    </a:cubicBezTo>
                                    <a:cubicBezTo>
                                      <a:pt x="0" y="411"/>
                                      <a:pt x="0" y="411"/>
                                      <a:pt x="0" y="411"/>
                                    </a:cubicBezTo>
                                    <a:cubicBezTo>
                                      <a:pt x="54" y="290"/>
                                      <a:pt x="104" y="206"/>
                                      <a:pt x="131" y="164"/>
                                    </a:cubicBezTo>
                                    <a:close/>
                                    <a:moveTo>
                                      <a:pt x="0" y="187"/>
                                    </a:moveTo>
                                    <a:cubicBezTo>
                                      <a:pt x="25" y="178"/>
                                      <a:pt x="25" y="178"/>
                                      <a:pt x="25" y="178"/>
                                    </a:cubicBezTo>
                                    <a:cubicBezTo>
                                      <a:pt x="0" y="187"/>
                                      <a:pt x="0" y="187"/>
                                      <a:pt x="0" y="187"/>
                                    </a:cubicBezTo>
                                    <a:close/>
                                    <a:moveTo>
                                      <a:pt x="76" y="504"/>
                                    </a:move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4" y="345"/>
                                      <a:pt x="145" y="214"/>
                                      <a:pt x="150" y="160"/>
                                    </a:cubicBezTo>
                                    <a:cubicBezTo>
                                      <a:pt x="142" y="196"/>
                                      <a:pt x="130" y="272"/>
                                      <a:pt x="124" y="403"/>
                                    </a:cubicBezTo>
                                    <a:cubicBezTo>
                                      <a:pt x="120" y="403"/>
                                      <a:pt x="120" y="403"/>
                                      <a:pt x="120" y="403"/>
                                    </a:cubicBezTo>
                                    <a:cubicBezTo>
                                      <a:pt x="125" y="303"/>
                                      <a:pt x="133" y="235"/>
                                      <a:pt x="140" y="192"/>
                                    </a:cubicBezTo>
                                    <a:cubicBezTo>
                                      <a:pt x="124" y="258"/>
                                      <a:pt x="97" y="372"/>
                                      <a:pt x="76" y="504"/>
                                    </a:cubicBezTo>
                                    <a:close/>
                                    <a:moveTo>
                                      <a:pt x="433" y="434"/>
                                    </a:moveTo>
                                    <a:cubicBezTo>
                                      <a:pt x="431" y="431"/>
                                      <a:pt x="428" y="429"/>
                                      <a:pt x="426" y="427"/>
                                    </a:cubicBezTo>
                                    <a:cubicBezTo>
                                      <a:pt x="402" y="431"/>
                                      <a:pt x="378" y="438"/>
                                      <a:pt x="362" y="442"/>
                                    </a:cubicBezTo>
                                    <a:cubicBezTo>
                                      <a:pt x="364" y="444"/>
                                      <a:pt x="365" y="446"/>
                                      <a:pt x="367" y="448"/>
                                    </a:cubicBezTo>
                                    <a:cubicBezTo>
                                      <a:pt x="378" y="442"/>
                                      <a:pt x="409" y="435"/>
                                      <a:pt x="433" y="434"/>
                                    </a:cubicBezTo>
                                    <a:close/>
                                    <a:moveTo>
                                      <a:pt x="133" y="0"/>
                                    </a:moveTo>
                                    <a:cubicBezTo>
                                      <a:pt x="122" y="0"/>
                                      <a:pt x="122" y="0"/>
                                      <a:pt x="122" y="0"/>
                                    </a:cubicBezTo>
                                    <a:cubicBezTo>
                                      <a:pt x="143" y="80"/>
                                      <a:pt x="143" y="80"/>
                                      <a:pt x="143" y="80"/>
                                    </a:cubicBezTo>
                                    <a:cubicBezTo>
                                      <a:pt x="140" y="67"/>
                                      <a:pt x="140" y="67"/>
                                      <a:pt x="140" y="67"/>
                                    </a:cubicBezTo>
                                    <a:cubicBezTo>
                                      <a:pt x="143" y="66"/>
                                      <a:pt x="143" y="66"/>
                                      <a:pt x="143" y="66"/>
                                    </a:cubicBezTo>
                                    <a:lnTo>
                                      <a:pt x="133" y="0"/>
                                    </a:lnTo>
                                    <a:close/>
                                    <a:moveTo>
                                      <a:pt x="372" y="324"/>
                                    </a:moveTo>
                                    <a:cubicBezTo>
                                      <a:pt x="334" y="295"/>
                                      <a:pt x="302" y="271"/>
                                      <a:pt x="276" y="249"/>
                                    </a:cubicBezTo>
                                    <a:cubicBezTo>
                                      <a:pt x="302" y="272"/>
                                      <a:pt x="332" y="299"/>
                                      <a:pt x="368" y="329"/>
                                    </a:cubicBezTo>
                                    <a:cubicBezTo>
                                      <a:pt x="368" y="328"/>
                                      <a:pt x="368" y="328"/>
                                      <a:pt x="368" y="328"/>
                                    </a:cubicBezTo>
                                    <a:cubicBezTo>
                                      <a:pt x="368" y="326"/>
                                      <a:pt x="369" y="325"/>
                                      <a:pt x="372" y="324"/>
                                    </a:cubicBezTo>
                                    <a:close/>
                                    <a:moveTo>
                                      <a:pt x="94" y="34"/>
                                    </a:moveTo>
                                    <a:cubicBezTo>
                                      <a:pt x="74" y="0"/>
                                      <a:pt x="74" y="0"/>
                                      <a:pt x="74" y="0"/>
                                    </a:cubicBezTo>
                                    <a:cubicBezTo>
                                      <a:pt x="73" y="0"/>
                                      <a:pt x="73" y="0"/>
                                      <a:pt x="73" y="0"/>
                                    </a:cubicBezTo>
                                    <a:lnTo>
                                      <a:pt x="94" y="34"/>
                                    </a:lnTo>
                                    <a:close/>
                                    <a:moveTo>
                                      <a:pt x="131" y="100"/>
                                    </a:moveTo>
                                    <a:cubicBezTo>
                                      <a:pt x="68" y="0"/>
                                      <a:pt x="68" y="0"/>
                                      <a:pt x="68" y="0"/>
                                    </a:cubicBezTo>
                                    <a:cubicBezTo>
                                      <a:pt x="55" y="0"/>
                                      <a:pt x="55" y="0"/>
                                      <a:pt x="55" y="0"/>
                                    </a:cubicBezTo>
                                    <a:lnTo>
                                      <a:pt x="131" y="100"/>
                                    </a:lnTo>
                                    <a:close/>
                                    <a:moveTo>
                                      <a:pt x="111" y="24"/>
                                    </a:moveTo>
                                    <a:cubicBezTo>
                                      <a:pt x="131" y="73"/>
                                      <a:pt x="131" y="73"/>
                                      <a:pt x="131" y="73"/>
                                    </a:cubicBezTo>
                                    <a:cubicBezTo>
                                      <a:pt x="106" y="0"/>
                                      <a:pt x="106" y="0"/>
                                      <a:pt x="106" y="0"/>
                                    </a:cubicBezTo>
                                    <a:cubicBezTo>
                                      <a:pt x="98" y="0"/>
                                      <a:pt x="98" y="0"/>
                                      <a:pt x="98" y="0"/>
                                    </a:cubicBezTo>
                                    <a:cubicBezTo>
                                      <a:pt x="109" y="25"/>
                                      <a:pt x="109" y="25"/>
                                      <a:pt x="109" y="25"/>
                                    </a:cubicBezTo>
                                    <a:lnTo>
                                      <a:pt x="111" y="24"/>
                                    </a:lnTo>
                                    <a:close/>
                                    <a:moveTo>
                                      <a:pt x="130" y="89"/>
                                    </a:moveTo>
                                    <a:cubicBezTo>
                                      <a:pt x="113" y="54"/>
                                      <a:pt x="113" y="54"/>
                                      <a:pt x="113" y="54"/>
                                    </a:cubicBezTo>
                                    <a:cubicBezTo>
                                      <a:pt x="116" y="53"/>
                                      <a:pt x="116" y="53"/>
                                      <a:pt x="116" y="53"/>
                                    </a:cubicBezTo>
                                    <a:cubicBezTo>
                                      <a:pt x="125" y="71"/>
                                      <a:pt x="125" y="71"/>
                                      <a:pt x="125" y="71"/>
                                    </a:cubicBezTo>
                                    <a:cubicBezTo>
                                      <a:pt x="95" y="0"/>
                                      <a:pt x="95" y="0"/>
                                      <a:pt x="95" y="0"/>
                                    </a:cubicBezTo>
                                    <a:cubicBezTo>
                                      <a:pt x="78" y="0"/>
                                      <a:pt x="78" y="0"/>
                                      <a:pt x="78" y="0"/>
                                    </a:cubicBezTo>
                                    <a:lnTo>
                                      <a:pt x="130" y="89"/>
                                    </a:lnTo>
                                    <a:close/>
                                    <a:moveTo>
                                      <a:pt x="860" y="0"/>
                                    </a:moveTo>
                                    <a:cubicBezTo>
                                      <a:pt x="868" y="5"/>
                                      <a:pt x="876" y="10"/>
                                      <a:pt x="885" y="16"/>
                                    </a:cubicBezTo>
                                    <a:cubicBezTo>
                                      <a:pt x="885" y="16"/>
                                      <a:pt x="885" y="16"/>
                                      <a:pt x="885" y="16"/>
                                    </a:cubicBezTo>
                                    <a:cubicBezTo>
                                      <a:pt x="887" y="14"/>
                                      <a:pt x="890" y="14"/>
                                      <a:pt x="892" y="16"/>
                                    </a:cubicBezTo>
                                    <a:cubicBezTo>
                                      <a:pt x="894" y="18"/>
                                      <a:pt x="894" y="21"/>
                                      <a:pt x="892" y="23"/>
                                    </a:cubicBezTo>
                                    <a:cubicBezTo>
                                      <a:pt x="890" y="25"/>
                                      <a:pt x="887" y="25"/>
                                      <a:pt x="885" y="23"/>
                                    </a:cubicBezTo>
                                    <a:cubicBezTo>
                                      <a:pt x="883" y="22"/>
                                      <a:pt x="883" y="20"/>
                                      <a:pt x="884" y="18"/>
                                    </a:cubicBezTo>
                                    <a:cubicBezTo>
                                      <a:pt x="874" y="11"/>
                                      <a:pt x="865" y="5"/>
                                      <a:pt x="856" y="0"/>
                                    </a:cubicBezTo>
                                    <a:cubicBezTo>
                                      <a:pt x="845" y="0"/>
                                      <a:pt x="845" y="0"/>
                                      <a:pt x="845" y="0"/>
                                    </a:cubicBezTo>
                                    <a:cubicBezTo>
                                      <a:pt x="873" y="21"/>
                                      <a:pt x="905" y="46"/>
                                      <a:pt x="936" y="72"/>
                                    </a:cubicBezTo>
                                    <a:cubicBezTo>
                                      <a:pt x="936" y="34"/>
                                      <a:pt x="936" y="34"/>
                                      <a:pt x="936" y="34"/>
                                    </a:cubicBezTo>
                                    <a:cubicBezTo>
                                      <a:pt x="914" y="21"/>
                                      <a:pt x="894" y="10"/>
                                      <a:pt x="876" y="0"/>
                                    </a:cubicBezTo>
                                    <a:lnTo>
                                      <a:pt x="860" y="0"/>
                                    </a:lnTo>
                                    <a:close/>
                                    <a:moveTo>
                                      <a:pt x="425" y="152"/>
                                    </a:moveTo>
                                    <a:cubicBezTo>
                                      <a:pt x="424" y="156"/>
                                      <a:pt x="424" y="156"/>
                                      <a:pt x="424" y="156"/>
                                    </a:cubicBezTo>
                                    <a:cubicBezTo>
                                      <a:pt x="324" y="145"/>
                                      <a:pt x="245" y="140"/>
                                      <a:pt x="200" y="137"/>
                                    </a:cubicBezTo>
                                    <a:cubicBezTo>
                                      <a:pt x="201" y="138"/>
                                      <a:pt x="203" y="138"/>
                                      <a:pt x="205" y="138"/>
                                    </a:cubicBezTo>
                                    <a:cubicBezTo>
                                      <a:pt x="272" y="148"/>
                                      <a:pt x="397" y="166"/>
                                      <a:pt x="519" y="189"/>
                                    </a:cubicBezTo>
                                    <a:cubicBezTo>
                                      <a:pt x="501" y="172"/>
                                      <a:pt x="476" y="150"/>
                                      <a:pt x="480" y="147"/>
                                    </a:cubicBezTo>
                                    <a:cubicBezTo>
                                      <a:pt x="484" y="143"/>
                                      <a:pt x="510" y="170"/>
                                      <a:pt x="525" y="191"/>
                                    </a:cubicBezTo>
                                    <a:cubicBezTo>
                                      <a:pt x="535" y="193"/>
                                      <a:pt x="545" y="194"/>
                                      <a:pt x="555" y="196"/>
                                    </a:cubicBezTo>
                                    <a:cubicBezTo>
                                      <a:pt x="543" y="181"/>
                                      <a:pt x="531" y="169"/>
                                      <a:pt x="535" y="166"/>
                                    </a:cubicBezTo>
                                    <a:cubicBezTo>
                                      <a:pt x="539" y="164"/>
                                      <a:pt x="551" y="181"/>
                                      <a:pt x="560" y="197"/>
                                    </a:cubicBezTo>
                                    <a:cubicBezTo>
                                      <a:pt x="563" y="198"/>
                                      <a:pt x="567" y="199"/>
                                      <a:pt x="571" y="200"/>
                                    </a:cubicBezTo>
                                    <a:cubicBezTo>
                                      <a:pt x="556" y="170"/>
                                      <a:pt x="532" y="146"/>
                                      <a:pt x="534" y="138"/>
                                    </a:cubicBezTo>
                                    <a:cubicBezTo>
                                      <a:pt x="361" y="131"/>
                                      <a:pt x="249" y="132"/>
                                      <a:pt x="195" y="134"/>
                                    </a:cubicBezTo>
                                    <a:cubicBezTo>
                                      <a:pt x="240" y="136"/>
                                      <a:pt x="320" y="141"/>
                                      <a:pt x="425" y="152"/>
                                    </a:cubicBezTo>
                                    <a:close/>
                                    <a:moveTo>
                                      <a:pt x="500" y="294"/>
                                    </a:moveTo>
                                    <a:cubicBezTo>
                                      <a:pt x="482" y="282"/>
                                      <a:pt x="454" y="272"/>
                                      <a:pt x="431" y="264"/>
                                    </a:cubicBezTo>
                                    <a:cubicBezTo>
                                      <a:pt x="454" y="274"/>
                                      <a:pt x="477" y="284"/>
                                      <a:pt x="500" y="294"/>
                                    </a:cubicBezTo>
                                    <a:close/>
                                    <a:moveTo>
                                      <a:pt x="936" y="484"/>
                                    </a:moveTo>
                                    <a:cubicBezTo>
                                      <a:pt x="936" y="504"/>
                                      <a:pt x="936" y="504"/>
                                      <a:pt x="936" y="504"/>
                                    </a:cubicBezTo>
                                    <a:cubicBezTo>
                                      <a:pt x="876" y="504"/>
                                      <a:pt x="876" y="504"/>
                                      <a:pt x="876" y="504"/>
                                    </a:cubicBezTo>
                                    <a:cubicBezTo>
                                      <a:pt x="862" y="495"/>
                                      <a:pt x="848" y="487"/>
                                      <a:pt x="842" y="484"/>
                                    </a:cubicBezTo>
                                    <a:cubicBezTo>
                                      <a:pt x="852" y="489"/>
                                      <a:pt x="863" y="496"/>
                                      <a:pt x="873" y="504"/>
                                    </a:cubicBezTo>
                                    <a:cubicBezTo>
                                      <a:pt x="763" y="504"/>
                                      <a:pt x="763" y="504"/>
                                      <a:pt x="763" y="504"/>
                                    </a:cubicBezTo>
                                    <a:cubicBezTo>
                                      <a:pt x="762" y="503"/>
                                      <a:pt x="761" y="503"/>
                                      <a:pt x="760" y="502"/>
                                    </a:cubicBezTo>
                                    <a:cubicBezTo>
                                      <a:pt x="761" y="503"/>
                                      <a:pt x="762" y="503"/>
                                      <a:pt x="762" y="504"/>
                                    </a:cubicBezTo>
                                    <a:cubicBezTo>
                                      <a:pt x="719" y="504"/>
                                      <a:pt x="719" y="504"/>
                                      <a:pt x="719" y="504"/>
                                    </a:cubicBezTo>
                                    <a:cubicBezTo>
                                      <a:pt x="714" y="495"/>
                                      <a:pt x="707" y="487"/>
                                      <a:pt x="701" y="482"/>
                                    </a:cubicBezTo>
                                    <a:cubicBezTo>
                                      <a:pt x="706" y="487"/>
                                      <a:pt x="711" y="496"/>
                                      <a:pt x="715" y="504"/>
                                    </a:cubicBezTo>
                                    <a:cubicBezTo>
                                      <a:pt x="663" y="504"/>
                                      <a:pt x="663" y="504"/>
                                      <a:pt x="663" y="504"/>
                                    </a:cubicBezTo>
                                    <a:cubicBezTo>
                                      <a:pt x="661" y="489"/>
                                      <a:pt x="659" y="471"/>
                                      <a:pt x="659" y="471"/>
                                    </a:cubicBezTo>
                                    <a:cubicBezTo>
                                      <a:pt x="659" y="471"/>
                                      <a:pt x="659" y="489"/>
                                      <a:pt x="659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9" y="502"/>
                                      <a:pt x="648" y="501"/>
                                      <a:pt x="648" y="501"/>
                                    </a:cubicBezTo>
                                    <a:cubicBezTo>
                                      <a:pt x="648" y="501"/>
                                      <a:pt x="648" y="502"/>
                                      <a:pt x="648" y="504"/>
                                    </a:cubicBezTo>
                                    <a:cubicBezTo>
                                      <a:pt x="598" y="504"/>
                                      <a:pt x="598" y="504"/>
                                      <a:pt x="598" y="504"/>
                                    </a:cubicBezTo>
                                    <a:cubicBezTo>
                                      <a:pt x="600" y="497"/>
                                      <a:pt x="602" y="490"/>
                                      <a:pt x="606" y="486"/>
                                    </a:cubicBezTo>
                                    <a:cubicBezTo>
                                      <a:pt x="603" y="489"/>
                                      <a:pt x="598" y="496"/>
                                      <a:pt x="594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5" y="502"/>
                                      <a:pt x="518" y="501"/>
                                      <a:pt x="522" y="501"/>
                                    </a:cubicBezTo>
                                    <a:cubicBezTo>
                                      <a:pt x="519" y="500"/>
                                      <a:pt x="514" y="501"/>
                                      <a:pt x="51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82" y="496"/>
                                      <a:pt x="493" y="489"/>
                                      <a:pt x="503" y="487"/>
                                    </a:cubicBezTo>
                                    <a:cubicBezTo>
                                      <a:pt x="495" y="487"/>
                                      <a:pt x="479" y="494"/>
                                      <a:pt x="464" y="504"/>
                                    </a:cubicBezTo>
                                    <a:cubicBezTo>
                                      <a:pt x="430" y="504"/>
                                      <a:pt x="430" y="504"/>
                                      <a:pt x="430" y="504"/>
                                    </a:cubicBezTo>
                                    <a:cubicBezTo>
                                      <a:pt x="440" y="498"/>
                                      <a:pt x="451" y="494"/>
                                      <a:pt x="461" y="494"/>
                                    </a:cubicBezTo>
                                    <a:cubicBezTo>
                                      <a:pt x="453" y="493"/>
                                      <a:pt x="437" y="497"/>
                                      <a:pt x="421" y="504"/>
                                    </a:cubicBezTo>
                                    <a:cubicBezTo>
                                      <a:pt x="389" y="504"/>
                                      <a:pt x="389" y="504"/>
                                      <a:pt x="389" y="504"/>
                                    </a:cubicBezTo>
                                    <a:cubicBezTo>
                                      <a:pt x="407" y="491"/>
                                      <a:pt x="430" y="478"/>
                                      <a:pt x="449" y="480"/>
                                    </a:cubicBezTo>
                                    <a:cubicBezTo>
                                      <a:pt x="434" y="473"/>
                                      <a:pt x="398" y="489"/>
                                      <a:pt x="375" y="504"/>
                                    </a:cubicBezTo>
                                    <a:cubicBezTo>
                                      <a:pt x="281" y="504"/>
                                      <a:pt x="281" y="504"/>
                                      <a:pt x="281" y="504"/>
                                    </a:cubicBezTo>
                                    <a:cubicBezTo>
                                      <a:pt x="224" y="362"/>
                                      <a:pt x="192" y="264"/>
                                      <a:pt x="174" y="204"/>
                                    </a:cubicBezTo>
                                    <a:cubicBezTo>
                                      <a:pt x="193" y="248"/>
                                      <a:pt x="227" y="317"/>
                                      <a:pt x="291" y="419"/>
                                    </a:cubicBezTo>
                                    <a:cubicBezTo>
                                      <a:pt x="294" y="418"/>
                                      <a:pt x="294" y="418"/>
                                      <a:pt x="294" y="418"/>
                                    </a:cubicBezTo>
                                    <a:cubicBezTo>
                                      <a:pt x="208" y="278"/>
                                      <a:pt x="175" y="201"/>
                                      <a:pt x="163" y="164"/>
                                    </a:cubicBezTo>
                                    <a:cubicBezTo>
                                      <a:pt x="173" y="190"/>
                                      <a:pt x="191" y="232"/>
                                      <a:pt x="220" y="285"/>
                                    </a:cubicBezTo>
                                    <a:cubicBezTo>
                                      <a:pt x="223" y="284"/>
                                      <a:pt x="223" y="284"/>
                                      <a:pt x="223" y="284"/>
                                    </a:cubicBezTo>
                                    <a:cubicBezTo>
                                      <a:pt x="195" y="232"/>
                                      <a:pt x="178" y="190"/>
                                      <a:pt x="167" y="165"/>
                                    </a:cubicBezTo>
                                    <a:cubicBezTo>
                                      <a:pt x="181" y="190"/>
                                      <a:pt x="206" y="233"/>
                                      <a:pt x="248" y="294"/>
                                    </a:cubicBezTo>
                                    <a:cubicBezTo>
                                      <a:pt x="249" y="296"/>
                                      <a:pt x="251" y="299"/>
                                      <a:pt x="253" y="301"/>
                                    </a:cubicBezTo>
                                    <a:cubicBezTo>
                                      <a:pt x="253" y="301"/>
                                      <a:pt x="253" y="301"/>
                                      <a:pt x="253" y="302"/>
                                    </a:cubicBezTo>
                                    <a:cubicBezTo>
                                      <a:pt x="259" y="311"/>
                                      <a:pt x="266" y="320"/>
                                      <a:pt x="273" y="330"/>
                                    </a:cubicBezTo>
                                    <a:cubicBezTo>
                                      <a:pt x="296" y="362"/>
                                      <a:pt x="322" y="397"/>
                                      <a:pt x="354" y="437"/>
                                    </a:cubicBezTo>
                                    <a:cubicBezTo>
                                      <a:pt x="348" y="439"/>
                                      <a:pt x="344" y="441"/>
                                      <a:pt x="345" y="443"/>
                                    </a:cubicBezTo>
                                    <a:cubicBezTo>
                                      <a:pt x="345" y="445"/>
                                      <a:pt x="350" y="444"/>
                                      <a:pt x="358" y="443"/>
                                    </a:cubicBezTo>
                                    <a:cubicBezTo>
                                      <a:pt x="360" y="445"/>
                                      <a:pt x="362" y="447"/>
                                      <a:pt x="364" y="450"/>
                                    </a:cubicBezTo>
                                    <a:cubicBezTo>
                                      <a:pt x="363" y="451"/>
                                      <a:pt x="362" y="452"/>
                                      <a:pt x="363" y="452"/>
                                    </a:cubicBezTo>
                                    <a:cubicBezTo>
                                      <a:pt x="363" y="453"/>
                                      <a:pt x="364" y="454"/>
                                      <a:pt x="367" y="453"/>
                                    </a:cubicBezTo>
                                    <a:cubicBezTo>
                                      <a:pt x="371" y="459"/>
                                      <a:pt x="375" y="464"/>
                                      <a:pt x="380" y="469"/>
                                    </a:cubicBezTo>
                                    <a:cubicBezTo>
                                      <a:pt x="359" y="474"/>
                                      <a:pt x="341" y="482"/>
                                      <a:pt x="342" y="487"/>
                                    </a:cubicBezTo>
                                    <a:cubicBezTo>
                                      <a:pt x="343" y="492"/>
                                      <a:pt x="362" y="483"/>
                                      <a:pt x="384" y="475"/>
                                    </a:cubicBezTo>
                                    <a:cubicBezTo>
                                      <a:pt x="388" y="480"/>
                                      <a:pt x="393" y="485"/>
                                      <a:pt x="397" y="490"/>
                                    </a:cubicBezTo>
                                    <a:cubicBezTo>
                                      <a:pt x="400" y="488"/>
                                      <a:pt x="400" y="488"/>
                                      <a:pt x="400" y="488"/>
                                    </a:cubicBezTo>
                                    <a:cubicBezTo>
                                      <a:pt x="396" y="483"/>
                                      <a:pt x="392" y="478"/>
                                      <a:pt x="388" y="474"/>
                                    </a:cubicBezTo>
                                    <a:cubicBezTo>
                                      <a:pt x="404" y="468"/>
                                      <a:pt x="421" y="464"/>
                                      <a:pt x="435" y="468"/>
                                    </a:cubicBezTo>
                                    <a:cubicBezTo>
                                      <a:pt x="425" y="462"/>
                                      <a:pt x="404" y="464"/>
                                      <a:pt x="384" y="468"/>
                                    </a:cubicBezTo>
                                    <a:cubicBezTo>
                                      <a:pt x="379" y="463"/>
                                      <a:pt x="375" y="458"/>
                                      <a:pt x="371" y="453"/>
                                    </a:cubicBezTo>
                                    <a:cubicBezTo>
                                      <a:pt x="389" y="449"/>
                                      <a:pt x="431" y="431"/>
                                      <a:pt x="459" y="436"/>
                                    </a:cubicBezTo>
                                    <a:cubicBezTo>
                                      <a:pt x="454" y="434"/>
                                      <a:pt x="446" y="433"/>
                                      <a:pt x="437" y="434"/>
                                    </a:cubicBezTo>
                                    <a:cubicBezTo>
                                      <a:pt x="437" y="433"/>
                                      <a:pt x="437" y="433"/>
                                      <a:pt x="437" y="433"/>
                                    </a:cubicBezTo>
                                    <a:cubicBezTo>
                                      <a:pt x="435" y="431"/>
                                      <a:pt x="433" y="429"/>
                                      <a:pt x="431" y="427"/>
                                    </a:cubicBezTo>
                                    <a:cubicBezTo>
                                      <a:pt x="443" y="425"/>
                                      <a:pt x="455" y="425"/>
                                      <a:pt x="465" y="426"/>
                                    </a:cubicBezTo>
                                    <a:cubicBezTo>
                                      <a:pt x="457" y="423"/>
                                      <a:pt x="443" y="423"/>
                                      <a:pt x="428" y="424"/>
                                    </a:cubicBezTo>
                                    <a:cubicBezTo>
                                      <a:pt x="424" y="420"/>
                                      <a:pt x="420" y="416"/>
                                      <a:pt x="416" y="413"/>
                                    </a:cubicBezTo>
                                    <a:cubicBezTo>
                                      <a:pt x="430" y="411"/>
                                      <a:pt x="477" y="393"/>
                                      <a:pt x="506" y="398"/>
                                    </a:cubicBezTo>
                                    <a:cubicBezTo>
                                      <a:pt x="487" y="390"/>
                                      <a:pt x="422" y="402"/>
                                      <a:pt x="413" y="410"/>
                                    </a:cubicBezTo>
                                    <a:cubicBezTo>
                                      <a:pt x="403" y="400"/>
                                      <a:pt x="392" y="390"/>
                                      <a:pt x="383" y="380"/>
                                    </a:cubicBezTo>
                                    <a:cubicBezTo>
                                      <a:pt x="394" y="379"/>
                                      <a:pt x="408" y="378"/>
                                      <a:pt x="422" y="377"/>
                                    </a:cubicBezTo>
                                    <a:cubicBezTo>
                                      <a:pt x="425" y="380"/>
                                      <a:pt x="428" y="382"/>
                                      <a:pt x="431" y="385"/>
                                    </a:cubicBezTo>
                                    <a:cubicBezTo>
                                      <a:pt x="434" y="382"/>
                                      <a:pt x="434" y="382"/>
                                      <a:pt x="434" y="382"/>
                                    </a:cubicBezTo>
                                    <a:cubicBezTo>
                                      <a:pt x="431" y="380"/>
                                      <a:pt x="429" y="379"/>
                                      <a:pt x="427" y="377"/>
                                    </a:cubicBezTo>
                                    <a:cubicBezTo>
                                      <a:pt x="442" y="377"/>
                                      <a:pt x="458" y="377"/>
                                      <a:pt x="471" y="381"/>
                                    </a:cubicBezTo>
                                    <a:cubicBezTo>
                                      <a:pt x="472" y="382"/>
                                      <a:pt x="473" y="382"/>
                                      <a:pt x="475" y="382"/>
                                    </a:cubicBezTo>
                                    <a:cubicBezTo>
                                      <a:pt x="481" y="384"/>
                                      <a:pt x="487" y="387"/>
                                      <a:pt x="492" y="391"/>
                                    </a:cubicBezTo>
                                    <a:cubicBezTo>
                                      <a:pt x="490" y="388"/>
                                      <a:pt x="486" y="385"/>
                                      <a:pt x="482" y="383"/>
                                    </a:cubicBezTo>
                                    <a:cubicBezTo>
                                      <a:pt x="497" y="384"/>
                                      <a:pt x="524" y="383"/>
                                      <a:pt x="544" y="394"/>
                                    </a:cubicBezTo>
                                    <a:cubicBezTo>
                                      <a:pt x="532" y="381"/>
                                      <a:pt x="478" y="374"/>
                                      <a:pt x="471" y="379"/>
                                    </a:cubicBezTo>
                                    <a:cubicBezTo>
                                      <a:pt x="457" y="374"/>
                                      <a:pt x="439" y="372"/>
                                      <a:pt x="420" y="371"/>
                                    </a:cubicBezTo>
                                    <a:cubicBezTo>
                                      <a:pt x="415" y="367"/>
                                      <a:pt x="410" y="363"/>
                                      <a:pt x="404" y="358"/>
                                    </a:cubicBezTo>
                                    <a:cubicBezTo>
                                      <a:pt x="429" y="356"/>
                                      <a:pt x="461" y="355"/>
                                      <a:pt x="480" y="367"/>
                                    </a:cubicBezTo>
                                    <a:cubicBezTo>
                                      <a:pt x="471" y="355"/>
                                      <a:pt x="428" y="352"/>
                                      <a:pt x="398" y="353"/>
                                    </a:cubicBezTo>
                                    <a:cubicBezTo>
                                      <a:pt x="388" y="345"/>
                                      <a:pt x="380" y="338"/>
                                      <a:pt x="371" y="331"/>
                                    </a:cubicBezTo>
                                    <a:cubicBezTo>
                                      <a:pt x="374" y="332"/>
                                      <a:pt x="378" y="332"/>
                                      <a:pt x="384" y="333"/>
                                    </a:cubicBezTo>
                                    <a:cubicBezTo>
                                      <a:pt x="386" y="334"/>
                                      <a:pt x="388" y="336"/>
                                      <a:pt x="391" y="338"/>
                                    </a:cubicBezTo>
                                    <a:cubicBezTo>
                                      <a:pt x="393" y="335"/>
                                      <a:pt x="393" y="335"/>
                                      <a:pt x="393" y="335"/>
                                    </a:cubicBezTo>
                                    <a:cubicBezTo>
                                      <a:pt x="392" y="334"/>
                                      <a:pt x="391" y="333"/>
                                      <a:pt x="390" y="333"/>
                                    </a:cubicBezTo>
                                    <a:cubicBezTo>
                                      <a:pt x="404" y="333"/>
                                      <a:pt x="423" y="332"/>
                                      <a:pt x="443" y="334"/>
                                    </a:cubicBezTo>
                                    <a:cubicBezTo>
                                      <a:pt x="452" y="339"/>
                                      <a:pt x="460" y="344"/>
                                      <a:pt x="468" y="349"/>
                                    </a:cubicBezTo>
                                    <a:cubicBezTo>
                                      <a:pt x="470" y="346"/>
                                      <a:pt x="470" y="346"/>
                                      <a:pt x="470" y="346"/>
                                    </a:cubicBezTo>
                                    <a:cubicBezTo>
                                      <a:pt x="464" y="343"/>
                                      <a:pt x="458" y="339"/>
                                      <a:pt x="452" y="335"/>
                                    </a:cubicBezTo>
                                    <a:cubicBezTo>
                                      <a:pt x="467" y="338"/>
                                      <a:pt x="481" y="342"/>
                                      <a:pt x="494" y="349"/>
                                    </a:cubicBezTo>
                                    <a:cubicBezTo>
                                      <a:pt x="484" y="338"/>
                                      <a:pt x="461" y="331"/>
                                      <a:pt x="437" y="326"/>
                                    </a:cubicBezTo>
                                    <a:cubicBezTo>
                                      <a:pt x="432" y="323"/>
                                      <a:pt x="428" y="321"/>
                                      <a:pt x="423" y="318"/>
                                    </a:cubicBezTo>
                                    <a:cubicBezTo>
                                      <a:pt x="439" y="319"/>
                                      <a:pt x="456" y="321"/>
                                      <a:pt x="473" y="327"/>
                                    </a:cubicBezTo>
                                    <a:cubicBezTo>
                                      <a:pt x="473" y="327"/>
                                      <a:pt x="473" y="327"/>
                                      <a:pt x="473" y="327"/>
                                    </a:cubicBezTo>
                                    <a:cubicBezTo>
                                      <a:pt x="472" y="332"/>
                                      <a:pt x="480" y="333"/>
                                      <a:pt x="491" y="335"/>
                                    </a:cubicBezTo>
                                    <a:cubicBezTo>
                                      <a:pt x="492" y="335"/>
                                      <a:pt x="492" y="335"/>
                                      <a:pt x="492" y="335"/>
                                    </a:cubicBezTo>
                                    <a:cubicBezTo>
                                      <a:pt x="492" y="335"/>
                                      <a:pt x="492" y="335"/>
                                      <a:pt x="492" y="335"/>
                                    </a:cubicBezTo>
                                    <a:cubicBezTo>
                                      <a:pt x="505" y="338"/>
                                      <a:pt x="523" y="342"/>
                                      <a:pt x="536" y="353"/>
                                    </a:cubicBezTo>
                                    <a:cubicBezTo>
                                      <a:pt x="527" y="339"/>
                                      <a:pt x="486" y="320"/>
                                      <a:pt x="475" y="324"/>
                                    </a:cubicBezTo>
                                    <a:cubicBezTo>
                                      <a:pt x="456" y="315"/>
                                      <a:pt x="428" y="309"/>
                                      <a:pt x="406" y="307"/>
                                    </a:cubicBezTo>
                                    <a:cubicBezTo>
                                      <a:pt x="293" y="237"/>
                                      <a:pt x="219" y="182"/>
                                      <a:pt x="182" y="154"/>
                                    </a:cubicBezTo>
                                    <a:cubicBezTo>
                                      <a:pt x="214" y="174"/>
                                      <a:pt x="272" y="208"/>
                                      <a:pt x="356" y="249"/>
                                    </a:cubicBezTo>
                                    <a:cubicBezTo>
                                      <a:pt x="358" y="246"/>
                                      <a:pt x="358" y="246"/>
                                      <a:pt x="358" y="246"/>
                                    </a:cubicBezTo>
                                    <a:cubicBezTo>
                                      <a:pt x="273" y="204"/>
                                      <a:pt x="216" y="170"/>
                                      <a:pt x="184" y="151"/>
                                    </a:cubicBezTo>
                                    <a:cubicBezTo>
                                      <a:pt x="242" y="179"/>
                                      <a:pt x="374" y="244"/>
                                      <a:pt x="511" y="303"/>
                                    </a:cubicBezTo>
                                    <a:cubicBezTo>
                                      <a:pt x="512" y="304"/>
                                      <a:pt x="513" y="306"/>
                                      <a:pt x="515" y="307"/>
                                    </a:cubicBezTo>
                                    <a:cubicBezTo>
                                      <a:pt x="514" y="306"/>
                                      <a:pt x="513" y="305"/>
                                      <a:pt x="512" y="303"/>
                                    </a:cubicBezTo>
                                    <a:cubicBezTo>
                                      <a:pt x="516" y="305"/>
                                      <a:pt x="519" y="306"/>
                                      <a:pt x="523" y="308"/>
                                    </a:cubicBezTo>
                                    <a:cubicBezTo>
                                      <a:pt x="523" y="317"/>
                                      <a:pt x="554" y="315"/>
                                      <a:pt x="570" y="332"/>
                                    </a:cubicBezTo>
                                    <a:cubicBezTo>
                                      <a:pt x="564" y="321"/>
                                      <a:pt x="533" y="300"/>
                                      <a:pt x="525" y="305"/>
                                    </a:cubicBezTo>
                                    <a:cubicBezTo>
                                      <a:pt x="519" y="302"/>
                                      <a:pt x="513" y="300"/>
                                      <a:pt x="507" y="297"/>
                                    </a:cubicBezTo>
                                    <a:cubicBezTo>
                                      <a:pt x="478" y="268"/>
                                      <a:pt x="396" y="238"/>
                                      <a:pt x="394" y="247"/>
                                    </a:cubicBezTo>
                                    <a:cubicBezTo>
                                      <a:pt x="394" y="247"/>
                                      <a:pt x="394" y="247"/>
                                      <a:pt x="395" y="247"/>
                                    </a:cubicBezTo>
                                    <a:cubicBezTo>
                                      <a:pt x="328" y="217"/>
                                      <a:pt x="268" y="188"/>
                                      <a:pt x="225" y="167"/>
                                    </a:cubicBezTo>
                                    <a:cubicBezTo>
                                      <a:pt x="235" y="171"/>
                                      <a:pt x="235" y="171"/>
                                      <a:pt x="235" y="171"/>
                                    </a:cubicBezTo>
                                    <a:cubicBezTo>
                                      <a:pt x="237" y="168"/>
                                      <a:pt x="237" y="168"/>
                                      <a:pt x="237" y="168"/>
                                    </a:cubicBezTo>
                                    <a:cubicBezTo>
                                      <a:pt x="187" y="146"/>
                                      <a:pt x="187" y="146"/>
                                      <a:pt x="187" y="146"/>
                                    </a:cubicBezTo>
                                    <a:cubicBezTo>
                                      <a:pt x="455" y="233"/>
                                      <a:pt x="455" y="233"/>
                                      <a:pt x="455" y="233"/>
                                    </a:cubicBezTo>
                                    <a:cubicBezTo>
                                      <a:pt x="456" y="230"/>
                                      <a:pt x="456" y="230"/>
                                      <a:pt x="456" y="230"/>
                                    </a:cubicBezTo>
                                    <a:cubicBezTo>
                                      <a:pt x="177" y="139"/>
                                      <a:pt x="177" y="139"/>
                                      <a:pt x="177" y="139"/>
                                    </a:cubicBezTo>
                                    <a:cubicBezTo>
                                      <a:pt x="218" y="146"/>
                                      <a:pt x="313" y="163"/>
                                      <a:pt x="440" y="191"/>
                                    </a:cubicBezTo>
                                    <a:cubicBezTo>
                                      <a:pt x="441" y="188"/>
                                      <a:pt x="441" y="188"/>
                                      <a:pt x="441" y="188"/>
                                    </a:cubicBezTo>
                                    <a:cubicBezTo>
                                      <a:pt x="364" y="171"/>
                                      <a:pt x="298" y="158"/>
                                      <a:pt x="250" y="148"/>
                                    </a:cubicBezTo>
                                    <a:cubicBezTo>
                                      <a:pt x="321" y="159"/>
                                      <a:pt x="424" y="175"/>
                                      <a:pt x="523" y="194"/>
                                    </a:cubicBezTo>
                                    <a:cubicBezTo>
                                      <a:pt x="530" y="200"/>
                                      <a:pt x="534" y="206"/>
                                      <a:pt x="536" y="209"/>
                                    </a:cubicBezTo>
                                    <a:cubicBezTo>
                                      <a:pt x="535" y="206"/>
                                      <a:pt x="532" y="201"/>
                                      <a:pt x="528" y="195"/>
                                    </a:cubicBezTo>
                                    <a:cubicBezTo>
                                      <a:pt x="538" y="197"/>
                                      <a:pt x="548" y="199"/>
                                      <a:pt x="558" y="201"/>
                                    </a:cubicBezTo>
                                    <a:cubicBezTo>
                                      <a:pt x="562" y="207"/>
                                      <a:pt x="566" y="214"/>
                                      <a:pt x="569" y="222"/>
                                    </a:cubicBezTo>
                                    <a:cubicBezTo>
                                      <a:pt x="569" y="218"/>
                                      <a:pt x="566" y="210"/>
                                      <a:pt x="562" y="202"/>
                                    </a:cubicBezTo>
                                    <a:cubicBezTo>
                                      <a:pt x="565" y="202"/>
                                      <a:pt x="569" y="203"/>
                                      <a:pt x="573" y="204"/>
                                    </a:cubicBezTo>
                                    <a:cubicBezTo>
                                      <a:pt x="575" y="208"/>
                                      <a:pt x="577" y="213"/>
                                      <a:pt x="578" y="217"/>
                                    </a:cubicBezTo>
                                    <a:cubicBezTo>
                                      <a:pt x="578" y="214"/>
                                      <a:pt x="577" y="210"/>
                                      <a:pt x="575" y="204"/>
                                    </a:cubicBezTo>
                                    <a:cubicBezTo>
                                      <a:pt x="577" y="205"/>
                                      <a:pt x="578" y="205"/>
                                      <a:pt x="580" y="205"/>
                                    </a:cubicBezTo>
                                    <a:cubicBezTo>
                                      <a:pt x="580" y="202"/>
                                      <a:pt x="580" y="202"/>
                                      <a:pt x="580" y="202"/>
                                    </a:cubicBezTo>
                                    <a:cubicBezTo>
                                      <a:pt x="578" y="201"/>
                                      <a:pt x="576" y="201"/>
                                      <a:pt x="574" y="200"/>
                                    </a:cubicBezTo>
                                    <a:cubicBezTo>
                                      <a:pt x="566" y="178"/>
                                      <a:pt x="548" y="146"/>
                                      <a:pt x="539" y="139"/>
                                    </a:cubicBezTo>
                                    <a:cubicBezTo>
                                      <a:pt x="546" y="139"/>
                                      <a:pt x="552" y="139"/>
                                      <a:pt x="559" y="140"/>
                                    </a:cubicBezTo>
                                    <a:cubicBezTo>
                                      <a:pt x="568" y="155"/>
                                      <a:pt x="582" y="177"/>
                                      <a:pt x="587" y="199"/>
                                    </a:cubicBezTo>
                                    <a:cubicBezTo>
                                      <a:pt x="588" y="189"/>
                                      <a:pt x="577" y="158"/>
                                      <a:pt x="566" y="137"/>
                                    </a:cubicBezTo>
                                    <a:cubicBezTo>
                                      <a:pt x="566" y="136"/>
                                      <a:pt x="566" y="136"/>
                                      <a:pt x="566" y="136"/>
                                    </a:cubicBezTo>
                                    <a:cubicBezTo>
                                      <a:pt x="566" y="136"/>
                                      <a:pt x="566" y="136"/>
                                      <a:pt x="566" y="136"/>
                                    </a:cubicBezTo>
                                    <a:cubicBezTo>
                                      <a:pt x="560" y="124"/>
                                      <a:pt x="553" y="115"/>
                                      <a:pt x="550" y="116"/>
                                    </a:cubicBezTo>
                                    <a:cubicBezTo>
                                      <a:pt x="547" y="119"/>
                                      <a:pt x="551" y="126"/>
                                      <a:pt x="557" y="136"/>
                                    </a:cubicBezTo>
                                    <a:cubicBezTo>
                                      <a:pt x="432" y="130"/>
                                      <a:pt x="338" y="129"/>
                                      <a:pt x="272" y="129"/>
                                    </a:cubicBezTo>
                                    <a:cubicBezTo>
                                      <a:pt x="272" y="126"/>
                                      <a:pt x="272" y="126"/>
                                      <a:pt x="272" y="126"/>
                                    </a:cubicBezTo>
                                    <a:cubicBezTo>
                                      <a:pt x="269" y="126"/>
                                      <a:pt x="265" y="126"/>
                                      <a:pt x="261" y="126"/>
                                    </a:cubicBezTo>
                                    <a:cubicBezTo>
                                      <a:pt x="324" y="121"/>
                                      <a:pt x="413" y="114"/>
                                      <a:pt x="528" y="107"/>
                                    </a:cubicBezTo>
                                    <a:cubicBezTo>
                                      <a:pt x="527" y="104"/>
                                      <a:pt x="527" y="104"/>
                                      <a:pt x="527" y="104"/>
                                    </a:cubicBezTo>
                                    <a:cubicBezTo>
                                      <a:pt x="466" y="107"/>
                                      <a:pt x="411" y="111"/>
                                      <a:pt x="365" y="114"/>
                                    </a:cubicBezTo>
                                    <a:cubicBezTo>
                                      <a:pt x="465" y="104"/>
                                      <a:pt x="465" y="104"/>
                                      <a:pt x="465" y="104"/>
                                    </a:cubicBezTo>
                                    <a:cubicBezTo>
                                      <a:pt x="464" y="101"/>
                                      <a:pt x="464" y="101"/>
                                      <a:pt x="464" y="101"/>
                                    </a:cubicBezTo>
                                    <a:cubicBezTo>
                                      <a:pt x="212" y="126"/>
                                      <a:pt x="212" y="126"/>
                                      <a:pt x="212" y="126"/>
                                    </a:cubicBezTo>
                                    <a:cubicBezTo>
                                      <a:pt x="205" y="126"/>
                                      <a:pt x="199" y="127"/>
                                      <a:pt x="193" y="127"/>
                                    </a:cubicBezTo>
                                    <a:cubicBezTo>
                                      <a:pt x="527" y="56"/>
                                      <a:pt x="527" y="56"/>
                                      <a:pt x="527" y="56"/>
                                    </a:cubicBezTo>
                                    <a:cubicBezTo>
                                      <a:pt x="526" y="52"/>
                                      <a:pt x="526" y="52"/>
                                      <a:pt x="526" y="52"/>
                                    </a:cubicBezTo>
                                    <a:cubicBezTo>
                                      <a:pt x="195" y="123"/>
                                      <a:pt x="195" y="123"/>
                                      <a:pt x="195" y="123"/>
                                    </a:cubicBezTo>
                                    <a:cubicBezTo>
                                      <a:pt x="377" y="68"/>
                                      <a:pt x="377" y="68"/>
                                      <a:pt x="377" y="68"/>
                                    </a:cubicBezTo>
                                    <a:cubicBezTo>
                                      <a:pt x="376" y="65"/>
                                      <a:pt x="376" y="65"/>
                                      <a:pt x="376" y="65"/>
                                    </a:cubicBezTo>
                                    <a:cubicBezTo>
                                      <a:pt x="175" y="125"/>
                                      <a:pt x="175" y="125"/>
                                      <a:pt x="175" y="125"/>
                                    </a:cubicBezTo>
                                    <a:cubicBezTo>
                                      <a:pt x="225" y="101"/>
                                      <a:pt x="360" y="38"/>
                                      <a:pt x="491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8" y="1"/>
                                      <a:pt x="539" y="1"/>
                                      <a:pt x="539" y="2"/>
                                    </a:cubicBezTo>
                                    <a:cubicBezTo>
                                      <a:pt x="541" y="4"/>
                                      <a:pt x="545" y="4"/>
                                      <a:pt x="547" y="3"/>
                                    </a:cubicBezTo>
                                    <a:cubicBezTo>
                                      <a:pt x="548" y="2"/>
                                      <a:pt x="548" y="1"/>
                                      <a:pt x="548" y="0"/>
                                    </a:cubicBezTo>
                                    <a:cubicBezTo>
                                      <a:pt x="604" y="0"/>
                                      <a:pt x="604" y="0"/>
                                      <a:pt x="604" y="0"/>
                                    </a:cubicBezTo>
                                    <a:cubicBezTo>
                                      <a:pt x="588" y="7"/>
                                      <a:pt x="571" y="16"/>
                                      <a:pt x="554" y="25"/>
                                    </a:cubicBezTo>
                                    <a:cubicBezTo>
                                      <a:pt x="554" y="25"/>
                                      <a:pt x="554" y="25"/>
                                      <a:pt x="554" y="24"/>
                                    </a:cubicBezTo>
                                    <a:cubicBezTo>
                                      <a:pt x="552" y="22"/>
                                      <a:pt x="548" y="22"/>
                                      <a:pt x="546" y="24"/>
                                    </a:cubicBezTo>
                                    <a:cubicBezTo>
                                      <a:pt x="544" y="26"/>
                                      <a:pt x="544" y="29"/>
                                      <a:pt x="546" y="32"/>
                                    </a:cubicBezTo>
                                    <a:cubicBezTo>
                                      <a:pt x="548" y="34"/>
                                      <a:pt x="551" y="34"/>
                                      <a:pt x="553" y="32"/>
                                    </a:cubicBezTo>
                                    <a:cubicBezTo>
                                      <a:pt x="555" y="30"/>
                                      <a:pt x="555" y="28"/>
                                      <a:pt x="555" y="27"/>
                                    </a:cubicBezTo>
                                    <a:cubicBezTo>
                                      <a:pt x="574" y="17"/>
                                      <a:pt x="592" y="8"/>
                                      <a:pt x="608" y="0"/>
                                    </a:cubicBezTo>
                                    <a:cubicBezTo>
                                      <a:pt x="630" y="0"/>
                                      <a:pt x="630" y="0"/>
                                      <a:pt x="630" y="0"/>
                                    </a:cubicBezTo>
                                    <a:cubicBezTo>
                                      <a:pt x="630" y="1"/>
                                      <a:pt x="630" y="4"/>
                                      <a:pt x="631" y="5"/>
                                    </a:cubicBezTo>
                                    <a:cubicBezTo>
                                      <a:pt x="632" y="6"/>
                                      <a:pt x="632" y="6"/>
                                      <a:pt x="633" y="6"/>
                                    </a:cubicBezTo>
                                    <a:cubicBezTo>
                                      <a:pt x="610" y="23"/>
                                      <a:pt x="585" y="42"/>
                                      <a:pt x="558" y="64"/>
                                    </a:cubicBezTo>
                                    <a:cubicBezTo>
                                      <a:pt x="556" y="62"/>
                                      <a:pt x="553" y="62"/>
                                      <a:pt x="551" y="64"/>
                                    </a:cubicBezTo>
                                    <a:cubicBezTo>
                                      <a:pt x="549" y="66"/>
                                      <a:pt x="548" y="70"/>
                                      <a:pt x="550" y="72"/>
                                    </a:cubicBezTo>
                                    <a:cubicBezTo>
                                      <a:pt x="552" y="74"/>
                                      <a:pt x="556" y="74"/>
                                      <a:pt x="558" y="72"/>
                                    </a:cubicBezTo>
                                    <a:cubicBezTo>
                                      <a:pt x="560" y="70"/>
                                      <a:pt x="560" y="68"/>
                                      <a:pt x="559" y="66"/>
                                    </a:cubicBezTo>
                                    <a:cubicBezTo>
                                      <a:pt x="587" y="43"/>
                                      <a:pt x="613" y="23"/>
                                      <a:pt x="636" y="7"/>
                                    </a:cubicBezTo>
                                    <a:cubicBezTo>
                                      <a:pt x="637" y="7"/>
                                      <a:pt x="638" y="6"/>
                                      <a:pt x="639" y="5"/>
                                    </a:cubicBezTo>
                                    <a:cubicBezTo>
                                      <a:pt x="639" y="5"/>
                                      <a:pt x="640" y="4"/>
                                      <a:pt x="640" y="4"/>
                                    </a:cubicBezTo>
                                    <a:cubicBezTo>
                                      <a:pt x="642" y="2"/>
                                      <a:pt x="644" y="1"/>
                                      <a:pt x="646" y="0"/>
                                    </a:cubicBezTo>
                                    <a:cubicBezTo>
                                      <a:pt x="669" y="0"/>
                                      <a:pt x="669" y="0"/>
                                      <a:pt x="669" y="0"/>
                                    </a:cubicBezTo>
                                    <a:cubicBezTo>
                                      <a:pt x="654" y="14"/>
                                      <a:pt x="637" y="31"/>
                                      <a:pt x="616" y="52"/>
                                    </a:cubicBezTo>
                                    <a:cubicBezTo>
                                      <a:pt x="614" y="50"/>
                                      <a:pt x="612" y="51"/>
                                      <a:pt x="610" y="52"/>
                                    </a:cubicBezTo>
                                    <a:cubicBezTo>
                                      <a:pt x="608" y="54"/>
                                      <a:pt x="608" y="58"/>
                                      <a:pt x="610" y="60"/>
                                    </a:cubicBezTo>
                                    <a:cubicBezTo>
                                      <a:pt x="612" y="62"/>
                                      <a:pt x="615" y="62"/>
                                      <a:pt x="617" y="60"/>
                                    </a:cubicBezTo>
                                    <a:cubicBezTo>
                                      <a:pt x="619" y="58"/>
                                      <a:pt x="619" y="55"/>
                                      <a:pt x="618" y="53"/>
                                    </a:cubicBezTo>
                                    <a:cubicBezTo>
                                      <a:pt x="639" y="32"/>
                                      <a:pt x="657" y="14"/>
                                      <a:pt x="673" y="0"/>
                                    </a:cubicBezTo>
                                    <a:cubicBezTo>
                                      <a:pt x="689" y="0"/>
                                      <a:pt x="689" y="0"/>
                                      <a:pt x="689" y="0"/>
                                    </a:cubicBezTo>
                                    <a:cubicBezTo>
                                      <a:pt x="676" y="15"/>
                                      <a:pt x="660" y="33"/>
                                      <a:pt x="642" y="56"/>
                                    </a:cubicBezTo>
                                    <a:cubicBezTo>
                                      <a:pt x="640" y="55"/>
                                      <a:pt x="637" y="55"/>
                                      <a:pt x="635" y="57"/>
                                    </a:cubicBezTo>
                                    <a:cubicBezTo>
                                      <a:pt x="633" y="59"/>
                                      <a:pt x="633" y="62"/>
                                      <a:pt x="635" y="64"/>
                                    </a:cubicBezTo>
                                    <a:cubicBezTo>
                                      <a:pt x="635" y="65"/>
                                      <a:pt x="636" y="65"/>
                                      <a:pt x="636" y="65"/>
                                    </a:cubicBezTo>
                                    <a:cubicBezTo>
                                      <a:pt x="624" y="80"/>
                                      <a:pt x="612" y="96"/>
                                      <a:pt x="599" y="113"/>
                                    </a:cubicBezTo>
                                    <a:cubicBezTo>
                                      <a:pt x="599" y="113"/>
                                      <a:pt x="599" y="113"/>
                                      <a:pt x="599" y="113"/>
                                    </a:cubicBezTo>
                                    <a:cubicBezTo>
                                      <a:pt x="598" y="113"/>
                                      <a:pt x="597" y="114"/>
                                      <a:pt x="597" y="115"/>
                                    </a:cubicBezTo>
                                    <a:cubicBezTo>
                                      <a:pt x="596" y="118"/>
                                      <a:pt x="594" y="120"/>
                                      <a:pt x="592" y="123"/>
                                    </a:cubicBezTo>
                                    <a:cubicBezTo>
                                      <a:pt x="590" y="122"/>
                                      <a:pt x="588" y="122"/>
                                      <a:pt x="587" y="124"/>
                                    </a:cubicBezTo>
                                    <a:cubicBezTo>
                                      <a:pt x="584" y="126"/>
                                      <a:pt x="584" y="129"/>
                                      <a:pt x="586" y="131"/>
                                    </a:cubicBezTo>
                                    <a:cubicBezTo>
                                      <a:pt x="588" y="133"/>
                                      <a:pt x="592" y="133"/>
                                      <a:pt x="594" y="131"/>
                                    </a:cubicBezTo>
                                    <a:cubicBezTo>
                                      <a:pt x="596" y="129"/>
                                      <a:pt x="596" y="126"/>
                                      <a:pt x="594" y="124"/>
                                    </a:cubicBezTo>
                                    <a:cubicBezTo>
                                      <a:pt x="594" y="124"/>
                                      <a:pt x="594" y="124"/>
                                      <a:pt x="594" y="124"/>
                                    </a:cubicBezTo>
                                    <a:cubicBezTo>
                                      <a:pt x="595" y="122"/>
                                      <a:pt x="597" y="120"/>
                                      <a:pt x="598" y="118"/>
                                    </a:cubicBezTo>
                                    <a:cubicBezTo>
                                      <a:pt x="601" y="128"/>
                                      <a:pt x="615" y="150"/>
                                      <a:pt x="617" y="171"/>
                                    </a:cubicBezTo>
                                    <a:cubicBezTo>
                                      <a:pt x="620" y="161"/>
                                      <a:pt x="608" y="122"/>
                                      <a:pt x="601" y="114"/>
                                    </a:cubicBezTo>
                                    <a:cubicBezTo>
                                      <a:pt x="614" y="97"/>
                                      <a:pt x="626" y="81"/>
                                      <a:pt x="638" y="66"/>
                                    </a:cubicBezTo>
                                    <a:cubicBezTo>
                                      <a:pt x="640" y="66"/>
                                      <a:pt x="641" y="66"/>
                                      <a:pt x="642" y="65"/>
                                    </a:cubicBezTo>
                                    <a:cubicBezTo>
                                      <a:pt x="644" y="63"/>
                                      <a:pt x="644" y="61"/>
                                      <a:pt x="644" y="59"/>
                                    </a:cubicBezTo>
                                    <a:cubicBezTo>
                                      <a:pt x="662" y="37"/>
                                      <a:pt x="679" y="17"/>
                                      <a:pt x="694" y="0"/>
                                    </a:cubicBezTo>
                                    <a:cubicBezTo>
                                      <a:pt x="701" y="0"/>
                                      <a:pt x="701" y="0"/>
                                      <a:pt x="701" y="0"/>
                                    </a:cubicBezTo>
                                    <a:cubicBezTo>
                                      <a:pt x="690" y="16"/>
                                      <a:pt x="678" y="35"/>
                                      <a:pt x="663" y="59"/>
                                    </a:cubicBezTo>
                                    <a:cubicBezTo>
                                      <a:pt x="662" y="59"/>
                                      <a:pt x="660" y="59"/>
                                      <a:pt x="658" y="60"/>
                                    </a:cubicBezTo>
                                    <a:cubicBezTo>
                                      <a:pt x="656" y="62"/>
                                      <a:pt x="656" y="66"/>
                                      <a:pt x="658" y="68"/>
                                    </a:cubicBezTo>
                                    <a:cubicBezTo>
                                      <a:pt x="660" y="70"/>
                                      <a:pt x="663" y="70"/>
                                      <a:pt x="666" y="68"/>
                                    </a:cubicBezTo>
                                    <a:cubicBezTo>
                                      <a:pt x="668" y="66"/>
                                      <a:pt x="668" y="63"/>
                                      <a:pt x="666" y="60"/>
                                    </a:cubicBezTo>
                                    <a:cubicBezTo>
                                      <a:pt x="666" y="60"/>
                                      <a:pt x="665" y="60"/>
                                      <a:pt x="665" y="60"/>
                                    </a:cubicBezTo>
                                    <a:cubicBezTo>
                                      <a:pt x="680" y="36"/>
                                      <a:pt x="693" y="16"/>
                                      <a:pt x="704" y="0"/>
                                    </a:cubicBezTo>
                                    <a:cubicBezTo>
                                      <a:pt x="709" y="0"/>
                                      <a:pt x="709" y="0"/>
                                      <a:pt x="709" y="0"/>
                                    </a:cubicBezTo>
                                    <a:cubicBezTo>
                                      <a:pt x="692" y="26"/>
                                      <a:pt x="672" y="60"/>
                                      <a:pt x="650" y="98"/>
                                    </a:cubicBezTo>
                                    <a:cubicBezTo>
                                      <a:pt x="650" y="95"/>
                                      <a:pt x="649" y="93"/>
                                      <a:pt x="649" y="93"/>
                                    </a:cubicBezTo>
                                    <a:cubicBezTo>
                                      <a:pt x="649" y="91"/>
                                      <a:pt x="645" y="91"/>
                                      <a:pt x="644" y="93"/>
                                    </a:cubicBezTo>
                                    <a:cubicBezTo>
                                      <a:pt x="644" y="94"/>
                                      <a:pt x="645" y="99"/>
                                      <a:pt x="645" y="106"/>
                                    </a:cubicBezTo>
                                    <a:cubicBezTo>
                                      <a:pt x="641" y="113"/>
                                      <a:pt x="637" y="120"/>
                                      <a:pt x="633" y="128"/>
                                    </a:cubicBezTo>
                                    <a:cubicBezTo>
                                      <a:pt x="631" y="120"/>
                                      <a:pt x="628" y="115"/>
                                      <a:pt x="626" y="115"/>
                                    </a:cubicBezTo>
                                    <a:cubicBezTo>
                                      <a:pt x="623" y="116"/>
                                      <a:pt x="625" y="124"/>
                                      <a:pt x="629" y="135"/>
                                    </a:cubicBezTo>
                                    <a:cubicBezTo>
                                      <a:pt x="629" y="135"/>
                                      <a:pt x="629" y="135"/>
                                      <a:pt x="629" y="135"/>
                                    </a:cubicBezTo>
                                    <a:cubicBezTo>
                                      <a:pt x="627" y="134"/>
                                      <a:pt x="625" y="135"/>
                                      <a:pt x="624" y="136"/>
                                    </a:cubicBezTo>
                                    <a:cubicBezTo>
                                      <a:pt x="621" y="138"/>
                                      <a:pt x="621" y="141"/>
                                      <a:pt x="623" y="144"/>
                                    </a:cubicBezTo>
                                    <a:cubicBezTo>
                                      <a:pt x="625" y="146"/>
                                      <a:pt x="629" y="146"/>
                                      <a:pt x="631" y="144"/>
                                    </a:cubicBezTo>
                                    <a:cubicBezTo>
                                      <a:pt x="631" y="144"/>
                                      <a:pt x="631" y="143"/>
                                      <a:pt x="631" y="143"/>
                                    </a:cubicBezTo>
                                    <a:cubicBezTo>
                                      <a:pt x="634" y="153"/>
                                      <a:pt x="637" y="164"/>
                                      <a:pt x="638" y="175"/>
                                    </a:cubicBezTo>
                                    <a:cubicBezTo>
                                      <a:pt x="639" y="167"/>
                                      <a:pt x="637" y="146"/>
                                      <a:pt x="633" y="131"/>
                                    </a:cubicBezTo>
                                    <a:cubicBezTo>
                                      <a:pt x="637" y="124"/>
                                      <a:pt x="641" y="116"/>
                                      <a:pt x="645" y="109"/>
                                    </a:cubicBezTo>
                                    <a:cubicBezTo>
                                      <a:pt x="647" y="129"/>
                                      <a:pt x="650" y="160"/>
                                      <a:pt x="650" y="160"/>
                                    </a:cubicBezTo>
                                    <a:cubicBezTo>
                                      <a:pt x="650" y="160"/>
                                      <a:pt x="650" y="120"/>
                                      <a:pt x="650" y="102"/>
                                    </a:cubicBezTo>
                                    <a:cubicBezTo>
                                      <a:pt x="673" y="62"/>
                                      <a:pt x="694" y="27"/>
                                      <a:pt x="712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698" y="32"/>
                                      <a:pt x="677" y="74"/>
                                      <a:pt x="656" y="126"/>
                                    </a:cubicBezTo>
                                    <a:cubicBezTo>
                                      <a:pt x="654" y="126"/>
                                      <a:pt x="653" y="126"/>
                                      <a:pt x="652" y="127"/>
                                    </a:cubicBezTo>
                                    <a:cubicBezTo>
                                      <a:pt x="650" y="129"/>
                                      <a:pt x="650" y="132"/>
                                      <a:pt x="652" y="134"/>
                                    </a:cubicBezTo>
                                    <a:cubicBezTo>
                                      <a:pt x="654" y="137"/>
                                      <a:pt x="657" y="137"/>
                                      <a:pt x="659" y="135"/>
                                    </a:cubicBezTo>
                                    <a:cubicBezTo>
                                      <a:pt x="661" y="133"/>
                                      <a:pt x="661" y="129"/>
                                      <a:pt x="659" y="127"/>
                                    </a:cubicBezTo>
                                    <a:cubicBezTo>
                                      <a:pt x="659" y="127"/>
                                      <a:pt x="658" y="127"/>
                                      <a:pt x="658" y="126"/>
                                    </a:cubicBezTo>
                                    <a:cubicBezTo>
                                      <a:pt x="679" y="75"/>
                                      <a:pt x="700" y="32"/>
                                      <a:pt x="717" y="0"/>
                                    </a:cubicBezTo>
                                    <a:cubicBezTo>
                                      <a:pt x="717" y="0"/>
                                      <a:pt x="717" y="0"/>
                                      <a:pt x="717" y="0"/>
                                    </a:cubicBezTo>
                                    <a:cubicBezTo>
                                      <a:pt x="706" y="24"/>
                                      <a:pt x="692" y="55"/>
                                      <a:pt x="676" y="95"/>
                                    </a:cubicBezTo>
                                    <a:cubicBezTo>
                                      <a:pt x="675" y="95"/>
                                      <a:pt x="673" y="95"/>
                                      <a:pt x="672" y="96"/>
                                    </a:cubicBezTo>
                                    <a:cubicBezTo>
                                      <a:pt x="670" y="98"/>
                                      <a:pt x="670" y="101"/>
                                      <a:pt x="672" y="104"/>
                                    </a:cubicBezTo>
                                    <a:cubicBezTo>
                                      <a:pt x="674" y="106"/>
                                      <a:pt x="677" y="106"/>
                                      <a:pt x="679" y="104"/>
                                    </a:cubicBezTo>
                                    <a:cubicBezTo>
                                      <a:pt x="681" y="102"/>
                                      <a:pt x="681" y="99"/>
                                      <a:pt x="679" y="96"/>
                                    </a:cubicBezTo>
                                    <a:cubicBezTo>
                                      <a:pt x="679" y="96"/>
                                      <a:pt x="679" y="96"/>
                                      <a:pt x="678" y="96"/>
                                    </a:cubicBezTo>
                                    <a:cubicBezTo>
                                      <a:pt x="694" y="56"/>
                                      <a:pt x="708" y="24"/>
                                      <a:pt x="720" y="0"/>
                                    </a:cubicBezTo>
                                    <a:cubicBezTo>
                                      <a:pt x="727" y="0"/>
                                      <a:pt x="727" y="0"/>
                                      <a:pt x="727" y="0"/>
                                    </a:cubicBezTo>
                                    <a:cubicBezTo>
                                      <a:pt x="714" y="33"/>
                                      <a:pt x="699" y="80"/>
                                      <a:pt x="682" y="141"/>
                                    </a:cubicBezTo>
                                    <a:cubicBezTo>
                                      <a:pt x="680" y="141"/>
                                      <a:pt x="679" y="141"/>
                                      <a:pt x="678" y="142"/>
                                    </a:cubicBezTo>
                                    <a:cubicBezTo>
                                      <a:pt x="677" y="143"/>
                                      <a:pt x="677" y="143"/>
                                      <a:pt x="676" y="144"/>
                                    </a:cubicBezTo>
                                    <a:cubicBezTo>
                                      <a:pt x="675" y="144"/>
                                      <a:pt x="674" y="144"/>
                                      <a:pt x="673" y="145"/>
                                    </a:cubicBezTo>
                                    <a:cubicBezTo>
                                      <a:pt x="673" y="148"/>
                                      <a:pt x="672" y="220"/>
                                      <a:pt x="672" y="220"/>
                                    </a:cubicBezTo>
                                    <a:cubicBezTo>
                                      <a:pt x="672" y="220"/>
                                      <a:pt x="678" y="167"/>
                                      <a:pt x="678" y="150"/>
                                    </a:cubicBezTo>
                                    <a:cubicBezTo>
                                      <a:pt x="680" y="151"/>
                                      <a:pt x="683" y="151"/>
                                      <a:pt x="685" y="150"/>
                                    </a:cubicBezTo>
                                    <a:cubicBezTo>
                                      <a:pt x="687" y="148"/>
                                      <a:pt x="687" y="144"/>
                                      <a:pt x="685" y="142"/>
                                    </a:cubicBezTo>
                                    <a:cubicBezTo>
                                      <a:pt x="685" y="142"/>
                                      <a:pt x="684" y="141"/>
                                      <a:pt x="684" y="141"/>
                                    </a:cubicBezTo>
                                    <a:cubicBezTo>
                                      <a:pt x="701" y="80"/>
                                      <a:pt x="717" y="33"/>
                                      <a:pt x="729" y="0"/>
                                    </a:cubicBezTo>
                                    <a:cubicBezTo>
                                      <a:pt x="733" y="0"/>
                                      <a:pt x="733" y="0"/>
                                      <a:pt x="733" y="0"/>
                                    </a:cubicBezTo>
                                    <a:cubicBezTo>
                                      <a:pt x="729" y="18"/>
                                      <a:pt x="724" y="38"/>
                                      <a:pt x="720" y="61"/>
                                    </a:cubicBezTo>
                                    <a:cubicBezTo>
                                      <a:pt x="719" y="61"/>
                                      <a:pt x="718" y="61"/>
                                      <a:pt x="717" y="62"/>
                                    </a:cubicBezTo>
                                    <a:cubicBezTo>
                                      <a:pt x="715" y="64"/>
                                      <a:pt x="715" y="68"/>
                                      <a:pt x="717" y="70"/>
                                    </a:cubicBezTo>
                                    <a:cubicBezTo>
                                      <a:pt x="719" y="72"/>
                                      <a:pt x="722" y="72"/>
                                      <a:pt x="724" y="70"/>
                                    </a:cubicBezTo>
                                    <a:cubicBezTo>
                                      <a:pt x="726" y="68"/>
                                      <a:pt x="726" y="65"/>
                                      <a:pt x="724" y="63"/>
                                    </a:cubicBezTo>
                                    <a:cubicBezTo>
                                      <a:pt x="724" y="62"/>
                                      <a:pt x="723" y="62"/>
                                      <a:pt x="722" y="61"/>
                                    </a:cubicBezTo>
                                    <a:cubicBezTo>
                                      <a:pt x="726" y="39"/>
                                      <a:pt x="731" y="18"/>
                                      <a:pt x="735" y="0"/>
                                    </a:cubicBezTo>
                                    <a:cubicBezTo>
                                      <a:pt x="737" y="0"/>
                                      <a:pt x="737" y="0"/>
                                      <a:pt x="737" y="0"/>
                                    </a:cubicBezTo>
                                    <a:cubicBezTo>
                                      <a:pt x="730" y="37"/>
                                      <a:pt x="721" y="91"/>
                                      <a:pt x="713" y="165"/>
                                    </a:cubicBezTo>
                                    <a:cubicBezTo>
                                      <a:pt x="712" y="165"/>
                                      <a:pt x="711" y="166"/>
                                      <a:pt x="710" y="167"/>
                                    </a:cubicBezTo>
                                    <a:cubicBezTo>
                                      <a:pt x="708" y="169"/>
                                      <a:pt x="708" y="172"/>
                                      <a:pt x="710" y="174"/>
                                    </a:cubicBezTo>
                                    <a:cubicBezTo>
                                      <a:pt x="710" y="175"/>
                                      <a:pt x="711" y="175"/>
                                      <a:pt x="711" y="175"/>
                                    </a:cubicBezTo>
                                    <a:cubicBezTo>
                                      <a:pt x="707" y="195"/>
                                      <a:pt x="698" y="241"/>
                                      <a:pt x="698" y="241"/>
                                    </a:cubicBezTo>
                                    <a:cubicBezTo>
                                      <a:pt x="698" y="241"/>
                                      <a:pt x="713" y="192"/>
                                      <a:pt x="717" y="175"/>
                                    </a:cubicBezTo>
                                    <a:cubicBezTo>
                                      <a:pt x="717" y="174"/>
                                      <a:pt x="717" y="174"/>
                                      <a:pt x="717" y="174"/>
                                    </a:cubicBezTo>
                                    <a:cubicBezTo>
                                      <a:pt x="719" y="173"/>
                                      <a:pt x="719" y="170"/>
                                      <a:pt x="718" y="168"/>
                                    </a:cubicBezTo>
                                    <a:cubicBezTo>
                                      <a:pt x="718" y="168"/>
                                      <a:pt x="718" y="168"/>
                                      <a:pt x="718" y="168"/>
                                    </a:cubicBezTo>
                                    <a:cubicBezTo>
                                      <a:pt x="718" y="167"/>
                                      <a:pt x="717" y="167"/>
                                      <a:pt x="717" y="167"/>
                                    </a:cubicBezTo>
                                    <a:cubicBezTo>
                                      <a:pt x="717" y="166"/>
                                      <a:pt x="716" y="166"/>
                                      <a:pt x="715" y="166"/>
                                    </a:cubicBezTo>
                                    <a:cubicBezTo>
                                      <a:pt x="723" y="91"/>
                                      <a:pt x="732" y="37"/>
                                      <a:pt x="739" y="0"/>
                                    </a:cubicBezTo>
                                    <a:cubicBezTo>
                                      <a:pt x="743" y="0"/>
                                      <a:pt x="743" y="0"/>
                                      <a:pt x="743" y="0"/>
                                    </a:cubicBezTo>
                                    <a:cubicBezTo>
                                      <a:pt x="742" y="8"/>
                                      <a:pt x="742" y="17"/>
                                      <a:pt x="742" y="28"/>
                                    </a:cubicBezTo>
                                    <a:cubicBezTo>
                                      <a:pt x="741" y="29"/>
                                      <a:pt x="741" y="31"/>
                                      <a:pt x="742" y="32"/>
                                    </a:cubicBezTo>
                                    <a:cubicBezTo>
                                      <a:pt x="742" y="54"/>
                                      <a:pt x="742" y="82"/>
                                      <a:pt x="744" y="114"/>
                                    </a:cubicBezTo>
                                    <a:cubicBezTo>
                                      <a:pt x="743" y="115"/>
                                      <a:pt x="742" y="115"/>
                                      <a:pt x="742" y="115"/>
                                    </a:cubicBezTo>
                                    <a:cubicBezTo>
                                      <a:pt x="740" y="117"/>
                                      <a:pt x="740" y="121"/>
                                      <a:pt x="741" y="123"/>
                                    </a:cubicBezTo>
                                    <a:cubicBezTo>
                                      <a:pt x="743" y="125"/>
                                      <a:pt x="747" y="125"/>
                                      <a:pt x="749" y="123"/>
                                    </a:cubicBezTo>
                                    <a:cubicBezTo>
                                      <a:pt x="751" y="121"/>
                                      <a:pt x="751" y="118"/>
                                      <a:pt x="749" y="116"/>
                                    </a:cubicBezTo>
                                    <a:cubicBezTo>
                                      <a:pt x="748" y="115"/>
                                      <a:pt x="747" y="114"/>
                                      <a:pt x="746" y="114"/>
                                    </a:cubicBezTo>
                                    <a:cubicBezTo>
                                      <a:pt x="744" y="83"/>
                                      <a:pt x="744" y="56"/>
                                      <a:pt x="744" y="35"/>
                                    </a:cubicBezTo>
                                    <a:cubicBezTo>
                                      <a:pt x="746" y="36"/>
                                      <a:pt x="748" y="36"/>
                                      <a:pt x="750" y="34"/>
                                    </a:cubicBezTo>
                                    <a:cubicBezTo>
                                      <a:pt x="752" y="32"/>
                                      <a:pt x="752" y="29"/>
                                      <a:pt x="750" y="27"/>
                                    </a:cubicBezTo>
                                    <a:cubicBezTo>
                                      <a:pt x="750" y="26"/>
                                      <a:pt x="748" y="25"/>
                                      <a:pt x="747" y="25"/>
                                    </a:cubicBezTo>
                                    <a:cubicBezTo>
                                      <a:pt x="747" y="16"/>
                                      <a:pt x="748" y="7"/>
                                      <a:pt x="748" y="0"/>
                                    </a:cubicBezTo>
                                    <a:cubicBezTo>
                                      <a:pt x="753" y="0"/>
                                      <a:pt x="753" y="0"/>
                                      <a:pt x="753" y="0"/>
                                    </a:cubicBezTo>
                                    <a:cubicBezTo>
                                      <a:pt x="754" y="12"/>
                                      <a:pt x="755" y="26"/>
                                      <a:pt x="757" y="42"/>
                                    </a:cubicBezTo>
                                    <a:cubicBezTo>
                                      <a:pt x="757" y="44"/>
                                      <a:pt x="758" y="46"/>
                                      <a:pt x="758" y="48"/>
                                    </a:cubicBezTo>
                                    <a:cubicBezTo>
                                      <a:pt x="758" y="48"/>
                                      <a:pt x="758" y="48"/>
                                      <a:pt x="758" y="48"/>
                                    </a:cubicBezTo>
                                    <a:cubicBezTo>
                                      <a:pt x="758" y="54"/>
                                      <a:pt x="759" y="61"/>
                                      <a:pt x="760" y="68"/>
                                    </a:cubicBezTo>
                                    <a:cubicBezTo>
                                      <a:pt x="761" y="78"/>
                                      <a:pt x="763" y="88"/>
                                      <a:pt x="765" y="99"/>
                                    </a:cubicBezTo>
                                    <a:cubicBezTo>
                                      <a:pt x="764" y="100"/>
                                      <a:pt x="763" y="100"/>
                                      <a:pt x="763" y="100"/>
                                    </a:cubicBezTo>
                                    <a:cubicBezTo>
                                      <a:pt x="761" y="102"/>
                                      <a:pt x="760" y="106"/>
                                      <a:pt x="762" y="108"/>
                                    </a:cubicBezTo>
                                    <a:cubicBezTo>
                                      <a:pt x="763" y="109"/>
                                      <a:pt x="765" y="109"/>
                                      <a:pt x="766" y="110"/>
                                    </a:cubicBezTo>
                                    <a:cubicBezTo>
                                      <a:pt x="769" y="131"/>
                                      <a:pt x="773" y="155"/>
                                      <a:pt x="778" y="181"/>
                                    </a:cubicBezTo>
                                    <a:cubicBezTo>
                                      <a:pt x="778" y="181"/>
                                      <a:pt x="778" y="182"/>
                                      <a:pt x="777" y="182"/>
                                    </a:cubicBezTo>
                                    <a:cubicBezTo>
                                      <a:pt x="775" y="184"/>
                                      <a:pt x="775" y="187"/>
                                      <a:pt x="777" y="189"/>
                                    </a:cubicBezTo>
                                    <a:cubicBezTo>
                                      <a:pt x="777" y="190"/>
                                      <a:pt x="778" y="190"/>
                                      <a:pt x="778" y="190"/>
                                    </a:cubicBezTo>
                                    <a:cubicBezTo>
                                      <a:pt x="767" y="203"/>
                                      <a:pt x="749" y="234"/>
                                      <a:pt x="749" y="252"/>
                                    </a:cubicBezTo>
                                    <a:cubicBezTo>
                                      <a:pt x="764" y="203"/>
                                      <a:pt x="793" y="192"/>
                                      <a:pt x="787" y="186"/>
                                    </a:cubicBezTo>
                                    <a:cubicBezTo>
                                      <a:pt x="787" y="186"/>
                                      <a:pt x="787" y="185"/>
                                      <a:pt x="786" y="185"/>
                                    </a:cubicBezTo>
                                    <a:cubicBezTo>
                                      <a:pt x="786" y="184"/>
                                      <a:pt x="786" y="183"/>
                                      <a:pt x="785" y="182"/>
                                    </a:cubicBezTo>
                                    <a:cubicBezTo>
                                      <a:pt x="784" y="181"/>
                                      <a:pt x="782" y="181"/>
                                      <a:pt x="781" y="181"/>
                                    </a:cubicBezTo>
                                    <a:cubicBezTo>
                                      <a:pt x="776" y="155"/>
                                      <a:pt x="771" y="131"/>
                                      <a:pt x="768" y="109"/>
                                    </a:cubicBezTo>
                                    <a:cubicBezTo>
                                      <a:pt x="769" y="109"/>
                                      <a:pt x="769" y="109"/>
                                      <a:pt x="770" y="108"/>
                                    </a:cubicBezTo>
                                    <a:cubicBezTo>
                                      <a:pt x="772" y="106"/>
                                      <a:pt x="772" y="103"/>
                                      <a:pt x="770" y="101"/>
                                    </a:cubicBezTo>
                                    <a:cubicBezTo>
                                      <a:pt x="769" y="100"/>
                                      <a:pt x="768" y="99"/>
                                      <a:pt x="767" y="99"/>
                                    </a:cubicBezTo>
                                    <a:cubicBezTo>
                                      <a:pt x="765" y="88"/>
                                      <a:pt x="764" y="78"/>
                                      <a:pt x="762" y="68"/>
                                    </a:cubicBezTo>
                                    <a:cubicBezTo>
                                      <a:pt x="761" y="61"/>
                                      <a:pt x="761" y="54"/>
                                      <a:pt x="760" y="48"/>
                                    </a:cubicBezTo>
                                    <a:cubicBezTo>
                                      <a:pt x="760" y="48"/>
                                      <a:pt x="760" y="48"/>
                                      <a:pt x="760" y="47"/>
                                    </a:cubicBezTo>
                                    <a:cubicBezTo>
                                      <a:pt x="760" y="46"/>
                                      <a:pt x="759" y="44"/>
                                      <a:pt x="759" y="42"/>
                                    </a:cubicBezTo>
                                    <a:cubicBezTo>
                                      <a:pt x="758" y="27"/>
                                      <a:pt x="757" y="12"/>
                                      <a:pt x="756" y="0"/>
                                    </a:cubicBezTo>
                                    <a:cubicBezTo>
                                      <a:pt x="763" y="0"/>
                                      <a:pt x="763" y="0"/>
                                      <a:pt x="763" y="0"/>
                                    </a:cubicBezTo>
                                    <a:cubicBezTo>
                                      <a:pt x="768" y="23"/>
                                      <a:pt x="774" y="52"/>
                                      <a:pt x="782" y="85"/>
                                    </a:cubicBezTo>
                                    <a:cubicBezTo>
                                      <a:pt x="782" y="86"/>
                                      <a:pt x="781" y="86"/>
                                      <a:pt x="781" y="86"/>
                                    </a:cubicBezTo>
                                    <a:cubicBezTo>
                                      <a:pt x="779" y="88"/>
                                      <a:pt x="778" y="91"/>
                                      <a:pt x="780" y="94"/>
                                    </a:cubicBezTo>
                                    <a:cubicBezTo>
                                      <a:pt x="782" y="96"/>
                                      <a:pt x="786" y="96"/>
                                      <a:pt x="788" y="94"/>
                                    </a:cubicBezTo>
                                    <a:cubicBezTo>
                                      <a:pt x="790" y="92"/>
                                      <a:pt x="790" y="89"/>
                                      <a:pt x="788" y="86"/>
                                    </a:cubicBezTo>
                                    <a:cubicBezTo>
                                      <a:pt x="787" y="85"/>
                                      <a:pt x="786" y="85"/>
                                      <a:pt x="784" y="85"/>
                                    </a:cubicBezTo>
                                    <a:cubicBezTo>
                                      <a:pt x="776" y="52"/>
                                      <a:pt x="770" y="23"/>
                                      <a:pt x="765" y="0"/>
                                    </a:cubicBezTo>
                                    <a:cubicBezTo>
                                      <a:pt x="766" y="0"/>
                                      <a:pt x="766" y="0"/>
                                      <a:pt x="766" y="0"/>
                                    </a:cubicBezTo>
                                    <a:cubicBezTo>
                                      <a:pt x="775" y="38"/>
                                      <a:pt x="790" y="92"/>
                                      <a:pt x="813" y="163"/>
                                    </a:cubicBezTo>
                                    <a:cubicBezTo>
                                      <a:pt x="813" y="163"/>
                                      <a:pt x="812" y="163"/>
                                      <a:pt x="812" y="164"/>
                                    </a:cubicBezTo>
                                    <a:cubicBezTo>
                                      <a:pt x="811" y="165"/>
                                      <a:pt x="810" y="168"/>
                                      <a:pt x="811" y="170"/>
                                    </a:cubicBezTo>
                                    <a:cubicBezTo>
                                      <a:pt x="798" y="184"/>
                                      <a:pt x="782" y="210"/>
                                      <a:pt x="780" y="226"/>
                                    </a:cubicBezTo>
                                    <a:cubicBezTo>
                                      <a:pt x="801" y="176"/>
                                      <a:pt x="833" y="167"/>
                                      <a:pt x="827" y="160"/>
                                    </a:cubicBezTo>
                                    <a:cubicBezTo>
                                      <a:pt x="826" y="158"/>
                                      <a:pt x="823" y="160"/>
                                      <a:pt x="818" y="163"/>
                                    </a:cubicBezTo>
                                    <a:cubicBezTo>
                                      <a:pt x="817" y="162"/>
                                      <a:pt x="816" y="162"/>
                                      <a:pt x="815" y="162"/>
                                    </a:cubicBezTo>
                                    <a:cubicBezTo>
                                      <a:pt x="792" y="93"/>
                                      <a:pt x="778" y="39"/>
                                      <a:pt x="769" y="2"/>
                                    </a:cubicBezTo>
                                    <a:cubicBezTo>
                                      <a:pt x="770" y="3"/>
                                      <a:pt x="772" y="3"/>
                                      <a:pt x="774" y="3"/>
                                    </a:cubicBezTo>
                                    <a:cubicBezTo>
                                      <a:pt x="785" y="35"/>
                                      <a:pt x="801" y="79"/>
                                      <a:pt x="825" y="136"/>
                                    </a:cubicBezTo>
                                    <a:cubicBezTo>
                                      <a:pt x="825" y="136"/>
                                      <a:pt x="825" y="136"/>
                                      <a:pt x="825" y="136"/>
                                    </a:cubicBezTo>
                                    <a:cubicBezTo>
                                      <a:pt x="823" y="138"/>
                                      <a:pt x="823" y="142"/>
                                      <a:pt x="825" y="144"/>
                                    </a:cubicBezTo>
                                    <a:cubicBezTo>
                                      <a:pt x="827" y="146"/>
                                      <a:pt x="830" y="146"/>
                                      <a:pt x="832" y="144"/>
                                    </a:cubicBezTo>
                                    <a:cubicBezTo>
                                      <a:pt x="834" y="142"/>
                                      <a:pt x="834" y="139"/>
                                      <a:pt x="832" y="137"/>
                                    </a:cubicBezTo>
                                    <a:cubicBezTo>
                                      <a:pt x="831" y="135"/>
                                      <a:pt x="829" y="135"/>
                                      <a:pt x="827" y="135"/>
                                    </a:cubicBezTo>
                                    <a:cubicBezTo>
                                      <a:pt x="809" y="92"/>
                                      <a:pt x="795" y="56"/>
                                      <a:pt x="784" y="27"/>
                                    </a:cubicBezTo>
                                    <a:cubicBezTo>
                                      <a:pt x="793" y="48"/>
                                      <a:pt x="803" y="72"/>
                                      <a:pt x="817" y="101"/>
                                    </a:cubicBezTo>
                                    <a:cubicBezTo>
                                      <a:pt x="817" y="101"/>
                                      <a:pt x="816" y="101"/>
                                      <a:pt x="816" y="101"/>
                                    </a:cubicBezTo>
                                    <a:cubicBezTo>
                                      <a:pt x="814" y="103"/>
                                      <a:pt x="814" y="106"/>
                                      <a:pt x="816" y="108"/>
                                    </a:cubicBezTo>
                                    <a:cubicBezTo>
                                      <a:pt x="818" y="110"/>
                                      <a:pt x="821" y="111"/>
                                      <a:pt x="823" y="109"/>
                                    </a:cubicBezTo>
                                    <a:cubicBezTo>
                                      <a:pt x="826" y="107"/>
                                      <a:pt x="826" y="103"/>
                                      <a:pt x="824" y="101"/>
                                    </a:cubicBezTo>
                                    <a:cubicBezTo>
                                      <a:pt x="822" y="100"/>
                                      <a:pt x="820" y="99"/>
                                      <a:pt x="819" y="100"/>
                                    </a:cubicBezTo>
                                    <a:cubicBezTo>
                                      <a:pt x="799" y="58"/>
                                      <a:pt x="786" y="25"/>
                                      <a:pt x="776" y="1"/>
                                    </a:cubicBezTo>
                                    <a:cubicBezTo>
                                      <a:pt x="777" y="1"/>
                                      <a:pt x="777" y="0"/>
                                      <a:pt x="777" y="0"/>
                                    </a:cubicBezTo>
                                    <a:cubicBezTo>
                                      <a:pt x="783" y="0"/>
                                      <a:pt x="783" y="0"/>
                                      <a:pt x="783" y="0"/>
                                    </a:cubicBezTo>
                                    <a:cubicBezTo>
                                      <a:pt x="799" y="32"/>
                                      <a:pt x="822" y="76"/>
                                      <a:pt x="853" y="129"/>
                                    </a:cubicBezTo>
                                    <a:cubicBezTo>
                                      <a:pt x="853" y="129"/>
                                      <a:pt x="853" y="129"/>
                                      <a:pt x="853" y="129"/>
                                    </a:cubicBezTo>
                                    <a:cubicBezTo>
                                      <a:pt x="851" y="131"/>
                                      <a:pt x="851" y="134"/>
                                      <a:pt x="853" y="136"/>
                                    </a:cubicBezTo>
                                    <a:cubicBezTo>
                                      <a:pt x="855" y="138"/>
                                      <a:pt x="858" y="138"/>
                                      <a:pt x="860" y="136"/>
                                    </a:cubicBezTo>
                                    <a:cubicBezTo>
                                      <a:pt x="863" y="135"/>
                                      <a:pt x="863" y="131"/>
                                      <a:pt x="861" y="129"/>
                                    </a:cubicBezTo>
                                    <a:cubicBezTo>
                                      <a:pt x="859" y="127"/>
                                      <a:pt x="857" y="127"/>
                                      <a:pt x="855" y="128"/>
                                    </a:cubicBezTo>
                                    <a:cubicBezTo>
                                      <a:pt x="824" y="75"/>
                                      <a:pt x="801" y="32"/>
                                      <a:pt x="785" y="0"/>
                                    </a:cubicBezTo>
                                    <a:cubicBezTo>
                                      <a:pt x="792" y="0"/>
                                      <a:pt x="792" y="0"/>
                                      <a:pt x="792" y="0"/>
                                    </a:cubicBezTo>
                                    <a:cubicBezTo>
                                      <a:pt x="801" y="13"/>
                                      <a:pt x="811" y="28"/>
                                      <a:pt x="823" y="45"/>
                                    </a:cubicBezTo>
                                    <a:cubicBezTo>
                                      <a:pt x="821" y="47"/>
                                      <a:pt x="820" y="50"/>
                                      <a:pt x="822" y="52"/>
                                    </a:cubicBezTo>
                                    <a:cubicBezTo>
                                      <a:pt x="824" y="55"/>
                                      <a:pt x="828" y="55"/>
                                      <a:pt x="830" y="53"/>
                                    </a:cubicBezTo>
                                    <a:cubicBezTo>
                                      <a:pt x="832" y="51"/>
                                      <a:pt x="832" y="47"/>
                                      <a:pt x="830" y="45"/>
                                    </a:cubicBezTo>
                                    <a:cubicBezTo>
                                      <a:pt x="829" y="44"/>
                                      <a:pt x="826" y="43"/>
                                      <a:pt x="824" y="44"/>
                                    </a:cubicBezTo>
                                    <a:cubicBezTo>
                                      <a:pt x="813" y="28"/>
                                      <a:pt x="803" y="13"/>
                                      <a:pt x="794" y="0"/>
                                    </a:cubicBezTo>
                                    <a:cubicBezTo>
                                      <a:pt x="799" y="0"/>
                                      <a:pt x="799" y="0"/>
                                      <a:pt x="799" y="0"/>
                                    </a:cubicBezTo>
                                    <a:cubicBezTo>
                                      <a:pt x="825" y="35"/>
                                      <a:pt x="858" y="80"/>
                                      <a:pt x="893" y="124"/>
                                    </a:cubicBezTo>
                                    <a:cubicBezTo>
                                      <a:pt x="892" y="125"/>
                                      <a:pt x="892" y="128"/>
                                      <a:pt x="894" y="130"/>
                                    </a:cubicBezTo>
                                    <a:cubicBezTo>
                                      <a:pt x="896" y="132"/>
                                      <a:pt x="899" y="133"/>
                                      <a:pt x="901" y="131"/>
                                    </a:cubicBezTo>
                                    <a:cubicBezTo>
                                      <a:pt x="903" y="129"/>
                                      <a:pt x="903" y="125"/>
                                      <a:pt x="901" y="123"/>
                                    </a:cubicBezTo>
                                    <a:cubicBezTo>
                                      <a:pt x="900" y="121"/>
                                      <a:pt x="897" y="121"/>
                                      <a:pt x="895" y="122"/>
                                    </a:cubicBezTo>
                                    <a:cubicBezTo>
                                      <a:pt x="860" y="79"/>
                                      <a:pt x="827" y="35"/>
                                      <a:pt x="802" y="0"/>
                                    </a:cubicBezTo>
                                    <a:cubicBezTo>
                                      <a:pt x="815" y="0"/>
                                      <a:pt x="815" y="0"/>
                                      <a:pt x="815" y="0"/>
                                    </a:cubicBezTo>
                                    <a:cubicBezTo>
                                      <a:pt x="878" y="65"/>
                                      <a:pt x="878" y="65"/>
                                      <a:pt x="878" y="65"/>
                                    </a:cubicBezTo>
                                    <a:cubicBezTo>
                                      <a:pt x="877" y="67"/>
                                      <a:pt x="877" y="70"/>
                                      <a:pt x="879" y="72"/>
                                    </a:cubicBezTo>
                                    <a:cubicBezTo>
                                      <a:pt x="881" y="74"/>
                                      <a:pt x="884" y="74"/>
                                      <a:pt x="886" y="72"/>
                                    </a:cubicBezTo>
                                    <a:cubicBezTo>
                                      <a:pt x="888" y="70"/>
                                      <a:pt x="888" y="67"/>
                                      <a:pt x="886" y="65"/>
                                    </a:cubicBezTo>
                                    <a:cubicBezTo>
                                      <a:pt x="885" y="63"/>
                                      <a:pt x="882" y="62"/>
                                      <a:pt x="880" y="64"/>
                                    </a:cubicBezTo>
                                    <a:cubicBezTo>
                                      <a:pt x="818" y="0"/>
                                      <a:pt x="818" y="0"/>
                                      <a:pt x="818" y="0"/>
                                    </a:cubicBezTo>
                                    <a:cubicBezTo>
                                      <a:pt x="834" y="0"/>
                                      <a:pt x="834" y="0"/>
                                      <a:pt x="834" y="0"/>
                                    </a:cubicBezTo>
                                    <a:cubicBezTo>
                                      <a:pt x="849" y="12"/>
                                      <a:pt x="865" y="25"/>
                                      <a:pt x="882" y="40"/>
                                    </a:cubicBezTo>
                                    <a:cubicBezTo>
                                      <a:pt x="881" y="42"/>
                                      <a:pt x="881" y="44"/>
                                      <a:pt x="882" y="46"/>
                                    </a:cubicBezTo>
                                    <a:cubicBezTo>
                                      <a:pt x="884" y="48"/>
                                      <a:pt x="888" y="48"/>
                                      <a:pt x="890" y="46"/>
                                    </a:cubicBezTo>
                                    <a:cubicBezTo>
                                      <a:pt x="892" y="44"/>
                                      <a:pt x="892" y="41"/>
                                      <a:pt x="890" y="39"/>
                                    </a:cubicBezTo>
                                    <a:cubicBezTo>
                                      <a:pt x="888" y="37"/>
                                      <a:pt x="885" y="36"/>
                                      <a:pt x="883" y="38"/>
                                    </a:cubicBezTo>
                                    <a:cubicBezTo>
                                      <a:pt x="867" y="24"/>
                                      <a:pt x="852" y="11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71" y="22"/>
                                      <a:pt x="904" y="48"/>
                                      <a:pt x="936" y="74"/>
                                    </a:cubicBezTo>
                                    <a:cubicBezTo>
                                      <a:pt x="936" y="441"/>
                                      <a:pt x="936" y="441"/>
                                      <a:pt x="936" y="441"/>
                                    </a:cubicBezTo>
                                    <a:cubicBezTo>
                                      <a:pt x="920" y="433"/>
                                      <a:pt x="874" y="423"/>
                                      <a:pt x="855" y="429"/>
                                    </a:cubicBezTo>
                                    <a:cubicBezTo>
                                      <a:pt x="898" y="429"/>
                                      <a:pt x="925" y="444"/>
                                      <a:pt x="936" y="447"/>
                                    </a:cubicBezTo>
                                    <a:cubicBezTo>
                                      <a:pt x="936" y="477"/>
                                      <a:pt x="936" y="477"/>
                                      <a:pt x="936" y="477"/>
                                    </a:cubicBezTo>
                                    <a:cubicBezTo>
                                      <a:pt x="921" y="466"/>
                                      <a:pt x="885" y="449"/>
                                      <a:pt x="868" y="449"/>
                                    </a:cubicBezTo>
                                    <a:cubicBezTo>
                                      <a:pt x="905" y="459"/>
                                      <a:pt x="926" y="477"/>
                                      <a:pt x="936" y="484"/>
                                    </a:cubicBezTo>
                                    <a:close/>
                                    <a:moveTo>
                                      <a:pt x="525" y="256"/>
                                    </a:moveTo>
                                    <a:cubicBezTo>
                                      <a:pt x="521" y="238"/>
                                      <a:pt x="459" y="183"/>
                                      <a:pt x="450" y="191"/>
                                    </a:cubicBezTo>
                                    <a:cubicBezTo>
                                      <a:pt x="443" y="200"/>
                                      <a:pt x="499" y="221"/>
                                      <a:pt x="525" y="256"/>
                                    </a:cubicBezTo>
                                    <a:close/>
                                    <a:moveTo>
                                      <a:pt x="493" y="275"/>
                                    </a:moveTo>
                                    <a:cubicBezTo>
                                      <a:pt x="486" y="261"/>
                                      <a:pt x="424" y="226"/>
                                      <a:pt x="419" y="235"/>
                                    </a:cubicBezTo>
                                    <a:cubicBezTo>
                                      <a:pt x="414" y="243"/>
                                      <a:pt x="465" y="250"/>
                                      <a:pt x="493" y="275"/>
                                    </a:cubicBezTo>
                                    <a:close/>
                                    <a:moveTo>
                                      <a:pt x="516" y="270"/>
                                    </a:moveTo>
                                    <a:cubicBezTo>
                                      <a:pt x="510" y="257"/>
                                      <a:pt x="454" y="227"/>
                                      <a:pt x="449" y="235"/>
                                    </a:cubicBezTo>
                                    <a:cubicBezTo>
                                      <a:pt x="445" y="243"/>
                                      <a:pt x="491" y="248"/>
                                      <a:pt x="516" y="270"/>
                                    </a:cubicBezTo>
                                    <a:close/>
                                    <a:moveTo>
                                      <a:pt x="550" y="287"/>
                                    </a:moveTo>
                                    <a:cubicBezTo>
                                      <a:pt x="546" y="273"/>
                                      <a:pt x="495" y="235"/>
                                      <a:pt x="489" y="242"/>
                                    </a:cubicBezTo>
                                    <a:cubicBezTo>
                                      <a:pt x="483" y="249"/>
                                      <a:pt x="528" y="261"/>
                                      <a:pt x="550" y="287"/>
                                    </a:cubicBezTo>
                                    <a:close/>
                                    <a:moveTo>
                                      <a:pt x="560" y="252"/>
                                    </a:moveTo>
                                    <a:cubicBezTo>
                                      <a:pt x="558" y="240"/>
                                      <a:pt x="522" y="200"/>
                                      <a:pt x="516" y="204"/>
                                    </a:cubicBezTo>
                                    <a:cubicBezTo>
                                      <a:pt x="511" y="210"/>
                                      <a:pt x="546" y="227"/>
                                      <a:pt x="560" y="252"/>
                                    </a:cubicBezTo>
                                    <a:close/>
                                    <a:moveTo>
                                      <a:pt x="633" y="312"/>
                                    </a:moveTo>
                                    <a:cubicBezTo>
                                      <a:pt x="631" y="314"/>
                                      <a:pt x="638" y="316"/>
                                      <a:pt x="640" y="319"/>
                                    </a:cubicBezTo>
                                    <a:cubicBezTo>
                                      <a:pt x="640" y="316"/>
                                      <a:pt x="636" y="309"/>
                                      <a:pt x="633" y="312"/>
                                    </a:cubicBezTo>
                                    <a:close/>
                                    <a:moveTo>
                                      <a:pt x="637" y="230"/>
                                    </a:moveTo>
                                    <a:cubicBezTo>
                                      <a:pt x="638" y="221"/>
                                      <a:pt x="633" y="185"/>
                                      <a:pt x="629" y="186"/>
                                    </a:cubicBezTo>
                                    <a:cubicBezTo>
                                      <a:pt x="624" y="187"/>
                                      <a:pt x="636" y="210"/>
                                      <a:pt x="637" y="230"/>
                                    </a:cubicBezTo>
                                    <a:close/>
                                    <a:moveTo>
                                      <a:pt x="616" y="193"/>
                                    </a:moveTo>
                                    <a:cubicBezTo>
                                      <a:pt x="619" y="182"/>
                                      <a:pt x="602" y="134"/>
                                      <a:pt x="595" y="136"/>
                                    </a:cubicBezTo>
                                    <a:cubicBezTo>
                                      <a:pt x="589" y="139"/>
                                      <a:pt x="613" y="166"/>
                                      <a:pt x="616" y="193"/>
                                    </a:cubicBezTo>
                                    <a:close/>
                                    <a:moveTo>
                                      <a:pt x="560" y="354"/>
                                    </a:moveTo>
                                    <a:cubicBezTo>
                                      <a:pt x="559" y="360"/>
                                      <a:pt x="584" y="354"/>
                                      <a:pt x="599" y="361"/>
                                    </a:cubicBezTo>
                                    <a:cubicBezTo>
                                      <a:pt x="593" y="355"/>
                                      <a:pt x="562" y="347"/>
                                      <a:pt x="560" y="354"/>
                                    </a:cubicBezTo>
                                    <a:close/>
                                    <a:moveTo>
                                      <a:pt x="552" y="343"/>
                                    </a:moveTo>
                                    <a:cubicBezTo>
                                      <a:pt x="545" y="332"/>
                                      <a:pt x="518" y="320"/>
                                      <a:pt x="501" y="315"/>
                                    </a:cubicBezTo>
                                    <a:cubicBezTo>
                                      <a:pt x="481" y="294"/>
                                      <a:pt x="412" y="271"/>
                                      <a:pt x="409" y="276"/>
                                    </a:cubicBezTo>
                                    <a:cubicBezTo>
                                      <a:pt x="398" y="273"/>
                                      <a:pt x="391" y="272"/>
                                      <a:pt x="390" y="274"/>
                                    </a:cubicBezTo>
                                    <a:cubicBezTo>
                                      <a:pt x="390" y="281"/>
                                      <a:pt x="471" y="297"/>
                                      <a:pt x="487" y="318"/>
                                    </a:cubicBezTo>
                                    <a:cubicBezTo>
                                      <a:pt x="483" y="311"/>
                                      <a:pt x="471" y="302"/>
                                      <a:pt x="457" y="295"/>
                                    </a:cubicBezTo>
                                    <a:cubicBezTo>
                                      <a:pt x="473" y="301"/>
                                      <a:pt x="489" y="307"/>
                                      <a:pt x="499" y="315"/>
                                    </a:cubicBezTo>
                                    <a:cubicBezTo>
                                      <a:pt x="492" y="313"/>
                                      <a:pt x="486" y="312"/>
                                      <a:pt x="486" y="314"/>
                                    </a:cubicBezTo>
                                    <a:cubicBezTo>
                                      <a:pt x="486" y="320"/>
                                      <a:pt x="540" y="327"/>
                                      <a:pt x="552" y="343"/>
                                    </a:cubicBezTo>
                                    <a:close/>
                                    <a:moveTo>
                                      <a:pt x="553" y="367"/>
                                    </a:moveTo>
                                    <a:cubicBezTo>
                                      <a:pt x="545" y="362"/>
                                      <a:pt x="512" y="364"/>
                                      <a:pt x="513" y="371"/>
                                    </a:cubicBezTo>
                                    <a:cubicBezTo>
                                      <a:pt x="514" y="377"/>
                                      <a:pt x="536" y="364"/>
                                      <a:pt x="553" y="367"/>
                                    </a:cubicBezTo>
                                    <a:close/>
                                    <a:moveTo>
                                      <a:pt x="522" y="454"/>
                                    </a:moveTo>
                                    <a:cubicBezTo>
                                      <a:pt x="525" y="459"/>
                                      <a:pt x="544" y="429"/>
                                      <a:pt x="562" y="426"/>
                                    </a:cubicBezTo>
                                    <a:cubicBezTo>
                                      <a:pt x="550" y="424"/>
                                      <a:pt x="519" y="449"/>
                                      <a:pt x="522" y="454"/>
                                    </a:cubicBezTo>
                                    <a:close/>
                                    <a:moveTo>
                                      <a:pt x="525" y="431"/>
                                    </a:moveTo>
                                    <a:cubicBezTo>
                                      <a:pt x="509" y="424"/>
                                      <a:pt x="452" y="438"/>
                                      <a:pt x="453" y="444"/>
                                    </a:cubicBezTo>
                                    <a:cubicBezTo>
                                      <a:pt x="455" y="451"/>
                                      <a:pt x="498" y="426"/>
                                      <a:pt x="525" y="431"/>
                                    </a:cubicBezTo>
                                    <a:close/>
                                    <a:moveTo>
                                      <a:pt x="553" y="468"/>
                                    </a:moveTo>
                                    <a:cubicBezTo>
                                      <a:pt x="539" y="468"/>
                                      <a:pt x="498" y="497"/>
                                      <a:pt x="502" y="502"/>
                                    </a:cubicBezTo>
                                    <a:cubicBezTo>
                                      <a:pt x="507" y="507"/>
                                      <a:pt x="532" y="472"/>
                                      <a:pt x="553" y="468"/>
                                    </a:cubicBezTo>
                                    <a:close/>
                                    <a:moveTo>
                                      <a:pt x="586" y="438"/>
                                    </a:moveTo>
                                    <a:cubicBezTo>
                                      <a:pt x="574" y="438"/>
                                      <a:pt x="540" y="464"/>
                                      <a:pt x="544" y="469"/>
                                    </a:cubicBezTo>
                                    <a:cubicBezTo>
                                      <a:pt x="548" y="473"/>
                                      <a:pt x="569" y="442"/>
                                      <a:pt x="586" y="438"/>
                                    </a:cubicBezTo>
                                    <a:close/>
                                    <a:moveTo>
                                      <a:pt x="604" y="404"/>
                                    </a:moveTo>
                                    <a:cubicBezTo>
                                      <a:pt x="600" y="383"/>
                                      <a:pt x="560" y="389"/>
                                      <a:pt x="566" y="401"/>
                                    </a:cubicBezTo>
                                    <a:cubicBezTo>
                                      <a:pt x="570" y="410"/>
                                      <a:pt x="589" y="380"/>
                                      <a:pt x="604" y="404"/>
                                    </a:cubicBezTo>
                                    <a:close/>
                                    <a:moveTo>
                                      <a:pt x="613" y="304"/>
                                    </a:moveTo>
                                    <a:cubicBezTo>
                                      <a:pt x="613" y="284"/>
                                      <a:pt x="583" y="252"/>
                                      <a:pt x="577" y="258"/>
                                    </a:cubicBezTo>
                                    <a:cubicBezTo>
                                      <a:pt x="569" y="266"/>
                                      <a:pt x="600" y="277"/>
                                      <a:pt x="613" y="304"/>
                                    </a:cubicBezTo>
                                    <a:close/>
                                    <a:moveTo>
                                      <a:pt x="634" y="428"/>
                                    </a:moveTo>
                                    <a:cubicBezTo>
                                      <a:pt x="621" y="429"/>
                                      <a:pt x="614" y="448"/>
                                      <a:pt x="617" y="450"/>
                                    </a:cubicBezTo>
                                    <a:cubicBezTo>
                                      <a:pt x="619" y="452"/>
                                      <a:pt x="621" y="431"/>
                                      <a:pt x="634" y="428"/>
                                    </a:cubicBezTo>
                                    <a:close/>
                                    <a:moveTo>
                                      <a:pt x="642" y="361"/>
                                    </a:moveTo>
                                    <a:cubicBezTo>
                                      <a:pt x="642" y="361"/>
                                      <a:pt x="638" y="348"/>
                                      <a:pt x="635" y="349"/>
                                    </a:cubicBezTo>
                                    <a:cubicBezTo>
                                      <a:pt x="635" y="349"/>
                                      <a:pt x="633" y="351"/>
                                      <a:pt x="633" y="351"/>
                                    </a:cubicBezTo>
                                    <a:cubicBezTo>
                                      <a:pt x="630" y="354"/>
                                      <a:pt x="642" y="361"/>
                                      <a:pt x="642" y="361"/>
                                    </a:cubicBezTo>
                                    <a:close/>
                                    <a:moveTo>
                                      <a:pt x="662" y="204"/>
                                    </a:moveTo>
                                    <a:cubicBezTo>
                                      <a:pt x="662" y="204"/>
                                      <a:pt x="666" y="141"/>
                                      <a:pt x="664" y="138"/>
                                    </a:cubicBezTo>
                                    <a:cubicBezTo>
                                      <a:pt x="664" y="136"/>
                                      <a:pt x="660" y="136"/>
                                      <a:pt x="659" y="137"/>
                                    </a:cubicBezTo>
                                    <a:cubicBezTo>
                                      <a:pt x="659" y="140"/>
                                      <a:pt x="662" y="204"/>
                                      <a:pt x="662" y="204"/>
                                    </a:cubicBezTo>
                                    <a:close/>
                                    <a:moveTo>
                                      <a:pt x="668" y="364"/>
                                    </a:moveTo>
                                    <a:cubicBezTo>
                                      <a:pt x="667" y="364"/>
                                      <a:pt x="665" y="364"/>
                                      <a:pt x="664" y="364"/>
                                    </a:cubicBezTo>
                                    <a:cubicBezTo>
                                      <a:pt x="661" y="364"/>
                                      <a:pt x="664" y="378"/>
                                      <a:pt x="664" y="378"/>
                                    </a:cubicBezTo>
                                    <a:cubicBezTo>
                                      <a:pt x="664" y="378"/>
                                      <a:pt x="670" y="366"/>
                                      <a:pt x="668" y="364"/>
                                    </a:cubicBezTo>
                                    <a:close/>
                                    <a:moveTo>
                                      <a:pt x="669" y="292"/>
                                    </a:moveTo>
                                    <a:cubicBezTo>
                                      <a:pt x="669" y="292"/>
                                      <a:pt x="673" y="233"/>
                                      <a:pt x="672" y="230"/>
                                    </a:cubicBezTo>
                                    <a:cubicBezTo>
                                      <a:pt x="671" y="228"/>
                                      <a:pt x="667" y="228"/>
                                      <a:pt x="667" y="230"/>
                                    </a:cubicBezTo>
                                    <a:cubicBezTo>
                                      <a:pt x="667" y="232"/>
                                      <a:pt x="669" y="292"/>
                                      <a:pt x="669" y="292"/>
                                    </a:cubicBezTo>
                                    <a:close/>
                                    <a:moveTo>
                                      <a:pt x="671" y="404"/>
                                    </a:moveTo>
                                    <a:cubicBezTo>
                                      <a:pt x="671" y="404"/>
                                      <a:pt x="677" y="417"/>
                                      <a:pt x="680" y="415"/>
                                    </a:cubicBezTo>
                                    <a:cubicBezTo>
                                      <a:pt x="681" y="415"/>
                                      <a:pt x="683" y="412"/>
                                      <a:pt x="683" y="412"/>
                                    </a:cubicBezTo>
                                    <a:cubicBezTo>
                                      <a:pt x="685" y="409"/>
                                      <a:pt x="671" y="404"/>
                                      <a:pt x="671" y="404"/>
                                    </a:cubicBezTo>
                                    <a:close/>
                                    <a:moveTo>
                                      <a:pt x="693" y="488"/>
                                    </a:moveTo>
                                    <a:cubicBezTo>
                                      <a:pt x="694" y="485"/>
                                      <a:pt x="674" y="454"/>
                                      <a:pt x="674" y="454"/>
                                    </a:cubicBezTo>
                                    <a:cubicBezTo>
                                      <a:pt x="674" y="454"/>
                                      <a:pt x="688" y="488"/>
                                      <a:pt x="691" y="490"/>
                                    </a:cubicBezTo>
                                    <a:cubicBezTo>
                                      <a:pt x="691" y="490"/>
                                      <a:pt x="693" y="489"/>
                                      <a:pt x="693" y="488"/>
                                    </a:cubicBezTo>
                                    <a:close/>
                                    <a:moveTo>
                                      <a:pt x="694" y="192"/>
                                    </a:moveTo>
                                    <a:cubicBezTo>
                                      <a:pt x="694" y="192"/>
                                      <a:pt x="710" y="122"/>
                                      <a:pt x="709" y="118"/>
                                    </a:cubicBezTo>
                                    <a:cubicBezTo>
                                      <a:pt x="709" y="116"/>
                                      <a:pt x="705" y="115"/>
                                      <a:pt x="704" y="117"/>
                                    </a:cubicBezTo>
                                    <a:cubicBezTo>
                                      <a:pt x="703" y="120"/>
                                      <a:pt x="694" y="192"/>
                                      <a:pt x="694" y="192"/>
                                    </a:cubicBezTo>
                                    <a:close/>
                                    <a:moveTo>
                                      <a:pt x="854" y="399"/>
                                    </a:moveTo>
                                    <a:cubicBezTo>
                                      <a:pt x="903" y="387"/>
                                      <a:pt x="935" y="404"/>
                                      <a:pt x="935" y="397"/>
                                    </a:cubicBezTo>
                                    <a:cubicBezTo>
                                      <a:pt x="934" y="388"/>
                                      <a:pt x="874" y="388"/>
                                      <a:pt x="854" y="399"/>
                                    </a:cubicBezTo>
                                    <a:close/>
                                    <a:moveTo>
                                      <a:pt x="839" y="379"/>
                                    </a:moveTo>
                                    <a:cubicBezTo>
                                      <a:pt x="876" y="376"/>
                                      <a:pt x="894" y="392"/>
                                      <a:pt x="896" y="387"/>
                                    </a:cubicBezTo>
                                    <a:cubicBezTo>
                                      <a:pt x="897" y="380"/>
                                      <a:pt x="855" y="373"/>
                                      <a:pt x="839" y="379"/>
                                    </a:cubicBezTo>
                                    <a:close/>
                                    <a:moveTo>
                                      <a:pt x="894" y="326"/>
                                    </a:moveTo>
                                    <a:cubicBezTo>
                                      <a:pt x="893" y="319"/>
                                      <a:pt x="843" y="325"/>
                                      <a:pt x="828" y="337"/>
                                    </a:cubicBezTo>
                                    <a:cubicBezTo>
                                      <a:pt x="868" y="321"/>
                                      <a:pt x="894" y="333"/>
                                      <a:pt x="894" y="326"/>
                                    </a:cubicBezTo>
                                    <a:close/>
                                    <a:moveTo>
                                      <a:pt x="871" y="365"/>
                                    </a:moveTo>
                                    <a:cubicBezTo>
                                      <a:pt x="907" y="356"/>
                                      <a:pt x="927" y="369"/>
                                      <a:pt x="928" y="363"/>
                                    </a:cubicBezTo>
                                    <a:cubicBezTo>
                                      <a:pt x="929" y="357"/>
                                      <a:pt x="885" y="356"/>
                                      <a:pt x="871" y="365"/>
                                    </a:cubicBezTo>
                                    <a:close/>
                                    <a:moveTo>
                                      <a:pt x="847" y="323"/>
                                    </a:moveTo>
                                    <a:cubicBezTo>
                                      <a:pt x="893" y="298"/>
                                      <a:pt x="928" y="307"/>
                                      <a:pt x="926" y="299"/>
                                    </a:cubicBezTo>
                                    <a:cubicBezTo>
                                      <a:pt x="924" y="291"/>
                                      <a:pt x="864" y="307"/>
                                      <a:pt x="847" y="323"/>
                                    </a:cubicBezTo>
                                    <a:close/>
                                    <a:moveTo>
                                      <a:pt x="819" y="330"/>
                                    </a:moveTo>
                                    <a:cubicBezTo>
                                      <a:pt x="861" y="295"/>
                                      <a:pt x="899" y="298"/>
                                      <a:pt x="896" y="290"/>
                                    </a:cubicBezTo>
                                    <a:cubicBezTo>
                                      <a:pt x="892" y="282"/>
                                      <a:pt x="833" y="310"/>
                                      <a:pt x="819" y="330"/>
                                    </a:cubicBezTo>
                                    <a:close/>
                                    <a:moveTo>
                                      <a:pt x="792" y="323"/>
                                    </a:moveTo>
                                    <a:cubicBezTo>
                                      <a:pt x="820" y="292"/>
                                      <a:pt x="849" y="291"/>
                                      <a:pt x="846" y="285"/>
                                    </a:cubicBezTo>
                                    <a:cubicBezTo>
                                      <a:pt x="842" y="279"/>
                                      <a:pt x="800" y="306"/>
                                      <a:pt x="792" y="323"/>
                                    </a:cubicBezTo>
                                    <a:close/>
                                    <a:moveTo>
                                      <a:pt x="890" y="244"/>
                                    </a:moveTo>
                                    <a:cubicBezTo>
                                      <a:pt x="885" y="236"/>
                                      <a:pt x="815" y="270"/>
                                      <a:pt x="799" y="292"/>
                                    </a:cubicBezTo>
                                    <a:cubicBezTo>
                                      <a:pt x="849" y="252"/>
                                      <a:pt x="895" y="253"/>
                                      <a:pt x="890" y="244"/>
                                    </a:cubicBezTo>
                                    <a:close/>
                                    <a:moveTo>
                                      <a:pt x="781" y="336"/>
                                    </a:moveTo>
                                    <a:cubicBezTo>
                                      <a:pt x="810" y="305"/>
                                      <a:pt x="838" y="304"/>
                                      <a:pt x="835" y="299"/>
                                    </a:cubicBezTo>
                                    <a:cubicBezTo>
                                      <a:pt x="831" y="293"/>
                                      <a:pt x="790" y="320"/>
                                      <a:pt x="781" y="336"/>
                                    </a:cubicBezTo>
                                    <a:close/>
                                    <a:moveTo>
                                      <a:pt x="799" y="290"/>
                                    </a:moveTo>
                                    <a:cubicBezTo>
                                      <a:pt x="848" y="243"/>
                                      <a:pt x="897" y="239"/>
                                      <a:pt x="891" y="231"/>
                                    </a:cubicBezTo>
                                    <a:cubicBezTo>
                                      <a:pt x="885" y="223"/>
                                      <a:pt x="814" y="264"/>
                                      <a:pt x="799" y="290"/>
                                    </a:cubicBezTo>
                                    <a:close/>
                                    <a:moveTo>
                                      <a:pt x="778" y="252"/>
                                    </a:moveTo>
                                    <a:cubicBezTo>
                                      <a:pt x="803" y="219"/>
                                      <a:pt x="827" y="220"/>
                                      <a:pt x="824" y="213"/>
                                    </a:cubicBezTo>
                                    <a:cubicBezTo>
                                      <a:pt x="821" y="207"/>
                                      <a:pt x="786" y="234"/>
                                      <a:pt x="778" y="252"/>
                                    </a:cubicBezTo>
                                    <a:close/>
                                    <a:moveTo>
                                      <a:pt x="775" y="376"/>
                                    </a:moveTo>
                                    <a:cubicBezTo>
                                      <a:pt x="807" y="346"/>
                                      <a:pt x="835" y="348"/>
                                      <a:pt x="832" y="341"/>
                                    </a:cubicBezTo>
                                    <a:cubicBezTo>
                                      <a:pt x="829" y="334"/>
                                      <a:pt x="786" y="358"/>
                                      <a:pt x="775" y="376"/>
                                    </a:cubicBezTo>
                                    <a:close/>
                                    <a:moveTo>
                                      <a:pt x="728" y="348"/>
                                    </a:moveTo>
                                    <a:cubicBezTo>
                                      <a:pt x="749" y="321"/>
                                      <a:pt x="770" y="320"/>
                                      <a:pt x="767" y="315"/>
                                    </a:cubicBezTo>
                                    <a:cubicBezTo>
                                      <a:pt x="765" y="310"/>
                                      <a:pt x="734" y="333"/>
                                      <a:pt x="728" y="348"/>
                                    </a:cubicBezTo>
                                    <a:close/>
                                    <a:moveTo>
                                      <a:pt x="740" y="197"/>
                                    </a:moveTo>
                                    <a:cubicBezTo>
                                      <a:pt x="752" y="167"/>
                                      <a:pt x="769" y="156"/>
                                      <a:pt x="765" y="153"/>
                                    </a:cubicBezTo>
                                    <a:cubicBezTo>
                                      <a:pt x="761" y="150"/>
                                      <a:pt x="744" y="174"/>
                                      <a:pt x="740" y="197"/>
                                    </a:cubicBezTo>
                                    <a:close/>
                                    <a:moveTo>
                                      <a:pt x="730" y="174"/>
                                    </a:moveTo>
                                    <a:cubicBezTo>
                                      <a:pt x="730" y="174"/>
                                      <a:pt x="745" y="131"/>
                                      <a:pt x="745" y="129"/>
                                    </a:cubicBezTo>
                                    <a:cubicBezTo>
                                      <a:pt x="744" y="127"/>
                                      <a:pt x="741" y="126"/>
                                      <a:pt x="740" y="127"/>
                                    </a:cubicBezTo>
                                    <a:cubicBezTo>
                                      <a:pt x="739" y="129"/>
                                      <a:pt x="730" y="174"/>
                                      <a:pt x="730" y="174"/>
                                    </a:cubicBezTo>
                                    <a:close/>
                                    <a:moveTo>
                                      <a:pt x="718" y="308"/>
                                    </a:moveTo>
                                    <a:cubicBezTo>
                                      <a:pt x="740" y="282"/>
                                      <a:pt x="758" y="285"/>
                                      <a:pt x="756" y="279"/>
                                    </a:cubicBezTo>
                                    <a:cubicBezTo>
                                      <a:pt x="755" y="273"/>
                                      <a:pt x="725" y="293"/>
                                      <a:pt x="718" y="308"/>
                                    </a:cubicBezTo>
                                    <a:close/>
                                    <a:moveTo>
                                      <a:pt x="708" y="251"/>
                                    </a:moveTo>
                                    <a:cubicBezTo>
                                      <a:pt x="715" y="220"/>
                                      <a:pt x="730" y="205"/>
                                      <a:pt x="725" y="203"/>
                                    </a:cubicBezTo>
                                    <a:cubicBezTo>
                                      <a:pt x="722" y="201"/>
                                      <a:pt x="708" y="227"/>
                                      <a:pt x="708" y="251"/>
                                    </a:cubicBezTo>
                                    <a:close/>
                                    <a:moveTo>
                                      <a:pt x="705" y="350"/>
                                    </a:moveTo>
                                    <a:cubicBezTo>
                                      <a:pt x="705" y="350"/>
                                      <a:pt x="721" y="343"/>
                                      <a:pt x="720" y="340"/>
                                    </a:cubicBezTo>
                                    <a:cubicBezTo>
                                      <a:pt x="720" y="340"/>
                                      <a:pt x="718" y="338"/>
                                      <a:pt x="718" y="337"/>
                                    </a:cubicBezTo>
                                    <a:cubicBezTo>
                                      <a:pt x="715" y="336"/>
                                      <a:pt x="705" y="350"/>
                                      <a:pt x="705" y="350"/>
                                    </a:cubicBezTo>
                                    <a:close/>
                                    <a:moveTo>
                                      <a:pt x="738" y="501"/>
                                    </a:moveTo>
                                    <a:cubicBezTo>
                                      <a:pt x="738" y="497"/>
                                      <a:pt x="718" y="472"/>
                                      <a:pt x="703" y="464"/>
                                    </a:cubicBezTo>
                                    <a:cubicBezTo>
                                      <a:pt x="717" y="475"/>
                                      <a:pt x="732" y="502"/>
                                      <a:pt x="736" y="503"/>
                                    </a:cubicBezTo>
                                    <a:cubicBezTo>
                                      <a:pt x="737" y="503"/>
                                      <a:pt x="738" y="502"/>
                                      <a:pt x="738" y="501"/>
                                    </a:cubicBezTo>
                                    <a:close/>
                                    <a:moveTo>
                                      <a:pt x="711" y="448"/>
                                    </a:moveTo>
                                    <a:cubicBezTo>
                                      <a:pt x="743" y="453"/>
                                      <a:pt x="734" y="480"/>
                                      <a:pt x="742" y="475"/>
                                    </a:cubicBezTo>
                                    <a:cubicBezTo>
                                      <a:pt x="747" y="470"/>
                                      <a:pt x="734" y="449"/>
                                      <a:pt x="711" y="448"/>
                                    </a:cubicBezTo>
                                    <a:close/>
                                    <a:moveTo>
                                      <a:pt x="760" y="394"/>
                                    </a:moveTo>
                                    <a:cubicBezTo>
                                      <a:pt x="762" y="391"/>
                                      <a:pt x="745" y="372"/>
                                      <a:pt x="728" y="395"/>
                                    </a:cubicBezTo>
                                    <a:cubicBezTo>
                                      <a:pt x="750" y="374"/>
                                      <a:pt x="755" y="397"/>
                                      <a:pt x="760" y="394"/>
                                    </a:cubicBezTo>
                                    <a:close/>
                                    <a:moveTo>
                                      <a:pt x="806" y="455"/>
                                    </a:moveTo>
                                    <a:cubicBezTo>
                                      <a:pt x="809" y="450"/>
                                      <a:pt x="780" y="427"/>
                                      <a:pt x="745" y="440"/>
                                    </a:cubicBezTo>
                                    <a:cubicBezTo>
                                      <a:pt x="785" y="432"/>
                                      <a:pt x="803" y="460"/>
                                      <a:pt x="806" y="455"/>
                                    </a:cubicBezTo>
                                    <a:close/>
                                    <a:moveTo>
                                      <a:pt x="769" y="468"/>
                                    </a:moveTo>
                                    <a:cubicBezTo>
                                      <a:pt x="794" y="477"/>
                                      <a:pt x="803" y="505"/>
                                      <a:pt x="808" y="503"/>
                                    </a:cubicBezTo>
                                    <a:cubicBezTo>
                                      <a:pt x="812" y="500"/>
                                      <a:pt x="795" y="475"/>
                                      <a:pt x="769" y="468"/>
                                    </a:cubicBezTo>
                                    <a:close/>
                                    <a:moveTo>
                                      <a:pt x="793" y="472"/>
                                    </a:moveTo>
                                    <a:cubicBezTo>
                                      <a:pt x="819" y="476"/>
                                      <a:pt x="833" y="501"/>
                                      <a:pt x="837" y="498"/>
                                    </a:cubicBezTo>
                                    <a:cubicBezTo>
                                      <a:pt x="841" y="494"/>
                                      <a:pt x="820" y="473"/>
                                      <a:pt x="793" y="472"/>
                                    </a:cubicBezTo>
                                    <a:close/>
                                    <a:moveTo>
                                      <a:pt x="893" y="417"/>
                                    </a:moveTo>
                                    <a:cubicBezTo>
                                      <a:pt x="893" y="410"/>
                                      <a:pt x="841" y="406"/>
                                      <a:pt x="823" y="415"/>
                                    </a:cubicBezTo>
                                    <a:cubicBezTo>
                                      <a:pt x="866" y="407"/>
                                      <a:pt x="892" y="423"/>
                                      <a:pt x="893" y="417"/>
                                    </a:cubicBezTo>
                                    <a:close/>
                                    <a:moveTo>
                                      <a:pt x="846" y="465"/>
                                    </a:moveTo>
                                    <a:cubicBezTo>
                                      <a:pt x="886" y="474"/>
                                      <a:pt x="902" y="498"/>
                                      <a:pt x="905" y="492"/>
                                    </a:cubicBezTo>
                                    <a:cubicBezTo>
                                      <a:pt x="908" y="486"/>
                                      <a:pt x="864" y="464"/>
                                      <a:pt x="846" y="465"/>
                                    </a:cubicBezTo>
                                    <a:close/>
                                    <a:moveTo>
                                      <a:pt x="370" y="373"/>
                                    </a:moveTo>
                                    <a:cubicBezTo>
                                      <a:pt x="296" y="300"/>
                                      <a:pt x="244" y="243"/>
                                      <a:pt x="209" y="202"/>
                                    </a:cubicBezTo>
                                    <a:cubicBezTo>
                                      <a:pt x="237" y="239"/>
                                      <a:pt x="278" y="287"/>
                                      <a:pt x="328" y="342"/>
                                    </a:cubicBezTo>
                                    <a:cubicBezTo>
                                      <a:pt x="325" y="344"/>
                                      <a:pt x="325" y="344"/>
                                      <a:pt x="325" y="344"/>
                                    </a:cubicBezTo>
                                    <a:cubicBezTo>
                                      <a:pt x="261" y="275"/>
                                      <a:pt x="213" y="215"/>
                                      <a:pt x="185" y="177"/>
                                    </a:cubicBezTo>
                                    <a:cubicBezTo>
                                      <a:pt x="183" y="179"/>
                                      <a:pt x="183" y="179"/>
                                      <a:pt x="183" y="179"/>
                                    </a:cubicBezTo>
                                    <a:cubicBezTo>
                                      <a:pt x="179" y="174"/>
                                      <a:pt x="176" y="170"/>
                                      <a:pt x="173" y="166"/>
                                    </a:cubicBezTo>
                                    <a:cubicBezTo>
                                      <a:pt x="189" y="194"/>
                                      <a:pt x="214" y="239"/>
                                      <a:pt x="251" y="292"/>
                                    </a:cubicBezTo>
                                    <a:cubicBezTo>
                                      <a:pt x="252" y="294"/>
                                      <a:pt x="254" y="297"/>
                                      <a:pt x="256" y="299"/>
                                    </a:cubicBezTo>
                                    <a:cubicBezTo>
                                      <a:pt x="256" y="299"/>
                                      <a:pt x="256" y="300"/>
                                      <a:pt x="256" y="300"/>
                                    </a:cubicBezTo>
                                    <a:cubicBezTo>
                                      <a:pt x="262" y="309"/>
                                      <a:pt x="269" y="318"/>
                                      <a:pt x="276" y="328"/>
                                    </a:cubicBezTo>
                                    <a:cubicBezTo>
                                      <a:pt x="288" y="344"/>
                                      <a:pt x="300" y="361"/>
                                      <a:pt x="313" y="378"/>
                                    </a:cubicBezTo>
                                    <a:cubicBezTo>
                                      <a:pt x="313" y="378"/>
                                      <a:pt x="313" y="378"/>
                                      <a:pt x="313" y="378"/>
                                    </a:cubicBezTo>
                                    <a:cubicBezTo>
                                      <a:pt x="327" y="396"/>
                                      <a:pt x="341" y="415"/>
                                      <a:pt x="357" y="436"/>
                                    </a:cubicBezTo>
                                    <a:cubicBezTo>
                                      <a:pt x="373" y="431"/>
                                      <a:pt x="399" y="426"/>
                                      <a:pt x="423" y="424"/>
                                    </a:cubicBezTo>
                                    <a:cubicBezTo>
                                      <a:pt x="407" y="409"/>
                                      <a:pt x="392" y="395"/>
                                      <a:pt x="378" y="381"/>
                                    </a:cubicBezTo>
                                    <a:cubicBezTo>
                                      <a:pt x="363" y="382"/>
                                      <a:pt x="353" y="383"/>
                                      <a:pt x="352" y="379"/>
                                    </a:cubicBezTo>
                                    <a:cubicBezTo>
                                      <a:pt x="352" y="376"/>
                                      <a:pt x="359" y="374"/>
                                      <a:pt x="370" y="373"/>
                                    </a:cubicBezTo>
                                    <a:close/>
                                    <a:moveTo>
                                      <a:pt x="218" y="129"/>
                                    </a:moveTo>
                                    <a:cubicBezTo>
                                      <a:pt x="218" y="129"/>
                                      <a:pt x="218" y="129"/>
                                      <a:pt x="218" y="129"/>
                                    </a:cubicBezTo>
                                    <a:cubicBezTo>
                                      <a:pt x="226" y="129"/>
                                      <a:pt x="235" y="129"/>
                                      <a:pt x="245" y="129"/>
                                    </a:cubicBezTo>
                                    <a:cubicBezTo>
                                      <a:pt x="235" y="129"/>
                                      <a:pt x="227" y="129"/>
                                      <a:pt x="218" y="129"/>
                                    </a:cubicBezTo>
                                    <a:close/>
                                    <a:moveTo>
                                      <a:pt x="392" y="353"/>
                                    </a:moveTo>
                                    <a:cubicBezTo>
                                      <a:pt x="322" y="296"/>
                                      <a:pt x="271" y="250"/>
                                      <a:pt x="234" y="215"/>
                                    </a:cubicBezTo>
                                    <a:cubicBezTo>
                                      <a:pt x="233" y="217"/>
                                      <a:pt x="233" y="217"/>
                                      <a:pt x="233" y="217"/>
                                    </a:cubicBezTo>
                                    <a:cubicBezTo>
                                      <a:pt x="220" y="206"/>
                                      <a:pt x="208" y="194"/>
                                      <a:pt x="197" y="184"/>
                                    </a:cubicBezTo>
                                    <a:cubicBezTo>
                                      <a:pt x="232" y="224"/>
                                      <a:pt x="289" y="288"/>
                                      <a:pt x="375" y="372"/>
                                    </a:cubicBezTo>
                                    <a:cubicBezTo>
                                      <a:pt x="386" y="371"/>
                                      <a:pt x="400" y="371"/>
                                      <a:pt x="414" y="371"/>
                                    </a:cubicBezTo>
                                    <a:cubicBezTo>
                                      <a:pt x="409" y="367"/>
                                      <a:pt x="404" y="363"/>
                                      <a:pt x="399" y="359"/>
                                    </a:cubicBezTo>
                                    <a:cubicBezTo>
                                      <a:pt x="381" y="361"/>
                                      <a:pt x="367" y="362"/>
                                      <a:pt x="366" y="359"/>
                                    </a:cubicBezTo>
                                    <a:cubicBezTo>
                                      <a:pt x="366" y="356"/>
                                      <a:pt x="377" y="354"/>
                                      <a:pt x="392" y="353"/>
                                    </a:cubicBezTo>
                                    <a:close/>
                                    <a:moveTo>
                                      <a:pt x="398" y="306"/>
                                    </a:moveTo>
                                    <a:cubicBezTo>
                                      <a:pt x="280" y="232"/>
                                      <a:pt x="205" y="176"/>
                                      <a:pt x="172" y="150"/>
                                    </a:cubicBezTo>
                                    <a:cubicBezTo>
                                      <a:pt x="181" y="159"/>
                                      <a:pt x="193" y="172"/>
                                      <a:pt x="209" y="187"/>
                                    </a:cubicBezTo>
                                    <a:cubicBezTo>
                                      <a:pt x="242" y="217"/>
                                      <a:pt x="295" y="261"/>
                                      <a:pt x="377" y="323"/>
                                    </a:cubicBezTo>
                                    <a:cubicBezTo>
                                      <a:pt x="388" y="321"/>
                                      <a:pt x="407" y="322"/>
                                      <a:pt x="428" y="325"/>
                                    </a:cubicBezTo>
                                    <a:cubicBezTo>
                                      <a:pt x="424" y="322"/>
                                      <a:pt x="420" y="320"/>
                                      <a:pt x="416" y="317"/>
                                    </a:cubicBezTo>
                                    <a:cubicBezTo>
                                      <a:pt x="388" y="316"/>
                                      <a:pt x="367" y="318"/>
                                      <a:pt x="366" y="312"/>
                                    </a:cubicBezTo>
                                    <a:cubicBezTo>
                                      <a:pt x="365" y="307"/>
                                      <a:pt x="379" y="305"/>
                                      <a:pt x="398" y="306"/>
                                    </a:cubicBezTo>
                                    <a:close/>
                                    <a:moveTo>
                                      <a:pt x="51" y="0"/>
                                    </a:move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119" y="90"/>
                                      <a:pt x="119" y="90"/>
                                      <a:pt x="119" y="90"/>
                                    </a:cubicBez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160" y="178"/>
                                    </a:moveTo>
                                    <a:cubicBezTo>
                                      <a:pt x="167" y="234"/>
                                      <a:pt x="183" y="343"/>
                                      <a:pt x="218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15" y="350"/>
                                      <a:pt x="183" y="247"/>
                                      <a:pt x="167" y="189"/>
                                    </a:cubicBezTo>
                                    <a:cubicBezTo>
                                      <a:pt x="175" y="231"/>
                                      <a:pt x="190" y="291"/>
                                      <a:pt x="214" y="358"/>
                                    </a:cubicBezTo>
                                    <a:cubicBezTo>
                                      <a:pt x="210" y="359"/>
                                      <a:pt x="210" y="359"/>
                                      <a:pt x="210" y="359"/>
                                    </a:cubicBezTo>
                                    <a:cubicBezTo>
                                      <a:pt x="184" y="285"/>
                                      <a:pt x="169" y="219"/>
                                      <a:pt x="160" y="178"/>
                                    </a:cubicBezTo>
                                    <a:close/>
                                    <a:moveTo>
                                      <a:pt x="0" y="92"/>
                                    </a:moveTo>
                                    <a:cubicBezTo>
                                      <a:pt x="0" y="93"/>
                                      <a:pt x="0" y="93"/>
                                      <a:pt x="0" y="93"/>
                                    </a:cubicBezTo>
                                    <a:cubicBezTo>
                                      <a:pt x="19" y="98"/>
                                      <a:pt x="19" y="98"/>
                                      <a:pt x="19" y="98"/>
                                    </a:cubicBezTo>
                                    <a:lnTo>
                                      <a:pt x="0" y="92"/>
                                    </a:lnTo>
                                    <a:close/>
                                    <a:moveTo>
                                      <a:pt x="90" y="123"/>
                                    </a:move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0" y="110"/>
                                      <a:pt x="0" y="110"/>
                                      <a:pt x="0" y="110"/>
                                    </a:cubicBezTo>
                                    <a:lnTo>
                                      <a:pt x="90" y="123"/>
                                    </a:lnTo>
                                    <a:close/>
                                    <a:moveTo>
                                      <a:pt x="0" y="96"/>
                                    </a:moveTo>
                                    <a:cubicBezTo>
                                      <a:pt x="0" y="102"/>
                                      <a:pt x="0" y="102"/>
                                      <a:pt x="0" y="102"/>
                                    </a:cubicBezTo>
                                    <a:cubicBezTo>
                                      <a:pt x="90" y="119"/>
                                      <a:pt x="90" y="119"/>
                                      <a:pt x="90" y="119"/>
                                    </a:cubicBezTo>
                                    <a:lnTo>
                                      <a:pt x="0" y="96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cubicBezTo>
                                      <a:pt x="0" y="74"/>
                                      <a:pt x="0" y="74"/>
                                      <a:pt x="0" y="74"/>
                                    </a:cubicBezTo>
                                    <a:cubicBezTo>
                                      <a:pt x="103" y="112"/>
                                      <a:pt x="103" y="112"/>
                                      <a:pt x="103" y="112"/>
                                    </a:cubicBez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104" y="118"/>
                                    </a:moveTo>
                                    <a:cubicBezTo>
                                      <a:pt x="104" y="117"/>
                                      <a:pt x="104" y="117"/>
                                      <a:pt x="104" y="117"/>
                                    </a:cubicBezTo>
                                    <a:cubicBezTo>
                                      <a:pt x="105" y="117"/>
                                      <a:pt x="105" y="117"/>
                                      <a:pt x="105" y="117"/>
                                    </a:cubicBezTo>
                                    <a:cubicBezTo>
                                      <a:pt x="0" y="77"/>
                                      <a:pt x="0" y="77"/>
                                      <a:pt x="0" y="77"/>
                                    </a:cubicBezTo>
                                    <a:cubicBezTo>
                                      <a:pt x="0" y="88"/>
                                      <a:pt x="0" y="88"/>
                                      <a:pt x="0" y="88"/>
                                    </a:cubicBezTo>
                                    <a:lnTo>
                                      <a:pt x="104" y="118"/>
                                    </a:lnTo>
                                    <a:close/>
                                    <a:moveTo>
                                      <a:pt x="114" y="139"/>
                                    </a:moveTo>
                                    <a:cubicBezTo>
                                      <a:pt x="0" y="148"/>
                                      <a:pt x="0" y="148"/>
                                      <a:pt x="0" y="148"/>
                                    </a:cubicBezTo>
                                    <a:cubicBezTo>
                                      <a:pt x="0" y="158"/>
                                      <a:pt x="0" y="158"/>
                                      <a:pt x="0" y="158"/>
                                    </a:cubicBezTo>
                                    <a:lnTo>
                                      <a:pt x="114" y="139"/>
                                    </a:lnTo>
                                    <a:close/>
                                    <a:moveTo>
                                      <a:pt x="0" y="191"/>
                                    </a:moveTo>
                                    <a:cubicBezTo>
                                      <a:pt x="0" y="198"/>
                                      <a:pt x="0" y="198"/>
                                      <a:pt x="0" y="198"/>
                                    </a:cubicBezTo>
                                    <a:cubicBezTo>
                                      <a:pt x="100" y="155"/>
                                      <a:pt x="100" y="155"/>
                                      <a:pt x="100" y="155"/>
                                    </a:cubicBezTo>
                                    <a:lnTo>
                                      <a:pt x="0" y="191"/>
                                    </a:lnTo>
                                    <a:close/>
                                    <a:moveTo>
                                      <a:pt x="51" y="180"/>
                                    </a:moveTo>
                                    <a:cubicBezTo>
                                      <a:pt x="0" y="202"/>
                                      <a:pt x="0" y="202"/>
                                      <a:pt x="0" y="202"/>
                                    </a:cubicBezTo>
                                    <a:cubicBezTo>
                                      <a:pt x="0" y="207"/>
                                      <a:pt x="0" y="207"/>
                                      <a:pt x="0" y="207"/>
                                    </a:cubicBezTo>
                                    <a:cubicBezTo>
                                      <a:pt x="51" y="182"/>
                                      <a:pt x="51" y="182"/>
                                      <a:pt x="51" y="182"/>
                                    </a:cubicBezTo>
                                    <a:lnTo>
                                      <a:pt x="51" y="180"/>
                                    </a:lnTo>
                                    <a:close/>
                                    <a:moveTo>
                                      <a:pt x="15" y="0"/>
                                    </a:move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51" y="36"/>
                                      <a:pt x="51" y="36"/>
                                      <a:pt x="51" y="36"/>
                                    </a:cubicBezTo>
                                    <a:lnTo>
                                      <a:pt x="15" y="0"/>
                                    </a:lnTo>
                                    <a:close/>
                                    <a:moveTo>
                                      <a:pt x="122" y="99"/>
                                    </a:moveTo>
                                    <a:cubicBezTo>
                                      <a:pt x="37" y="0"/>
                                      <a:pt x="37" y="0"/>
                                      <a:pt x="37" y="0"/>
                                    </a:cubicBezTo>
                                    <a:cubicBezTo>
                                      <a:pt x="23" y="0"/>
                                      <a:pt x="23" y="0"/>
                                      <a:pt x="23" y="0"/>
                                    </a:cubicBezTo>
                                    <a:lnTo>
                                      <a:pt x="122" y="99"/>
                                    </a:lnTo>
                                    <a:close/>
                                    <a:moveTo>
                                      <a:pt x="0" y="127"/>
                                    </a:moveTo>
                                    <a:cubicBezTo>
                                      <a:pt x="0" y="140"/>
                                      <a:pt x="0" y="140"/>
                                      <a:pt x="0" y="140"/>
                                    </a:cubicBezTo>
                                    <a:cubicBezTo>
                                      <a:pt x="120" y="134"/>
                                      <a:pt x="120" y="134"/>
                                      <a:pt x="120" y="134"/>
                                    </a:cubicBezTo>
                                    <a:lnTo>
                                      <a:pt x="0" y="127"/>
                                    </a:lnTo>
                                    <a:close/>
                                    <a:moveTo>
                                      <a:pt x="0" y="114"/>
                                    </a:move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62" y="125"/>
                                      <a:pt x="62" y="125"/>
                                      <a:pt x="62" y="125"/>
                                    </a:cubicBezTo>
                                    <a:cubicBezTo>
                                      <a:pt x="41" y="123"/>
                                      <a:pt x="41" y="123"/>
                                      <a:pt x="41" y="123"/>
                                    </a:cubicBezTo>
                                    <a:cubicBezTo>
                                      <a:pt x="41" y="120"/>
                                      <a:pt x="41" y="120"/>
                                      <a:pt x="41" y="120"/>
                                    </a:cubicBezTo>
                                    <a:lnTo>
                                      <a:pt x="0" y="11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122" y="106"/>
                                      <a:pt x="122" y="106"/>
                                      <a:pt x="122" y="106"/>
                                    </a:cubicBez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0" y="110"/>
                                    </a:move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lnTo>
                                      <a:pt x="120" y="110"/>
                                    </a:lnTo>
                                    <a:close/>
                                    <a:moveTo>
                                      <a:pt x="0" y="15"/>
                                    </a:moveTo>
                                    <a:cubicBezTo>
                                      <a:pt x="0" y="16"/>
                                      <a:pt x="0" y="16"/>
                                      <a:pt x="0" y="16"/>
                                    </a:cubicBezTo>
                                    <a:cubicBezTo>
                                      <a:pt x="29" y="38"/>
                                      <a:pt x="29" y="38"/>
                                      <a:pt x="29" y="38"/>
                                    </a:cubicBezTo>
                                    <a:lnTo>
                                      <a:pt x="0" y="15"/>
                                    </a:lnTo>
                                    <a:close/>
                                    <a:moveTo>
                                      <a:pt x="0" y="43"/>
                                    </a:moveTo>
                                    <a:cubicBezTo>
                                      <a:pt x="0" y="45"/>
                                      <a:pt x="0" y="45"/>
                                      <a:pt x="0" y="45"/>
                                    </a:cubicBezTo>
                                    <a:cubicBezTo>
                                      <a:pt x="50" y="73"/>
                                      <a:pt x="50" y="73"/>
                                      <a:pt x="50" y="73"/>
                                    </a:cubicBezTo>
                                    <a:lnTo>
                                      <a:pt x="0" y="43"/>
                                    </a:lnTo>
                                    <a:close/>
                                    <a:moveTo>
                                      <a:pt x="72" y="94"/>
                                    </a:moveTo>
                                    <a:cubicBezTo>
                                      <a:pt x="6" y="62"/>
                                      <a:pt x="6" y="62"/>
                                      <a:pt x="6" y="62"/>
                                    </a:cubicBezTo>
                                    <a:cubicBezTo>
                                      <a:pt x="7" y="58"/>
                                      <a:pt x="7" y="58"/>
                                      <a:pt x="7" y="58"/>
                                    </a:cubicBezTo>
                                    <a:cubicBezTo>
                                      <a:pt x="89" y="99"/>
                                      <a:pt x="89" y="99"/>
                                      <a:pt x="89" y="99"/>
                                    </a:cubicBezTo>
                                    <a:cubicBezTo>
                                      <a:pt x="0" y="49"/>
                                      <a:pt x="0" y="49"/>
                                      <a:pt x="0" y="49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lnTo>
                                      <a:pt x="72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Afrundet rektangel 93"/>
                            <wps:cNvSpPr/>
                            <wps:spPr>
                              <a:xfrm>
                                <a:off x="276045" y="215661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4" name="Gruppe 94"/>
                        <wpg:cNvGrpSpPr/>
                        <wpg:grpSpPr>
                          <a:xfrm>
                            <a:off x="19050" y="73723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95" name="Gruppe 95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6" name="Kombinationstegning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Afrundet rektangel 97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8" name="Gruppe 98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9" name="Kombinationstegning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Afrundet rektangel 100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F45EC82" id="Gruppe 4" o:spid="_x0000_s1026" alt="Anbring kortets baggrundsgrafik med fyrværkeri og abstrakt design på ensfarvet baggrund" style="position:absolute;margin-left:0;margin-top:0;width:487.45pt;height:706.3pt;z-index:-251657216;mso-position-horizontal:center;mso-position-horizontal-relative:page;mso-position-vertical:center;mso-position-vertical-relative:page;mso-width-relative:margin;mso-height-relative:margin" coordsize="61912,8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">
                <v:group id="Gruppe 79" o:spid="_x0000_s1027" style="position:absolute;left:190;top:18764;width:29712;height:16002" coordsize="29711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Kombinationstegning 5" o:spid="_x0000_s1028" style="position:absolute;width:29711;height:16002;visibility:visible;mso-wrap-style:square;v-text-anchor:top" coordsize="936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wiMUA&#10;AADaAAAADwAAAGRycy9kb3ducmV2LnhtbESPQWvCQBSE7wX/w/KE3ppNBdOQupG2IPRgwKoUj4/s&#10;axKafRuyaxL99W6h4HGYmW+Y1XoyrRiod41lBc9RDIK4tLrhSsHxsHlKQTiPrLG1TAou5GCdzx5W&#10;mGk78hcNe1+JAGGXoYLa+y6T0pU1GXSR7YiD92N7gz7IvpK6xzHATSsXcZxIgw2HhRo7+qip/N2f&#10;jYJtcl0OL4UpLqfvdxlvtrtT6nZKPc6nt1cQniZ/D/+3P7WCJfxdCT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PCIxQAAANoAAAAPAAAAAAAAAAAAAAAAAJgCAABkcnMv&#10;ZG93bnJldi54bWxQSwUGAAAAAAQABAD1AAAAigMAAAAA&#10;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fillcolor="#2cbdd2 [3204]" stroked="f">
  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  <o:lock v:ext="edit" verticies="t"/>
                  </v:shape>
                  <v:roundrect id="Afrundet rektangel 7" o:spid="_x0000_s1029" style="position:absolute;left:2760;top:2070;width:24187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0vRcIA&#10;AADaAAAADwAAAGRycy9kb3ducmV2LnhtbESPT2vCQBTE74V+h+UVeqsbhVob3YQiCNZbo70/sy9/&#10;MPs23V1N7KfvCkKPw8z8hlnlo+nEhZxvLSuYThIQxKXVLdcKDvvNywKED8gaO8uk4Eoe8uzxYYWp&#10;tgN/0aUItYgQ9ikqaELoUyl92ZBBP7E9cfQq6wyGKF0ttcMhwk0nZ0kylwZbjgsN9rRuqDwVZ6Pg&#10;e9hdf/g1IVf5Yr77Xb9/Hqug1PPT+LEEEWgM/+F7e6sVvMHtSrwB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S9FwgAAANoAAAAPAAAAAAAAAAAAAAAAAJgCAABkcnMvZG93&#10;bnJldi54bWxQSwUGAAAAAAQABAD1AAAAhwMAAAAA&#10;" fillcolor="white [3212]" stroked="f" strokeweight="1pt">
                    <v:stroke joinstyle="miter"/>
                  </v:roundrect>
                </v:group>
                <v:group id="Gruppe 80" o:spid="_x0000_s1030" style="position:absolute;left:32194;top:18764;width:29712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Kombinationstegning 9" o:spid="_x0000_s1031" style="position:absolute;width:29716;height:16002;visibility:visible;mso-wrap-style:square;v-text-anchor:top" coordsize="93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Sb8QA&#10;AADbAAAADwAAAGRycy9kb3ducmV2LnhtbESPQU/DMAyF75P4D5GRuG3pOKDRLa3Q0AQHLhsIwc1q&#10;vLRa45QktOXf4wMSN1vv+b3Pu3r2vRoppi6wgfWqAEXcBNuxM/D2elhuQKWMbLEPTAZ+KEFdXS12&#10;WNow8ZHGU3ZKQjiVaKDNeSi1Tk1LHtMqDMSinUP0mGWNTtuIk4T7Xt8WxZ322LE0tDjQvqXmcvr2&#10;Bhp3v1+/DB+T+3qM+vP9cM5Pozbm5np+2ILKNOd/89/1sxV8oZdfZAB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NUm/EAAAA2wAAAA8AAAAAAAAAAAAAAAAAmAIAAGRycy9k&#10;b3ducmV2LnhtbFBLBQYAAAAABAAEAPUAAACJAwAAAAA=&#10;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fillcolor="#653d2a [3215]" stroked="f">
  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  <o:lock v:ext="edit" verticies="t"/>
                  </v:shape>
                  <v:roundrect id="Afrundet rektangel 12" o:spid="_x0000_s1032" style="position:absolute;left:2760;top:2156;width:24192;height:11856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COcAA&#10;AADbAAAADwAAAGRycy9kb3ducmV2LnhtbERPS2sCMRC+F/wPYYTeulmFiq5GEaHQenPV+7iZfeBm&#10;siapu/bXN0Kht/n4nrPaDKYVd3K+saxgkqQgiAurG64UnI4fb3MQPiBrbC2Tggd52KxHLyvMtO35&#10;QPc8VCKGsM9QQR1Cl0npi5oM+sR2xJErrTMYInSV1A77GG5aOU3TmTTYcGyosaNdTcU1/zYKzv3+&#10;ceP3lFzp89n+Z7f4upRBqdfxsF2CCDSEf/Gf+1PH+VN4/hIP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HCOcAAAADbAAAADwAAAAAAAAAAAAAAAACYAgAAZHJzL2Rvd25y&#10;ZXYueG1sUEsFBgAAAAAEAAQA9QAAAIUDAAAAAA==&#10;" fillcolor="white [3212]" stroked="f" strokeweight="1pt">
                    <v:stroke joinstyle="miter"/>
                  </v:roundrect>
                </v:group>
                <v:group id="Gruppe 86" o:spid="_x0000_s1033" style="position:absolute;left:190;top:37147;width:61716;height:16002" coordsize="61715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group id="Gruppe 81" o:spid="_x0000_s1034" style="position:absolute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<v:shape id="Kombinationstegning 13" o:spid="_x0000_s1035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aZMMA&#10;AADbAAAADwAAAGRycy9kb3ducmV2LnhtbERP22qDQBB9L/Qflin0pcS1DUgwrlLSBAOFQkw+YOJO&#10;VOLOiruN9u+7gULf5nCukxWz6cWNRtdZVvAaxSCIa6s7bhScjrvFCoTzyBp7y6TghxwU+eNDhqm2&#10;Ex/oVvlGhBB2KSpovR9SKV3dkkEX2YE4cBc7GvQBjo3UI04h3PTyLY4TabDj0NDiQJuW6mv1bRS4&#10;nfzYJ1/9y+dmm5TV9rg8H6pSqeen+X0NwtPs/8V/7r0O8xO4/xIO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caZMMAAADbAAAADwAAAAAAAAAAAAAAAACYAgAAZHJzL2Rv&#10;d25yZXYueG1sUEsFBgAAAAAEAAQA9QAAAIgDAAAAAA=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2cbdd2 [3204]" stroked="f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Afrundet rektangel 17" o:spid="_x0000_s1036" style="position:absolute;left:2760;top:2070;width:24192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hocAA&#10;AADbAAAADwAAAGRycy9kb3ducmV2LnhtbERPS2sCMRC+F/wPYYTearZCrW6NIoKg3rrqfbqZfdDN&#10;ZE2iu/rrG0HobT6+58yXvWnElZyvLSt4HyUgiHOray4VHA+btykIH5A1NpZJwY08LBeDlzmm2nb8&#10;TdcslCKGsE9RQRVCm0rp84oM+pFtiSNXWGcwROhKqR12Mdw0cpwkE2mw5thQYUvrivLf7GIUnLr9&#10;7cwfCbnCZ5P9fT3b/RRBqddhv/oCEagP/+Kne6vj/E94/B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ZhocAAAADbAAAADwAAAAAAAAAAAAAAAACYAgAAZHJzL2Rvd25y&#10;ZXYueG1sUEsFBgAAAAAEAAQA9QAAAIUDAAAAAA==&#10;" fillcolor="white [3212]" stroked="f" strokeweight="1pt">
                      <v:stroke joinstyle="miter"/>
                    </v:roundrect>
                  </v:group>
                  <v:group id="Gruppe 84" o:spid="_x0000_s1037" style="position:absolute;left:32004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shape id="Kombinationstegning13" o:spid="_x0000_s1038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xv78A&#10;AADbAAAADwAAAGRycy9kb3ducmV2LnhtbERPTYvCMBC9C/6HMAvebLriinSNIqKy4EnrxdvYjE3Z&#10;ZlKaWLv/3iwI3ubxPmex6m0tOmp95VjBZ5KCIC6crrhUcM534zkIH5A11o5JwR95WC2HgwVm2j34&#10;SN0plCKGsM9QgQmhyaT0hSGLPnENceRurrUYImxLqVt8xHBby0mazqTFimODwYY2horf090qaPKv&#10;a77fFlwebmadusu0u7BTavTRr79BBOrDW/xy/+g4fwr/v8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v3G/vwAAANsAAAAPAAAAAAAAAAAAAAAAAJgCAABkcnMvZG93bnJl&#10;di54bWxQSwUGAAAAAAQABAD1AAAAhAMAAAAA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653d2a [3215]" stroked="f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Afrundet rektangel 18" o:spid="_x0000_s1039" style="position:absolute;left:2760;top:2070;width:24192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108MA&#10;AADbAAAADwAAAGRycy9kb3ducmV2LnhtbESPT2/CMAzF75P2HSJP2m2kQxpihYAQEtLGjcLupnH/&#10;iMbpkoyWfXp8mLSbrff83s/L9eg6daUQW88GXicZKOLS25ZrA6fj7mUOKiZki51nMnCjCOvV48MS&#10;c+sHPtC1SLWSEI45GmhS6nOtY9mQwzjxPbFolQ8Ok6yh1jbgIOGu09Msm2mHLUtDgz1tGyovxY8z&#10;8DXsb9/8llGoYjHb/27fP89VMub5adwsQCUa07/57/rDCr7Ayi8y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n108MAAADbAAAADwAAAAAAAAAAAAAAAACYAgAAZHJzL2Rv&#10;d25yZXYueG1sUEsFBgAAAAAEAAQA9QAAAIgDAAAAAA==&#10;" fillcolor="white [3212]" stroked="f" strokeweight="1pt">
                      <v:stroke joinstyle="miter"/>
                    </v:roundrect>
                  </v:group>
                </v:group>
                <v:group id="Gruppe 77" o:spid="_x0000_s1040" style="position:absolute;left:32194;width:29718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Kombinationstegning13" o:spid="_x0000_s1041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2OR8IA&#10;AADbAAAADwAAAGRycy9kb3ducmV2LnhtbESPQYvCMBSE74L/ITxhb5qqq0g1ioguC3vSevH2bJ5N&#10;sXkpTazdf79ZEDwOM/MNs9p0thItNb50rGA8SkAQ506XXCg4Z4fhAoQPyBorx6Tglzxs1v3eClPt&#10;nnyk9hQKESHsU1RgQqhTKX1uyKIfuZo4ejfXWAxRNoXUDT4j3FZykiRzabHkuGCwpp2h/H56WAV1&#10;NrtmX/uci5+b2Sbu8tle2Cn1Mei2SxCBuvAOv9rfWsF0DP9f4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Y5HwgAAANsAAAAPAAAAAAAAAAAAAAAAAJgCAABkcnMvZG93&#10;bnJldi54bWxQSwUGAAAAAAQABAD1AAAAhwMAAAAA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653d2a [3215]" stroked="f">
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<o:lock v:ext="edit" verticies="t"/>
                  </v:shape>
                  <v:roundrect id="Afrundet rektangel 66" o:spid="_x0000_s1042" style="position:absolute;left:2760;top:2070;width:24187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3R8MA&#10;AADbAAAADwAAAGRycy9kb3ducmV2LnhtbESPzWrDMBCE74W8g9hAbo3cQkzjRjYlEEhyq9veN9b6&#10;h1orR1JjJ08fFQo9DjPzDbMpJtOLCznfWVbwtExAEFdWd9wo+PzYPb6A8AFZY2+ZFFzJQ5HPHjaY&#10;aTvyO13K0IgIYZ+hgjaEIZPSVy0Z9Es7EEevts5giNI1UjscI9z08jlJUmmw47jQ4kDblqrv8sco&#10;+BqP1zOvEnK1L9Pjbbs+nOqg1GI+vb2CCDSF//Bfe68VpCn8fok/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3R8MAAADbAAAADwAAAAAAAAAAAAAAAACYAgAAZHJzL2Rv&#10;d25yZXYueG1sUEsFBgAAAAAEAAQA9QAAAIgDAAAAAA==&#10;" fillcolor="white [3212]" stroked="f" strokeweight="1pt">
                    <v:stroke joinstyle="miter"/>
                  </v:roundrect>
                </v:group>
                <v:group id="Gruppe 78" o:spid="_x0000_s1043" style="position:absolute;width:29718;height:16002" coordsize="29711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Kombinationstegning 13" o:spid="_x0000_s1044" style="position:absolute;width:29711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9S9cQA&#10;AADbAAAADwAAAGRycy9kb3ducmV2LnhtbESP0YrCMBRE34X9h3AFX0TT3ZUi1SiLqygIQqsfcG2u&#10;bbG5KU1W699vBMHHYWbOMPNlZ2pxo9ZVlhV8jiMQxLnVFRcKTsfNaArCeWSNtWVS8CAHy8VHb46J&#10;tndO6Zb5QgQIuwQVlN43iZQuL8mgG9uGOHgX2xr0QbaF1C3eA9zU8iuKYmmw4rBQYkOrkvJr9mcU&#10;uI383cWHerhfreNttj5+n9Nsq9Sg3/3MQHjq/Dv8au+0gngCzy/h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/UvXEAAAA2wAAAA8AAAAAAAAAAAAAAAAAmAIAAGRycy9k&#10;b3ducmV2LnhtbFBLBQYAAAAABAAEAPUAAACJAwAAAAA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2cbdd2 [3204]" stroked="f">
                    <v:path arrowok="t" o:connecttype="custom" o:connectlocs="2971165,498475;2837986,1479550;133179,1282700;41222,568325;177572,152400;1667911,3175;79273,139700;2498696,69850;1718646,1444625;567597,1444625;428076,190500;1265203,139700;1988176,142875;2463816,682625;2206970,1374775;1350818,1390650;669067,1368425;1775723,219075;1740843,1257300;678580,955675;1281057,327025;2007201,304800;1969150,1054100;1116169,1143000;1715475,377825;1059092,968375;1582296,450850;1388869,542925;1623518,793750;1198613,685800;1832800,866775;1052750,558800;1036895,1092200;2007201,631825;713460,663575;811759,955675;2159406,914400;2121355,412750;618332,612775;618332,1123950;2438448,793750;2441619,466725;494666,466725;532717,981075;2498696,1374775;2546260,847725;2619191,355600;1807432,139700;944938,152400;218794,304800;158547,841375;158547,1333500;710289,1482725;1388869,1543050;1870851,1479550;2650901,1444625;2929943,1238250;2755541,958850;2625533,682625;2660413,390525;2876037,304800;703947,1600200;504178,1533525" o:connectangles="0,0,0,0,0,0,0,0,0,0,0,0,0,0,0,0,0,0,0,0,0,0,0,0,0,0,0,0,0,0,0,0,0,0,0,0,0,0,0,0,0,0,0,0,0,0,0,0,0,0,0,0,0,0,0,0,0,0,0,0,0,0,0"/>
                    <o:lock v:ext="edit" verticies="t"/>
                  </v:shape>
                  <v:roundrect id="Afrundet rektangel 65" o:spid="_x0000_s1045" style="position:absolute;left:2760;top:2070;width:24187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4pMMMA&#10;AADbAAAADwAAAGRycy9kb3ducmV2LnhtbESPzWrDMBCE74G8g9hAb4mcQkzqRjYhUGhzq5Pet9b6&#10;h1grR1Jjp09fFQo9DjPzDbMrJtOLGznfWVawXiUgiCurO24UnE8vyy0IH5A19pZJwZ08FPl8tsNM&#10;25Hf6VaGRkQI+wwVtCEMmZS+asmgX9mBOHq1dQZDlK6R2uEY4aaXj0mSSoMdx4UWBzq0VF3KL6Pg&#10;Yzzer7xJyNW+TI/fh6e3zzoo9bCY9s8gAk3hP/zXftUK0g38fok/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4pMMMAAADbAAAADwAAAAAAAAAAAAAAAACYAgAAZHJzL2Rv&#10;d25yZXYueG1sUEsFBgAAAAAEAAQA9QAAAIgDAAAAAA==&#10;" fillcolor="white [3212]" stroked="f" strokeweight="1pt">
                    <v:stroke joinstyle="miter"/>
                  </v:roundrect>
                </v:group>
                <v:group id="Gruppe 87" o:spid="_x0000_s1046" style="position:absolute;left:190;top:55435;width:61716;height:16002" coordsize="61715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group id="Gruppe 88" o:spid="_x0000_s1047" style="position:absolute;width:29711;height:16002" coordsize="29711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shape id="Kombinationstegning 89" o:spid="_x0000_s1048" style="position:absolute;width:29711;height:16002;visibility:visible;mso-wrap-style:square;v-text-anchor:top" coordsize="936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yHMQA&#10;AADbAAAADwAAAGRycy9kb3ducmV2LnhtbESPT4vCMBTE74LfITzBm6Yu6NZqFHdB2IOC/xCPj+bZ&#10;FpuX0mRr3U9vhAWPw8z8hpkvW1OKhmpXWFYwGkYgiFOrC84UnI7rQQzCeWSNpWVS8CAHy0W3M8dE&#10;2zvvqTn4TAQIuwQV5N5XiZQuzcmgG9qKOHhXWxv0QdaZ1DXeA9yU8iOKJtJgwWEhx4q+c0pvh1+j&#10;YDP5GzefW7N9XM5fMlpvdpfY7ZTq99rVDISn1r/D/+0frSCewut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fMhzEAAAA2wAAAA8AAAAAAAAAAAAAAAAAmAIAAGRycy9k&#10;b3ducmV2LnhtbFBLBQYAAAAABAAEAPUAAACJAwAAAAA=&#10;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fillcolor="#2cbdd2 [3204]" stroked="f">
    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    <o:lock v:ext="edit" verticies="t"/>
                    </v:shape>
                    <v:roundrect id="Afrundet rektangel 90" o:spid="_x0000_s1049" style="position:absolute;left:2760;top:2070;width:24187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z6j78A&#10;AADbAAAADwAAAGRycy9kb3ducmV2LnhtbERPy2oCMRTdF/yHcIXuamKhoqNRRCi07jq2++vkzgMn&#10;N2OSzqNf3ywKXR7Oe3cYbSt68qFxrGG5UCCIC2carjR8Xl6f1iBCRDbYOiYNEwU47GcPO8yMG/iD&#10;+jxWIoVwyFBDHWOXSRmKmiyGheuIE1c6bzEm6CtpPA4p3LbyWamVtNhwaqixo1NNxS3/thq+hvN0&#10;5xdFvgz56vxz2rxfy6j143w8bkFEGuO/+M/9ZjRs0vr0Jf0Au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7PqPvwAAANsAAAAPAAAAAAAAAAAAAAAAAJgCAABkcnMvZG93bnJl&#10;di54bWxQSwUGAAAAAAQABAD1AAAAhAMAAAAA&#10;" fillcolor="white [3212]" stroked="f" strokeweight="1pt">
                      <v:stroke joinstyle="miter"/>
                    </v:roundrect>
                  </v:group>
                  <v:group id="Gruppe 91" o:spid="_x0000_s1050" style="position:absolute;left:32004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shape id="Kombinationstegning 9" o:spid="_x0000_s1051" style="position:absolute;width:29716;height:16002;visibility:visible;mso-wrap-style:square;v-text-anchor:top" coordsize="93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q2cMA&#10;AADbAAAADwAAAGRycy9kb3ducmV2LnhtbESPQWsCMRSE74L/ITzBm2b1UOrWKGKR9uClVsTeHptn&#10;dnHzsk3S3fXfG0HocZiZb5jlure1aMmHyrGC2TQDQVw4XbFRcPzeTV5BhIissXZMCm4UYL0aDpaY&#10;a9fxF7WHaESCcMhRQRljk0sZipIshqlriJN3cd5iTNIbqT12CW5rOc+yF2mx4rRQYkPbkorr4c8q&#10;KMxiO9s35878vnv5c9pd4kcrlRqP+s0biEh9/A8/259awWIOjy/p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Bq2cMAAADbAAAADwAAAAAAAAAAAAAAAACYAgAAZHJzL2Rv&#10;d25yZXYueG1sUEsFBgAAAAAEAAQA9QAAAIgDAAAAAA==&#10;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fillcolor="#653d2a [3215]" stroked="f">
    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    <o:lock v:ext="edit" verticies="t"/>
                    </v:shape>
                    <v:roundrect id="Afrundet rektangel 93" o:spid="_x0000_s1052" style="position:absolute;left:2760;top:2156;width:24192;height:11856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k+MMA&#10;AADbAAAADwAAAGRycy9kb3ducmV2LnhtbESPT2vCQBTE7wW/w/KE3nTTFkXTbESEQvXWtN5fsy9/&#10;aPZt3N2a6Kd3C0KPw8z8hsk2o+nEmZxvLSt4micgiEurW64VfH2+zVYgfEDW2FkmBRfysMknDxmm&#10;2g78Qeci1CJC2KeooAmhT6X0ZUMG/dz2xNGrrDMYonS11A6HCDedfE6SpTTYclxosKddQ+VP8WsU&#10;HIfD5cSLhFzli+Xhulvvv6ug1ON03L6CCDSG//C9/a4VrF/g70v8A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5k+MMAAADbAAAADwAAAAAAAAAAAAAAAACYAgAAZHJzL2Rv&#10;d25yZXYueG1sUEsFBgAAAAAEAAQA9QAAAIgDAAAAAA==&#10;" fillcolor="white [3212]" stroked="f" strokeweight="1pt">
                      <v:stroke joinstyle="miter"/>
                    </v:roundrect>
                  </v:group>
                </v:group>
                <v:group id="Gruppe 94" o:spid="_x0000_s1053" style="position:absolute;left:190;top:73723;width:61716;height:16002" coordsize="61715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group id="Gruppe 95" o:spid="_x0000_s1054" style="position:absolute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<v:shape id="Kombinationstegning 13" o:spid="_x0000_s1055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QZPsQA&#10;AADbAAAADwAAAGRycy9kb3ducmV2LnhtbESP3YrCMBSE7wXfIRxhbxZNVShrNYr4g8LCQqsPcGyO&#10;bbE5KU3U7tubhQUvh5n5hlmsOlOLB7WusqxgPIpAEOdWV1woOJ/2wy8QziNrrC2Tgl9ysFr2ewtM&#10;tH1ySo/MFyJA2CWooPS+SaR0eUkG3cg2xMG72tagD7ItpG7xGeCmlpMoiqXBisNCiQ1tSspv2d0o&#10;cHu5PcY/9ef3Zhcfst1pekmzg1Ifg249B+Gp8+/wf/uoFcxi+Ps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0GT7EAAAA2wAAAA8AAAAAAAAAAAAAAAAAmAIAAGRycy9k&#10;b3ducmV2LnhtbFBLBQYAAAAABAAEAPUAAACJAwAAAAA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2cbdd2 [3204]" stroked="f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Afrundet rektangel 97" o:spid="_x0000_s1056" style="position:absolute;left:2760;top:2070;width:24192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i+8MA&#10;AADbAAAADwAAAGRycy9kb3ducmV2LnhtbESPT2vCQBTE7wW/w/KE3urGQq3GbESEQvXWtN6f2Zc/&#10;mH0bd7cm+um7hUKPw8z8hsk2o+nElZxvLSuYzxIQxKXVLdcKvj7fnpYgfEDW2FkmBTfysMknDxmm&#10;2g78Qdci1CJC2KeooAmhT6X0ZUMG/cz2xNGrrDMYonS11A6HCDedfE6ShTTYclxosKddQ+W5+DYK&#10;jsPhduGXhFzli8XhvlvtT1VQ6nE6btcgAo3hP/zXftcKVq/w+yX+A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Vi+8MAAADbAAAADwAAAAAAAAAAAAAAAACYAgAAZHJzL2Rv&#10;d25yZXYueG1sUEsFBgAAAAAEAAQA9QAAAIgDAAAAAA==&#10;" fillcolor="white [3212]" stroked="f" strokeweight="1pt">
                      <v:stroke joinstyle="miter"/>
                    </v:roundrect>
                  </v:group>
                  <v:group id="Gruppe 98" o:spid="_x0000_s1057" style="position:absolute;left:32004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<v:shape id="Kombinationstegning 13" o:spid="_x0000_s1058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de8IA&#10;AADbAAAADwAAAGRycy9kb3ducmV2LnhtbESPQYvCMBSE74L/ITzBm6YrKmvXKCIqgiftXry9bZ5N&#10;2ealNLHWf2+EhT0OM/MNs1x3thItNb50rOBjnIAgzp0uuVDwne1HnyB8QNZYOSYFT/KwXvV7S0y1&#10;e/CZ2ksoRISwT1GBCaFOpfS5IYt+7Gri6N1cYzFE2RRSN/iIcFvJSZLMpcWS44LBmraG8t/L3Sqo&#10;s9lPdtjlXJxuZpO467S9slNqOOg2XyACdeE//Nc+agWLBby/x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d17wgAAANsAAAAPAAAAAAAAAAAAAAAAAJgCAABkcnMvZG93&#10;bnJldi54bWxQSwUGAAAAAAQABAD1AAAAhwMAAAAA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653d2a [3215]" stroked="f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Afrundet rektangel 100" o:spid="_x0000_s1059" style="position:absolute;left:2760;top:2070;width:24192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9ZlcMA&#10;AADcAAAADwAAAGRycy9kb3ducmV2LnhtbESPT0sDMRDF70K/QxjBm00ULHZtWkpB0N5c2/u4mf1D&#10;N5NtErtbP71zELzN8N6895vVZvK9ulBMXWALD3MDirgKruPGwuHz9f4ZVMrIDvvAZOFKCTbr2c0K&#10;CxdG/qBLmRslIZwKtNDmPBRap6olj2keBmLR6hA9Zlljo13EUcJ9rx+NWWiPHUtDiwPtWqpO5be3&#10;cBz31zM/GYp1Khf7n93y/avO1t7dTtsXUJmm/G/+u35zgm8EX56RC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9ZlcMAAADcAAAADwAAAAAAAAAAAAAAAACYAgAAZHJzL2Rv&#10;d25yZXYueG1sUEsFBgAAAAAEAAQA9QAAAIgDAAAAAA==&#10;" fillcolor="white [3212]" stroked="f" strokeweight="1pt">
                      <v:stroke joinstyle="miter"/>
                    </v:roundrect>
                  </v:group>
                </v:group>
                <w10:wrap anchorx="page" anchory="page"/>
              </v:group>
            </w:pict>
          </mc:Fallback>
        </mc:AlternateContent>
      </w:r>
    </w:p>
    <w:sectPr w:rsidR="009F75C7" w:rsidRPr="00F30A38">
      <w:pgSz w:w="12240" w:h="15840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B04"/>
    <w:rsid w:val="00023F3C"/>
    <w:rsid w:val="00033E8B"/>
    <w:rsid w:val="003C2145"/>
    <w:rsid w:val="00704B04"/>
    <w:rsid w:val="007F6302"/>
    <w:rsid w:val="00887DD2"/>
    <w:rsid w:val="009F75C7"/>
    <w:rsid w:val="00D20AEB"/>
    <w:rsid w:val="00EC42B5"/>
    <w:rsid w:val="00F30A38"/>
    <w:rsid w:val="00F5407D"/>
    <w:rsid w:val="00FB2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653D2A" w:themeColor="text2"/>
        <w:sz w:val="18"/>
        <w:szCs w:val="18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Titel">
    <w:name w:val="Title"/>
    <w:basedOn w:val="Normal"/>
    <w:next w:val="Normal"/>
    <w:link w:val="TitelTegn"/>
    <w:uiPriority w:val="1"/>
    <w:qFormat/>
    <w:pPr>
      <w:spacing w:before="120"/>
    </w:pPr>
    <w:rPr>
      <w:rFonts w:asciiTheme="majorHAnsi" w:eastAsiaTheme="majorEastAsia" w:hAnsiTheme="majorHAnsi" w:cstheme="majorBidi"/>
      <w:i/>
      <w:iCs/>
      <w:spacing w:val="-10"/>
      <w:kern w:val="28"/>
    </w:rPr>
  </w:style>
  <w:style w:type="character" w:customStyle="1" w:styleId="TitelTegn">
    <w:name w:val="Titel Tegn"/>
    <w:basedOn w:val="Standardskrifttypeiafsnit"/>
    <w:link w:val="Titel"/>
    <w:uiPriority w:val="1"/>
    <w:rPr>
      <w:rFonts w:asciiTheme="majorHAnsi" w:eastAsiaTheme="majorEastAsia" w:hAnsiTheme="majorHAnsi" w:cstheme="majorBidi"/>
      <w:i/>
      <w:iCs/>
      <w:spacing w:val="-10"/>
      <w:kern w:val="28"/>
    </w:rPr>
  </w:style>
  <w:style w:type="paragraph" w:customStyle="1" w:styleId="Navn">
    <w:name w:val="Navn"/>
    <w:basedOn w:val="Normal"/>
    <w:qFormat/>
    <w:pPr>
      <w:spacing w:after="60" w:line="216" w:lineRule="auto"/>
    </w:pPr>
    <w:rPr>
      <w:rFonts w:asciiTheme="majorHAnsi" w:eastAsiaTheme="majorEastAsia" w:hAnsiTheme="majorHAnsi" w:cstheme="majorBidi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653D2A" w:themeColor="text2"/>
        <w:sz w:val="18"/>
        <w:szCs w:val="18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Titel">
    <w:name w:val="Title"/>
    <w:basedOn w:val="Normal"/>
    <w:next w:val="Normal"/>
    <w:link w:val="TitelTegn"/>
    <w:uiPriority w:val="1"/>
    <w:qFormat/>
    <w:pPr>
      <w:spacing w:before="120"/>
    </w:pPr>
    <w:rPr>
      <w:rFonts w:asciiTheme="majorHAnsi" w:eastAsiaTheme="majorEastAsia" w:hAnsiTheme="majorHAnsi" w:cstheme="majorBidi"/>
      <w:i/>
      <w:iCs/>
      <w:spacing w:val="-10"/>
      <w:kern w:val="28"/>
    </w:rPr>
  </w:style>
  <w:style w:type="character" w:customStyle="1" w:styleId="TitelTegn">
    <w:name w:val="Titel Tegn"/>
    <w:basedOn w:val="Standardskrifttypeiafsnit"/>
    <w:link w:val="Titel"/>
    <w:uiPriority w:val="1"/>
    <w:rPr>
      <w:rFonts w:asciiTheme="majorHAnsi" w:eastAsiaTheme="majorEastAsia" w:hAnsiTheme="majorHAnsi" w:cstheme="majorBidi"/>
      <w:i/>
      <w:iCs/>
      <w:spacing w:val="-10"/>
      <w:kern w:val="28"/>
    </w:rPr>
  </w:style>
  <w:style w:type="paragraph" w:customStyle="1" w:styleId="Navn">
    <w:name w:val="Navn"/>
    <w:basedOn w:val="Normal"/>
    <w:qFormat/>
    <w:pPr>
      <w:spacing w:after="60" w:line="216" w:lineRule="auto"/>
    </w:pPr>
    <w:rPr>
      <w:rFonts w:asciiTheme="majorHAnsi" w:eastAsiaTheme="majorEastAsia" w:hAnsiTheme="majorHAnsi" w:cstheme="majorBidi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te\AppData\Roaming\Microsoft\Templates\Bordkort%20til%20nyt&#229;rsfest%20(til%20Avery%205371).dotx" TargetMode="External"/></Relationships>
</file>

<file path=word/theme/theme1.xml><?xml version="1.0" encoding="utf-8"?>
<a:theme xmlns:a="http://schemas.openxmlformats.org/drawingml/2006/main" name="Office Theme">
  <a:themeElements>
    <a:clrScheme name="New Year Set">
      <a:dk1>
        <a:sysClr val="windowText" lastClr="000000"/>
      </a:dk1>
      <a:lt1>
        <a:sysClr val="window" lastClr="FFFFFF"/>
      </a:lt1>
      <a:dk2>
        <a:srgbClr val="653D2A"/>
      </a:dk2>
      <a:lt2>
        <a:srgbClr val="D4F1F6"/>
      </a:lt2>
      <a:accent1>
        <a:srgbClr val="2CBDD2"/>
      </a:accent1>
      <a:accent2>
        <a:srgbClr val="CCCCCC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New Year Set">
      <a:majorFont>
        <a:latin typeface="Georgia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A1063E-59B4-4BCA-90DB-F657775CD7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Bordkort til nytårsfest (til Avery 5371)</Template>
  <TotalTime>0</TotalTime>
  <Pages>1</Pages>
  <Words>103</Words>
  <Characters>629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Skive Kommune</Company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Mette</dc:creator>
  <cp:lastModifiedBy>IT</cp:lastModifiedBy>
  <cp:revision>2</cp:revision>
  <dcterms:created xsi:type="dcterms:W3CDTF">2016-08-29T20:47:00Z</dcterms:created>
  <dcterms:modified xsi:type="dcterms:W3CDTF">2016-08-29T20:47:00Z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TC034583529991</vt:lpwstr>
  </property>
</Properties>
</file>