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ortlayouttabel"/>
      </w:tblPr>
      <w:tblGrid>
        <w:gridCol w:w="864"/>
        <w:gridCol w:w="3312"/>
        <w:gridCol w:w="864"/>
        <w:gridCol w:w="864"/>
        <w:gridCol w:w="3312"/>
        <w:gridCol w:w="864"/>
      </w:tblGrid>
      <w:tr w:rsidR="009F75C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DE1A7C" w:rsidRDefault="00DE1A7C" w:rsidP="00DE1A7C">
            <w:pPr>
              <w:pStyle w:val="Navn"/>
              <w:rPr>
                <w:sz w:val="32"/>
                <w:szCs w:val="32"/>
              </w:rPr>
            </w:pPr>
            <w:r w:rsidRPr="00DE1A7C">
              <w:rPr>
                <w:sz w:val="32"/>
                <w:szCs w:val="32"/>
              </w:rPr>
              <w:t>Kollekt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701D78" w:rsidRDefault="00701D78" w:rsidP="00701D78">
            <w:pPr>
              <w:pStyle w:val="Navn"/>
              <w:rPr>
                <w:sz w:val="32"/>
                <w:szCs w:val="32"/>
              </w:rPr>
            </w:pPr>
            <w:r w:rsidRPr="00701D78">
              <w:rPr>
                <w:sz w:val="32"/>
                <w:szCs w:val="32"/>
              </w:rPr>
              <w:t>Trinitatis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</w:tr>
      <w:tr w:rsidR="009F75C7" w:rsidRPr="00FF3DC7">
        <w:trPr>
          <w:trHeight w:hRule="exact" w:val="1224"/>
          <w:jc w:val="center"/>
        </w:trPr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DE1A7C" w:rsidRDefault="00DE1A7C">
            <w:pPr>
              <w:pStyle w:val="Titel"/>
              <w:rPr>
                <w:i w:val="0"/>
                <w:lang w:val="da-DK"/>
              </w:rPr>
            </w:pPr>
            <w:r w:rsidRPr="00DE1A7C">
              <w:rPr>
                <w:rFonts w:ascii="Georgia" w:hAnsi="Georgia"/>
                <w:i w:val="0"/>
                <w:color w:val="653D2A"/>
                <w:lang w:val="da-DK"/>
              </w:rPr>
              <w:t>Kort bøn som præsten beder i begyndelsen af Gudstjenesten</w:t>
            </w:r>
          </w:p>
        </w:tc>
        <w:tc>
          <w:tcPr>
            <w:tcW w:w="864" w:type="dxa"/>
          </w:tcPr>
          <w:p w:rsidR="009F75C7" w:rsidRPr="00DE1A7C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DE1A7C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701D78" w:rsidRDefault="00701D78" w:rsidP="00701D78">
            <w:pPr>
              <w:pStyle w:val="Titel"/>
              <w:rPr>
                <w:i w:val="0"/>
                <w:lang w:val="da-DK"/>
              </w:rPr>
            </w:pPr>
            <w:r w:rsidRPr="00701D78">
              <w:rPr>
                <w:i w:val="0"/>
                <w:color w:val="333333"/>
                <w:shd w:val="clear" w:color="auto" w:fill="FFFFFF"/>
                <w:lang w:val="da-DK"/>
              </w:rPr>
              <w:t>Periode, hvor man fejrer treenigheden. Begynder første søndag efter pinse og varer kirkeåret ud.</w:t>
            </w:r>
          </w:p>
        </w:tc>
        <w:tc>
          <w:tcPr>
            <w:tcW w:w="864" w:type="dxa"/>
          </w:tcPr>
          <w:p w:rsidR="009F75C7" w:rsidRPr="00701D78" w:rsidRDefault="009F75C7">
            <w:pPr>
              <w:pStyle w:val="Titel"/>
              <w:rPr>
                <w:lang w:val="da-DK"/>
              </w:rPr>
            </w:pPr>
          </w:p>
        </w:tc>
      </w:tr>
      <w:tr w:rsidR="009F75C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Pr="00701D78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701D78" w:rsidRDefault="00713785" w:rsidP="005A2E31">
            <w:pPr>
              <w:pStyle w:val="Navn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Lignelse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5A2E31" w:rsidRDefault="005A2E31" w:rsidP="005A2E31">
            <w:pPr>
              <w:pStyle w:val="Navn"/>
              <w:rPr>
                <w:sz w:val="32"/>
                <w:szCs w:val="32"/>
              </w:rPr>
            </w:pPr>
            <w:r w:rsidRPr="005A2E31">
              <w:rPr>
                <w:sz w:val="32"/>
                <w:szCs w:val="32"/>
              </w:rPr>
              <w:t>Første tekstrække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</w:tr>
      <w:tr w:rsidR="009F75C7" w:rsidRPr="00FF3DC7">
        <w:trPr>
          <w:trHeight w:hRule="exact" w:val="1224"/>
          <w:jc w:val="center"/>
        </w:trPr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701D78" w:rsidRDefault="00203CD1" w:rsidP="00203CD1">
            <w:pPr>
              <w:pStyle w:val="Titel"/>
              <w:rPr>
                <w:i w:val="0"/>
                <w:lang w:val="da-DK"/>
              </w:rPr>
            </w:pPr>
            <w:r>
              <w:rPr>
                <w:rFonts w:ascii="Georgia" w:hAnsi="Georgia"/>
                <w:i w:val="0"/>
                <w:color w:val="653D2A"/>
                <w:lang w:val="da-DK"/>
              </w:rPr>
              <w:t>En historie. Jesus fortalte tit en historie/lignelse, når han skulle besvare et vanskeligt spørgsmål</w:t>
            </w:r>
          </w:p>
        </w:tc>
        <w:tc>
          <w:tcPr>
            <w:tcW w:w="864" w:type="dxa"/>
          </w:tcPr>
          <w:p w:rsidR="009F75C7" w:rsidRPr="00701D78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701D78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5A2E31" w:rsidRDefault="005A2E31" w:rsidP="00713785">
            <w:pPr>
              <w:pStyle w:val="Titel"/>
              <w:rPr>
                <w:i w:val="0"/>
                <w:lang w:val="da-DK"/>
              </w:rPr>
            </w:pPr>
            <w:r w:rsidRPr="005A2E31">
              <w:rPr>
                <w:rFonts w:ascii="Georgia" w:hAnsi="Georgia"/>
                <w:i w:val="0"/>
                <w:color w:val="653D2A"/>
                <w:lang w:val="da-DK"/>
              </w:rPr>
              <w:t>De bibelske tekster, som bruges</w:t>
            </w:r>
            <w:r w:rsidR="00713785">
              <w:rPr>
                <w:rFonts w:ascii="Georgia" w:hAnsi="Georgia"/>
                <w:i w:val="0"/>
                <w:color w:val="653D2A"/>
                <w:lang w:val="da-DK"/>
              </w:rPr>
              <w:t xml:space="preserve"> til Gudstjeneste </w:t>
            </w:r>
            <w:r w:rsidRPr="005A2E31">
              <w:rPr>
                <w:rFonts w:ascii="Georgia" w:hAnsi="Georgia"/>
                <w:i w:val="0"/>
                <w:color w:val="653D2A"/>
                <w:lang w:val="da-DK"/>
              </w:rPr>
              <w:t xml:space="preserve">i </w:t>
            </w:r>
            <w:r w:rsidRPr="005A2E31">
              <w:rPr>
                <w:rFonts w:ascii="Georgia" w:hAnsi="Georgia"/>
                <w:b/>
                <w:i w:val="0"/>
                <w:color w:val="653D2A"/>
                <w:lang w:val="da-DK"/>
              </w:rPr>
              <w:t xml:space="preserve">ulige </w:t>
            </w:r>
            <w:r w:rsidRPr="005A2E31">
              <w:rPr>
                <w:rFonts w:ascii="Georgia" w:hAnsi="Georgia"/>
                <w:i w:val="0"/>
                <w:color w:val="653D2A"/>
                <w:lang w:val="da-DK"/>
              </w:rPr>
              <w:t>kalender</w:t>
            </w:r>
            <w:r>
              <w:rPr>
                <w:rFonts w:ascii="Georgia" w:hAnsi="Georgia"/>
                <w:i w:val="0"/>
                <w:color w:val="653D2A"/>
                <w:lang w:val="da-DK"/>
              </w:rPr>
              <w:t>år</w:t>
            </w:r>
          </w:p>
        </w:tc>
        <w:tc>
          <w:tcPr>
            <w:tcW w:w="864" w:type="dxa"/>
          </w:tcPr>
          <w:p w:rsidR="009F75C7" w:rsidRPr="005A2E31" w:rsidRDefault="009F75C7">
            <w:pPr>
              <w:pStyle w:val="Titel"/>
              <w:rPr>
                <w:lang w:val="da-DK"/>
              </w:rPr>
            </w:pPr>
          </w:p>
        </w:tc>
      </w:tr>
      <w:tr w:rsidR="009F75C7" w:rsidRPr="00203CD1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Pr="005A2E31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203CD1" w:rsidRDefault="005A2E31">
            <w:pPr>
              <w:pStyle w:val="Navn"/>
              <w:rPr>
                <w:lang w:val="da-DK"/>
              </w:rPr>
            </w:pPr>
            <w:r w:rsidRPr="00203CD1">
              <w:rPr>
                <w:color w:val="auto"/>
                <w:sz w:val="32"/>
                <w:szCs w:val="32"/>
                <w:lang w:val="da-DK"/>
              </w:rPr>
              <w:t>Anden tekstrække</w:t>
            </w:r>
          </w:p>
        </w:tc>
        <w:tc>
          <w:tcPr>
            <w:tcW w:w="864" w:type="dxa"/>
            <w:vAlign w:val="bottom"/>
          </w:tcPr>
          <w:p w:rsidR="009F75C7" w:rsidRPr="00203CD1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864" w:type="dxa"/>
            <w:vAlign w:val="bottom"/>
          </w:tcPr>
          <w:p w:rsidR="009F75C7" w:rsidRPr="00203CD1" w:rsidRDefault="009F75C7">
            <w:pPr>
              <w:pStyle w:val="Navn"/>
              <w:rPr>
                <w:lang w:val="da-DK"/>
              </w:rPr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203CD1" w:rsidRDefault="00F82233" w:rsidP="00F82233">
            <w:pPr>
              <w:pStyle w:val="Navn"/>
              <w:rPr>
                <w:sz w:val="32"/>
                <w:szCs w:val="32"/>
                <w:lang w:val="da-DK"/>
              </w:rPr>
            </w:pPr>
            <w:r w:rsidRPr="00203CD1">
              <w:rPr>
                <w:sz w:val="32"/>
                <w:szCs w:val="32"/>
                <w:lang w:val="da-DK"/>
              </w:rPr>
              <w:t>Lektie</w:t>
            </w:r>
          </w:p>
        </w:tc>
        <w:tc>
          <w:tcPr>
            <w:tcW w:w="864" w:type="dxa"/>
            <w:vAlign w:val="bottom"/>
          </w:tcPr>
          <w:p w:rsidR="009F75C7" w:rsidRPr="00203CD1" w:rsidRDefault="009F75C7">
            <w:pPr>
              <w:pStyle w:val="Navn"/>
              <w:rPr>
                <w:lang w:val="da-DK"/>
              </w:rPr>
            </w:pPr>
          </w:p>
        </w:tc>
      </w:tr>
      <w:tr w:rsidR="009F75C7">
        <w:trPr>
          <w:trHeight w:hRule="exact" w:val="1224"/>
          <w:jc w:val="center"/>
        </w:trPr>
        <w:tc>
          <w:tcPr>
            <w:tcW w:w="864" w:type="dxa"/>
          </w:tcPr>
          <w:p w:rsidR="009F75C7" w:rsidRPr="00203CD1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5A2E31" w:rsidRDefault="005A2E31" w:rsidP="00675939">
            <w:pPr>
              <w:pStyle w:val="Titel"/>
              <w:rPr>
                <w:lang w:val="da-DK"/>
              </w:rPr>
            </w:pPr>
            <w:r w:rsidRPr="005A2E31">
              <w:rPr>
                <w:rFonts w:ascii="Georgia" w:hAnsi="Georgia"/>
                <w:i w:val="0"/>
                <w:color w:val="653D2A"/>
                <w:lang w:val="da-DK"/>
              </w:rPr>
              <w:t>De bibelske tekster, som bruges</w:t>
            </w:r>
            <w:r w:rsidR="00713785">
              <w:rPr>
                <w:rFonts w:ascii="Georgia" w:hAnsi="Georgia"/>
                <w:i w:val="0"/>
                <w:color w:val="653D2A"/>
                <w:lang w:val="da-DK"/>
              </w:rPr>
              <w:t xml:space="preserve"> i </w:t>
            </w:r>
            <w:r w:rsidR="00675939">
              <w:rPr>
                <w:rFonts w:ascii="Georgia" w:hAnsi="Georgia"/>
                <w:i w:val="0"/>
                <w:color w:val="653D2A"/>
                <w:lang w:val="da-DK"/>
              </w:rPr>
              <w:t>g</w:t>
            </w:r>
            <w:bookmarkStart w:id="0" w:name="_GoBack"/>
            <w:bookmarkEnd w:id="0"/>
            <w:r w:rsidR="00713785">
              <w:rPr>
                <w:rFonts w:ascii="Georgia" w:hAnsi="Georgia"/>
                <w:i w:val="0"/>
                <w:color w:val="653D2A"/>
                <w:lang w:val="da-DK"/>
              </w:rPr>
              <w:t>udstjeneste</w:t>
            </w:r>
            <w:r w:rsidRPr="005A2E31">
              <w:rPr>
                <w:rFonts w:ascii="Georgia" w:hAnsi="Georgia"/>
                <w:i w:val="0"/>
                <w:color w:val="653D2A"/>
                <w:lang w:val="da-DK"/>
              </w:rPr>
              <w:t xml:space="preserve"> i </w:t>
            </w:r>
            <w:r w:rsidR="00713785">
              <w:rPr>
                <w:rFonts w:ascii="Georgia" w:hAnsi="Georgia"/>
                <w:i w:val="0"/>
                <w:color w:val="653D2A"/>
                <w:lang w:val="da-DK"/>
              </w:rPr>
              <w:t xml:space="preserve"> </w:t>
            </w:r>
            <w:proofErr w:type="spellStart"/>
            <w:r w:rsidR="002F1947">
              <w:rPr>
                <w:rFonts w:ascii="Georgia" w:hAnsi="Georgia"/>
                <w:i w:val="0"/>
                <w:color w:val="653D2A"/>
                <w:lang w:val="da-DK"/>
              </w:rPr>
              <w:t>i</w:t>
            </w:r>
            <w:proofErr w:type="spellEnd"/>
            <w:r w:rsidR="002F1947">
              <w:rPr>
                <w:rFonts w:ascii="Georgia" w:hAnsi="Georgia"/>
                <w:i w:val="0"/>
                <w:color w:val="653D2A"/>
                <w:lang w:val="da-DK"/>
              </w:rPr>
              <w:t xml:space="preserve"> </w:t>
            </w:r>
            <w:r w:rsidRPr="005A2E31">
              <w:rPr>
                <w:rFonts w:ascii="Georgia" w:hAnsi="Georgia"/>
                <w:b/>
                <w:i w:val="0"/>
                <w:color w:val="653D2A"/>
                <w:lang w:val="da-DK"/>
              </w:rPr>
              <w:t xml:space="preserve">lige </w:t>
            </w:r>
            <w:r w:rsidRPr="005A2E31">
              <w:rPr>
                <w:rFonts w:ascii="Georgia" w:hAnsi="Georgia"/>
                <w:i w:val="0"/>
                <w:color w:val="653D2A"/>
                <w:lang w:val="da-DK"/>
              </w:rPr>
              <w:t>kalender</w:t>
            </w:r>
            <w:r>
              <w:rPr>
                <w:rFonts w:ascii="Georgia" w:hAnsi="Georgia"/>
                <w:i w:val="0"/>
                <w:color w:val="653D2A"/>
                <w:lang w:val="da-DK"/>
              </w:rPr>
              <w:t>år</w:t>
            </w:r>
          </w:p>
        </w:tc>
        <w:tc>
          <w:tcPr>
            <w:tcW w:w="864" w:type="dxa"/>
          </w:tcPr>
          <w:p w:rsidR="009F75C7" w:rsidRPr="005A2E31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5A2E31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FF78A6" w:rsidRDefault="00FF78A6" w:rsidP="00732233">
            <w:pPr>
              <w:pStyle w:val="Titel"/>
              <w:rPr>
                <w:i w:val="0"/>
              </w:rPr>
            </w:pPr>
            <w:proofErr w:type="gramStart"/>
            <w:r w:rsidRPr="00FF78A6">
              <w:rPr>
                <w:rFonts w:ascii="Georgia" w:hAnsi="Georgia"/>
                <w:i w:val="0"/>
                <w:color w:val="653D2A"/>
              </w:rPr>
              <w:t>Et</w:t>
            </w:r>
            <w:proofErr w:type="gramEnd"/>
            <w:r w:rsidRPr="00FF78A6">
              <w:rPr>
                <w:rFonts w:ascii="Georgia" w:hAnsi="Georgia"/>
                <w:i w:val="0"/>
                <w:color w:val="653D2A"/>
              </w:rPr>
              <w:t xml:space="preserve"> tekstafsnit fra </w:t>
            </w:r>
            <w:r w:rsidR="00732233">
              <w:rPr>
                <w:rFonts w:ascii="Georgia" w:hAnsi="Georgia"/>
                <w:i w:val="0"/>
                <w:color w:val="653D2A"/>
              </w:rPr>
              <w:t>B</w:t>
            </w:r>
            <w:r w:rsidR="00732233" w:rsidRPr="00FF78A6">
              <w:rPr>
                <w:rFonts w:ascii="Georgia" w:hAnsi="Georgia"/>
                <w:i w:val="0"/>
                <w:color w:val="653D2A"/>
              </w:rPr>
              <w:t>ibelen</w:t>
            </w:r>
          </w:p>
        </w:tc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</w:tr>
      <w:tr w:rsidR="009F75C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Default="00FF78A6" w:rsidP="00FF78A6">
            <w:pPr>
              <w:pStyle w:val="Navn"/>
            </w:pPr>
            <w:r w:rsidRPr="00FF78A6">
              <w:rPr>
                <w:sz w:val="32"/>
                <w:szCs w:val="32"/>
              </w:rPr>
              <w:t>Epistle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FF78A6" w:rsidRDefault="00FF78A6" w:rsidP="00FF78A6">
            <w:pPr>
              <w:pStyle w:val="Navn"/>
              <w:rPr>
                <w:sz w:val="32"/>
                <w:szCs w:val="32"/>
              </w:rPr>
            </w:pPr>
            <w:r w:rsidRPr="00FF78A6">
              <w:rPr>
                <w:sz w:val="32"/>
                <w:szCs w:val="32"/>
              </w:rPr>
              <w:t>Evangelium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</w:tr>
      <w:tr w:rsidR="009F75C7">
        <w:trPr>
          <w:trHeight w:hRule="exact" w:val="1224"/>
          <w:jc w:val="center"/>
        </w:trPr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FF78A6" w:rsidRDefault="00FF78A6">
            <w:pPr>
              <w:pStyle w:val="Titel"/>
              <w:rPr>
                <w:i w:val="0"/>
                <w:lang w:val="da-DK"/>
              </w:rPr>
            </w:pPr>
            <w:r w:rsidRPr="00FF78A6">
              <w:rPr>
                <w:rFonts w:ascii="Georgia" w:hAnsi="Georgia"/>
                <w:i w:val="0"/>
                <w:color w:val="653D2A"/>
                <w:lang w:val="da-DK"/>
              </w:rPr>
              <w:t>Et andet ord for breve</w:t>
            </w:r>
          </w:p>
        </w:tc>
        <w:tc>
          <w:tcPr>
            <w:tcW w:w="864" w:type="dxa"/>
          </w:tcPr>
          <w:p w:rsidR="009F75C7" w:rsidRPr="00FF78A6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FF78A6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FF78A6" w:rsidRDefault="00FF78A6" w:rsidP="00FF78A6">
            <w:pPr>
              <w:pStyle w:val="Titel"/>
              <w:rPr>
                <w:i w:val="0"/>
              </w:rPr>
            </w:pPr>
            <w:proofErr w:type="gramStart"/>
            <w:r>
              <w:rPr>
                <w:rFonts w:ascii="Georgia" w:hAnsi="Georgia"/>
                <w:i w:val="0"/>
                <w:color w:val="653D2A"/>
              </w:rPr>
              <w:t>Et</w:t>
            </w:r>
            <w:proofErr w:type="gramEnd"/>
            <w:r>
              <w:rPr>
                <w:rFonts w:ascii="Georgia" w:hAnsi="Georgia"/>
                <w:i w:val="0"/>
                <w:color w:val="653D2A"/>
              </w:rPr>
              <w:t xml:space="preserve"> glædeligt budskab</w:t>
            </w:r>
          </w:p>
        </w:tc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</w:tr>
      <w:tr w:rsidR="009F75C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9F75C7" w:rsidRPr="00FF78A6" w:rsidRDefault="00FF78A6" w:rsidP="00FF78A6">
            <w:pPr>
              <w:pStyle w:val="Navn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Apostel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9F75C7" w:rsidRPr="00FC0876" w:rsidRDefault="00FC0876" w:rsidP="00FC0876">
            <w:pPr>
              <w:pStyle w:val="Navn"/>
              <w:rPr>
                <w:sz w:val="32"/>
                <w:szCs w:val="32"/>
              </w:rPr>
            </w:pPr>
            <w:r w:rsidRPr="00FC0876">
              <w:rPr>
                <w:sz w:val="32"/>
                <w:szCs w:val="32"/>
              </w:rPr>
              <w:t>Galater</w:t>
            </w:r>
          </w:p>
        </w:tc>
        <w:tc>
          <w:tcPr>
            <w:tcW w:w="864" w:type="dxa"/>
            <w:vAlign w:val="bottom"/>
          </w:tcPr>
          <w:p w:rsidR="009F75C7" w:rsidRDefault="009F75C7">
            <w:pPr>
              <w:pStyle w:val="Navn"/>
            </w:pPr>
          </w:p>
        </w:tc>
      </w:tr>
      <w:tr w:rsidR="009F75C7" w:rsidRPr="00FF3DC7">
        <w:trPr>
          <w:trHeight w:hRule="exact" w:val="1224"/>
          <w:jc w:val="center"/>
        </w:trPr>
        <w:tc>
          <w:tcPr>
            <w:tcW w:w="864" w:type="dxa"/>
          </w:tcPr>
          <w:p w:rsidR="009F75C7" w:rsidRDefault="009F75C7">
            <w:pPr>
              <w:pStyle w:val="Titel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9F75C7" w:rsidRPr="00FF78A6" w:rsidRDefault="00FF78A6" w:rsidP="00FF78A6">
            <w:pPr>
              <w:pStyle w:val="Titel"/>
              <w:rPr>
                <w:i w:val="0"/>
                <w:lang w:val="da-DK"/>
              </w:rPr>
            </w:pPr>
            <w:r w:rsidRPr="00FF78A6">
              <w:rPr>
                <w:rFonts w:ascii="Georgia" w:hAnsi="Georgia"/>
                <w:i w:val="0"/>
                <w:color w:val="653D2A"/>
                <w:lang w:val="da-DK"/>
              </w:rPr>
              <w:t xml:space="preserve">En som er sendt ud for at </w:t>
            </w:r>
            <w:proofErr w:type="gramStart"/>
            <w:r>
              <w:rPr>
                <w:rFonts w:ascii="Georgia" w:hAnsi="Georgia"/>
                <w:i w:val="0"/>
                <w:color w:val="653D2A"/>
                <w:lang w:val="da-DK"/>
              </w:rPr>
              <w:t>sprede  kristendommens</w:t>
            </w:r>
            <w:proofErr w:type="gramEnd"/>
            <w:r>
              <w:rPr>
                <w:rFonts w:ascii="Georgia" w:hAnsi="Georgia"/>
                <w:i w:val="0"/>
                <w:color w:val="653D2A"/>
                <w:lang w:val="da-DK"/>
              </w:rPr>
              <w:t xml:space="preserve"> budskaber</w:t>
            </w:r>
          </w:p>
        </w:tc>
        <w:tc>
          <w:tcPr>
            <w:tcW w:w="864" w:type="dxa"/>
          </w:tcPr>
          <w:p w:rsidR="009F75C7" w:rsidRPr="00FF78A6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864" w:type="dxa"/>
          </w:tcPr>
          <w:p w:rsidR="009F75C7" w:rsidRPr="00FF78A6" w:rsidRDefault="009F75C7">
            <w:pPr>
              <w:pStyle w:val="Titel"/>
              <w:rPr>
                <w:lang w:val="da-DK"/>
              </w:rPr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9F75C7" w:rsidRPr="00FF3DC7" w:rsidRDefault="00FC0876" w:rsidP="00FC0876">
            <w:pPr>
              <w:pStyle w:val="Titel"/>
              <w:rPr>
                <w:i w:val="0"/>
                <w:lang w:val="da-DK"/>
              </w:rPr>
            </w:pPr>
            <w:r w:rsidRPr="00FF3DC7">
              <w:rPr>
                <w:rFonts w:ascii="Georgia" w:hAnsi="Georgia"/>
                <w:i w:val="0"/>
                <w:color w:val="653D2A"/>
                <w:lang w:val="da-DK"/>
              </w:rPr>
              <w:t>En person som kommer fra området Galatien. En højslette omkring det nuværende Ankara, Tyrkiet</w:t>
            </w:r>
          </w:p>
        </w:tc>
        <w:tc>
          <w:tcPr>
            <w:tcW w:w="864" w:type="dxa"/>
          </w:tcPr>
          <w:p w:rsidR="009F75C7" w:rsidRPr="00FC0876" w:rsidRDefault="009F75C7">
            <w:pPr>
              <w:pStyle w:val="Titel"/>
              <w:rPr>
                <w:lang w:val="da-DK"/>
              </w:rPr>
            </w:pPr>
          </w:p>
        </w:tc>
      </w:tr>
    </w:tbl>
    <w:p w:rsidR="009F75C7" w:rsidRDefault="00EC42B5"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Gruppe 4" descr="Anbring kortets baggrundsgrafik med fyrværkeri og abstrakt design på ensfarvet baggrun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Gruppe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Kombinationstegning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frundet rektangel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uppe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Kombinationstegning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frundet rektangel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uppe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Gruppe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Kombinationstegning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Afrundet rektangel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uppe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Kombinationstegning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frundet rektangel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uppe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Kombinationstegning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frundet rektangel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uppe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Kombinationstegning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frundet rektangel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uppe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Gruppe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Kombinationstegning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Afrundet rektangel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uppe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Kombinationstegning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Afrundet rektangel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uppe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Gruppe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Kombinationstegning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Afrundet rektangel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uppe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Kombinationstegning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Afrundet rektangel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2BBDDA" id="Gruppe 4" o:spid="_x0000_s1026" alt="Anbring kortets baggrundsgrafik med fyrværkeri og abstrakt design på ensfarvet baggrund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coordsize="61912,8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">
                <v:group id="Gruppe 79" o:spid="_x0000_s1027" style="position:absolute;left:190;top:18764;width:29712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Kombinationstegning 5" o:spid="_x0000_s102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Afrundet rektangel 7" o:spid="_x0000_s102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 fillcolor="white [3212]" stroked="f" strokeweight="1pt">
                    <v:stroke joinstyle="miter"/>
                  </v:roundrect>
                </v:group>
                <v:group id="Gruppe 80" o:spid="_x0000_s1030" style="position:absolute;left:32194;top:18764;width:29712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Kombinationstegning 9" o:spid="_x0000_s103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Afrundet rektangel 12" o:spid="_x0000_s103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 fillcolor="white [3212]" stroked="f" strokeweight="1pt">
                    <v:stroke joinstyle="miter"/>
                  </v:roundrect>
                </v:group>
                <v:group id="Gruppe 86" o:spid="_x0000_s1033" style="position:absolute;left:190;top:37147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uppe 81" o:spid="_x0000_s103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Kombinationstegning 13" o:spid="_x0000_s103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frundet rektangel 17" o:spid="_x0000_s103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 fillcolor="white [3212]" stroked="f" strokeweight="1pt">
                      <v:stroke joinstyle="miter"/>
                    </v:roundrect>
                  </v:group>
                  <v:group id="Gruppe 84" o:spid="_x0000_s103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Kombinationstegning13" o:spid="_x0000_s103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frundet rektangel 18" o:spid="_x0000_s103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v:group id="Gruppe 77" o:spid="_x0000_s1040" style="position:absolute;left:32194;width:29718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Kombinationstegning13" o:spid="_x0000_s1041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Afrundet rektangel 66" o:spid="_x0000_s1042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 fillcolor="white [3212]" stroked="f" strokeweight="1pt">
                    <v:stroke joinstyle="miter"/>
                  </v:roundrect>
                </v:group>
                <v:group id="Gruppe 78" o:spid="_x0000_s1043" style="position:absolute;width:29718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Kombinationstegning 13" o:spid="_x0000_s1044" style="position:absolute;width:29711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Afrundet rektangel 65" o:spid="_x0000_s1045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 fillcolor="white [3212]" stroked="f" strokeweight="1pt">
                    <v:stroke joinstyle="miter"/>
                  </v:roundrect>
                </v:group>
                <v:group id="Gruppe 87" o:spid="_x0000_s1046" style="position:absolute;left:190;top:55435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uppe 88" o:spid="_x0000_s1047" style="position:absolute;width:29711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Kombinationstegning 89" o:spid="_x0000_s104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Afrundet rektangel 90" o:spid="_x0000_s104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 fillcolor="white [3212]" stroked="f" strokeweight="1pt">
                      <v:stroke joinstyle="miter"/>
                    </v:roundrect>
                  </v:group>
                  <v:group id="Gruppe 91" o:spid="_x0000_s1050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Kombinationstegning 9" o:spid="_x0000_s105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Afrundet rektangel 93" o:spid="_x0000_s105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v:group id="Gruppe 94" o:spid="_x0000_s1053" style="position:absolute;left:190;top:73723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uppe 95" o:spid="_x0000_s105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Kombinationstegning 13" o:spid="_x0000_s105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frundet rektangel 97" o:spid="_x0000_s105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  <v:group id="Gruppe 98" o:spid="_x0000_s105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Kombinationstegning 13" o:spid="_x0000_s105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Afrundet rektangel 100" o:spid="_x0000_s105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9F75C7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A7C"/>
    <w:rsid w:val="00203CD1"/>
    <w:rsid w:val="002F1947"/>
    <w:rsid w:val="003728FD"/>
    <w:rsid w:val="00382D50"/>
    <w:rsid w:val="005452A1"/>
    <w:rsid w:val="005A2E31"/>
    <w:rsid w:val="00675939"/>
    <w:rsid w:val="00701D78"/>
    <w:rsid w:val="00713785"/>
    <w:rsid w:val="00732233"/>
    <w:rsid w:val="00887DD2"/>
    <w:rsid w:val="009F75C7"/>
    <w:rsid w:val="00D20AEB"/>
    <w:rsid w:val="00DE1A7C"/>
    <w:rsid w:val="00EC42B5"/>
    <w:rsid w:val="00F82233"/>
    <w:rsid w:val="00FB2657"/>
    <w:rsid w:val="00FC0876"/>
    <w:rsid w:val="00FF3DC7"/>
    <w:rsid w:val="00FF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Titel">
    <w:name w:val="Title"/>
    <w:basedOn w:val="Normal"/>
    <w:next w:val="Normal"/>
    <w:link w:val="TitelTegn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vn">
    <w:name w:val="Navn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Titel">
    <w:name w:val="Title"/>
    <w:basedOn w:val="Normal"/>
    <w:next w:val="Normal"/>
    <w:link w:val="TitelTegn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elTegn">
    <w:name w:val="Titel Tegn"/>
    <w:basedOn w:val="Standardskrifttypeiafsnit"/>
    <w:link w:val="Titel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vn">
    <w:name w:val="Navn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\AppData\Roaming\Microsoft\Templates\Bordkort%20til%20nyt&#229;rsfest%20(til%20Avery%205371).dotx" TargetMode="External"/></Relationship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A1063E-59B4-4BCA-90DB-F657775CD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Bordkort til nytårsfest (til Avery 5371)</Template>
  <TotalTime>0</TotalTime>
  <Pages>1</Pages>
  <Words>108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Skive Kommune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</dc:creator>
  <cp:lastModifiedBy>IT</cp:lastModifiedBy>
  <cp:revision>2</cp:revision>
  <dcterms:created xsi:type="dcterms:W3CDTF">2016-08-29T20:39:00Z</dcterms:created>
  <dcterms:modified xsi:type="dcterms:W3CDTF">2016-08-29T20:39:00Z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TC034583529991</vt:lpwstr>
  </property>
</Properties>
</file>